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EC5" w:rsidRPr="00C27EC5" w:rsidRDefault="00C27EC5" w:rsidP="00C27EC5">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C27EC5" w:rsidRPr="00C27EC5" w:rsidRDefault="00C27EC5" w:rsidP="00C27EC5">
      <w:pPr>
        <w:widowControl w:val="0"/>
        <w:spacing w:after="0" w:line="240" w:lineRule="auto"/>
        <w:jc w:val="center"/>
        <w:outlineLvl w:val="0"/>
        <w:rPr>
          <w:rFonts w:eastAsia="Times New Roman"/>
          <w:b/>
          <w:caps/>
          <w:snapToGrid w:val="0"/>
          <w:sz w:val="28"/>
          <w:szCs w:val="24"/>
          <w:lang w:val="en-US" w:eastAsia="en-US"/>
        </w:rPr>
      </w:pPr>
    </w:p>
    <w:p w:rsidR="00C27EC5" w:rsidRPr="00C27EC5" w:rsidRDefault="00C27EC5" w:rsidP="00C27EC5">
      <w:pPr>
        <w:widowControl w:val="0"/>
        <w:spacing w:after="0" w:line="240" w:lineRule="auto"/>
        <w:jc w:val="center"/>
        <w:outlineLvl w:val="0"/>
        <w:rPr>
          <w:rFonts w:eastAsia="Times New Roman"/>
          <w:b/>
          <w:caps/>
          <w:snapToGrid w:val="0"/>
          <w:color w:val="000000"/>
          <w:sz w:val="28"/>
          <w:szCs w:val="24"/>
          <w:lang w:val="en-US"/>
        </w:rPr>
      </w:pPr>
      <w:r w:rsidRPr="00C27EC5">
        <w:rPr>
          <w:rFonts w:eastAsia="Times New Roman"/>
          <w:b/>
          <w:caps/>
          <w:snapToGrid w:val="0"/>
          <w:color w:val="000000"/>
          <w:sz w:val="28"/>
          <w:szCs w:val="24"/>
          <w:lang w:val="en-US"/>
        </w:rPr>
        <w:t xml:space="preserve">INFLUENCE OF EARTHQUAKE CHARACTERISTICS ON THE PEAK </w:t>
      </w:r>
    </w:p>
    <w:p w:rsidR="00C27EC5" w:rsidRPr="00C27EC5" w:rsidRDefault="00C27EC5" w:rsidP="00C27EC5">
      <w:pPr>
        <w:widowControl w:val="0"/>
        <w:spacing w:after="0" w:line="240" w:lineRule="auto"/>
        <w:jc w:val="center"/>
        <w:outlineLvl w:val="0"/>
        <w:rPr>
          <w:rFonts w:eastAsia="Times New Roman"/>
          <w:b/>
          <w:caps/>
          <w:snapToGrid w:val="0"/>
          <w:color w:val="000000"/>
          <w:sz w:val="28"/>
          <w:szCs w:val="24"/>
          <w:lang w:val="en-US"/>
        </w:rPr>
      </w:pPr>
      <w:r w:rsidRPr="00C27EC5">
        <w:rPr>
          <w:rFonts w:eastAsia="Times New Roman"/>
          <w:b/>
          <w:caps/>
          <w:snapToGrid w:val="0"/>
          <w:color w:val="000000"/>
          <w:sz w:val="28"/>
          <w:szCs w:val="24"/>
          <w:lang w:val="en-US"/>
        </w:rPr>
        <w:t xml:space="preserve">SEISMIC RESPONSE OF A BASE ISOLATED STEEL BUILDING </w:t>
      </w:r>
    </w:p>
    <w:p w:rsidR="00C27EC5" w:rsidRPr="00C27EC5" w:rsidRDefault="00C27EC5" w:rsidP="00C27EC5">
      <w:pPr>
        <w:widowControl w:val="0"/>
        <w:spacing w:after="0" w:line="240" w:lineRule="auto"/>
        <w:jc w:val="both"/>
        <w:rPr>
          <w:rFonts w:eastAsia="Times New Roman"/>
          <w:snapToGrid w:val="0"/>
          <w:szCs w:val="24"/>
          <w:lang w:val="en-US"/>
        </w:rPr>
      </w:pPr>
    </w:p>
    <w:p w:rsidR="00C27EC5" w:rsidRPr="002C4244" w:rsidRDefault="00C27EC5" w:rsidP="00C27EC5">
      <w:pPr>
        <w:keepNext/>
        <w:keepLines/>
        <w:widowControl w:val="0"/>
        <w:spacing w:after="0" w:line="240" w:lineRule="auto"/>
        <w:jc w:val="both"/>
        <w:outlineLvl w:val="0"/>
        <w:rPr>
          <w:rFonts w:eastAsia="Calibri"/>
          <w:b/>
          <w:bCs/>
          <w:snapToGrid w:val="0"/>
          <w:color w:val="000000"/>
          <w:spacing w:val="-10"/>
          <w:sz w:val="28"/>
          <w:szCs w:val="28"/>
          <w:lang w:eastAsia="en-US" w:bidi="en-US"/>
        </w:rPr>
      </w:pPr>
      <w:r w:rsidRPr="00C27EC5">
        <w:rPr>
          <w:rFonts w:eastAsia="Times New Roman"/>
          <w:b/>
          <w:snapToGrid w:val="0"/>
          <w:color w:val="333333"/>
          <w:sz w:val="28"/>
          <w:szCs w:val="28"/>
          <w:shd w:val="clear" w:color="auto" w:fill="FFFFFF"/>
          <w:lang w:val="en-US" w:eastAsia="en-US"/>
        </w:rPr>
        <w:t xml:space="preserve">DOI </w:t>
      </w:r>
      <w:r w:rsidR="00D77084">
        <w:rPr>
          <w:rFonts w:eastAsia="Times New Roman"/>
          <w:b/>
          <w:snapToGrid w:val="0"/>
          <w:color w:val="333333"/>
          <w:sz w:val="28"/>
          <w:szCs w:val="28"/>
          <w:shd w:val="clear" w:color="auto" w:fill="FFFFFF"/>
          <w:lang w:val="en-US" w:eastAsia="en-US"/>
        </w:rPr>
        <w:t>10.37153</w:t>
      </w:r>
      <w:r w:rsidRPr="00C27EC5">
        <w:rPr>
          <w:rFonts w:eastAsia="Times New Roman"/>
          <w:b/>
          <w:snapToGrid w:val="0"/>
          <w:color w:val="333333"/>
          <w:sz w:val="28"/>
          <w:szCs w:val="28"/>
          <w:shd w:val="clear" w:color="auto" w:fill="FFFFFF"/>
          <w:lang w:val="en-US" w:eastAsia="en-US"/>
        </w:rPr>
        <w:t>/2686-7974-2019-16-609-62</w:t>
      </w:r>
      <w:r w:rsidR="002C4244">
        <w:rPr>
          <w:rFonts w:eastAsia="Times New Roman"/>
          <w:b/>
          <w:snapToGrid w:val="0"/>
          <w:color w:val="333333"/>
          <w:sz w:val="28"/>
          <w:szCs w:val="28"/>
          <w:shd w:val="clear" w:color="auto" w:fill="FFFFFF"/>
          <w:lang w:eastAsia="en-US"/>
        </w:rPr>
        <w:t>1</w:t>
      </w:r>
    </w:p>
    <w:p w:rsidR="00C27EC5" w:rsidRPr="00C27EC5" w:rsidRDefault="00C27EC5" w:rsidP="00C27EC5">
      <w:pPr>
        <w:widowControl w:val="0"/>
        <w:spacing w:after="0" w:line="240" w:lineRule="auto"/>
        <w:jc w:val="both"/>
        <w:rPr>
          <w:rFonts w:eastAsia="Times New Roman"/>
          <w:snapToGrid w:val="0"/>
          <w:szCs w:val="24"/>
          <w:lang w:val="en-US"/>
        </w:rPr>
      </w:pPr>
      <w:r w:rsidRPr="00C27EC5">
        <w:rPr>
          <w:rFonts w:eastAsia="Times New Roman"/>
          <w:snapToGrid w:val="0"/>
          <w:szCs w:val="24"/>
          <w:lang w:val="en-US"/>
        </w:rPr>
        <w:t xml:space="preserve"> </w:t>
      </w:r>
    </w:p>
    <w:p w:rsidR="00C27EC5" w:rsidRPr="00C27EC5" w:rsidRDefault="00C27EC5" w:rsidP="00C27EC5">
      <w:pPr>
        <w:widowControl w:val="0"/>
        <w:spacing w:after="0" w:line="240" w:lineRule="auto"/>
        <w:jc w:val="both"/>
        <w:rPr>
          <w:rFonts w:eastAsia="Times New Roman"/>
          <w:snapToGrid w:val="0"/>
          <w:szCs w:val="24"/>
          <w:lang w:val="en-US"/>
        </w:rPr>
      </w:pPr>
    </w:p>
    <w:p w:rsidR="00C27EC5" w:rsidRPr="00C27EC5" w:rsidRDefault="00C27EC5" w:rsidP="00C27EC5">
      <w:pPr>
        <w:widowControl w:val="0"/>
        <w:suppressAutoHyphens/>
        <w:spacing w:after="0" w:line="240" w:lineRule="auto"/>
        <w:jc w:val="center"/>
        <w:rPr>
          <w:rFonts w:eastAsia="Times New Roman"/>
          <w:szCs w:val="24"/>
          <w:lang w:val="en-US" w:eastAsia="en-US"/>
        </w:rPr>
      </w:pPr>
      <w:r w:rsidRPr="00C27EC5">
        <w:rPr>
          <w:rFonts w:eastAsia="Times New Roman"/>
          <w:szCs w:val="24"/>
          <w:lang w:val="en-US" w:eastAsia="en-US"/>
        </w:rPr>
        <w:t>Constantina PAVLIDOU</w:t>
      </w:r>
      <w:r w:rsidRPr="00C27EC5">
        <w:rPr>
          <w:rFonts w:eastAsia="Times New Roman"/>
          <w:szCs w:val="24"/>
          <w:vertAlign w:val="superscript"/>
          <w:lang w:val="en-US" w:eastAsia="en-US"/>
        </w:rPr>
        <w:footnoteReference w:id="1"/>
      </w:r>
      <w:r w:rsidRPr="00C27EC5">
        <w:rPr>
          <w:rFonts w:eastAsia="Times New Roman"/>
          <w:szCs w:val="24"/>
          <w:lang w:val="en-US" w:eastAsia="en-US"/>
        </w:rPr>
        <w:t>, Petros KOMODROMOS</w:t>
      </w:r>
      <w:r w:rsidRPr="00C27EC5">
        <w:rPr>
          <w:rFonts w:eastAsia="Times New Roman"/>
          <w:szCs w:val="24"/>
          <w:vertAlign w:val="superscript"/>
          <w:lang w:val="en-US" w:eastAsia="en-US"/>
        </w:rPr>
        <w:footnoteReference w:id="2"/>
      </w:r>
    </w:p>
    <w:p w:rsidR="00C27EC5" w:rsidRPr="00C27EC5" w:rsidRDefault="00C27EC5" w:rsidP="00C27EC5">
      <w:pPr>
        <w:widowControl w:val="0"/>
        <w:spacing w:after="0" w:line="240" w:lineRule="auto"/>
        <w:jc w:val="both"/>
        <w:rPr>
          <w:rFonts w:eastAsia="Times New Roman"/>
          <w:snapToGrid w:val="0"/>
          <w:szCs w:val="24"/>
          <w:lang w:val="en-US"/>
        </w:rPr>
      </w:pPr>
      <w:r w:rsidRPr="00C27EC5">
        <w:rPr>
          <w:rFonts w:eastAsia="Times New Roman"/>
          <w:snapToGrid w:val="0"/>
          <w:szCs w:val="24"/>
          <w:lang w:val="en-US"/>
        </w:rPr>
        <w:t xml:space="preserve"> </w:t>
      </w:r>
    </w:p>
    <w:p w:rsidR="00C27EC5" w:rsidRPr="00C27EC5" w:rsidRDefault="00C27EC5" w:rsidP="00C27EC5">
      <w:pPr>
        <w:widowControl w:val="0"/>
        <w:spacing w:after="0" w:line="240" w:lineRule="auto"/>
        <w:jc w:val="both"/>
        <w:rPr>
          <w:rFonts w:eastAsia="Times New Roman"/>
          <w:snapToGrid w:val="0"/>
          <w:szCs w:val="24"/>
          <w:lang w:val="en-US"/>
        </w:rPr>
      </w:pPr>
    </w:p>
    <w:p w:rsidR="00C27EC5" w:rsidRPr="00C27EC5" w:rsidRDefault="00C27EC5" w:rsidP="00C27EC5">
      <w:pPr>
        <w:widowControl w:val="0"/>
        <w:spacing w:after="0" w:line="240" w:lineRule="auto"/>
        <w:jc w:val="center"/>
        <w:outlineLvl w:val="0"/>
        <w:rPr>
          <w:rFonts w:eastAsia="Times New Roman"/>
          <w:b/>
          <w:caps/>
          <w:snapToGrid w:val="0"/>
          <w:kern w:val="28"/>
          <w:szCs w:val="24"/>
          <w:lang w:val="en-US"/>
        </w:rPr>
      </w:pPr>
      <w:r w:rsidRPr="00C27EC5">
        <w:rPr>
          <w:rFonts w:eastAsia="Times New Roman"/>
          <w:b/>
          <w:caps/>
          <w:snapToGrid w:val="0"/>
          <w:kern w:val="28"/>
          <w:szCs w:val="24"/>
          <w:lang w:val="en-US"/>
        </w:rPr>
        <w:t xml:space="preserve">ABSTRACT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 </w:t>
      </w:r>
    </w:p>
    <w:p w:rsidR="00C27EC5" w:rsidRPr="00C27EC5" w:rsidRDefault="00C27EC5" w:rsidP="00C27EC5">
      <w:pPr>
        <w:widowControl w:val="0"/>
        <w:suppressAutoHyphens/>
        <w:spacing w:after="0" w:line="240" w:lineRule="auto"/>
        <w:jc w:val="both"/>
        <w:rPr>
          <w:rFonts w:eastAsia="Times New Roman"/>
          <w:sz w:val="20"/>
          <w:szCs w:val="24"/>
          <w:lang w:val="en-US"/>
        </w:rPr>
      </w:pPr>
      <w:r w:rsidRPr="00C27EC5">
        <w:rPr>
          <w:rFonts w:eastAsia="Times New Roman"/>
          <w:sz w:val="20"/>
          <w:szCs w:val="24"/>
          <w:lang w:val="en-US"/>
        </w:rPr>
        <w:t xml:space="preserve">Since the peak seismic response of a base-isolated building strongly depends on the characteristics of the imposed seismic ground motion, the behavior of a base-isolated building under different seismic ground motions is studied, in order to better assess its expected peak seismic response. Specifically, the behavior of a typical three-dimensional (3D) steel building is examined as base-isolated with elastomeric bearings, using the SAP2000 software, while the effect of nearfault ground motions is studied by imposing 7 pairs of near- and 7 pairs of far-fault seismic records to the building. The results indicate that near-fault seismic components are more likely to increase the peak seismic response of the building than the corresponding far-fault components. The direction of the imposed earthquake excitations is also varied by rotating the imposed pairs of seismic records from 0◦ to 360◦, with respect to the major construction axes. It is observed that the peak seismic response may occur in incidence angles other than the horizontal construction axes of the building. The influence of 5% and 10% accidental mass eccentricities is also studied, indicating that when accidental mass eccentricities are taken into account the peak relative displacements of the base isolated structure are sustainably increased. </w:t>
      </w:r>
    </w:p>
    <w:p w:rsidR="00C27EC5" w:rsidRPr="00C27EC5" w:rsidRDefault="00C27EC5" w:rsidP="00C27EC5">
      <w:pPr>
        <w:widowControl w:val="0"/>
        <w:suppressAutoHyphens/>
        <w:spacing w:after="0" w:line="240" w:lineRule="auto"/>
        <w:jc w:val="both"/>
        <w:rPr>
          <w:rFonts w:eastAsia="Times New Roman"/>
          <w:sz w:val="20"/>
          <w:szCs w:val="24"/>
          <w:lang w:val="en-US"/>
        </w:rPr>
      </w:pPr>
      <w:r w:rsidRPr="00C27EC5">
        <w:rPr>
          <w:rFonts w:eastAsia="Times New Roman"/>
          <w:sz w:val="20"/>
          <w:szCs w:val="24"/>
          <w:lang w:val="en-US"/>
        </w:rPr>
        <w:t xml:space="preserve"> </w:t>
      </w:r>
    </w:p>
    <w:p w:rsidR="00C27EC5" w:rsidRPr="00C27EC5" w:rsidRDefault="00C27EC5" w:rsidP="00C27EC5">
      <w:pPr>
        <w:widowControl w:val="0"/>
        <w:suppressAutoHyphens/>
        <w:spacing w:after="0" w:line="240" w:lineRule="auto"/>
        <w:jc w:val="both"/>
        <w:rPr>
          <w:rFonts w:eastAsia="Times New Roman"/>
          <w:sz w:val="20"/>
          <w:szCs w:val="24"/>
          <w:lang w:val="en-US"/>
        </w:rPr>
      </w:pPr>
      <w:r w:rsidRPr="00C27EC5">
        <w:rPr>
          <w:rFonts w:eastAsia="Times New Roman"/>
          <w:i/>
          <w:sz w:val="20"/>
          <w:szCs w:val="24"/>
          <w:lang w:val="en-US"/>
        </w:rPr>
        <w:t xml:space="preserve">Keywords: base isolation; seismic isolation; peak seismic response; near vs. far fault; incidence angle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keepNext/>
        <w:keepLines/>
        <w:widowControl w:val="0"/>
        <w:spacing w:after="0" w:line="240" w:lineRule="auto"/>
        <w:jc w:val="both"/>
        <w:outlineLvl w:val="0"/>
        <w:rPr>
          <w:rFonts w:eastAsia="Times New Roman"/>
          <w:snapToGrid w:val="0"/>
          <w:color w:val="000000"/>
          <w:szCs w:val="24"/>
          <w:lang w:val="en-US"/>
        </w:rPr>
      </w:pPr>
      <w:r w:rsidRPr="00C27EC5">
        <w:rPr>
          <w:rFonts w:eastAsia="Times New Roman"/>
          <w:b/>
          <w:snapToGrid w:val="0"/>
          <w:color w:val="000000"/>
          <w:szCs w:val="24"/>
          <w:lang w:val="en-US"/>
        </w:rPr>
        <w:t xml:space="preserve">1. INTRODUCTION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concept of seismic isolation has become a reality within the last decades by the development of seismic isolation systems. The main characteristic of seismic isolation is the inserted flexibility in the horizontal directions, usually at the base of a seismically isolated building in order to shift its fundamental period outside the dangerous for resonance with the seismic ground excitations range. Significant reductions of the interstorey drifts, peak floor accelerations and base shear forces can be achieved by installing seismic isolation bearings, usually at a level between the ground and the superstructure.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keepNext/>
        <w:keepLines/>
        <w:widowControl w:val="0"/>
        <w:spacing w:after="0" w:line="240" w:lineRule="auto"/>
        <w:ind w:left="206" w:hanging="221"/>
        <w:jc w:val="both"/>
        <w:outlineLvl w:val="0"/>
        <w:rPr>
          <w:rFonts w:eastAsia="Times New Roman"/>
          <w:b/>
          <w:snapToGrid w:val="0"/>
          <w:color w:val="000000"/>
          <w:szCs w:val="24"/>
          <w:lang w:val="en-US"/>
        </w:rPr>
      </w:pPr>
      <w:r w:rsidRPr="00C27EC5">
        <w:rPr>
          <w:rFonts w:eastAsia="Times New Roman"/>
          <w:b/>
          <w:snapToGrid w:val="0"/>
          <w:color w:val="000000"/>
          <w:szCs w:val="24"/>
          <w:lang w:val="en-US"/>
        </w:rPr>
        <w:t xml:space="preserve">2. DESIGN AND MODELING ASSUMPTIONS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keepNext/>
        <w:keepLines/>
        <w:widowControl w:val="0"/>
        <w:numPr>
          <w:ilvl w:val="1"/>
          <w:numId w:val="0"/>
        </w:numPr>
        <w:spacing w:after="0" w:line="240" w:lineRule="auto"/>
        <w:ind w:left="317" w:hanging="332"/>
        <w:jc w:val="both"/>
        <w:outlineLvl w:val="1"/>
        <w:rPr>
          <w:rFonts w:eastAsia="Times New Roman"/>
          <w:b/>
          <w:i/>
          <w:snapToGrid w:val="0"/>
          <w:color w:val="000000"/>
          <w:szCs w:val="24"/>
          <w:lang w:val="en-US"/>
        </w:rPr>
      </w:pPr>
      <w:r w:rsidRPr="00C27EC5">
        <w:rPr>
          <w:rFonts w:eastAsia="Times New Roman"/>
          <w:b/>
          <w:i/>
          <w:snapToGrid w:val="0"/>
          <w:color w:val="000000"/>
          <w:szCs w:val="24"/>
          <w:lang w:val="en-US"/>
        </w:rPr>
        <w:t xml:space="preserve">2.1 Superstructure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spatial (3D) model of a steel building examined was initially designed and studied by Varnava (2013). The structure is a two-story building with plan dimensions 24m x 20m and floor heights of 3.30m. The frame in the X direction has three equal spans of 8m each, while the frame in the Y direction has 4 equal spans of 5m each. A moment resisting frame is designed in the X direction, with rigidly connected beams to the columns, while in the Y direction the frames act like trusses: the beam–column connection is pin-joined, </w:t>
      </w:r>
      <w:r w:rsidRPr="00C27EC5">
        <w:rPr>
          <w:rFonts w:eastAsia="Times New Roman"/>
          <w:snapToGrid w:val="0"/>
          <w:color w:val="000000"/>
          <w:szCs w:val="24"/>
          <w:lang w:val="en-US"/>
        </w:rPr>
        <w:lastRenderedPageBreak/>
        <w:t xml:space="preserve">while the edge sides of the outer frames are concentrically braced. A 3D view of the base-isolated building is shown in Figure 1 and the sections are presented in Table 1. Each floor is simulated as a rigid diaphragm and the masses are lumped at the floor levels.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center"/>
        <w:rPr>
          <w:rFonts w:eastAsia="Times New Roman"/>
          <w:snapToGrid w:val="0"/>
          <w:color w:val="000000"/>
          <w:szCs w:val="24"/>
          <w:lang w:val="en-US"/>
        </w:rPr>
      </w:pPr>
      <w:r w:rsidRPr="00C27EC5">
        <w:rPr>
          <w:rFonts w:eastAsia="Times New Roman"/>
          <w:noProof/>
          <w:snapToGrid w:val="0"/>
          <w:color w:val="000000"/>
          <w:szCs w:val="24"/>
        </w:rPr>
        <w:drawing>
          <wp:inline distT="0" distB="0" distL="0" distR="0" wp14:anchorId="58005EEF" wp14:editId="2146CA26">
            <wp:extent cx="1917700" cy="1587062"/>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7700" cy="1587062"/>
                    </a:xfrm>
                    <a:prstGeom prst="rect">
                      <a:avLst/>
                    </a:prstGeom>
                    <a:noFill/>
                    <a:ln>
                      <a:noFill/>
                    </a:ln>
                  </pic:spPr>
                </pic:pic>
              </a:graphicData>
            </a:graphic>
          </wp:inline>
        </w:drawing>
      </w: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611"/>
        <w:jc w:val="center"/>
        <w:rPr>
          <w:rFonts w:eastAsia="Times New Roman"/>
          <w:snapToGrid w:val="0"/>
          <w:color w:val="000000"/>
          <w:szCs w:val="24"/>
          <w:lang w:val="en-US"/>
        </w:rPr>
      </w:pPr>
    </w:p>
    <w:p w:rsidR="00C27EC5" w:rsidRPr="00C27EC5" w:rsidRDefault="00C27EC5" w:rsidP="00C27EC5">
      <w:pPr>
        <w:widowControl w:val="0"/>
        <w:spacing w:after="0" w:line="240" w:lineRule="auto"/>
        <w:jc w:val="center"/>
        <w:rPr>
          <w:rFonts w:eastAsia="Times New Roman"/>
          <w:snapToGrid w:val="0"/>
          <w:sz w:val="20"/>
          <w:szCs w:val="24"/>
          <w:lang w:val="en-US"/>
        </w:rPr>
      </w:pPr>
      <w:r w:rsidRPr="00C27EC5">
        <w:rPr>
          <w:rFonts w:eastAsia="Times New Roman"/>
          <w:snapToGrid w:val="0"/>
          <w:sz w:val="20"/>
          <w:szCs w:val="24"/>
          <w:lang w:val="en-US"/>
        </w:rPr>
        <w:t xml:space="preserve">Figure 1. A 3D view of the base-isolated building, with respect to the </w:t>
      </w:r>
      <w:r w:rsidRPr="00C27EC5">
        <w:rPr>
          <w:rFonts w:eastAsia="Times New Roman"/>
          <w:snapToGrid w:val="0"/>
          <w:sz w:val="20"/>
          <w:szCs w:val="24"/>
          <w:lang w:val="en-US" w:eastAsia="en-US"/>
        </w:rPr>
        <w:t>construction</w:t>
      </w:r>
      <w:r w:rsidRPr="00C27EC5">
        <w:rPr>
          <w:rFonts w:eastAsia="Times New Roman"/>
          <w:snapToGrid w:val="0"/>
          <w:sz w:val="20"/>
          <w:szCs w:val="24"/>
          <w:lang w:val="en-US"/>
        </w:rPr>
        <w:t xml:space="preserve"> horizontal axes, X and Y.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center"/>
        <w:rPr>
          <w:rFonts w:eastAsia="Times New Roman"/>
          <w:snapToGrid w:val="0"/>
          <w:sz w:val="20"/>
          <w:szCs w:val="24"/>
          <w:lang w:val="en-US"/>
        </w:rPr>
      </w:pPr>
      <w:r w:rsidRPr="00C27EC5">
        <w:rPr>
          <w:rFonts w:eastAsia="Times New Roman"/>
          <w:snapToGrid w:val="0"/>
          <w:sz w:val="20"/>
          <w:szCs w:val="24"/>
          <w:lang w:val="en-US"/>
        </w:rPr>
        <w:t xml:space="preserve">Table 1. Sections used in the building.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tbl>
      <w:tblPr>
        <w:tblW w:w="8370" w:type="dxa"/>
        <w:jc w:val="center"/>
        <w:tblCellMar>
          <w:top w:w="7" w:type="dxa"/>
          <w:right w:w="54" w:type="dxa"/>
        </w:tblCellMar>
        <w:tblLook w:val="04A0" w:firstRow="1" w:lastRow="0" w:firstColumn="1" w:lastColumn="0" w:noHBand="0" w:noVBand="1"/>
      </w:tblPr>
      <w:tblGrid>
        <w:gridCol w:w="2127"/>
        <w:gridCol w:w="3120"/>
        <w:gridCol w:w="3123"/>
      </w:tblGrid>
      <w:tr w:rsidR="00C27EC5" w:rsidRPr="00C27EC5" w:rsidTr="00B97EDB">
        <w:trPr>
          <w:trHeight w:val="351"/>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Floor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5"/>
              <w:jc w:val="center"/>
              <w:rPr>
                <w:rFonts w:eastAsia="Times New Roman"/>
                <w:snapToGrid w:val="0"/>
                <w:color w:val="000000"/>
                <w:szCs w:val="24"/>
                <w:lang w:val="en-US"/>
              </w:rPr>
            </w:pPr>
            <w:r w:rsidRPr="00C27EC5">
              <w:rPr>
                <w:rFonts w:eastAsia="Times New Roman"/>
                <w:snapToGrid w:val="0"/>
                <w:color w:val="000000"/>
                <w:szCs w:val="24"/>
                <w:lang w:val="en-US"/>
              </w:rPr>
              <w:t xml:space="preserve">Section Type </w:t>
            </w:r>
          </w:p>
        </w:tc>
      </w:tr>
      <w:tr w:rsidR="00C27EC5" w:rsidRPr="00C27EC5" w:rsidTr="00B97EDB">
        <w:trPr>
          <w:trHeight w:val="350"/>
          <w:jc w:val="center"/>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Base-isolated ground level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Primary beams </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7"/>
              <w:jc w:val="center"/>
              <w:rPr>
                <w:rFonts w:eastAsia="Times New Roman"/>
                <w:snapToGrid w:val="0"/>
                <w:color w:val="000000"/>
                <w:szCs w:val="24"/>
                <w:lang w:val="en-US"/>
              </w:rPr>
            </w:pPr>
            <w:r w:rsidRPr="00C27EC5">
              <w:rPr>
                <w:rFonts w:eastAsia="Times New Roman"/>
                <w:snapToGrid w:val="0"/>
                <w:color w:val="000000"/>
                <w:szCs w:val="24"/>
                <w:lang w:val="en-US"/>
              </w:rPr>
              <w:t xml:space="preserve">IPE 600 </w:t>
            </w:r>
          </w:p>
        </w:tc>
      </w:tr>
      <w:tr w:rsidR="00C27EC5" w:rsidRPr="00C27EC5" w:rsidTr="00B97EDB">
        <w:trPr>
          <w:trHeight w:val="350"/>
          <w:jc w:val="center"/>
        </w:trPr>
        <w:tc>
          <w:tcPr>
            <w:tcW w:w="0" w:type="auto"/>
            <w:vMerge/>
            <w:tcBorders>
              <w:top w:val="nil"/>
              <w:left w:val="single" w:sz="4" w:space="0" w:color="000000"/>
              <w:bottom w:val="nil"/>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Secondary beams </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7"/>
              <w:jc w:val="center"/>
              <w:rPr>
                <w:rFonts w:eastAsia="Times New Roman"/>
                <w:snapToGrid w:val="0"/>
                <w:color w:val="000000"/>
                <w:szCs w:val="24"/>
                <w:lang w:val="en-US"/>
              </w:rPr>
            </w:pPr>
            <w:r w:rsidRPr="00C27EC5">
              <w:rPr>
                <w:rFonts w:eastAsia="Times New Roman"/>
                <w:snapToGrid w:val="0"/>
                <w:color w:val="000000"/>
                <w:szCs w:val="24"/>
                <w:lang w:val="en-US"/>
              </w:rPr>
              <w:t xml:space="preserve">IPE 200 </w:t>
            </w:r>
          </w:p>
        </w:tc>
      </w:tr>
      <w:tr w:rsidR="00C27EC5" w:rsidRPr="00C27EC5" w:rsidTr="00B97EDB">
        <w:trPr>
          <w:trHeight w:val="350"/>
          <w:jc w:val="center"/>
        </w:trPr>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Columns </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9"/>
              <w:jc w:val="center"/>
              <w:rPr>
                <w:rFonts w:eastAsia="Times New Roman"/>
                <w:snapToGrid w:val="0"/>
                <w:color w:val="000000"/>
                <w:szCs w:val="24"/>
                <w:lang w:val="en-US"/>
              </w:rPr>
            </w:pPr>
            <w:r w:rsidRPr="00C27EC5">
              <w:rPr>
                <w:rFonts w:eastAsia="Times New Roman"/>
                <w:snapToGrid w:val="0"/>
                <w:color w:val="000000"/>
                <w:szCs w:val="24"/>
                <w:lang w:val="en-US"/>
              </w:rPr>
              <w:t xml:space="preserve">HEA 300 </w:t>
            </w:r>
          </w:p>
        </w:tc>
      </w:tr>
      <w:tr w:rsidR="00C27EC5" w:rsidRPr="00C27EC5" w:rsidTr="00B97EDB">
        <w:trPr>
          <w:trHeight w:val="348"/>
          <w:jc w:val="center"/>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1</w:t>
            </w:r>
            <w:r w:rsidRPr="00C27EC5">
              <w:rPr>
                <w:rFonts w:eastAsia="Times New Roman"/>
                <w:snapToGrid w:val="0"/>
                <w:color w:val="000000"/>
                <w:szCs w:val="24"/>
                <w:vertAlign w:val="superscript"/>
                <w:lang w:val="en-US"/>
              </w:rPr>
              <w:t>st</w:t>
            </w:r>
            <w:r w:rsidRPr="00C27EC5">
              <w:rPr>
                <w:rFonts w:eastAsia="Times New Roman"/>
                <w:snapToGrid w:val="0"/>
                <w:color w:val="000000"/>
                <w:szCs w:val="24"/>
                <w:lang w:val="en-US"/>
              </w:rPr>
              <w:t xml:space="preserve"> floor level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Primary beams </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7"/>
              <w:jc w:val="center"/>
              <w:rPr>
                <w:rFonts w:eastAsia="Times New Roman"/>
                <w:snapToGrid w:val="0"/>
                <w:color w:val="000000"/>
                <w:szCs w:val="24"/>
                <w:lang w:val="en-US"/>
              </w:rPr>
            </w:pPr>
            <w:r w:rsidRPr="00C27EC5">
              <w:rPr>
                <w:rFonts w:eastAsia="Times New Roman"/>
                <w:snapToGrid w:val="0"/>
                <w:color w:val="000000"/>
                <w:szCs w:val="24"/>
                <w:lang w:val="en-US"/>
              </w:rPr>
              <w:t xml:space="preserve">IPE 500 </w:t>
            </w:r>
          </w:p>
        </w:tc>
      </w:tr>
      <w:tr w:rsidR="00C27EC5" w:rsidRPr="00C27EC5" w:rsidTr="00B97EDB">
        <w:trPr>
          <w:trHeight w:val="350"/>
          <w:jc w:val="center"/>
        </w:trPr>
        <w:tc>
          <w:tcPr>
            <w:tcW w:w="0" w:type="auto"/>
            <w:vMerge/>
            <w:tcBorders>
              <w:top w:val="nil"/>
              <w:left w:val="single" w:sz="4" w:space="0" w:color="000000"/>
              <w:bottom w:val="nil"/>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Secondary beams </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7"/>
              <w:jc w:val="center"/>
              <w:rPr>
                <w:rFonts w:eastAsia="Times New Roman"/>
                <w:snapToGrid w:val="0"/>
                <w:color w:val="000000"/>
                <w:szCs w:val="24"/>
                <w:lang w:val="en-US"/>
              </w:rPr>
            </w:pPr>
            <w:r w:rsidRPr="00C27EC5">
              <w:rPr>
                <w:rFonts w:eastAsia="Times New Roman"/>
                <w:snapToGrid w:val="0"/>
                <w:color w:val="000000"/>
                <w:szCs w:val="24"/>
                <w:lang w:val="en-US"/>
              </w:rPr>
              <w:t xml:space="preserve">IPE 200 </w:t>
            </w:r>
          </w:p>
        </w:tc>
      </w:tr>
      <w:tr w:rsidR="00C27EC5" w:rsidRPr="00C27EC5" w:rsidTr="00B97EDB">
        <w:trPr>
          <w:trHeight w:val="350"/>
          <w:jc w:val="center"/>
        </w:trPr>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Columns </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9"/>
              <w:jc w:val="center"/>
              <w:rPr>
                <w:rFonts w:eastAsia="Times New Roman"/>
                <w:snapToGrid w:val="0"/>
                <w:color w:val="000000"/>
                <w:szCs w:val="24"/>
                <w:lang w:val="en-US"/>
              </w:rPr>
            </w:pPr>
            <w:r w:rsidRPr="00C27EC5">
              <w:rPr>
                <w:rFonts w:eastAsia="Times New Roman"/>
                <w:snapToGrid w:val="0"/>
                <w:color w:val="000000"/>
                <w:szCs w:val="24"/>
                <w:lang w:val="en-US"/>
              </w:rPr>
              <w:t xml:space="preserve">HEA 300 </w:t>
            </w:r>
          </w:p>
        </w:tc>
      </w:tr>
      <w:tr w:rsidR="00C27EC5" w:rsidRPr="00C27EC5" w:rsidTr="00B97EDB">
        <w:trPr>
          <w:trHeight w:val="350"/>
          <w:jc w:val="center"/>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2</w:t>
            </w:r>
            <w:r w:rsidRPr="00C27EC5">
              <w:rPr>
                <w:rFonts w:eastAsia="Times New Roman"/>
                <w:snapToGrid w:val="0"/>
                <w:color w:val="000000"/>
                <w:szCs w:val="24"/>
                <w:vertAlign w:val="superscript"/>
                <w:lang w:val="en-US"/>
              </w:rPr>
              <w:t>nd</w:t>
            </w:r>
            <w:r w:rsidRPr="00C27EC5">
              <w:rPr>
                <w:rFonts w:eastAsia="Times New Roman"/>
                <w:snapToGrid w:val="0"/>
                <w:color w:val="000000"/>
                <w:szCs w:val="24"/>
                <w:lang w:val="en-US"/>
              </w:rPr>
              <w:t xml:space="preserve"> floor level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Primary beams </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7"/>
              <w:jc w:val="center"/>
              <w:rPr>
                <w:rFonts w:eastAsia="Times New Roman"/>
                <w:snapToGrid w:val="0"/>
                <w:color w:val="000000"/>
                <w:szCs w:val="24"/>
                <w:lang w:val="en-US"/>
              </w:rPr>
            </w:pPr>
            <w:r w:rsidRPr="00C27EC5">
              <w:rPr>
                <w:rFonts w:eastAsia="Times New Roman"/>
                <w:snapToGrid w:val="0"/>
                <w:color w:val="000000"/>
                <w:szCs w:val="24"/>
                <w:lang w:val="en-US"/>
              </w:rPr>
              <w:t xml:space="preserve">IPE 400 </w:t>
            </w:r>
          </w:p>
        </w:tc>
      </w:tr>
      <w:tr w:rsidR="00C27EC5" w:rsidRPr="00C27EC5" w:rsidTr="00B97EDB">
        <w:trPr>
          <w:trHeight w:val="350"/>
          <w:jc w:val="center"/>
        </w:trPr>
        <w:tc>
          <w:tcPr>
            <w:tcW w:w="0" w:type="auto"/>
            <w:vMerge/>
            <w:tcBorders>
              <w:top w:val="nil"/>
              <w:left w:val="single" w:sz="4" w:space="0" w:color="000000"/>
              <w:bottom w:val="nil"/>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Secondary beams </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7"/>
              <w:jc w:val="center"/>
              <w:rPr>
                <w:rFonts w:eastAsia="Times New Roman"/>
                <w:snapToGrid w:val="0"/>
                <w:color w:val="000000"/>
                <w:szCs w:val="24"/>
                <w:lang w:val="en-US"/>
              </w:rPr>
            </w:pPr>
            <w:r w:rsidRPr="00C27EC5">
              <w:rPr>
                <w:rFonts w:eastAsia="Times New Roman"/>
                <w:snapToGrid w:val="0"/>
                <w:color w:val="000000"/>
                <w:szCs w:val="24"/>
                <w:lang w:val="en-US"/>
              </w:rPr>
              <w:t xml:space="preserve">IPE 200 </w:t>
            </w:r>
          </w:p>
        </w:tc>
      </w:tr>
      <w:tr w:rsidR="00C27EC5" w:rsidRPr="00C27EC5" w:rsidTr="00B97EDB">
        <w:trPr>
          <w:trHeight w:val="350"/>
          <w:jc w:val="center"/>
        </w:trPr>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Columns </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9"/>
              <w:jc w:val="center"/>
              <w:rPr>
                <w:rFonts w:eastAsia="Times New Roman"/>
                <w:snapToGrid w:val="0"/>
                <w:color w:val="000000"/>
                <w:szCs w:val="24"/>
                <w:lang w:val="en-US"/>
              </w:rPr>
            </w:pPr>
            <w:r w:rsidRPr="00C27EC5">
              <w:rPr>
                <w:rFonts w:eastAsia="Times New Roman"/>
                <w:snapToGrid w:val="0"/>
                <w:color w:val="000000"/>
                <w:szCs w:val="24"/>
                <w:lang w:val="en-US"/>
              </w:rPr>
              <w:t xml:space="preserve">HEA 300 </w:t>
            </w:r>
          </w:p>
        </w:tc>
      </w:tr>
    </w:tbl>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both"/>
        <w:rPr>
          <w:rFonts w:eastAsia="Times New Roman"/>
          <w:b/>
          <w:i/>
          <w:snapToGrid w:val="0"/>
          <w:color w:val="000000"/>
          <w:szCs w:val="24"/>
          <w:lang w:val="en-US"/>
        </w:rPr>
      </w:pPr>
      <w:r w:rsidRPr="00C27EC5">
        <w:rPr>
          <w:rFonts w:eastAsia="Times New Roman"/>
          <w:b/>
          <w:i/>
          <w:snapToGrid w:val="0"/>
          <w:color w:val="000000"/>
          <w:szCs w:val="24"/>
          <w:lang w:val="en-US"/>
        </w:rPr>
        <w:t xml:space="preserve">2.2 Design and modeling of the NRBs and LRBs </w:t>
      </w:r>
    </w:p>
    <w:p w:rsidR="00C27EC5" w:rsidRPr="00C27EC5" w:rsidRDefault="00C27EC5" w:rsidP="00C27EC5">
      <w:pPr>
        <w:widowControl w:val="0"/>
        <w:spacing w:after="0" w:line="240" w:lineRule="auto"/>
        <w:jc w:val="both"/>
        <w:rPr>
          <w:rFonts w:eastAsia="Times New Roman"/>
          <w:snapToGrid w:val="0"/>
          <w:color w:val="000000"/>
          <w:szCs w:val="24"/>
          <w:lang w:val="en-US"/>
        </w:rPr>
      </w:pP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The design of the base isolation system was conducted by Varnava (2012) by selecting a target eigenperiod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T</w:t>
      </w:r>
      <w:r w:rsidRPr="00C27EC5">
        <w:rPr>
          <w:rFonts w:eastAsia="Times New Roman"/>
          <w:snapToGrid w:val="0"/>
          <w:color w:val="000000"/>
          <w:szCs w:val="24"/>
          <w:vertAlign w:val="subscript"/>
          <w:lang w:val="en-US"/>
        </w:rPr>
        <w:t>dtar</w:t>
      </w:r>
      <w:r w:rsidRPr="00C27EC5">
        <w:rPr>
          <w:rFonts w:eastAsia="Times New Roman"/>
          <w:snapToGrid w:val="0"/>
          <w:color w:val="000000"/>
          <w:szCs w:val="24"/>
          <w:lang w:val="en-US"/>
        </w:rPr>
        <w:t>=1.2sec. The corresponding acceleration of the design spectrum S</w:t>
      </w:r>
      <w:r w:rsidRPr="00C27EC5">
        <w:rPr>
          <w:rFonts w:eastAsia="Times New Roman"/>
          <w:snapToGrid w:val="0"/>
          <w:color w:val="000000"/>
          <w:szCs w:val="24"/>
          <w:vertAlign w:val="subscript"/>
          <w:lang w:val="en-US"/>
        </w:rPr>
        <w:t>d</w:t>
      </w:r>
      <w:r w:rsidRPr="00C27EC5">
        <w:rPr>
          <w:rFonts w:eastAsia="Times New Roman"/>
          <w:snapToGrid w:val="0"/>
          <w:color w:val="000000"/>
          <w:szCs w:val="24"/>
          <w:lang w:val="en-US"/>
        </w:rPr>
        <w:t xml:space="preserve">(1.2) equals 0.3125g. Both NRBs and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LRBs are defined as "Rubber Isolator" type link elements in the SAP2000 structural analysis software. The NRBs have been modeled assuming equivalent linear properties, while nonlinear inelastic properties have been used for the LRBs. The mechanical characteristics of the isolators are given in Table 2. </w:t>
      </w:r>
    </w:p>
    <w:p w:rsidR="00C27EC5" w:rsidRPr="00C27EC5" w:rsidRDefault="00C27EC5" w:rsidP="00C27EC5">
      <w:pPr>
        <w:spacing w:after="0" w:line="240" w:lineRule="auto"/>
        <w:ind w:left="11" w:hanging="11"/>
        <w:jc w:val="both"/>
        <w:rPr>
          <w:rFonts w:eastAsia="Times New Roman"/>
          <w:snapToGrid w:val="0"/>
          <w:szCs w:val="24"/>
          <w:lang w:val="en-US"/>
        </w:rPr>
      </w:pPr>
      <w:r w:rsidRPr="00C27EC5">
        <w:rPr>
          <w:rFonts w:eastAsia="Times New Roman"/>
          <w:snapToGrid w:val="0"/>
          <w:szCs w:val="24"/>
          <w:lang w:val="en-US"/>
        </w:rPr>
        <w:br w:type="page"/>
      </w:r>
    </w:p>
    <w:p w:rsidR="00C27EC5" w:rsidRPr="00C27EC5" w:rsidRDefault="00C27EC5" w:rsidP="00C27EC5">
      <w:pPr>
        <w:widowControl w:val="0"/>
        <w:spacing w:after="0" w:line="240" w:lineRule="auto"/>
        <w:jc w:val="center"/>
        <w:rPr>
          <w:rFonts w:eastAsia="Times New Roman"/>
          <w:snapToGrid w:val="0"/>
          <w:sz w:val="20"/>
          <w:szCs w:val="24"/>
          <w:lang w:val="en-US"/>
        </w:rPr>
      </w:pPr>
      <w:r w:rsidRPr="00C27EC5">
        <w:rPr>
          <w:rFonts w:eastAsia="Times New Roman"/>
          <w:snapToGrid w:val="0"/>
          <w:sz w:val="20"/>
          <w:szCs w:val="24"/>
          <w:lang w:val="en-US"/>
        </w:rPr>
        <w:lastRenderedPageBreak/>
        <w:t xml:space="preserve">Table 2. Mechanical characteristics of NRBs and LRBs. </w:t>
      </w:r>
    </w:p>
    <w:p w:rsidR="00C27EC5" w:rsidRPr="00C27EC5" w:rsidRDefault="00C27EC5" w:rsidP="00C27EC5">
      <w:pPr>
        <w:widowControl w:val="0"/>
        <w:spacing w:after="0" w:line="240" w:lineRule="auto"/>
        <w:jc w:val="both"/>
        <w:rPr>
          <w:rFonts w:eastAsia="Times New Roman"/>
          <w:snapToGrid w:val="0"/>
          <w:szCs w:val="24"/>
          <w:lang w:val="en-US"/>
        </w:rPr>
      </w:pPr>
    </w:p>
    <w:tbl>
      <w:tblPr>
        <w:tblW w:w="8225" w:type="dxa"/>
        <w:tblInd w:w="672" w:type="dxa"/>
        <w:tblCellMar>
          <w:top w:w="7" w:type="dxa"/>
          <w:right w:w="115" w:type="dxa"/>
        </w:tblCellMar>
        <w:tblLook w:val="04A0" w:firstRow="1" w:lastRow="0" w:firstColumn="1" w:lastColumn="0" w:noHBand="0" w:noVBand="1"/>
      </w:tblPr>
      <w:tblGrid>
        <w:gridCol w:w="4959"/>
        <w:gridCol w:w="1416"/>
        <w:gridCol w:w="1850"/>
      </w:tblGrid>
      <w:tr w:rsidR="00C27EC5" w:rsidRPr="00C27EC5" w:rsidTr="00B97EDB">
        <w:trPr>
          <w:trHeight w:val="302"/>
        </w:trPr>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40"/>
              <w:jc w:val="center"/>
              <w:rPr>
                <w:rFonts w:eastAsia="Times New Roman"/>
                <w:snapToGrid w:val="0"/>
                <w:color w:val="000000"/>
                <w:szCs w:val="24"/>
                <w:lang w:val="en-US"/>
              </w:rPr>
            </w:pPr>
            <w:r w:rsidRPr="00C27EC5">
              <w:rPr>
                <w:rFonts w:eastAsia="Times New Roman"/>
                <w:snapToGrid w:val="0"/>
                <w:color w:val="000000"/>
                <w:szCs w:val="24"/>
                <w:lang w:val="en-US"/>
              </w:rPr>
              <w:t xml:space="preserve">NRB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7"/>
              <w:jc w:val="center"/>
              <w:rPr>
                <w:rFonts w:eastAsia="Times New Roman"/>
                <w:snapToGrid w:val="0"/>
                <w:color w:val="000000"/>
                <w:szCs w:val="24"/>
                <w:lang w:val="en-US"/>
              </w:rPr>
            </w:pPr>
            <w:r w:rsidRPr="00C27EC5">
              <w:rPr>
                <w:rFonts w:eastAsia="Times New Roman"/>
                <w:snapToGrid w:val="0"/>
                <w:color w:val="000000"/>
                <w:szCs w:val="24"/>
                <w:lang w:val="en-US"/>
              </w:rPr>
              <w:t xml:space="preserve">LRB </w:t>
            </w:r>
          </w:p>
        </w:tc>
      </w:tr>
      <w:tr w:rsidR="00C27EC5" w:rsidRPr="00C27EC5" w:rsidTr="00B97EDB">
        <w:trPr>
          <w:trHeight w:val="341"/>
        </w:trPr>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Mass (kg)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8"/>
              <w:jc w:val="center"/>
              <w:rPr>
                <w:rFonts w:eastAsia="Times New Roman"/>
                <w:snapToGrid w:val="0"/>
                <w:color w:val="000000"/>
                <w:szCs w:val="24"/>
                <w:lang w:val="en-US"/>
              </w:rPr>
            </w:pPr>
            <w:r w:rsidRPr="00C27EC5">
              <w:rPr>
                <w:rFonts w:eastAsia="Times New Roman"/>
                <w:snapToGrid w:val="0"/>
                <w:color w:val="000000"/>
                <w:szCs w:val="24"/>
                <w:lang w:val="en-US"/>
              </w:rPr>
              <w:t xml:space="preserve">111.60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5"/>
              <w:jc w:val="center"/>
              <w:rPr>
                <w:rFonts w:eastAsia="Times New Roman"/>
                <w:snapToGrid w:val="0"/>
                <w:color w:val="000000"/>
                <w:szCs w:val="24"/>
                <w:lang w:val="en-US"/>
              </w:rPr>
            </w:pPr>
            <w:r w:rsidRPr="00C27EC5">
              <w:rPr>
                <w:rFonts w:eastAsia="Times New Roman"/>
                <w:snapToGrid w:val="0"/>
                <w:color w:val="000000"/>
                <w:szCs w:val="24"/>
                <w:lang w:val="en-US"/>
              </w:rPr>
              <w:t xml:space="preserve">117.30 </w:t>
            </w:r>
          </w:p>
        </w:tc>
      </w:tr>
      <w:tr w:rsidR="00C27EC5" w:rsidRPr="00C27EC5" w:rsidTr="00B97EDB">
        <w:trPr>
          <w:trHeight w:val="341"/>
        </w:trPr>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Weight (kN)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8"/>
              <w:jc w:val="center"/>
              <w:rPr>
                <w:rFonts w:eastAsia="Times New Roman"/>
                <w:snapToGrid w:val="0"/>
                <w:color w:val="000000"/>
                <w:szCs w:val="24"/>
                <w:lang w:val="en-US"/>
              </w:rPr>
            </w:pPr>
            <w:r w:rsidRPr="00C27EC5">
              <w:rPr>
                <w:rFonts w:eastAsia="Times New Roman"/>
                <w:snapToGrid w:val="0"/>
                <w:color w:val="000000"/>
                <w:szCs w:val="24"/>
                <w:lang w:val="en-US"/>
              </w:rPr>
              <w:t xml:space="preserve">1.0000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5"/>
              <w:jc w:val="center"/>
              <w:rPr>
                <w:rFonts w:eastAsia="Times New Roman"/>
                <w:snapToGrid w:val="0"/>
                <w:color w:val="000000"/>
                <w:szCs w:val="24"/>
                <w:lang w:val="en-US"/>
              </w:rPr>
            </w:pPr>
            <w:r w:rsidRPr="00C27EC5">
              <w:rPr>
                <w:rFonts w:eastAsia="Times New Roman"/>
                <w:snapToGrid w:val="0"/>
                <w:color w:val="000000"/>
                <w:szCs w:val="24"/>
                <w:lang w:val="en-US"/>
              </w:rPr>
              <w:t xml:space="preserve">1.1507 </w:t>
            </w:r>
          </w:p>
        </w:tc>
      </w:tr>
      <w:tr w:rsidR="00C27EC5" w:rsidRPr="00C27EC5" w:rsidTr="00B97EDB">
        <w:trPr>
          <w:trHeight w:val="338"/>
        </w:trPr>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Design displacement (mm)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8"/>
              <w:jc w:val="center"/>
              <w:rPr>
                <w:rFonts w:eastAsia="Times New Roman"/>
                <w:snapToGrid w:val="0"/>
                <w:color w:val="000000"/>
                <w:szCs w:val="24"/>
                <w:lang w:val="en-US"/>
              </w:rPr>
            </w:pPr>
            <w:r w:rsidRPr="00C27EC5">
              <w:rPr>
                <w:rFonts w:eastAsia="Times New Roman"/>
                <w:snapToGrid w:val="0"/>
                <w:color w:val="000000"/>
                <w:szCs w:val="24"/>
                <w:lang w:val="en-US"/>
              </w:rPr>
              <w:t xml:space="preserve">94.90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5"/>
              <w:jc w:val="center"/>
              <w:rPr>
                <w:rFonts w:eastAsia="Times New Roman"/>
                <w:snapToGrid w:val="0"/>
                <w:color w:val="000000"/>
                <w:szCs w:val="24"/>
                <w:lang w:val="en-US"/>
              </w:rPr>
            </w:pPr>
            <w:r w:rsidRPr="00C27EC5">
              <w:rPr>
                <w:rFonts w:eastAsia="Times New Roman"/>
                <w:snapToGrid w:val="0"/>
                <w:color w:val="000000"/>
                <w:szCs w:val="24"/>
                <w:lang w:val="en-US"/>
              </w:rPr>
              <w:t xml:space="preserve">94.90 </w:t>
            </w:r>
          </w:p>
        </w:tc>
      </w:tr>
      <w:tr w:rsidR="00C27EC5" w:rsidRPr="00C27EC5" w:rsidTr="00B97EDB">
        <w:trPr>
          <w:trHeight w:val="341"/>
        </w:trPr>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Effective stiffness (kN/m)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6"/>
              <w:jc w:val="center"/>
              <w:rPr>
                <w:rFonts w:eastAsia="Times New Roman"/>
                <w:snapToGrid w:val="0"/>
                <w:color w:val="000000"/>
                <w:szCs w:val="24"/>
                <w:lang w:val="en-US"/>
              </w:rPr>
            </w:pPr>
            <w:r w:rsidRPr="00C27EC5">
              <w:rPr>
                <w:rFonts w:eastAsia="Times New Roman"/>
                <w:snapToGrid w:val="0"/>
                <w:color w:val="000000"/>
                <w:szCs w:val="24"/>
                <w:lang w:val="en-US"/>
              </w:rPr>
              <w:t xml:space="preserve">722460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4"/>
              <w:jc w:val="center"/>
              <w:rPr>
                <w:rFonts w:eastAsia="Times New Roman"/>
                <w:snapToGrid w:val="0"/>
                <w:color w:val="000000"/>
                <w:szCs w:val="24"/>
                <w:lang w:val="en-US"/>
              </w:rPr>
            </w:pPr>
            <w:r w:rsidRPr="00C27EC5">
              <w:rPr>
                <w:rFonts w:eastAsia="Times New Roman"/>
                <w:snapToGrid w:val="0"/>
                <w:color w:val="000000"/>
                <w:szCs w:val="24"/>
                <w:lang w:val="en-US"/>
              </w:rPr>
              <w:t xml:space="preserve">509730 </w:t>
            </w:r>
          </w:p>
        </w:tc>
      </w:tr>
      <w:tr w:rsidR="00C27EC5" w:rsidRPr="00C27EC5" w:rsidTr="00B97EDB">
        <w:trPr>
          <w:trHeight w:val="341"/>
        </w:trPr>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Translational Effective stiffness (kN/m)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8"/>
              <w:jc w:val="center"/>
              <w:rPr>
                <w:rFonts w:eastAsia="Times New Roman"/>
                <w:snapToGrid w:val="0"/>
                <w:color w:val="000000"/>
                <w:szCs w:val="24"/>
                <w:lang w:val="en-US"/>
              </w:rPr>
            </w:pPr>
            <w:r w:rsidRPr="00C27EC5">
              <w:rPr>
                <w:rFonts w:eastAsia="Times New Roman"/>
                <w:snapToGrid w:val="0"/>
                <w:color w:val="000000"/>
                <w:szCs w:val="24"/>
                <w:lang w:val="en-US"/>
              </w:rPr>
              <w:t xml:space="preserve">664.8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5"/>
              <w:jc w:val="center"/>
              <w:rPr>
                <w:rFonts w:eastAsia="Times New Roman"/>
                <w:snapToGrid w:val="0"/>
                <w:color w:val="000000"/>
                <w:szCs w:val="24"/>
                <w:lang w:val="en-US"/>
              </w:rPr>
            </w:pPr>
            <w:r w:rsidRPr="00C27EC5">
              <w:rPr>
                <w:rFonts w:eastAsia="Times New Roman"/>
                <w:snapToGrid w:val="0"/>
                <w:color w:val="000000"/>
                <w:szCs w:val="24"/>
                <w:lang w:val="en-US"/>
              </w:rPr>
              <w:t xml:space="preserve">1319.5 </w:t>
            </w:r>
          </w:p>
        </w:tc>
      </w:tr>
      <w:tr w:rsidR="00C27EC5" w:rsidRPr="00C27EC5" w:rsidTr="00B97EDB">
        <w:trPr>
          <w:trHeight w:val="338"/>
        </w:trPr>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Elastic stiffness (kN/m)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8"/>
              <w:jc w:val="center"/>
              <w:rPr>
                <w:rFonts w:eastAsia="Times New Roman"/>
                <w:snapToGrid w:val="0"/>
                <w:color w:val="000000"/>
                <w:szCs w:val="24"/>
                <w:lang w:val="en-US"/>
              </w:rPr>
            </w:pPr>
            <w:r w:rsidRPr="00C27EC5">
              <w:rPr>
                <w:rFonts w:eastAsia="Times New Roman"/>
                <w:snapToGrid w:val="0"/>
                <w:color w:val="000000"/>
                <w:szCs w:val="24"/>
                <w:lang w:val="en-US"/>
              </w:rPr>
              <w:t xml:space="preserve">664.8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7"/>
              <w:jc w:val="center"/>
              <w:rPr>
                <w:rFonts w:eastAsia="Times New Roman"/>
                <w:snapToGrid w:val="0"/>
                <w:color w:val="000000"/>
                <w:szCs w:val="24"/>
                <w:lang w:val="en-US"/>
              </w:rPr>
            </w:pPr>
            <w:r w:rsidRPr="00C27EC5">
              <w:rPr>
                <w:rFonts w:eastAsia="Times New Roman"/>
                <w:snapToGrid w:val="0"/>
                <w:color w:val="000000"/>
                <w:szCs w:val="24"/>
                <w:lang w:val="en-US"/>
              </w:rPr>
              <w:t xml:space="preserve">20383.5 </w:t>
            </w:r>
          </w:p>
        </w:tc>
      </w:tr>
      <w:tr w:rsidR="00C27EC5" w:rsidRPr="00C27EC5" w:rsidTr="00B97EDB">
        <w:trPr>
          <w:trHeight w:val="341"/>
        </w:trPr>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Rotational Effective stiffness (kNm)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8"/>
              <w:jc w:val="center"/>
              <w:rPr>
                <w:rFonts w:eastAsia="Times New Roman"/>
                <w:snapToGrid w:val="0"/>
                <w:color w:val="000000"/>
                <w:szCs w:val="24"/>
                <w:lang w:val="en-US"/>
              </w:rPr>
            </w:pPr>
            <w:r w:rsidRPr="00C27EC5">
              <w:rPr>
                <w:rFonts w:eastAsia="Times New Roman"/>
                <w:snapToGrid w:val="0"/>
                <w:color w:val="000000"/>
                <w:szCs w:val="24"/>
                <w:lang w:val="en-US"/>
              </w:rPr>
              <w:t xml:space="preserve">12.4330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7"/>
              <w:jc w:val="center"/>
              <w:rPr>
                <w:rFonts w:eastAsia="Times New Roman"/>
                <w:snapToGrid w:val="0"/>
                <w:color w:val="000000"/>
                <w:szCs w:val="24"/>
                <w:lang w:val="en-US"/>
              </w:rPr>
            </w:pPr>
            <w:r w:rsidRPr="00C27EC5">
              <w:rPr>
                <w:rFonts w:eastAsia="Times New Roman"/>
                <w:snapToGrid w:val="0"/>
                <w:color w:val="000000"/>
                <w:szCs w:val="24"/>
                <w:lang w:val="en-US"/>
              </w:rPr>
              <w:t xml:space="preserve">12.4201 </w:t>
            </w:r>
          </w:p>
        </w:tc>
      </w:tr>
      <w:tr w:rsidR="00C27EC5" w:rsidRPr="00C27EC5" w:rsidTr="00B97EDB">
        <w:trPr>
          <w:trHeight w:val="341"/>
        </w:trPr>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Yield strength (kN)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9"/>
              <w:jc w:val="center"/>
              <w:rPr>
                <w:rFonts w:eastAsia="Times New Roman"/>
                <w:snapToGrid w:val="0"/>
                <w:color w:val="000000"/>
                <w:szCs w:val="24"/>
                <w:lang w:val="en-US"/>
              </w:rPr>
            </w:pPr>
            <w:r w:rsidRPr="00C27EC5">
              <w:rPr>
                <w:rFonts w:eastAsia="Times New Roman"/>
                <w:snapToGrid w:val="0"/>
                <w:color w:val="000000"/>
                <w:szCs w:val="24"/>
                <w:lang w:val="en-US"/>
              </w:rPr>
              <w:t xml:space="preserve">-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7"/>
              <w:jc w:val="center"/>
              <w:rPr>
                <w:rFonts w:eastAsia="Times New Roman"/>
                <w:snapToGrid w:val="0"/>
                <w:color w:val="000000"/>
                <w:szCs w:val="24"/>
                <w:lang w:val="en-US"/>
              </w:rPr>
            </w:pPr>
            <w:r w:rsidRPr="00C27EC5">
              <w:rPr>
                <w:rFonts w:eastAsia="Times New Roman"/>
                <w:snapToGrid w:val="0"/>
                <w:color w:val="000000"/>
                <w:szCs w:val="24"/>
                <w:lang w:val="en-US"/>
              </w:rPr>
              <w:t xml:space="preserve">55.1985 </w:t>
            </w:r>
          </w:p>
        </w:tc>
      </w:tr>
      <w:tr w:rsidR="00C27EC5" w:rsidRPr="00C27EC5" w:rsidTr="00B97EDB">
        <w:trPr>
          <w:trHeight w:val="43"/>
        </w:trPr>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Post yield stiffness ratio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9"/>
              <w:jc w:val="center"/>
              <w:rPr>
                <w:rFonts w:eastAsia="Times New Roman"/>
                <w:snapToGrid w:val="0"/>
                <w:color w:val="000000"/>
                <w:szCs w:val="24"/>
                <w:lang w:val="en-US"/>
              </w:rPr>
            </w:pPr>
            <w:r w:rsidRPr="00C27EC5">
              <w:rPr>
                <w:rFonts w:eastAsia="Times New Roman"/>
                <w:snapToGrid w:val="0"/>
                <w:color w:val="000000"/>
                <w:szCs w:val="24"/>
                <w:lang w:val="en-US"/>
              </w:rPr>
              <w:t xml:space="preserve">-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37"/>
              <w:jc w:val="center"/>
              <w:rPr>
                <w:rFonts w:eastAsia="Times New Roman"/>
                <w:snapToGrid w:val="0"/>
                <w:color w:val="000000"/>
                <w:szCs w:val="24"/>
                <w:lang w:val="en-US"/>
              </w:rPr>
            </w:pPr>
            <w:r w:rsidRPr="00C27EC5">
              <w:rPr>
                <w:rFonts w:eastAsia="Times New Roman"/>
                <w:snapToGrid w:val="0"/>
                <w:color w:val="000000"/>
                <w:szCs w:val="24"/>
                <w:lang w:val="en-US"/>
              </w:rPr>
              <w:t xml:space="preserve">0.031565 </w:t>
            </w:r>
          </w:p>
        </w:tc>
      </w:tr>
    </w:tbl>
    <w:p w:rsidR="00C27EC5" w:rsidRPr="00C27EC5" w:rsidRDefault="00C27EC5" w:rsidP="00C27EC5">
      <w:pPr>
        <w:widowControl w:val="0"/>
        <w:spacing w:after="0" w:line="240" w:lineRule="auto"/>
        <w:jc w:val="both"/>
        <w:rPr>
          <w:rFonts w:eastAsia="Times New Roman"/>
          <w:snapToGrid w:val="0"/>
          <w:szCs w:val="24"/>
        </w:rPr>
      </w:pPr>
    </w:p>
    <w:p w:rsidR="00C27EC5" w:rsidRPr="00C27EC5" w:rsidRDefault="00C27EC5" w:rsidP="00C27EC5">
      <w:pPr>
        <w:widowControl w:val="0"/>
        <w:spacing w:after="0" w:line="240" w:lineRule="auto"/>
        <w:jc w:val="both"/>
        <w:rPr>
          <w:rFonts w:eastAsia="Times New Roman"/>
          <w:snapToGrid w:val="0"/>
          <w:szCs w:val="24"/>
        </w:rPr>
      </w:pPr>
    </w:p>
    <w:p w:rsidR="00C27EC5" w:rsidRPr="00C27EC5" w:rsidRDefault="00C27EC5" w:rsidP="00C27EC5">
      <w:pPr>
        <w:keepNext/>
        <w:keepLines/>
        <w:widowControl w:val="0"/>
        <w:spacing w:after="0" w:line="240" w:lineRule="auto"/>
        <w:ind w:left="206" w:hanging="221"/>
        <w:jc w:val="both"/>
        <w:outlineLvl w:val="0"/>
        <w:rPr>
          <w:rFonts w:eastAsia="Times New Roman"/>
          <w:b/>
          <w:snapToGrid w:val="0"/>
          <w:color w:val="000000"/>
          <w:szCs w:val="24"/>
          <w:lang w:val="en-US"/>
        </w:rPr>
      </w:pPr>
      <w:r w:rsidRPr="00C27EC5">
        <w:rPr>
          <w:rFonts w:eastAsia="Times New Roman"/>
          <w:b/>
          <w:snapToGrid w:val="0"/>
          <w:color w:val="000000"/>
          <w:szCs w:val="24"/>
        </w:rPr>
        <w:t>3.</w:t>
      </w:r>
      <w:r w:rsidRPr="00C27EC5">
        <w:rPr>
          <w:rFonts w:eastAsia="Times New Roman"/>
          <w:b/>
          <w:snapToGrid w:val="0"/>
          <w:color w:val="000000"/>
          <w:szCs w:val="24"/>
          <w:lang w:val="en-US"/>
        </w:rPr>
        <w:t xml:space="preserve"> NEAR–FAULT GROUND MOTIONS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necessity of using seismic isolation on buildings obviously depends on the seismic activity of the respective region. It has been observed that the recorded seismic ground motions from stations located near the fault, have significant differences from the ground motions recorded from stations at long distances. A near-fault ground motion is defined by the distance between the rupture and the recordings.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Mavroeidis et al. (2004) have implemented simple mathematical models for the characterization of the nearfault strong ground motions. It is highlighted that the duration of the near-fault ground motion pulse is the most determining parameter in the elastic and inelastic performance of a SDOF system. The pulse duration is proportionate with the earthquake magnitude. Furthermore, the impulsive character of the near-fault velocity pulse affects significantly the elastic response spectra of the SDOF system. Moreover, Zhang and Wang (2013) have performed seismic damage analyses, which show that accumulated damage of concrete gravity dams is significantly affected by near-fault ground motions. Particularly, they have observed that the nonlinear response obtained from near-fault ground motions has a considerably different and greater displacement history than those obtained from far-fault ground motions.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keepNext/>
        <w:keepLines/>
        <w:widowControl w:val="0"/>
        <w:numPr>
          <w:ilvl w:val="1"/>
          <w:numId w:val="0"/>
        </w:numPr>
        <w:spacing w:after="0" w:line="240" w:lineRule="auto"/>
        <w:ind w:left="317" w:hanging="332"/>
        <w:jc w:val="both"/>
        <w:outlineLvl w:val="1"/>
        <w:rPr>
          <w:rFonts w:eastAsia="Times New Roman"/>
          <w:b/>
          <w:i/>
          <w:snapToGrid w:val="0"/>
          <w:color w:val="000000"/>
          <w:szCs w:val="24"/>
          <w:lang w:val="en-US"/>
        </w:rPr>
      </w:pPr>
      <w:r w:rsidRPr="00C27EC5">
        <w:rPr>
          <w:rFonts w:eastAsia="Times New Roman"/>
          <w:b/>
          <w:i/>
          <w:snapToGrid w:val="0"/>
          <w:color w:val="000000"/>
          <w:szCs w:val="24"/>
          <w:lang w:val="en-US"/>
        </w:rPr>
        <w:t xml:space="preserve">3.1 Selected earthquake records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In order to assess the effect of near-fault ground motions, 7 sets of near- and far-fault accelerograms obtained from the PEER Center Database are used. The near- and far-fault seismic excitations had been recorded during the same seismic events at different stations. As already stated in previous studies (Somerville 2005), in order to achieve more accuracy, two acceleration records are considered simultaneously in the two horizontal directions, the Fault-Normal (FN) and Fault-Parallel (FP) for each ground motion.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selection of the near-fault ground motions is based on specific criteria (Mavronicola 2017), specifically: (i) an earthquake magnitude of </w:t>
      </w:r>
      <w:r w:rsidRPr="00C27EC5">
        <w:rPr>
          <w:rFonts w:ascii="Cambria Math" w:eastAsia="Cambria Math" w:hAnsi="Cambria Math" w:cs="Cambria Math"/>
          <w:snapToGrid w:val="0"/>
          <w:color w:val="000000"/>
          <w:szCs w:val="24"/>
          <w:lang w:val="en-US"/>
        </w:rPr>
        <w:t>𝑀</w:t>
      </w:r>
      <w:r w:rsidRPr="00C27EC5">
        <w:rPr>
          <w:rFonts w:ascii="Cambria Math" w:eastAsia="Cambria Math" w:hAnsi="Cambria Math" w:cs="Cambria Math"/>
          <w:snapToGrid w:val="0"/>
          <w:color w:val="000000"/>
          <w:szCs w:val="24"/>
          <w:vertAlign w:val="subscript"/>
          <w:lang w:val="en-US"/>
        </w:rPr>
        <w:t>𝑤</w:t>
      </w:r>
      <w:r w:rsidRPr="00C27EC5">
        <w:rPr>
          <w:rFonts w:eastAsia="Cambria Math" w:cs="Cambria Math"/>
          <w:snapToGrid w:val="0"/>
          <w:color w:val="000000"/>
          <w:szCs w:val="24"/>
          <w:lang w:val="en-US"/>
        </w:rPr>
        <w:t xml:space="preserve"> ≥ 6.0</w:t>
      </w:r>
      <w:r w:rsidRPr="00C27EC5">
        <w:rPr>
          <w:rFonts w:eastAsia="Times New Roman"/>
          <w:snapToGrid w:val="0"/>
          <w:color w:val="000000"/>
          <w:szCs w:val="24"/>
          <w:lang w:val="en-US"/>
        </w:rPr>
        <w:t xml:space="preserve"> and (ii) a distance to the fault rupture of </w:t>
      </w:r>
      <w:r w:rsidRPr="00C27EC5">
        <w:rPr>
          <w:rFonts w:ascii="Cambria Math" w:eastAsia="Cambria Math" w:hAnsi="Cambria Math" w:cs="Cambria Math"/>
          <w:snapToGrid w:val="0"/>
          <w:color w:val="000000"/>
          <w:szCs w:val="24"/>
          <w:lang w:val="en-US"/>
        </w:rPr>
        <w:t>𝑅</w:t>
      </w:r>
      <w:r w:rsidRPr="00C27EC5">
        <w:rPr>
          <w:rFonts w:ascii="Cambria Math" w:eastAsia="Cambria Math" w:hAnsi="Cambria Math" w:cs="Cambria Math"/>
          <w:snapToGrid w:val="0"/>
          <w:color w:val="000000"/>
          <w:szCs w:val="24"/>
          <w:vertAlign w:val="subscript"/>
          <w:lang w:val="en-US"/>
        </w:rPr>
        <w:t>𝑟𝑢𝑝</w:t>
      </w:r>
      <w:r w:rsidRPr="00C27EC5">
        <w:rPr>
          <w:rFonts w:eastAsia="Cambria Math" w:cs="Cambria Math"/>
          <w:snapToGrid w:val="0"/>
          <w:color w:val="000000"/>
          <w:szCs w:val="24"/>
          <w:vertAlign w:val="subscript"/>
          <w:lang w:val="en-US"/>
        </w:rPr>
        <w:t xml:space="preserve"> </w:t>
      </w:r>
      <w:r w:rsidRPr="00C27EC5">
        <w:rPr>
          <w:rFonts w:eastAsia="Cambria Math" w:cs="Cambria Math"/>
          <w:snapToGrid w:val="0"/>
          <w:color w:val="000000"/>
          <w:szCs w:val="24"/>
          <w:lang w:val="en-US"/>
        </w:rPr>
        <w:t xml:space="preserve">&lt; 15 </w:t>
      </w:r>
      <w:r w:rsidRPr="00C27EC5">
        <w:rPr>
          <w:rFonts w:ascii="Cambria Math" w:eastAsia="Cambria Math" w:hAnsi="Cambria Math" w:cs="Cambria Math"/>
          <w:snapToGrid w:val="0"/>
          <w:color w:val="000000"/>
          <w:szCs w:val="24"/>
          <w:lang w:val="en-US"/>
        </w:rPr>
        <w:t>𝑘𝑚</w:t>
      </w:r>
      <w:r w:rsidRPr="00C27EC5">
        <w:rPr>
          <w:rFonts w:eastAsia="Times New Roman"/>
          <w:snapToGrid w:val="0"/>
          <w:color w:val="000000"/>
          <w:szCs w:val="24"/>
          <w:lang w:val="en-US"/>
        </w:rPr>
        <w:t xml:space="preserve">. The farfault accelerograms are selected from the same seismic event, but at a further distance from the fault </w:t>
      </w:r>
      <w:r w:rsidRPr="00C27EC5">
        <w:rPr>
          <w:rFonts w:ascii="Cambria Math" w:eastAsia="Cambria Math" w:hAnsi="Cambria Math" w:cs="Cambria Math"/>
          <w:snapToGrid w:val="0"/>
          <w:color w:val="000000"/>
          <w:szCs w:val="24"/>
          <w:lang w:val="en-US"/>
        </w:rPr>
        <w:t>𝑅</w:t>
      </w:r>
      <w:r w:rsidRPr="00C27EC5">
        <w:rPr>
          <w:rFonts w:ascii="Cambria Math" w:eastAsia="Cambria Math" w:hAnsi="Cambria Math" w:cs="Cambria Math"/>
          <w:snapToGrid w:val="0"/>
          <w:color w:val="000000"/>
          <w:szCs w:val="24"/>
          <w:vertAlign w:val="subscript"/>
          <w:lang w:val="en-US"/>
        </w:rPr>
        <w:t>𝑟𝑢𝑝</w:t>
      </w:r>
      <w:r w:rsidRPr="00C27EC5">
        <w:rPr>
          <w:rFonts w:eastAsia="Cambria Math" w:cs="Cambria Math"/>
          <w:snapToGrid w:val="0"/>
          <w:color w:val="000000"/>
          <w:szCs w:val="24"/>
          <w:vertAlign w:val="subscript"/>
          <w:lang w:val="en-US"/>
        </w:rPr>
        <w:t xml:space="preserve"> </w:t>
      </w:r>
      <w:r w:rsidRPr="00C27EC5">
        <w:rPr>
          <w:rFonts w:eastAsia="Cambria Math" w:cs="Cambria Math"/>
          <w:snapToGrid w:val="0"/>
          <w:color w:val="000000"/>
          <w:szCs w:val="24"/>
          <w:lang w:val="en-US"/>
        </w:rPr>
        <w:t xml:space="preserve">&gt; 40 </w:t>
      </w:r>
      <w:r w:rsidRPr="00C27EC5">
        <w:rPr>
          <w:rFonts w:ascii="Cambria Math" w:eastAsia="Cambria Math" w:hAnsi="Cambria Math" w:cs="Cambria Math"/>
          <w:snapToGrid w:val="0"/>
          <w:color w:val="000000"/>
          <w:szCs w:val="24"/>
          <w:lang w:val="en-US"/>
        </w:rPr>
        <w:t>𝑘𝑚</w:t>
      </w:r>
      <w:r w:rsidRPr="00C27EC5">
        <w:rPr>
          <w:rFonts w:eastAsia="Times New Roman"/>
          <w:snapToGrid w:val="0"/>
          <w:color w:val="000000"/>
          <w:szCs w:val="24"/>
          <w:lang w:val="en-US"/>
        </w:rPr>
        <w:t xml:space="preserve"> (Tables 4 and 5). The near- and far-fault ground motion records are normalized to have their peak ground accelerations (PGA) equal to </w:t>
      </w:r>
      <w:r w:rsidRPr="00C27EC5">
        <w:rPr>
          <w:rFonts w:eastAsia="Cambria Math" w:cs="Cambria Math"/>
          <w:snapToGrid w:val="0"/>
          <w:color w:val="000000"/>
          <w:szCs w:val="24"/>
          <w:lang w:val="en-US"/>
        </w:rPr>
        <w:t>0.3</w:t>
      </w:r>
      <w:r w:rsidRPr="00C27EC5">
        <w:rPr>
          <w:rFonts w:ascii="Cambria Math" w:eastAsia="Cambria Math" w:hAnsi="Cambria Math" w:cs="Cambria Math"/>
          <w:snapToGrid w:val="0"/>
          <w:color w:val="000000"/>
          <w:szCs w:val="24"/>
          <w:lang w:val="en-US"/>
        </w:rPr>
        <w:t>𝑔</w:t>
      </w:r>
      <w:r w:rsidRPr="00C27EC5">
        <w:rPr>
          <w:rFonts w:eastAsia="Times New Roman"/>
          <w:snapToGrid w:val="0"/>
          <w:color w:val="000000"/>
          <w:szCs w:val="24"/>
          <w:lang w:val="en-US"/>
        </w:rPr>
        <w:t xml:space="preserve">. This value is selected according to the requirements of EC8, which is the design ground acceleration, </w:t>
      </w:r>
      <w:r w:rsidRPr="00C27EC5">
        <w:rPr>
          <w:rFonts w:ascii="Cambria Math" w:eastAsia="Cambria Math" w:hAnsi="Cambria Math" w:cs="Cambria Math"/>
          <w:snapToGrid w:val="0"/>
          <w:color w:val="000000"/>
          <w:szCs w:val="24"/>
          <w:lang w:val="en-US"/>
        </w:rPr>
        <w:t>𝑎</w:t>
      </w:r>
      <w:r w:rsidRPr="00C27EC5">
        <w:rPr>
          <w:rFonts w:ascii="Cambria Math" w:eastAsia="Cambria Math" w:hAnsi="Cambria Math" w:cs="Cambria Math"/>
          <w:snapToGrid w:val="0"/>
          <w:color w:val="000000"/>
          <w:szCs w:val="24"/>
          <w:vertAlign w:val="subscript"/>
          <w:lang w:val="en-US"/>
        </w:rPr>
        <w:t>𝑔</w:t>
      </w:r>
      <w:r w:rsidRPr="00C27EC5">
        <w:rPr>
          <w:rFonts w:eastAsia="Cambria Math" w:cs="Cambria Math"/>
          <w:snapToGrid w:val="0"/>
          <w:color w:val="000000"/>
          <w:szCs w:val="24"/>
          <w:vertAlign w:val="subscript"/>
          <w:lang w:val="en-US"/>
        </w:rPr>
        <w:t xml:space="preserve"> </w:t>
      </w:r>
      <w:r w:rsidRPr="00C27EC5">
        <w:rPr>
          <w:rFonts w:eastAsia="Cambria Math" w:cs="Cambria Math"/>
          <w:snapToGrid w:val="0"/>
          <w:color w:val="000000"/>
          <w:szCs w:val="24"/>
          <w:lang w:val="en-US"/>
        </w:rPr>
        <w:t>= 0.25</w:t>
      </w:r>
      <w:r w:rsidRPr="00C27EC5">
        <w:rPr>
          <w:rFonts w:ascii="Cambria Math" w:eastAsia="Cambria Math" w:hAnsi="Cambria Math" w:cs="Cambria Math"/>
          <w:snapToGrid w:val="0"/>
          <w:color w:val="000000"/>
          <w:szCs w:val="24"/>
          <w:lang w:val="en-US"/>
        </w:rPr>
        <w:t>𝑔</w:t>
      </w:r>
      <w:r w:rsidRPr="00C27EC5">
        <w:rPr>
          <w:rFonts w:eastAsia="Times New Roman"/>
          <w:snapToGrid w:val="0"/>
          <w:color w:val="000000"/>
          <w:szCs w:val="24"/>
          <w:lang w:val="en-US"/>
        </w:rPr>
        <w:t xml:space="preserve">, multiplied by the soil factor, </w:t>
      </w:r>
      <w:r w:rsidRPr="00C27EC5">
        <w:rPr>
          <w:rFonts w:ascii="Cambria Math" w:eastAsia="Cambria Math" w:hAnsi="Cambria Math" w:cs="Cambria Math"/>
          <w:snapToGrid w:val="0"/>
          <w:color w:val="000000"/>
          <w:szCs w:val="24"/>
          <w:lang w:val="en-US"/>
        </w:rPr>
        <w:t>𝑆</w:t>
      </w:r>
      <w:r w:rsidRPr="00C27EC5">
        <w:rPr>
          <w:rFonts w:eastAsia="Cambria Math" w:cs="Cambria Math"/>
          <w:snapToGrid w:val="0"/>
          <w:color w:val="000000"/>
          <w:szCs w:val="24"/>
          <w:lang w:val="en-US"/>
        </w:rPr>
        <w:t xml:space="preserve"> = 1.2</w:t>
      </w: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spacing w:after="0" w:line="240" w:lineRule="auto"/>
        <w:ind w:left="11" w:hanging="11"/>
        <w:jc w:val="both"/>
        <w:rPr>
          <w:rFonts w:eastAsia="Times New Roman"/>
          <w:snapToGrid w:val="0"/>
          <w:sz w:val="20"/>
          <w:szCs w:val="24"/>
          <w:lang w:val="en-US"/>
        </w:rPr>
      </w:pPr>
      <w:r w:rsidRPr="00C27EC5">
        <w:rPr>
          <w:rFonts w:eastAsia="Times New Roman"/>
          <w:snapToGrid w:val="0"/>
          <w:szCs w:val="24"/>
          <w:lang w:val="en-US"/>
        </w:rPr>
        <w:br w:type="page"/>
      </w:r>
    </w:p>
    <w:p w:rsidR="00C27EC5" w:rsidRPr="00C27EC5" w:rsidRDefault="00C27EC5" w:rsidP="00C27EC5">
      <w:pPr>
        <w:widowControl w:val="0"/>
        <w:spacing w:after="0" w:line="240" w:lineRule="auto"/>
        <w:jc w:val="center"/>
        <w:rPr>
          <w:rFonts w:eastAsia="Times New Roman"/>
          <w:snapToGrid w:val="0"/>
          <w:sz w:val="20"/>
          <w:szCs w:val="24"/>
          <w:lang w:val="en-US"/>
        </w:rPr>
      </w:pPr>
      <w:r w:rsidRPr="00C27EC5">
        <w:rPr>
          <w:rFonts w:eastAsia="Times New Roman"/>
          <w:snapToGrid w:val="0"/>
          <w:sz w:val="20"/>
          <w:szCs w:val="24"/>
          <w:lang w:val="en-US"/>
        </w:rPr>
        <w:t xml:space="preserve">Table 3. Characteristics of selected horizontal near-fault records.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tbl>
      <w:tblPr>
        <w:tblW w:w="9640" w:type="dxa"/>
        <w:tblCellMar>
          <w:top w:w="10" w:type="dxa"/>
          <w:bottom w:w="5" w:type="dxa"/>
          <w:right w:w="99" w:type="dxa"/>
        </w:tblCellMar>
        <w:tblLook w:val="04A0" w:firstRow="1" w:lastRow="0" w:firstColumn="1" w:lastColumn="0" w:noHBand="0" w:noVBand="1"/>
      </w:tblPr>
      <w:tblGrid>
        <w:gridCol w:w="566"/>
        <w:gridCol w:w="705"/>
        <w:gridCol w:w="1138"/>
        <w:gridCol w:w="994"/>
        <w:gridCol w:w="1416"/>
        <w:gridCol w:w="569"/>
        <w:gridCol w:w="850"/>
        <w:gridCol w:w="708"/>
        <w:gridCol w:w="711"/>
        <w:gridCol w:w="992"/>
        <w:gridCol w:w="991"/>
      </w:tblGrid>
      <w:tr w:rsidR="00C27EC5" w:rsidRPr="00C27EC5" w:rsidTr="00B97EDB">
        <w:trPr>
          <w:trHeight w:val="290"/>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10"/>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EQ </w:t>
            </w:r>
          </w:p>
          <w:p w:rsidR="00C27EC5" w:rsidRPr="00C27EC5" w:rsidRDefault="00C27EC5" w:rsidP="00C27EC5">
            <w:pPr>
              <w:widowControl w:val="0"/>
              <w:spacing w:after="0" w:line="240" w:lineRule="auto"/>
              <w:ind w:left="5"/>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No. </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60" w:hanging="58"/>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NGA seq. no. </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Event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2"/>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Year </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0"/>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Station </w:t>
            </w: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14"/>
              <w:jc w:val="both"/>
              <w:rPr>
                <w:rFonts w:eastAsia="Times New Roman"/>
                <w:snapToGrid w:val="0"/>
                <w:color w:val="000000"/>
                <w:szCs w:val="24"/>
                <w:lang w:val="en-US"/>
              </w:rPr>
            </w:pPr>
            <w:r w:rsidRPr="00C27EC5">
              <w:rPr>
                <w:rFonts w:eastAsia="Times New Roman"/>
                <w:b/>
                <w:snapToGrid w:val="0"/>
                <w:color w:val="000000"/>
                <w:sz w:val="20"/>
                <w:szCs w:val="24"/>
                <w:lang w:val="en-US"/>
              </w:rPr>
              <w:t>M</w:t>
            </w:r>
            <w:r w:rsidRPr="00C27EC5">
              <w:rPr>
                <w:rFonts w:eastAsia="Times New Roman"/>
                <w:b/>
                <w:snapToGrid w:val="0"/>
                <w:color w:val="000000"/>
                <w:sz w:val="20"/>
                <w:szCs w:val="24"/>
                <w:vertAlign w:val="subscript"/>
                <w:lang w:val="en-US"/>
              </w:rPr>
              <w:t>w</w:t>
            </w:r>
            <w:r w:rsidRPr="00C27EC5">
              <w:rPr>
                <w:rFonts w:eastAsia="Times New Roman"/>
                <w:b/>
                <w:snapToGrid w:val="0"/>
                <w:color w:val="000000"/>
                <w:sz w:val="20"/>
                <w:szCs w:val="24"/>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5"/>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FN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0"/>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FP </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7"/>
              <w:jc w:val="center"/>
              <w:rPr>
                <w:rFonts w:eastAsia="Times New Roman"/>
                <w:snapToGrid w:val="0"/>
                <w:color w:val="000000"/>
                <w:szCs w:val="24"/>
                <w:lang w:val="en-US"/>
              </w:rPr>
            </w:pPr>
            <w:r w:rsidRPr="00C27EC5">
              <w:rPr>
                <w:rFonts w:eastAsia="Times New Roman"/>
                <w:b/>
                <w:snapToGrid w:val="0"/>
                <w:color w:val="000000"/>
                <w:sz w:val="20"/>
                <w:szCs w:val="24"/>
                <w:lang w:val="en-US"/>
              </w:rPr>
              <w:t>R</w:t>
            </w:r>
            <w:r w:rsidRPr="00C27EC5">
              <w:rPr>
                <w:rFonts w:eastAsia="Times New Roman"/>
                <w:b/>
                <w:snapToGrid w:val="0"/>
                <w:color w:val="000000"/>
                <w:sz w:val="13"/>
                <w:szCs w:val="24"/>
                <w:lang w:val="en-US"/>
              </w:rPr>
              <w:t>jb</w:t>
            </w:r>
            <w:r w:rsidRPr="00C27EC5">
              <w:rPr>
                <w:rFonts w:eastAsia="Times New Roman"/>
                <w:b/>
                <w:snapToGrid w:val="0"/>
                <w:color w:val="000000"/>
                <w:sz w:val="20"/>
                <w:szCs w:val="24"/>
                <w:lang w:val="en-US"/>
              </w:rPr>
              <w:t xml:space="preserve"> </w:t>
            </w:r>
          </w:p>
          <w:p w:rsidR="00C27EC5" w:rsidRPr="00C27EC5" w:rsidRDefault="00C27EC5" w:rsidP="00C27EC5">
            <w:pPr>
              <w:widowControl w:val="0"/>
              <w:spacing w:after="0" w:line="240" w:lineRule="auto"/>
              <w:ind w:left="22"/>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(km)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161" w:firstLine="34"/>
              <w:jc w:val="both"/>
              <w:rPr>
                <w:rFonts w:eastAsia="Times New Roman"/>
                <w:snapToGrid w:val="0"/>
                <w:color w:val="000000"/>
                <w:szCs w:val="24"/>
                <w:lang w:val="en-US"/>
              </w:rPr>
            </w:pPr>
            <w:r w:rsidRPr="00C27EC5">
              <w:rPr>
                <w:rFonts w:eastAsia="Times New Roman"/>
                <w:b/>
                <w:snapToGrid w:val="0"/>
                <w:color w:val="000000"/>
                <w:sz w:val="20"/>
                <w:szCs w:val="24"/>
                <w:lang w:val="en-US"/>
              </w:rPr>
              <w:t>R</w:t>
            </w:r>
            <w:r w:rsidRPr="00C27EC5">
              <w:rPr>
                <w:rFonts w:eastAsia="Times New Roman"/>
                <w:b/>
                <w:snapToGrid w:val="0"/>
                <w:color w:val="000000"/>
                <w:sz w:val="13"/>
                <w:szCs w:val="24"/>
                <w:lang w:val="en-US"/>
              </w:rPr>
              <w:t>rup</w:t>
            </w:r>
            <w:r w:rsidRPr="00C27EC5">
              <w:rPr>
                <w:rFonts w:eastAsia="Times New Roman"/>
                <w:b/>
                <w:snapToGrid w:val="0"/>
                <w:color w:val="000000"/>
                <w:sz w:val="20"/>
                <w:szCs w:val="24"/>
                <w:lang w:val="en-US"/>
              </w:rPr>
              <w:t xml:space="preserve"> (km)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60" w:firstLine="144"/>
              <w:jc w:val="both"/>
              <w:rPr>
                <w:rFonts w:eastAsia="Times New Roman"/>
                <w:snapToGrid w:val="0"/>
                <w:color w:val="000000"/>
                <w:szCs w:val="24"/>
                <w:lang w:val="en-US"/>
              </w:rPr>
            </w:pPr>
            <w:r w:rsidRPr="00C27EC5">
              <w:rPr>
                <w:rFonts w:eastAsia="Times New Roman"/>
                <w:b/>
                <w:snapToGrid w:val="0"/>
                <w:color w:val="000000"/>
                <w:sz w:val="20"/>
                <w:szCs w:val="24"/>
                <w:lang w:val="en-US"/>
              </w:rPr>
              <w:t>V</w:t>
            </w:r>
            <w:r w:rsidRPr="00C27EC5">
              <w:rPr>
                <w:rFonts w:eastAsia="Times New Roman"/>
                <w:b/>
                <w:snapToGrid w:val="0"/>
                <w:color w:val="000000"/>
                <w:sz w:val="13"/>
                <w:szCs w:val="24"/>
                <w:lang w:val="en-US"/>
              </w:rPr>
              <w:t xml:space="preserve">s30 </w:t>
            </w:r>
            <w:r w:rsidRPr="00C27EC5">
              <w:rPr>
                <w:rFonts w:eastAsia="Times New Roman"/>
                <w:b/>
                <w:snapToGrid w:val="0"/>
                <w:color w:val="000000"/>
                <w:sz w:val="20"/>
                <w:szCs w:val="24"/>
                <w:lang w:val="en-US"/>
              </w:rPr>
              <w:t xml:space="preserve">(m/sec) </w:t>
            </w:r>
          </w:p>
        </w:tc>
      </w:tr>
      <w:tr w:rsidR="00C27EC5" w:rsidRPr="00C27EC5" w:rsidTr="00B97EDB">
        <w:trPr>
          <w:trHeight w:val="610"/>
        </w:trPr>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vAlign w:val="bottom"/>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7EC5" w:rsidRPr="00C27EC5" w:rsidRDefault="00C27EC5" w:rsidP="00C27EC5">
            <w:pPr>
              <w:widowControl w:val="0"/>
              <w:spacing w:after="0" w:line="240" w:lineRule="auto"/>
              <w:ind w:left="84"/>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PGA </w:t>
            </w:r>
          </w:p>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(g)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7EC5" w:rsidRPr="00C27EC5" w:rsidRDefault="00C27EC5" w:rsidP="00C27EC5">
            <w:pPr>
              <w:widowControl w:val="0"/>
              <w:spacing w:after="0" w:line="240" w:lineRule="auto"/>
              <w:ind w:left="14"/>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PGA </w:t>
            </w:r>
          </w:p>
          <w:p w:rsidR="00C27EC5" w:rsidRPr="00C27EC5" w:rsidRDefault="00C27EC5" w:rsidP="00C27EC5">
            <w:pPr>
              <w:widowControl w:val="0"/>
              <w:spacing w:after="0" w:line="240" w:lineRule="auto"/>
              <w:ind w:right="51"/>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(g) </w:t>
            </w:r>
          </w:p>
        </w:tc>
        <w:tc>
          <w:tcPr>
            <w:tcW w:w="0" w:type="auto"/>
            <w:vMerge/>
            <w:tcBorders>
              <w:top w:val="nil"/>
              <w:left w:val="single" w:sz="4" w:space="0" w:color="000000"/>
              <w:bottom w:val="single" w:sz="4" w:space="0" w:color="000000"/>
              <w:right w:val="single" w:sz="4" w:space="0" w:color="000000"/>
            </w:tcBorders>
            <w:shd w:val="clear" w:color="auto" w:fill="auto"/>
            <w:vAlign w:val="bottom"/>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r>
      <w:tr w:rsidR="00C27EC5" w:rsidRPr="00C27EC5" w:rsidTr="00B97EDB">
        <w:trPr>
          <w:trHeight w:val="56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292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Irpinia- </w:t>
            </w:r>
          </w:p>
          <w:p w:rsidR="00C27EC5" w:rsidRPr="00C27EC5" w:rsidRDefault="00C27EC5" w:rsidP="00C27EC5">
            <w:pPr>
              <w:widowControl w:val="0"/>
              <w:spacing w:after="0" w:line="240" w:lineRule="auto"/>
              <w:ind w:right="56"/>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Italy-01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1980 </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Sturno </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31"/>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6.9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0.23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11"/>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0.31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6.80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10.80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41"/>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1000.00 </w:t>
            </w:r>
          </w:p>
        </w:tc>
      </w:tr>
      <w:tr w:rsidR="00C27EC5" w:rsidRPr="00C27EC5" w:rsidTr="00B97EDB">
        <w:trPr>
          <w:trHeight w:val="571"/>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2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802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0"/>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Loma </w:t>
            </w:r>
          </w:p>
          <w:p w:rsidR="00C27EC5" w:rsidRPr="00C27EC5" w:rsidRDefault="00C27EC5" w:rsidP="00C27EC5">
            <w:pPr>
              <w:widowControl w:val="0"/>
              <w:spacing w:after="0" w:line="240" w:lineRule="auto"/>
              <w:ind w:right="50"/>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Prieta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1989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Saratoga - </w:t>
            </w:r>
          </w:p>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Aloha Ave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105" w:hanging="74"/>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6.9 3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0.36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11"/>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0.38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7.60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8.50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370.80 </w:t>
            </w:r>
          </w:p>
        </w:tc>
      </w:tr>
      <w:tr w:rsidR="00C27EC5" w:rsidRPr="00C27EC5" w:rsidTr="00B97EDB">
        <w:trPr>
          <w:trHeight w:val="701"/>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3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4"/>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1045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307" w:hanging="307"/>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Northridge -01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1994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62"/>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Newhall - W </w:t>
            </w:r>
          </w:p>
          <w:p w:rsidR="00C27EC5" w:rsidRPr="00C27EC5" w:rsidRDefault="00C27EC5" w:rsidP="00C27EC5">
            <w:pPr>
              <w:widowControl w:val="0"/>
              <w:spacing w:after="0" w:line="240" w:lineRule="auto"/>
              <w:ind w:left="437" w:hanging="370"/>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Pico Canyon Rd. </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105" w:hanging="74"/>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6.6 9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0.43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11"/>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0.28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2.1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5.5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285.9 </w:t>
            </w:r>
          </w:p>
        </w:tc>
      </w:tr>
      <w:tr w:rsidR="00C27EC5" w:rsidRPr="00C27EC5" w:rsidTr="00B97EDB">
        <w:trPr>
          <w:trHeight w:val="55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4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4"/>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1176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151" w:hanging="55"/>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Kocaeli- Turkey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1999 </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Yarimca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105" w:hanging="74"/>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7.5 1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0.28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11"/>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0.31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1.40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4.80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297.00 </w:t>
            </w:r>
          </w:p>
        </w:tc>
      </w:tr>
      <w:tr w:rsidR="00C27EC5" w:rsidRPr="00C27EC5" w:rsidTr="00B97EDB">
        <w:trPr>
          <w:trHeight w:val="471"/>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5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4"/>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1489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139" w:hanging="53"/>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Chi-Chi- Taiwan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1999 </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1"/>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TCU049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105" w:hanging="74"/>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7.6 2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0.28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11"/>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0.25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3.80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3.80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487.30 </w:t>
            </w:r>
          </w:p>
        </w:tc>
      </w:tr>
      <w:tr w:rsidR="00C27EC5" w:rsidRPr="00C27EC5" w:rsidTr="00B97EDB">
        <w:trPr>
          <w:trHeight w:val="698"/>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6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4"/>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3746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0"/>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Cape </w:t>
            </w:r>
          </w:p>
          <w:p w:rsidR="00C27EC5" w:rsidRPr="00C27EC5" w:rsidRDefault="00C27EC5" w:rsidP="00C27EC5">
            <w:pPr>
              <w:widowControl w:val="0"/>
              <w:spacing w:after="0" w:line="240" w:lineRule="auto"/>
              <w:ind w:left="34"/>
              <w:jc w:val="both"/>
              <w:rPr>
                <w:rFonts w:eastAsia="Times New Roman"/>
                <w:snapToGrid w:val="0"/>
                <w:color w:val="000000"/>
                <w:szCs w:val="24"/>
                <w:lang w:val="en-US"/>
              </w:rPr>
            </w:pPr>
            <w:r w:rsidRPr="00C27EC5">
              <w:rPr>
                <w:rFonts w:eastAsia="Times New Roman"/>
                <w:snapToGrid w:val="0"/>
                <w:color w:val="000000"/>
                <w:sz w:val="20"/>
                <w:szCs w:val="24"/>
                <w:lang w:val="en-US"/>
              </w:rPr>
              <w:t>Mendocin</w:t>
            </w:r>
          </w:p>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o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1999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0"/>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Centerville </w:t>
            </w:r>
          </w:p>
          <w:p w:rsidR="00C27EC5" w:rsidRPr="00C27EC5" w:rsidRDefault="00C27EC5" w:rsidP="00C27EC5">
            <w:pPr>
              <w:widowControl w:val="0"/>
              <w:spacing w:after="0" w:line="240" w:lineRule="auto"/>
              <w:ind w:left="435" w:hanging="418"/>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Beach_ Naval Fac </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105" w:hanging="74"/>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7.0 1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0.32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11"/>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0.48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16.44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18.31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459.04 </w:t>
            </w:r>
          </w:p>
        </w:tc>
      </w:tr>
      <w:tr w:rsidR="00C27EC5" w:rsidRPr="00C27EC5" w:rsidTr="00B97EDB">
        <w:trPr>
          <w:trHeight w:val="47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7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764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50"/>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Loma </w:t>
            </w:r>
          </w:p>
          <w:p w:rsidR="00C27EC5" w:rsidRPr="00C27EC5" w:rsidRDefault="00C27EC5" w:rsidP="00C27EC5">
            <w:pPr>
              <w:widowControl w:val="0"/>
              <w:spacing w:after="0" w:line="240" w:lineRule="auto"/>
              <w:ind w:right="50"/>
              <w:jc w:val="center"/>
              <w:rPr>
                <w:rFonts w:eastAsia="Times New Roman"/>
                <w:snapToGrid w:val="0"/>
                <w:color w:val="000000"/>
                <w:szCs w:val="24"/>
                <w:lang w:val="en-US"/>
              </w:rPr>
            </w:pPr>
            <w:r w:rsidRPr="00C27EC5">
              <w:rPr>
                <w:rFonts w:eastAsia="Times New Roman"/>
                <w:snapToGrid w:val="0"/>
                <w:color w:val="000000"/>
                <w:sz w:val="20"/>
                <w:szCs w:val="24"/>
                <w:lang w:val="en-US"/>
              </w:rPr>
              <w:t>Prieta</w:t>
            </w:r>
            <w:r w:rsidRPr="00C27EC5">
              <w:rPr>
                <w:rFonts w:eastAsia="Times New Roman"/>
                <w:snapToGrid w:val="0"/>
                <w:color w:val="FF0000"/>
                <w:sz w:val="20"/>
                <w:szCs w:val="24"/>
                <w:lang w:val="en-US"/>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1989</w:t>
            </w:r>
            <w:r w:rsidRPr="00C27EC5">
              <w:rPr>
                <w:rFonts w:eastAsia="Times New Roman"/>
                <w:snapToGrid w:val="0"/>
                <w:color w:val="FF0000"/>
                <w:sz w:val="20"/>
                <w:szCs w:val="24"/>
                <w:lang w:val="en-US"/>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4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Gilroy - </w:t>
            </w:r>
          </w:p>
          <w:p w:rsidR="00C27EC5" w:rsidRPr="00C27EC5" w:rsidRDefault="00C27EC5" w:rsidP="00C27EC5">
            <w:pPr>
              <w:widowControl w:val="0"/>
              <w:spacing w:after="0" w:line="240" w:lineRule="auto"/>
              <w:ind w:left="38"/>
              <w:jc w:val="both"/>
              <w:rPr>
                <w:rFonts w:eastAsia="Times New Roman"/>
                <w:snapToGrid w:val="0"/>
                <w:color w:val="000000"/>
                <w:szCs w:val="24"/>
                <w:lang w:val="en-US"/>
              </w:rPr>
            </w:pPr>
            <w:r w:rsidRPr="00C27EC5">
              <w:rPr>
                <w:rFonts w:eastAsia="Times New Roman"/>
                <w:snapToGrid w:val="0"/>
                <w:color w:val="000000"/>
                <w:sz w:val="20"/>
                <w:szCs w:val="24"/>
                <w:lang w:val="en-US"/>
              </w:rPr>
              <w:t>Historic Bldg</w:t>
            </w:r>
            <w:r w:rsidRPr="00C27EC5">
              <w:rPr>
                <w:rFonts w:eastAsia="Times New Roman"/>
                <w:snapToGrid w:val="0"/>
                <w:color w:val="FF0000"/>
                <w:sz w:val="20"/>
                <w:szCs w:val="24"/>
                <w:lang w:val="en-US"/>
              </w:rPr>
              <w:t xml:space="preserve">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105" w:hanging="74"/>
              <w:jc w:val="both"/>
              <w:rPr>
                <w:rFonts w:eastAsia="Times New Roman"/>
                <w:snapToGrid w:val="0"/>
                <w:color w:val="000000"/>
                <w:szCs w:val="24"/>
                <w:lang w:val="en-US"/>
              </w:rPr>
            </w:pPr>
            <w:r w:rsidRPr="00C27EC5">
              <w:rPr>
                <w:rFonts w:eastAsia="Times New Roman"/>
                <w:snapToGrid w:val="0"/>
                <w:color w:val="000000"/>
                <w:sz w:val="20"/>
                <w:szCs w:val="24"/>
                <w:lang w:val="en-US"/>
              </w:rPr>
              <w:t>6.9 3</w:t>
            </w:r>
            <w:r w:rsidRPr="00C27EC5">
              <w:rPr>
                <w:rFonts w:eastAsia="Times New Roman"/>
                <w:snapToGrid w:val="0"/>
                <w:color w:val="FF0000"/>
                <w:sz w:val="20"/>
                <w:szCs w:val="24"/>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0.29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11"/>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0.24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10.27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10.97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52"/>
              <w:jc w:val="center"/>
              <w:rPr>
                <w:rFonts w:eastAsia="Times New Roman"/>
                <w:snapToGrid w:val="0"/>
                <w:color w:val="000000"/>
                <w:szCs w:val="24"/>
                <w:lang w:val="en-US"/>
              </w:rPr>
            </w:pPr>
            <w:r w:rsidRPr="00C27EC5">
              <w:rPr>
                <w:rFonts w:eastAsia="Times New Roman"/>
                <w:snapToGrid w:val="0"/>
                <w:color w:val="000000"/>
                <w:sz w:val="20"/>
                <w:szCs w:val="24"/>
                <w:lang w:val="en-US"/>
              </w:rPr>
              <w:t>308.55</w:t>
            </w:r>
            <w:r w:rsidRPr="00C27EC5">
              <w:rPr>
                <w:rFonts w:eastAsia="Times New Roman"/>
                <w:snapToGrid w:val="0"/>
                <w:color w:val="FF0000"/>
                <w:sz w:val="20"/>
                <w:szCs w:val="24"/>
                <w:lang w:val="en-US"/>
              </w:rPr>
              <w:t xml:space="preserve"> </w:t>
            </w:r>
          </w:p>
        </w:tc>
      </w:tr>
    </w:tbl>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ascii="Cambria Math" w:eastAsia="Cambria Math" w:hAnsi="Cambria Math" w:cs="Cambria Math"/>
          <w:snapToGrid w:val="0"/>
          <w:color w:val="000000"/>
          <w:szCs w:val="24"/>
          <w:lang w:val="en-US"/>
        </w:rPr>
        <w:t>𝑀</w:t>
      </w:r>
      <w:r w:rsidRPr="00C27EC5">
        <w:rPr>
          <w:rFonts w:ascii="Cambria Math" w:eastAsia="Cambria Math" w:hAnsi="Cambria Math" w:cs="Cambria Math"/>
          <w:snapToGrid w:val="0"/>
          <w:color w:val="000000"/>
          <w:szCs w:val="24"/>
          <w:vertAlign w:val="subscript"/>
          <w:lang w:val="en-US"/>
        </w:rPr>
        <w:t>𝑤</w:t>
      </w:r>
      <w:r w:rsidRPr="00C27EC5">
        <w:rPr>
          <w:rFonts w:eastAsia="Times New Roman"/>
          <w:i/>
          <w:snapToGrid w:val="0"/>
          <w:color w:val="000000"/>
          <w:szCs w:val="24"/>
          <w:lang w:val="en-US"/>
        </w:rPr>
        <w:t xml:space="preserve"> magnitude, </w:t>
      </w:r>
      <w:r w:rsidRPr="00C27EC5">
        <w:rPr>
          <w:rFonts w:ascii="Cambria Math" w:eastAsia="Cambria Math" w:hAnsi="Cambria Math" w:cs="Cambria Math"/>
          <w:snapToGrid w:val="0"/>
          <w:color w:val="000000"/>
          <w:szCs w:val="24"/>
          <w:lang w:val="en-US"/>
        </w:rPr>
        <w:t>𝑅</w:t>
      </w:r>
      <w:r w:rsidRPr="00C27EC5">
        <w:rPr>
          <w:rFonts w:ascii="Cambria Math" w:eastAsia="Cambria Math" w:hAnsi="Cambria Math" w:cs="Cambria Math"/>
          <w:snapToGrid w:val="0"/>
          <w:color w:val="000000"/>
          <w:szCs w:val="24"/>
          <w:vertAlign w:val="subscript"/>
          <w:lang w:val="en-US"/>
        </w:rPr>
        <w:t>𝑗𝑏</w:t>
      </w:r>
      <w:r w:rsidRPr="00C27EC5">
        <w:rPr>
          <w:rFonts w:eastAsia="Times New Roman"/>
          <w:i/>
          <w:snapToGrid w:val="0"/>
          <w:color w:val="000000"/>
          <w:szCs w:val="24"/>
          <w:lang w:val="en-US"/>
        </w:rPr>
        <w:t xml:space="preserve">: Restrict range of Joyner-Boore distance, </w:t>
      </w:r>
      <w:r w:rsidRPr="00C27EC5">
        <w:rPr>
          <w:rFonts w:ascii="Cambria Math" w:eastAsia="Cambria Math" w:hAnsi="Cambria Math" w:cs="Cambria Math"/>
          <w:snapToGrid w:val="0"/>
          <w:color w:val="000000"/>
          <w:szCs w:val="24"/>
          <w:lang w:val="en-US"/>
        </w:rPr>
        <w:t>𝑅</w:t>
      </w:r>
      <w:r w:rsidRPr="00C27EC5">
        <w:rPr>
          <w:rFonts w:ascii="Cambria Math" w:eastAsia="Cambria Math" w:hAnsi="Cambria Math" w:cs="Cambria Math"/>
          <w:snapToGrid w:val="0"/>
          <w:color w:val="000000"/>
          <w:szCs w:val="24"/>
          <w:vertAlign w:val="subscript"/>
          <w:lang w:val="en-US"/>
        </w:rPr>
        <w:t>𝑟𝑢𝑝</w:t>
      </w:r>
      <w:r w:rsidRPr="00C27EC5">
        <w:rPr>
          <w:rFonts w:eastAsia="Times New Roman"/>
          <w:i/>
          <w:snapToGrid w:val="0"/>
          <w:color w:val="000000"/>
          <w:szCs w:val="24"/>
          <w:lang w:val="en-US"/>
        </w:rPr>
        <w:t xml:space="preserve">: Restrict range of closest distance to rupture plane, </w:t>
      </w:r>
      <w:r w:rsidRPr="00C27EC5">
        <w:rPr>
          <w:rFonts w:ascii="Cambria Math" w:eastAsia="Cambria Math" w:hAnsi="Cambria Math" w:cs="Cambria Math"/>
          <w:snapToGrid w:val="0"/>
          <w:color w:val="000000"/>
          <w:szCs w:val="24"/>
          <w:lang w:val="en-US"/>
        </w:rPr>
        <w:t>𝑉</w:t>
      </w:r>
      <w:r w:rsidRPr="00C27EC5">
        <w:rPr>
          <w:rFonts w:ascii="Cambria Math" w:eastAsia="Cambria Math" w:hAnsi="Cambria Math" w:cs="Cambria Math"/>
          <w:snapToGrid w:val="0"/>
          <w:color w:val="000000"/>
          <w:szCs w:val="24"/>
          <w:vertAlign w:val="subscript"/>
          <w:lang w:val="en-US"/>
        </w:rPr>
        <w:t>𝑠</w:t>
      </w:r>
      <w:r w:rsidRPr="00C27EC5">
        <w:rPr>
          <w:rFonts w:eastAsia="Cambria Math" w:cs="Cambria Math"/>
          <w:snapToGrid w:val="0"/>
          <w:color w:val="000000"/>
          <w:szCs w:val="24"/>
          <w:vertAlign w:val="subscript"/>
          <w:lang w:val="en-US"/>
        </w:rPr>
        <w:t>30</w:t>
      </w:r>
      <w:r w:rsidRPr="00C27EC5">
        <w:rPr>
          <w:rFonts w:eastAsia="Times New Roman"/>
          <w:i/>
          <w:snapToGrid w:val="0"/>
          <w:color w:val="000000"/>
          <w:szCs w:val="24"/>
          <w:lang w:val="en-US"/>
        </w:rPr>
        <w:t xml:space="preserve">: Average shear wave velocity of top 30 meters of the site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center"/>
        <w:rPr>
          <w:rFonts w:eastAsia="Times New Roman"/>
          <w:snapToGrid w:val="0"/>
          <w:sz w:val="20"/>
          <w:szCs w:val="24"/>
          <w:lang w:val="en-US"/>
        </w:rPr>
      </w:pPr>
      <w:r w:rsidRPr="00C27EC5">
        <w:rPr>
          <w:rFonts w:eastAsia="Times New Roman"/>
          <w:snapToGrid w:val="0"/>
          <w:sz w:val="20"/>
          <w:szCs w:val="24"/>
          <w:lang w:val="en-US"/>
        </w:rPr>
        <w:t xml:space="preserve">Table 4. Characteristics of properties of selected horizontal far-fault records.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tbl>
      <w:tblPr>
        <w:tblW w:w="9357" w:type="dxa"/>
        <w:tblCellMar>
          <w:top w:w="10" w:type="dxa"/>
          <w:right w:w="63" w:type="dxa"/>
        </w:tblCellMar>
        <w:tblLook w:val="04A0" w:firstRow="1" w:lastRow="0" w:firstColumn="1" w:lastColumn="0" w:noHBand="0" w:noVBand="1"/>
      </w:tblPr>
      <w:tblGrid>
        <w:gridCol w:w="563"/>
        <w:gridCol w:w="710"/>
        <w:gridCol w:w="1138"/>
        <w:gridCol w:w="711"/>
        <w:gridCol w:w="1274"/>
        <w:gridCol w:w="710"/>
        <w:gridCol w:w="855"/>
        <w:gridCol w:w="703"/>
        <w:gridCol w:w="823"/>
        <w:gridCol w:w="879"/>
        <w:gridCol w:w="991"/>
      </w:tblGrid>
      <w:tr w:rsidR="00C27EC5" w:rsidRPr="00C27EC5" w:rsidTr="00B97EDB">
        <w:trPr>
          <w:trHeight w:val="240"/>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8"/>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EQ </w:t>
            </w:r>
          </w:p>
          <w:p w:rsidR="00C27EC5" w:rsidRPr="00C27EC5" w:rsidRDefault="00C27EC5" w:rsidP="00C27EC5">
            <w:pPr>
              <w:widowControl w:val="0"/>
              <w:spacing w:after="0" w:line="240" w:lineRule="auto"/>
              <w:ind w:left="3"/>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No. </w:t>
            </w:r>
          </w:p>
        </w:tc>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65" w:hanging="58"/>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NGA seq. no. </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9"/>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Event </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33"/>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 </w:t>
            </w:r>
          </w:p>
          <w:p w:rsidR="00C27EC5" w:rsidRPr="00C27EC5" w:rsidRDefault="00C27EC5" w:rsidP="00C27EC5">
            <w:pPr>
              <w:widowControl w:val="0"/>
              <w:spacing w:after="0" w:line="240" w:lineRule="auto"/>
              <w:ind w:left="17"/>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Year  </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8"/>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Station </w:t>
            </w:r>
          </w:p>
        </w:tc>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86"/>
              <w:jc w:val="both"/>
              <w:rPr>
                <w:rFonts w:eastAsia="Times New Roman"/>
                <w:snapToGrid w:val="0"/>
                <w:color w:val="000000"/>
                <w:szCs w:val="24"/>
                <w:lang w:val="en-US"/>
              </w:rPr>
            </w:pPr>
            <w:r w:rsidRPr="00C27EC5">
              <w:rPr>
                <w:rFonts w:eastAsia="Times New Roman"/>
                <w:b/>
                <w:snapToGrid w:val="0"/>
                <w:color w:val="000000"/>
                <w:sz w:val="20"/>
                <w:szCs w:val="24"/>
                <w:lang w:val="en-US"/>
              </w:rPr>
              <w:t>M</w:t>
            </w:r>
            <w:r w:rsidRPr="00C27EC5">
              <w:rPr>
                <w:rFonts w:eastAsia="Times New Roman"/>
                <w:b/>
                <w:snapToGrid w:val="0"/>
                <w:color w:val="000000"/>
                <w:sz w:val="20"/>
                <w:szCs w:val="24"/>
                <w:vertAlign w:val="subscript"/>
                <w:lang w:val="en-US"/>
              </w:rPr>
              <w:t>w</w:t>
            </w:r>
            <w:r w:rsidRPr="00C27EC5">
              <w:rPr>
                <w:rFonts w:eastAsia="Times New Roman"/>
                <w:b/>
                <w:snapToGrid w:val="0"/>
                <w:color w:val="000000"/>
                <w:sz w:val="20"/>
                <w:szCs w:val="24"/>
                <w:lang w:val="en-US"/>
              </w:rPr>
              <w:t xml:space="preserve"> </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86"/>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FN  </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87"/>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FP  </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1"/>
              <w:jc w:val="center"/>
              <w:rPr>
                <w:rFonts w:eastAsia="Times New Roman"/>
                <w:snapToGrid w:val="0"/>
                <w:color w:val="000000"/>
                <w:szCs w:val="24"/>
                <w:lang w:val="en-US"/>
              </w:rPr>
            </w:pPr>
            <w:r w:rsidRPr="00C27EC5">
              <w:rPr>
                <w:rFonts w:eastAsia="Times New Roman"/>
                <w:b/>
                <w:snapToGrid w:val="0"/>
                <w:color w:val="000000"/>
                <w:sz w:val="20"/>
                <w:szCs w:val="24"/>
                <w:lang w:val="en-US"/>
              </w:rPr>
              <w:t>R</w:t>
            </w:r>
            <w:r w:rsidRPr="00C27EC5">
              <w:rPr>
                <w:rFonts w:eastAsia="Times New Roman"/>
                <w:b/>
                <w:snapToGrid w:val="0"/>
                <w:color w:val="000000"/>
                <w:sz w:val="13"/>
                <w:szCs w:val="24"/>
                <w:lang w:val="en-US"/>
              </w:rPr>
              <w:t>jb</w:t>
            </w:r>
            <w:r w:rsidRPr="00C27EC5">
              <w:rPr>
                <w:rFonts w:eastAsia="Times New Roman"/>
                <w:b/>
                <w:snapToGrid w:val="0"/>
                <w:color w:val="000000"/>
                <w:sz w:val="20"/>
                <w:szCs w:val="24"/>
                <w:lang w:val="en-US"/>
              </w:rPr>
              <w:t xml:space="preserve"> </w:t>
            </w:r>
          </w:p>
          <w:p w:rsidR="00C27EC5" w:rsidRPr="00C27EC5" w:rsidRDefault="00C27EC5" w:rsidP="00C27EC5">
            <w:pPr>
              <w:widowControl w:val="0"/>
              <w:spacing w:after="0" w:line="240" w:lineRule="auto"/>
              <w:ind w:right="87"/>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(km) </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104" w:firstLine="34"/>
              <w:jc w:val="both"/>
              <w:rPr>
                <w:rFonts w:eastAsia="Times New Roman"/>
                <w:snapToGrid w:val="0"/>
                <w:color w:val="000000"/>
                <w:szCs w:val="24"/>
                <w:lang w:val="en-US"/>
              </w:rPr>
            </w:pPr>
            <w:r w:rsidRPr="00C27EC5">
              <w:rPr>
                <w:rFonts w:eastAsia="Times New Roman"/>
                <w:b/>
                <w:snapToGrid w:val="0"/>
                <w:color w:val="000000"/>
                <w:sz w:val="20"/>
                <w:szCs w:val="24"/>
                <w:lang w:val="en-US"/>
              </w:rPr>
              <w:t>R</w:t>
            </w:r>
            <w:r w:rsidRPr="00C27EC5">
              <w:rPr>
                <w:rFonts w:eastAsia="Times New Roman"/>
                <w:b/>
                <w:snapToGrid w:val="0"/>
                <w:color w:val="000000"/>
                <w:sz w:val="13"/>
                <w:szCs w:val="24"/>
                <w:lang w:val="en-US"/>
              </w:rPr>
              <w:t>rup</w:t>
            </w:r>
            <w:r w:rsidRPr="00C27EC5">
              <w:rPr>
                <w:rFonts w:eastAsia="Times New Roman"/>
                <w:b/>
                <w:snapToGrid w:val="0"/>
                <w:color w:val="000000"/>
                <w:sz w:val="20"/>
                <w:szCs w:val="24"/>
                <w:lang w:val="en-US"/>
              </w:rPr>
              <w:t xml:space="preserve"> (km)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60" w:firstLine="144"/>
              <w:jc w:val="both"/>
              <w:rPr>
                <w:rFonts w:eastAsia="Times New Roman"/>
                <w:snapToGrid w:val="0"/>
                <w:color w:val="000000"/>
                <w:szCs w:val="24"/>
                <w:lang w:val="en-US"/>
              </w:rPr>
            </w:pPr>
            <w:r w:rsidRPr="00C27EC5">
              <w:rPr>
                <w:rFonts w:eastAsia="Times New Roman"/>
                <w:b/>
                <w:snapToGrid w:val="0"/>
                <w:color w:val="000000"/>
                <w:sz w:val="20"/>
                <w:szCs w:val="24"/>
                <w:lang w:val="en-US"/>
              </w:rPr>
              <w:t>V</w:t>
            </w:r>
            <w:r w:rsidRPr="00C27EC5">
              <w:rPr>
                <w:rFonts w:eastAsia="Times New Roman"/>
                <w:b/>
                <w:snapToGrid w:val="0"/>
                <w:color w:val="000000"/>
                <w:sz w:val="13"/>
                <w:szCs w:val="24"/>
                <w:lang w:val="en-US"/>
              </w:rPr>
              <w:t xml:space="preserve">s30 </w:t>
            </w:r>
            <w:r w:rsidRPr="00C27EC5">
              <w:rPr>
                <w:rFonts w:eastAsia="Times New Roman"/>
                <w:b/>
                <w:snapToGrid w:val="0"/>
                <w:color w:val="000000"/>
                <w:sz w:val="20"/>
                <w:szCs w:val="24"/>
                <w:lang w:val="en-US"/>
              </w:rPr>
              <w:t xml:space="preserve">(m/sec) </w:t>
            </w:r>
          </w:p>
        </w:tc>
      </w:tr>
      <w:tr w:rsidR="00C27EC5" w:rsidRPr="00C27EC5" w:rsidTr="00B97EDB">
        <w:trPr>
          <w:trHeight w:val="470"/>
        </w:trPr>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89"/>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PGA </w:t>
            </w:r>
          </w:p>
          <w:p w:rsidR="00C27EC5" w:rsidRPr="00C27EC5" w:rsidRDefault="00C27EC5" w:rsidP="00C27EC5">
            <w:pPr>
              <w:widowControl w:val="0"/>
              <w:spacing w:after="0" w:line="240" w:lineRule="auto"/>
              <w:ind w:right="84"/>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(g) </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14"/>
              <w:jc w:val="both"/>
              <w:rPr>
                <w:rFonts w:eastAsia="Times New Roman"/>
                <w:snapToGrid w:val="0"/>
                <w:color w:val="000000"/>
                <w:szCs w:val="24"/>
                <w:lang w:val="en-US"/>
              </w:rPr>
            </w:pPr>
            <w:r w:rsidRPr="00C27EC5">
              <w:rPr>
                <w:rFonts w:eastAsia="Times New Roman"/>
                <w:b/>
                <w:snapToGrid w:val="0"/>
                <w:color w:val="000000"/>
                <w:sz w:val="20"/>
                <w:szCs w:val="24"/>
                <w:lang w:val="en-US"/>
              </w:rPr>
              <w:t xml:space="preserve">PGA </w:t>
            </w:r>
          </w:p>
          <w:p w:rsidR="00C27EC5" w:rsidRPr="00C27EC5" w:rsidRDefault="00C27EC5" w:rsidP="00C27EC5">
            <w:pPr>
              <w:widowControl w:val="0"/>
              <w:spacing w:after="0" w:line="240" w:lineRule="auto"/>
              <w:ind w:right="82"/>
              <w:jc w:val="center"/>
              <w:rPr>
                <w:rFonts w:eastAsia="Times New Roman"/>
                <w:snapToGrid w:val="0"/>
                <w:color w:val="000000"/>
                <w:szCs w:val="24"/>
                <w:lang w:val="en-US"/>
              </w:rPr>
            </w:pPr>
            <w:r w:rsidRPr="00C27EC5">
              <w:rPr>
                <w:rFonts w:eastAsia="Times New Roman"/>
                <w:b/>
                <w:snapToGrid w:val="0"/>
                <w:color w:val="000000"/>
                <w:sz w:val="20"/>
                <w:szCs w:val="24"/>
                <w:lang w:val="en-US"/>
              </w:rPr>
              <w:t xml:space="preserve">(g) </w:t>
            </w: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r>
      <w:tr w:rsidR="00C27EC5" w:rsidRPr="00C27EC5" w:rsidTr="00B97EDB">
        <w:trPr>
          <w:trHeight w:val="47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9"/>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5"/>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283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122" w:firstLine="50"/>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Irpinia Italy-01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6"/>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1980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Arienzo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6.9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0.03 </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0.05 </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58"/>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52.93 </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52.94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612.78 </w:t>
            </w:r>
          </w:p>
        </w:tc>
      </w:tr>
      <w:tr w:rsidR="00C27EC5" w:rsidRPr="00C27EC5" w:rsidTr="00B97EDB">
        <w:trPr>
          <w:trHeight w:val="47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9"/>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2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5"/>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799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86"/>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Loma </w:t>
            </w:r>
          </w:p>
          <w:p w:rsidR="00C27EC5" w:rsidRPr="00C27EC5" w:rsidRDefault="00C27EC5" w:rsidP="00C27EC5">
            <w:pPr>
              <w:widowControl w:val="0"/>
              <w:spacing w:after="0" w:line="240" w:lineRule="auto"/>
              <w:ind w:right="8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Prieta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6"/>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1989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214" w:hanging="106"/>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SF Intern. Airport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6.93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0.24 </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0.33 </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58"/>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58.52 </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58.65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190.14 </w:t>
            </w:r>
          </w:p>
        </w:tc>
      </w:tr>
      <w:tr w:rsidR="00C27EC5" w:rsidRPr="00C27EC5" w:rsidTr="00B97EDB">
        <w:trPr>
          <w:trHeight w:val="468"/>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9"/>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3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5"/>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946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307" w:hanging="307"/>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Northridge -01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6"/>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1994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252" w:hanging="110"/>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Antelope Buttes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6.69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0.05 </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0.07 </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58"/>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46.65 </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46.91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572.57 </w:t>
            </w:r>
          </w:p>
        </w:tc>
      </w:tr>
      <w:tr w:rsidR="00C27EC5" w:rsidRPr="00C27EC5" w:rsidTr="00B97EDB">
        <w:trPr>
          <w:trHeight w:val="47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9"/>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4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6"/>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1154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152" w:hanging="22"/>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Kocaeli Turkey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6"/>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1999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9"/>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Cekmece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7.51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0.05 </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0.05 </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64.95 </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66.69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346.0 </w:t>
            </w:r>
          </w:p>
        </w:tc>
      </w:tr>
      <w:tr w:rsidR="00C27EC5" w:rsidRPr="00C27EC5" w:rsidTr="00B97EDB">
        <w:trPr>
          <w:trHeight w:val="47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9"/>
              <w:jc w:val="center"/>
              <w:rPr>
                <w:rFonts w:eastAsia="Times New Roman"/>
                <w:snapToGrid w:val="0"/>
                <w:color w:val="000000"/>
                <w:szCs w:val="24"/>
                <w:lang w:val="en-US"/>
              </w:rPr>
            </w:pPr>
            <w:r w:rsidRPr="00C27EC5">
              <w:rPr>
                <w:rFonts w:eastAsia="Times New Roman"/>
                <w:snapToGrid w:val="0"/>
                <w:color w:val="000000"/>
                <w:sz w:val="20"/>
                <w:szCs w:val="24"/>
                <w:lang w:val="en-US"/>
              </w:rPr>
              <w:t>5</w:t>
            </w:r>
            <w:r w:rsidRPr="00C27EC5">
              <w:rPr>
                <w:rFonts w:eastAsia="Times New Roman"/>
                <w:snapToGrid w:val="0"/>
                <w:color w:val="FF0000"/>
                <w:sz w:val="20"/>
                <w:szCs w:val="24"/>
                <w:lang w:val="en-US"/>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6"/>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2479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7" w:firstLine="110"/>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Chi-Chi Taiwan-04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6"/>
              <w:jc w:val="both"/>
              <w:rPr>
                <w:rFonts w:eastAsia="Times New Roman"/>
                <w:snapToGrid w:val="0"/>
                <w:color w:val="000000"/>
                <w:szCs w:val="24"/>
                <w:lang w:val="en-US"/>
              </w:rPr>
            </w:pPr>
            <w:r w:rsidRPr="00C27EC5">
              <w:rPr>
                <w:rFonts w:eastAsia="Times New Roman"/>
                <w:snapToGrid w:val="0"/>
                <w:color w:val="000000"/>
                <w:sz w:val="20"/>
                <w:szCs w:val="24"/>
                <w:lang w:val="en-US"/>
              </w:rPr>
              <w:t>1999</w:t>
            </w:r>
            <w:r w:rsidRPr="00C27EC5">
              <w:rPr>
                <w:rFonts w:eastAsia="Times New Roman"/>
                <w:snapToGrid w:val="0"/>
                <w:color w:val="FF0000"/>
                <w:sz w:val="20"/>
                <w:szCs w:val="24"/>
                <w:lang w:val="en-US"/>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90"/>
              <w:jc w:val="center"/>
              <w:rPr>
                <w:rFonts w:eastAsia="Times New Roman"/>
                <w:snapToGrid w:val="0"/>
                <w:color w:val="000000"/>
                <w:szCs w:val="24"/>
                <w:lang w:val="en-US"/>
              </w:rPr>
            </w:pPr>
            <w:r w:rsidRPr="00C27EC5">
              <w:rPr>
                <w:rFonts w:eastAsia="Times New Roman"/>
                <w:snapToGrid w:val="0"/>
                <w:color w:val="000000"/>
                <w:sz w:val="20"/>
                <w:szCs w:val="24"/>
                <w:lang w:val="en-US"/>
              </w:rPr>
              <w:t>CHY057</w:t>
            </w:r>
            <w:r w:rsidRPr="00C27EC5">
              <w:rPr>
                <w:rFonts w:eastAsia="Times New Roman"/>
                <w:snapToGrid w:val="0"/>
                <w:color w:val="FF0000"/>
                <w:sz w:val="20"/>
                <w:szCs w:val="24"/>
                <w:lang w:val="en-US"/>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3"/>
              <w:jc w:val="center"/>
              <w:rPr>
                <w:rFonts w:eastAsia="Times New Roman"/>
                <w:snapToGrid w:val="0"/>
                <w:color w:val="000000"/>
                <w:szCs w:val="24"/>
                <w:lang w:val="en-US"/>
              </w:rPr>
            </w:pPr>
            <w:r w:rsidRPr="00C27EC5">
              <w:rPr>
                <w:rFonts w:eastAsia="Times New Roman"/>
                <w:snapToGrid w:val="0"/>
                <w:color w:val="000000"/>
                <w:sz w:val="20"/>
                <w:szCs w:val="24"/>
                <w:lang w:val="en-US"/>
              </w:rPr>
              <w:t>6.2</w:t>
            </w:r>
            <w:r w:rsidRPr="00C27EC5">
              <w:rPr>
                <w:rFonts w:eastAsia="Times New Roman"/>
                <w:snapToGrid w:val="0"/>
                <w:color w:val="FF0000"/>
                <w:sz w:val="20"/>
                <w:szCs w:val="24"/>
                <w:lang w:val="en-US"/>
              </w:rPr>
              <w:t xml:space="preserve">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0.08 </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0.08 </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58"/>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78.16 </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78.45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411.46 </w:t>
            </w:r>
          </w:p>
        </w:tc>
      </w:tr>
      <w:tr w:rsidR="00C27EC5" w:rsidRPr="00C27EC5" w:rsidTr="00B97EDB">
        <w:trPr>
          <w:trHeight w:val="701"/>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9"/>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6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826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86"/>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Cape </w:t>
            </w:r>
          </w:p>
          <w:p w:rsidR="00C27EC5" w:rsidRPr="00C27EC5" w:rsidRDefault="00C27EC5" w:rsidP="00C27EC5">
            <w:pPr>
              <w:widowControl w:val="0"/>
              <w:spacing w:after="0" w:line="240" w:lineRule="auto"/>
              <w:ind w:left="34"/>
              <w:jc w:val="both"/>
              <w:rPr>
                <w:rFonts w:eastAsia="Times New Roman"/>
                <w:snapToGrid w:val="0"/>
                <w:color w:val="000000"/>
                <w:szCs w:val="24"/>
                <w:lang w:val="en-US"/>
              </w:rPr>
            </w:pPr>
            <w:r w:rsidRPr="00C27EC5">
              <w:rPr>
                <w:rFonts w:eastAsia="Times New Roman"/>
                <w:snapToGrid w:val="0"/>
                <w:color w:val="000000"/>
                <w:sz w:val="20"/>
                <w:szCs w:val="24"/>
                <w:lang w:val="en-US"/>
              </w:rPr>
              <w:t>Mendocin</w:t>
            </w:r>
          </w:p>
          <w:p w:rsidR="00C27EC5" w:rsidRPr="00C27EC5" w:rsidRDefault="00C27EC5" w:rsidP="00C27EC5">
            <w:pPr>
              <w:widowControl w:val="0"/>
              <w:spacing w:after="0" w:line="240" w:lineRule="auto"/>
              <w:ind w:right="89"/>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o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6"/>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1992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8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Eureka - </w:t>
            </w:r>
          </w:p>
          <w:p w:rsidR="00C27EC5" w:rsidRPr="00C27EC5" w:rsidRDefault="00C27EC5" w:rsidP="00C27EC5">
            <w:pPr>
              <w:widowControl w:val="0"/>
              <w:spacing w:after="0" w:line="240" w:lineRule="auto"/>
              <w:ind w:left="302" w:hanging="235"/>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Myrtle and West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7.01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0.15 </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0.18 </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58"/>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40.23 </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41.97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337.46 </w:t>
            </w:r>
          </w:p>
        </w:tc>
      </w:tr>
      <w:tr w:rsidR="00C27EC5" w:rsidRPr="00C27EC5" w:rsidTr="00B97EDB">
        <w:trPr>
          <w:trHeight w:val="47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9"/>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7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5"/>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751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right="86"/>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Loma </w:t>
            </w:r>
          </w:p>
          <w:p w:rsidR="00C27EC5" w:rsidRPr="00C27EC5" w:rsidRDefault="00C27EC5" w:rsidP="00C27EC5">
            <w:pPr>
              <w:widowControl w:val="0"/>
              <w:spacing w:after="0" w:line="240" w:lineRule="auto"/>
              <w:ind w:right="8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Prieta </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26"/>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1989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C27EC5" w:rsidRPr="00C27EC5" w:rsidRDefault="00C27EC5" w:rsidP="00C27EC5">
            <w:pPr>
              <w:widowControl w:val="0"/>
              <w:spacing w:after="0" w:line="240" w:lineRule="auto"/>
              <w:ind w:left="120" w:hanging="5"/>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Calaveras Reservoir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3"/>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6.93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4"/>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0.08 </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42"/>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0.05 </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left="58"/>
              <w:jc w:val="both"/>
              <w:rPr>
                <w:rFonts w:eastAsia="Times New Roman"/>
                <w:snapToGrid w:val="0"/>
                <w:color w:val="000000"/>
                <w:szCs w:val="24"/>
                <w:lang w:val="en-US"/>
              </w:rPr>
            </w:pPr>
            <w:r w:rsidRPr="00C27EC5">
              <w:rPr>
                <w:rFonts w:eastAsia="Times New Roman"/>
                <w:snapToGrid w:val="0"/>
                <w:color w:val="000000"/>
                <w:sz w:val="20"/>
                <w:szCs w:val="24"/>
                <w:lang w:val="en-US"/>
              </w:rPr>
              <w:t xml:space="preserve">78.32 </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7"/>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78.41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EC5" w:rsidRPr="00C27EC5" w:rsidRDefault="00C27EC5" w:rsidP="00C27EC5">
            <w:pPr>
              <w:widowControl w:val="0"/>
              <w:spacing w:after="0" w:line="240" w:lineRule="auto"/>
              <w:ind w:right="88"/>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512.27 </w:t>
            </w:r>
          </w:p>
        </w:tc>
      </w:tr>
    </w:tbl>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keepNext/>
        <w:keepLines/>
        <w:widowControl w:val="0"/>
        <w:numPr>
          <w:ilvl w:val="1"/>
          <w:numId w:val="0"/>
        </w:numPr>
        <w:spacing w:after="0" w:line="240" w:lineRule="auto"/>
        <w:ind w:left="317" w:hanging="332"/>
        <w:jc w:val="both"/>
        <w:outlineLvl w:val="1"/>
        <w:rPr>
          <w:rFonts w:eastAsia="Times New Roman"/>
          <w:b/>
          <w:i/>
          <w:snapToGrid w:val="0"/>
          <w:color w:val="000000"/>
          <w:szCs w:val="24"/>
          <w:lang w:val="en-US"/>
        </w:rPr>
      </w:pPr>
      <w:r w:rsidRPr="00C27EC5">
        <w:rPr>
          <w:rFonts w:eastAsia="Times New Roman"/>
          <w:b/>
          <w:i/>
          <w:snapToGrid w:val="0"/>
          <w:color w:val="000000"/>
          <w:szCs w:val="24"/>
          <w:lang w:val="en-US"/>
        </w:rPr>
        <w:t xml:space="preserve">3.2 Seismic combinations and codes provisions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seismic response of buildings strongly depends on the direction of the imposed seismic excitations. In order to simplify analyses, regulations have developed some simple combination rules in order to take into account the arbitrary direction of the imposed seismic excitation in the analysis. In this research work, analyses with 100% of both components of ground motion are conducted.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r w:rsidRPr="00C27EC5">
        <w:rPr>
          <w:rFonts w:eastAsia="Times New Roman"/>
          <w:snapToGrid w:val="0"/>
          <w:color w:val="000000"/>
          <w:szCs w:val="24"/>
          <w:lang w:val="en-US"/>
        </w:rPr>
        <w:br w:type="page"/>
      </w:r>
    </w:p>
    <w:p w:rsidR="00C27EC5" w:rsidRPr="00C27EC5" w:rsidRDefault="00C27EC5" w:rsidP="00C27EC5">
      <w:pPr>
        <w:widowControl w:val="0"/>
        <w:spacing w:after="0" w:line="240" w:lineRule="auto"/>
        <w:jc w:val="both"/>
        <w:rPr>
          <w:rFonts w:eastAsia="Times New Roman"/>
          <w:b/>
          <w:snapToGrid w:val="0"/>
          <w:color w:val="000000"/>
          <w:szCs w:val="24"/>
          <w:lang w:val="en-US"/>
        </w:rPr>
      </w:pPr>
      <w:r w:rsidRPr="00C27EC5">
        <w:rPr>
          <w:rFonts w:eastAsia="Times New Roman"/>
          <w:snapToGrid w:val="0"/>
          <w:color w:val="000000"/>
          <w:szCs w:val="24"/>
          <w:lang w:val="en-US"/>
        </w:rPr>
        <w:t xml:space="preserve"> </w:t>
      </w:r>
      <w:r w:rsidRPr="00C27EC5">
        <w:rPr>
          <w:rFonts w:eastAsia="Times New Roman"/>
          <w:b/>
          <w:snapToGrid w:val="0"/>
          <w:color w:val="000000"/>
          <w:szCs w:val="24"/>
          <w:lang w:val="en-US"/>
        </w:rPr>
        <w:t xml:space="preserve">4. EFFECT OF INCIDENCE ANGLE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Although it is common practice to apply a pair of seismic ground motions along the two principal horizontal directions of the building, the earthquake excitations, which can be recorded as fault-normal (FN) and faultparallel (FP), can occur at any orthogonal horizontal axes, rotated randomly around the vertical axis.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Several studies have shown that, the peak seismic response strongly depends on the seismic incidence angle, which is the angle between the imposed ground motions and the principal construction axes of the building. Specifically, Athanatopoulou (2005) performed linear time-history analyses under several earthquake records and different incident angles, showing that the critical value of a response quantity could be up to 80% larger than the corresponding values when the seismic components are applied along the major construction axes. Lagaros (2010a), while conducting parametric studies regarding the influence of the incidence angle on the structural response, found out that the critical incidence angle varies significantly, taking also into account the intensity level. He proposed a new procedure for performing multi-component incremental dynamic analysis, which takes into account the randomness of both record and incident angle.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Rigato and Medina (2007), demonstrated that the peak inelastic deformation demands are underestimated because they often occur when the ground motion is applied at orientations other than the principal construction axes of the building, regardless of whether there is a torsional irregularity in the building or not. The results demonstrated that the incidence angle should be taken into account in earthquake design, although this has not yet been included in the building codes.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It should be noted that research studies in which nonlinear time-history analysis is performed, show that it is difficult to define the critical incidence angle (Magliulo et al., 2014). Furthermore, studies have shown that the critical incidence angle of a seismic excitation is influenced more by the characteristics of the excitation, rather than by the properties of the building.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Kalkan et al. (2014) mentioned that it is common in the USA to rotate the pair of seismic records to the faultnormal and fault-parallel (FN/FP) directions in order to define the envelope of all responses over all possible excitation angles, before they are used as input for three dimensional (3D) analysis of buildings within 5 km of active faults. It was shown that the critical angle of incidence that corresponds to the peak response over all possible angles, strongly depends on the characteristics of the seismic ground motion. Therefore, it would be difficult to determine an optimal building orientation that maximizes the demands of a building before time history analyses are performed.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Moreover, Polycarpou et al (2015) highlighted the importance of considering the arbitrary direction of the ground motion with respect to the major construction axes of the building, especially during pounding.  On the other hand, Mavronicola (2017) pointed out that the critical angles significantly differ in the X and Y directions, which leads to the conclusion that the effect of the excitation characteristics in the interstorey drifts is considerably influenced by the dynamic characteristics of the building. Moreover, it is observed that the amplification of the peak seismic responses strongly depends on the excitation angles, leading to petal-like shape peak responses diagrams.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excitation angle θ can be defined as the angle between the principal directions of the excitation’s orthogonal components, with respect to the global axes of the system X and Y, as it is mentioned by Mavronicola (2017).  In order to study the effects of the ground motion incidence angle, the seismic record pairs are rotated from 0◦ to 360◦, with a 15◦ interval with respect to the major construction axes, and the major peak seismic response quantities are noted in the next paragraphs.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keepNext/>
        <w:keepLines/>
        <w:widowControl w:val="0"/>
        <w:numPr>
          <w:ilvl w:val="1"/>
          <w:numId w:val="0"/>
        </w:numPr>
        <w:spacing w:after="0" w:line="240" w:lineRule="auto"/>
        <w:ind w:left="317" w:hanging="332"/>
        <w:jc w:val="both"/>
        <w:outlineLvl w:val="1"/>
        <w:rPr>
          <w:rFonts w:eastAsia="Times New Roman"/>
          <w:b/>
          <w:i/>
          <w:snapToGrid w:val="0"/>
          <w:color w:val="000000"/>
          <w:szCs w:val="24"/>
          <w:lang w:val="en-US"/>
        </w:rPr>
      </w:pPr>
      <w:r w:rsidRPr="00C27EC5">
        <w:rPr>
          <w:rFonts w:eastAsia="Times New Roman"/>
          <w:b/>
          <w:i/>
          <w:snapToGrid w:val="0"/>
          <w:color w:val="000000"/>
          <w:szCs w:val="24"/>
          <w:lang w:val="en-US"/>
        </w:rPr>
        <w:t xml:space="preserve">4.1 Maximum relative displacements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first examined response quantity is the maximum relative displacements, which determines the minimum required dimension of the seismic gap that should be ensured as a clearance around the base-isolated building. Thus, Figure 2 displays the maximum relative displacements in the X and Y directions under both NF and FF ground motions. The graphs generally show higher peak relative displacements under the NF ground motions, in both X and Y directions. On the other hand, how much is the difference between the values due to the NF and FF ground motions, strongly depends on the excitation angle. It should also be noted that, under some excitation angles, a greater value occurs due to the FF ground motions.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338"/>
        <w:jc w:val="both"/>
        <w:rPr>
          <w:rFonts w:eastAsiaTheme="minorHAnsi"/>
          <w:noProof/>
          <w:snapToGrid w:val="0"/>
          <w:szCs w:val="24"/>
        </w:rPr>
      </w:pPr>
      <w:r w:rsidRPr="00C27EC5">
        <w:rPr>
          <w:rFonts w:eastAsiaTheme="minorHAnsi"/>
          <w:noProof/>
          <w:snapToGrid w:val="0"/>
          <w:szCs w:val="24"/>
        </w:rPr>
        <mc:AlternateContent>
          <mc:Choice Requires="wpg">
            <w:drawing>
              <wp:inline distT="0" distB="0" distL="0" distR="0" wp14:anchorId="33C5C6AF" wp14:editId="4563E7DD">
                <wp:extent cx="5633085" cy="2108200"/>
                <wp:effectExtent l="10795" t="6350" r="33020" b="47625"/>
                <wp:docPr id="74416" name="Группа 45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2108200"/>
                          <a:chOff x="0" y="0"/>
                          <a:chExt cx="56328" cy="21084"/>
                        </a:xfrm>
                      </wpg:grpSpPr>
                      <wps:wsp>
                        <wps:cNvPr id="74417" name="Rectangle 2128"/>
                        <wps:cNvSpPr>
                          <a:spLocks noChangeArrowheads="1"/>
                        </wps:cNvSpPr>
                        <wps:spPr bwMode="auto">
                          <a:xfrm>
                            <a:off x="12762" y="8849"/>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418" name="Rectangle 2129"/>
                        <wps:cNvSpPr>
                          <a:spLocks noChangeArrowheads="1"/>
                        </wps:cNvSpPr>
                        <wps:spPr bwMode="auto">
                          <a:xfrm>
                            <a:off x="26955" y="884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419" name="Rectangle 2130"/>
                        <wps:cNvSpPr>
                          <a:spLocks noChangeArrowheads="1"/>
                        </wps:cNvSpPr>
                        <wps:spPr bwMode="auto">
                          <a:xfrm>
                            <a:off x="41572" y="8849"/>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420" name="Rectangle 2131"/>
                        <wps:cNvSpPr>
                          <a:spLocks noChangeArrowheads="1"/>
                        </wps:cNvSpPr>
                        <wps:spPr bwMode="auto">
                          <a:xfrm>
                            <a:off x="55978" y="9047"/>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421" name="Rectangle 2132"/>
                        <wps:cNvSpPr>
                          <a:spLocks noChangeArrowheads="1"/>
                        </wps:cNvSpPr>
                        <wps:spPr bwMode="auto">
                          <a:xfrm>
                            <a:off x="12762" y="19532"/>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422" name="Rectangle 2133"/>
                        <wps:cNvSpPr>
                          <a:spLocks noChangeArrowheads="1"/>
                        </wps:cNvSpPr>
                        <wps:spPr bwMode="auto">
                          <a:xfrm>
                            <a:off x="27168" y="19532"/>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423" name="Rectangle 2134"/>
                        <wps:cNvSpPr>
                          <a:spLocks noChangeArrowheads="1"/>
                        </wps:cNvSpPr>
                        <wps:spPr bwMode="auto">
                          <a:xfrm>
                            <a:off x="41572" y="19532"/>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424" name="Rectangle 2135"/>
                        <wps:cNvSpPr>
                          <a:spLocks noChangeArrowheads="1"/>
                        </wps:cNvSpPr>
                        <wps:spPr bwMode="auto">
                          <a:xfrm>
                            <a:off x="42319" y="10708"/>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425" name="Rectangle 2136"/>
                        <wps:cNvSpPr>
                          <a:spLocks noChangeArrowheads="1"/>
                        </wps:cNvSpPr>
                        <wps:spPr bwMode="auto">
                          <a:xfrm>
                            <a:off x="54896" y="15478"/>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426" name="Shape 2187"/>
                        <wps:cNvSpPr>
                          <a:spLocks/>
                        </wps:cNvSpPr>
                        <wps:spPr bwMode="auto">
                          <a:xfrm>
                            <a:off x="4003" y="4526"/>
                            <a:ext cx="7060" cy="0"/>
                          </a:xfrm>
                          <a:custGeom>
                            <a:avLst/>
                            <a:gdLst>
                              <a:gd name="T0" fmla="*/ 0 w 705993"/>
                              <a:gd name="T1" fmla="*/ 705993 w 705993"/>
                              <a:gd name="T2" fmla="*/ 0 w 705993"/>
                              <a:gd name="T3" fmla="*/ 705993 w 705993"/>
                            </a:gdLst>
                            <a:ahLst/>
                            <a:cxnLst>
                              <a:cxn ang="0">
                                <a:pos x="T0" y="0"/>
                              </a:cxn>
                              <a:cxn ang="0">
                                <a:pos x="T1" y="0"/>
                              </a:cxn>
                            </a:cxnLst>
                            <a:rect l="T2" t="0" r="T3" b="0"/>
                            <a:pathLst>
                              <a:path w="705993">
                                <a:moveTo>
                                  <a:pt x="0" y="0"/>
                                </a:moveTo>
                                <a:lnTo>
                                  <a:pt x="7059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27" name="Shape 2188"/>
                        <wps:cNvSpPr>
                          <a:spLocks/>
                        </wps:cNvSpPr>
                        <wps:spPr bwMode="auto">
                          <a:xfrm>
                            <a:off x="4003" y="2252"/>
                            <a:ext cx="7060" cy="0"/>
                          </a:xfrm>
                          <a:custGeom>
                            <a:avLst/>
                            <a:gdLst>
                              <a:gd name="T0" fmla="*/ 0 w 705993"/>
                              <a:gd name="T1" fmla="*/ 705993 w 705993"/>
                              <a:gd name="T2" fmla="*/ 0 w 705993"/>
                              <a:gd name="T3" fmla="*/ 705993 w 705993"/>
                            </a:gdLst>
                            <a:ahLst/>
                            <a:cxnLst>
                              <a:cxn ang="0">
                                <a:pos x="T0" y="0"/>
                              </a:cxn>
                              <a:cxn ang="0">
                                <a:pos x="T1" y="0"/>
                              </a:cxn>
                            </a:cxnLst>
                            <a:rect l="T2" t="0" r="T3" b="0"/>
                            <a:pathLst>
                              <a:path w="705993">
                                <a:moveTo>
                                  <a:pt x="0" y="0"/>
                                </a:moveTo>
                                <a:lnTo>
                                  <a:pt x="7059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28" name="Shape 2189"/>
                        <wps:cNvSpPr>
                          <a:spLocks/>
                        </wps:cNvSpPr>
                        <wps:spPr bwMode="auto">
                          <a:xfrm>
                            <a:off x="4003" y="2252"/>
                            <a:ext cx="0" cy="4545"/>
                          </a:xfrm>
                          <a:custGeom>
                            <a:avLst/>
                            <a:gdLst>
                              <a:gd name="T0" fmla="*/ 454533 h 454533"/>
                              <a:gd name="T1" fmla="*/ 0 h 454533"/>
                              <a:gd name="T2" fmla="*/ 0 h 454533"/>
                              <a:gd name="T3" fmla="*/ 454533 h 454533"/>
                            </a:gdLst>
                            <a:ahLst/>
                            <a:cxnLst>
                              <a:cxn ang="0">
                                <a:pos x="0" y="T0"/>
                              </a:cxn>
                              <a:cxn ang="0">
                                <a:pos x="0" y="T1"/>
                              </a:cxn>
                            </a:cxnLst>
                            <a:rect l="0" t="T2" r="0" b="T3"/>
                            <a:pathLst>
                              <a:path h="454533">
                                <a:moveTo>
                                  <a:pt x="0" y="454533"/>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29" name="Shape 2190"/>
                        <wps:cNvSpPr>
                          <a:spLocks/>
                        </wps:cNvSpPr>
                        <wps:spPr bwMode="auto">
                          <a:xfrm>
                            <a:off x="4003" y="6797"/>
                            <a:ext cx="7060" cy="0"/>
                          </a:xfrm>
                          <a:custGeom>
                            <a:avLst/>
                            <a:gdLst>
                              <a:gd name="T0" fmla="*/ 0 w 705993"/>
                              <a:gd name="T1" fmla="*/ 705993 w 705993"/>
                              <a:gd name="T2" fmla="*/ 0 w 705993"/>
                              <a:gd name="T3" fmla="*/ 705993 w 705993"/>
                            </a:gdLst>
                            <a:ahLst/>
                            <a:cxnLst>
                              <a:cxn ang="0">
                                <a:pos x="T0" y="0"/>
                              </a:cxn>
                              <a:cxn ang="0">
                                <a:pos x="T1" y="0"/>
                              </a:cxn>
                            </a:cxnLst>
                            <a:rect l="T2" t="0" r="T3" b="0"/>
                            <a:pathLst>
                              <a:path w="705993">
                                <a:moveTo>
                                  <a:pt x="0" y="0"/>
                                </a:moveTo>
                                <a:lnTo>
                                  <a:pt x="705993"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30" name="Shape 2191"/>
                        <wps:cNvSpPr>
                          <a:spLocks/>
                        </wps:cNvSpPr>
                        <wps:spPr bwMode="auto">
                          <a:xfrm>
                            <a:off x="4003" y="2845"/>
                            <a:ext cx="7060" cy="2412"/>
                          </a:xfrm>
                          <a:custGeom>
                            <a:avLst/>
                            <a:gdLst>
                              <a:gd name="T0" fmla="*/ 0 w 705993"/>
                              <a:gd name="T1" fmla="*/ 218821 h 241173"/>
                              <a:gd name="T2" fmla="*/ 58801 w 705993"/>
                              <a:gd name="T3" fmla="*/ 184785 h 241173"/>
                              <a:gd name="T4" fmla="*/ 117602 w 705993"/>
                              <a:gd name="T5" fmla="*/ 156337 h 241173"/>
                              <a:gd name="T6" fmla="*/ 176530 w 705993"/>
                              <a:gd name="T7" fmla="*/ 83947 h 241173"/>
                              <a:gd name="T8" fmla="*/ 235331 w 705993"/>
                              <a:gd name="T9" fmla="*/ 32258 h 241173"/>
                              <a:gd name="T10" fmla="*/ 294132 w 705993"/>
                              <a:gd name="T11" fmla="*/ 5080 h 241173"/>
                              <a:gd name="T12" fmla="*/ 353060 w 705993"/>
                              <a:gd name="T13" fmla="*/ 4064 h 241173"/>
                              <a:gd name="T14" fmla="*/ 411861 w 705993"/>
                              <a:gd name="T15" fmla="*/ 29210 h 241173"/>
                              <a:gd name="T16" fmla="*/ 470662 w 705993"/>
                              <a:gd name="T17" fmla="*/ 78994 h 241173"/>
                              <a:gd name="T18" fmla="*/ 529463 w 705993"/>
                              <a:gd name="T19" fmla="*/ 150114 h 241173"/>
                              <a:gd name="T20" fmla="*/ 588391 w 705993"/>
                              <a:gd name="T21" fmla="*/ 224663 h 241173"/>
                              <a:gd name="T22" fmla="*/ 647192 w 705993"/>
                              <a:gd name="T23" fmla="*/ 240157 h 241173"/>
                              <a:gd name="T24" fmla="*/ 705993 w 705993"/>
                              <a:gd name="T25" fmla="*/ 218821 h 241173"/>
                              <a:gd name="T26" fmla="*/ 0 w 705993"/>
                              <a:gd name="T27" fmla="*/ 0 h 241173"/>
                              <a:gd name="T28" fmla="*/ 705993 w 705993"/>
                              <a:gd name="T29" fmla="*/ 241173 h 241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241173">
                                <a:moveTo>
                                  <a:pt x="0" y="218821"/>
                                </a:moveTo>
                                <a:cubicBezTo>
                                  <a:pt x="19558" y="207518"/>
                                  <a:pt x="39243" y="195199"/>
                                  <a:pt x="58801" y="184785"/>
                                </a:cubicBezTo>
                                <a:cubicBezTo>
                                  <a:pt x="78486" y="174371"/>
                                  <a:pt x="98044" y="173228"/>
                                  <a:pt x="117602" y="156337"/>
                                </a:cubicBezTo>
                                <a:cubicBezTo>
                                  <a:pt x="137287" y="139573"/>
                                  <a:pt x="156845" y="104648"/>
                                  <a:pt x="176530" y="83947"/>
                                </a:cubicBezTo>
                                <a:cubicBezTo>
                                  <a:pt x="196088" y="63246"/>
                                  <a:pt x="215773" y="45339"/>
                                  <a:pt x="235331" y="32258"/>
                                </a:cubicBezTo>
                                <a:cubicBezTo>
                                  <a:pt x="254889" y="19050"/>
                                  <a:pt x="274574" y="9779"/>
                                  <a:pt x="294132" y="5080"/>
                                </a:cubicBezTo>
                                <a:cubicBezTo>
                                  <a:pt x="313817" y="381"/>
                                  <a:pt x="333375" y="0"/>
                                  <a:pt x="353060" y="4064"/>
                                </a:cubicBezTo>
                                <a:cubicBezTo>
                                  <a:pt x="372618" y="8128"/>
                                  <a:pt x="392176" y="16764"/>
                                  <a:pt x="411861" y="29210"/>
                                </a:cubicBezTo>
                                <a:cubicBezTo>
                                  <a:pt x="431419" y="41656"/>
                                  <a:pt x="451104" y="58801"/>
                                  <a:pt x="470662" y="78994"/>
                                </a:cubicBezTo>
                                <a:cubicBezTo>
                                  <a:pt x="490347" y="99187"/>
                                  <a:pt x="509905" y="125857"/>
                                  <a:pt x="529463" y="150114"/>
                                </a:cubicBezTo>
                                <a:cubicBezTo>
                                  <a:pt x="549148" y="174371"/>
                                  <a:pt x="568706" y="209677"/>
                                  <a:pt x="588391" y="224663"/>
                                </a:cubicBezTo>
                                <a:cubicBezTo>
                                  <a:pt x="607949" y="239649"/>
                                  <a:pt x="627634" y="241173"/>
                                  <a:pt x="647192" y="240157"/>
                                </a:cubicBezTo>
                                <a:cubicBezTo>
                                  <a:pt x="666750" y="239141"/>
                                  <a:pt x="686435" y="225933"/>
                                  <a:pt x="705993" y="218821"/>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31" name="Shape 2192"/>
                        <wps:cNvSpPr>
                          <a:spLocks/>
                        </wps:cNvSpPr>
                        <wps:spPr bwMode="auto">
                          <a:xfrm>
                            <a:off x="4003" y="2822"/>
                            <a:ext cx="7060" cy="2454"/>
                          </a:xfrm>
                          <a:custGeom>
                            <a:avLst/>
                            <a:gdLst>
                              <a:gd name="T0" fmla="*/ 0 w 705993"/>
                              <a:gd name="T1" fmla="*/ 3937 h 245364"/>
                              <a:gd name="T2" fmla="*/ 58801 w 705993"/>
                              <a:gd name="T3" fmla="*/ 30607 h 245364"/>
                              <a:gd name="T4" fmla="*/ 117602 w 705993"/>
                              <a:gd name="T5" fmla="*/ 82169 h 245364"/>
                              <a:gd name="T6" fmla="*/ 176530 w 705993"/>
                              <a:gd name="T7" fmla="*/ 154305 h 245364"/>
                              <a:gd name="T8" fmla="*/ 235331 w 705993"/>
                              <a:gd name="T9" fmla="*/ 230632 h 245364"/>
                              <a:gd name="T10" fmla="*/ 294132 w 705993"/>
                              <a:gd name="T11" fmla="*/ 242951 h 245364"/>
                              <a:gd name="T12" fmla="*/ 353060 w 705993"/>
                              <a:gd name="T13" fmla="*/ 229997 h 245364"/>
                              <a:gd name="T14" fmla="*/ 411861 w 705993"/>
                              <a:gd name="T15" fmla="*/ 195199 h 245364"/>
                              <a:gd name="T16" fmla="*/ 470662 w 705993"/>
                              <a:gd name="T17" fmla="*/ 158623 h 245364"/>
                              <a:gd name="T18" fmla="*/ 529463 w 705993"/>
                              <a:gd name="T19" fmla="*/ 85979 h 245364"/>
                              <a:gd name="T20" fmla="*/ 588391 w 705993"/>
                              <a:gd name="T21" fmla="*/ 33274 h 245364"/>
                              <a:gd name="T22" fmla="*/ 647192 w 705993"/>
                              <a:gd name="T23" fmla="*/ 4953 h 245364"/>
                              <a:gd name="T24" fmla="*/ 705993 w 705993"/>
                              <a:gd name="T25" fmla="*/ 3937 h 245364"/>
                              <a:gd name="T26" fmla="*/ 0 w 705993"/>
                              <a:gd name="T27" fmla="*/ 0 h 245364"/>
                              <a:gd name="T28" fmla="*/ 705993 w 705993"/>
                              <a:gd name="T29" fmla="*/ 245364 h 245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245364">
                                <a:moveTo>
                                  <a:pt x="0" y="3937"/>
                                </a:moveTo>
                                <a:cubicBezTo>
                                  <a:pt x="19558" y="12827"/>
                                  <a:pt x="39243" y="17526"/>
                                  <a:pt x="58801" y="30607"/>
                                </a:cubicBezTo>
                                <a:cubicBezTo>
                                  <a:pt x="78486" y="43561"/>
                                  <a:pt x="98044" y="61468"/>
                                  <a:pt x="117602" y="82169"/>
                                </a:cubicBezTo>
                                <a:cubicBezTo>
                                  <a:pt x="137287" y="102743"/>
                                  <a:pt x="156845" y="129540"/>
                                  <a:pt x="176530" y="154305"/>
                                </a:cubicBezTo>
                                <a:cubicBezTo>
                                  <a:pt x="196088" y="179070"/>
                                  <a:pt x="215773" y="215773"/>
                                  <a:pt x="235331" y="230632"/>
                                </a:cubicBezTo>
                                <a:cubicBezTo>
                                  <a:pt x="254889" y="245364"/>
                                  <a:pt x="274574" y="243078"/>
                                  <a:pt x="294132" y="242951"/>
                                </a:cubicBezTo>
                                <a:cubicBezTo>
                                  <a:pt x="313817" y="242951"/>
                                  <a:pt x="333375" y="237871"/>
                                  <a:pt x="353060" y="229997"/>
                                </a:cubicBezTo>
                                <a:cubicBezTo>
                                  <a:pt x="372618" y="221996"/>
                                  <a:pt x="392176" y="207137"/>
                                  <a:pt x="411861" y="195199"/>
                                </a:cubicBezTo>
                                <a:cubicBezTo>
                                  <a:pt x="431419" y="183261"/>
                                  <a:pt x="451104" y="176784"/>
                                  <a:pt x="470662" y="158623"/>
                                </a:cubicBezTo>
                                <a:cubicBezTo>
                                  <a:pt x="490347" y="140462"/>
                                  <a:pt x="509905" y="106934"/>
                                  <a:pt x="529463" y="85979"/>
                                </a:cubicBezTo>
                                <a:cubicBezTo>
                                  <a:pt x="549148" y="65151"/>
                                  <a:pt x="568706" y="46736"/>
                                  <a:pt x="588391" y="33274"/>
                                </a:cubicBezTo>
                                <a:cubicBezTo>
                                  <a:pt x="607949" y="19685"/>
                                  <a:pt x="627634" y="9779"/>
                                  <a:pt x="647192" y="4953"/>
                                </a:cubicBezTo>
                                <a:cubicBezTo>
                                  <a:pt x="666750" y="0"/>
                                  <a:pt x="686435" y="4318"/>
                                  <a:pt x="705993" y="3937"/>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32" name="Shape 2193"/>
                        <wps:cNvSpPr>
                          <a:spLocks/>
                        </wps:cNvSpPr>
                        <wps:spPr bwMode="auto">
                          <a:xfrm>
                            <a:off x="4003" y="4957"/>
                            <a:ext cx="7060" cy="453"/>
                          </a:xfrm>
                          <a:custGeom>
                            <a:avLst/>
                            <a:gdLst>
                              <a:gd name="T0" fmla="*/ 0 w 705993"/>
                              <a:gd name="T1" fmla="*/ 12065 h 45339"/>
                              <a:gd name="T2" fmla="*/ 58801 w 705993"/>
                              <a:gd name="T3" fmla="*/ 22352 h 45339"/>
                              <a:gd name="T4" fmla="*/ 117602 w 705993"/>
                              <a:gd name="T5" fmla="*/ 9525 h 45339"/>
                              <a:gd name="T6" fmla="*/ 176530 w 705993"/>
                              <a:gd name="T7" fmla="*/ 8382 h 45339"/>
                              <a:gd name="T8" fmla="*/ 235331 w 705993"/>
                              <a:gd name="T9" fmla="*/ 19304 h 45339"/>
                              <a:gd name="T10" fmla="*/ 294132 w 705993"/>
                              <a:gd name="T11" fmla="*/ 38481 h 45339"/>
                              <a:gd name="T12" fmla="*/ 353060 w 705993"/>
                              <a:gd name="T13" fmla="*/ 43815 h 45339"/>
                              <a:gd name="T14" fmla="*/ 411861 w 705993"/>
                              <a:gd name="T15" fmla="*/ 29083 h 45339"/>
                              <a:gd name="T16" fmla="*/ 470662 w 705993"/>
                              <a:gd name="T17" fmla="*/ 24638 h 45339"/>
                              <a:gd name="T18" fmla="*/ 529463 w 705993"/>
                              <a:gd name="T19" fmla="*/ 16383 h 45339"/>
                              <a:gd name="T20" fmla="*/ 588391 w 705993"/>
                              <a:gd name="T21" fmla="*/ 2667 h 45339"/>
                              <a:gd name="T22" fmla="*/ 647192 w 705993"/>
                              <a:gd name="T23" fmla="*/ 1524 h 45339"/>
                              <a:gd name="T24" fmla="*/ 705993 w 705993"/>
                              <a:gd name="T25" fmla="*/ 12065 h 45339"/>
                              <a:gd name="T26" fmla="*/ 0 w 705993"/>
                              <a:gd name="T27" fmla="*/ 0 h 45339"/>
                              <a:gd name="T28" fmla="*/ 705993 w 705993"/>
                              <a:gd name="T29" fmla="*/ 45339 h 45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45339">
                                <a:moveTo>
                                  <a:pt x="0" y="12065"/>
                                </a:moveTo>
                                <a:cubicBezTo>
                                  <a:pt x="19558" y="15494"/>
                                  <a:pt x="39243" y="22733"/>
                                  <a:pt x="58801" y="22352"/>
                                </a:cubicBezTo>
                                <a:cubicBezTo>
                                  <a:pt x="78486" y="21844"/>
                                  <a:pt x="98044" y="11811"/>
                                  <a:pt x="117602" y="9525"/>
                                </a:cubicBezTo>
                                <a:cubicBezTo>
                                  <a:pt x="137287" y="7239"/>
                                  <a:pt x="156845" y="6731"/>
                                  <a:pt x="176530" y="8382"/>
                                </a:cubicBezTo>
                                <a:cubicBezTo>
                                  <a:pt x="196088" y="10033"/>
                                  <a:pt x="215773" y="14351"/>
                                  <a:pt x="235331" y="19304"/>
                                </a:cubicBezTo>
                                <a:cubicBezTo>
                                  <a:pt x="254889" y="24384"/>
                                  <a:pt x="274574" y="34417"/>
                                  <a:pt x="294132" y="38481"/>
                                </a:cubicBezTo>
                                <a:cubicBezTo>
                                  <a:pt x="313817" y="42545"/>
                                  <a:pt x="333375" y="45339"/>
                                  <a:pt x="353060" y="43815"/>
                                </a:cubicBezTo>
                                <a:cubicBezTo>
                                  <a:pt x="372618" y="42164"/>
                                  <a:pt x="392176" y="32258"/>
                                  <a:pt x="411861" y="29083"/>
                                </a:cubicBezTo>
                                <a:cubicBezTo>
                                  <a:pt x="431419" y="25908"/>
                                  <a:pt x="451104" y="26797"/>
                                  <a:pt x="470662" y="24638"/>
                                </a:cubicBezTo>
                                <a:cubicBezTo>
                                  <a:pt x="490347" y="22606"/>
                                  <a:pt x="509905" y="20066"/>
                                  <a:pt x="529463" y="16383"/>
                                </a:cubicBezTo>
                                <a:cubicBezTo>
                                  <a:pt x="549148" y="12700"/>
                                  <a:pt x="568706" y="5207"/>
                                  <a:pt x="588391" y="2667"/>
                                </a:cubicBezTo>
                                <a:cubicBezTo>
                                  <a:pt x="607949" y="254"/>
                                  <a:pt x="627634" y="0"/>
                                  <a:pt x="647192" y="1524"/>
                                </a:cubicBezTo>
                                <a:cubicBezTo>
                                  <a:pt x="666750" y="3048"/>
                                  <a:pt x="686435" y="8509"/>
                                  <a:pt x="705993" y="1206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33" name="Shape 2194"/>
                        <wps:cNvSpPr>
                          <a:spLocks/>
                        </wps:cNvSpPr>
                        <wps:spPr bwMode="auto">
                          <a:xfrm>
                            <a:off x="4003" y="4952"/>
                            <a:ext cx="7060" cy="465"/>
                          </a:xfrm>
                          <a:custGeom>
                            <a:avLst/>
                            <a:gdLst>
                              <a:gd name="T0" fmla="*/ 0 w 705993"/>
                              <a:gd name="T1" fmla="*/ 44069 h 46482"/>
                              <a:gd name="T2" fmla="*/ 58801 w 705993"/>
                              <a:gd name="T3" fmla="*/ 28448 h 46482"/>
                              <a:gd name="T4" fmla="*/ 117602 w 705993"/>
                              <a:gd name="T5" fmla="*/ 22606 h 46482"/>
                              <a:gd name="T6" fmla="*/ 176530 w 705993"/>
                              <a:gd name="T7" fmla="*/ 19685 h 46482"/>
                              <a:gd name="T8" fmla="*/ 235331 w 705993"/>
                              <a:gd name="T9" fmla="*/ 4064 h 46482"/>
                              <a:gd name="T10" fmla="*/ 294132 w 705993"/>
                              <a:gd name="T11" fmla="*/ 889 h 46482"/>
                              <a:gd name="T12" fmla="*/ 353060 w 705993"/>
                              <a:gd name="T13" fmla="*/ 9906 h 46482"/>
                              <a:gd name="T14" fmla="*/ 411861 w 705993"/>
                              <a:gd name="T15" fmla="*/ 21463 h 46482"/>
                              <a:gd name="T16" fmla="*/ 470662 w 705993"/>
                              <a:gd name="T17" fmla="*/ 11049 h 46482"/>
                              <a:gd name="T18" fmla="*/ 529463 w 705993"/>
                              <a:gd name="T19" fmla="*/ 11811 h 46482"/>
                              <a:gd name="T20" fmla="*/ 588391 w 705993"/>
                              <a:gd name="T21" fmla="*/ 23622 h 46482"/>
                              <a:gd name="T22" fmla="*/ 647192 w 705993"/>
                              <a:gd name="T23" fmla="*/ 43053 h 46482"/>
                              <a:gd name="T24" fmla="*/ 705993 w 705993"/>
                              <a:gd name="T25" fmla="*/ 44069 h 46482"/>
                              <a:gd name="T26" fmla="*/ 0 w 705993"/>
                              <a:gd name="T27" fmla="*/ 0 h 46482"/>
                              <a:gd name="T28" fmla="*/ 705993 w 705993"/>
                              <a:gd name="T29" fmla="*/ 46482 h 46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46482">
                                <a:moveTo>
                                  <a:pt x="0" y="44069"/>
                                </a:moveTo>
                                <a:cubicBezTo>
                                  <a:pt x="19558" y="38862"/>
                                  <a:pt x="39243" y="32004"/>
                                  <a:pt x="58801" y="28448"/>
                                </a:cubicBezTo>
                                <a:cubicBezTo>
                                  <a:pt x="78486" y="24765"/>
                                  <a:pt x="98044" y="24130"/>
                                  <a:pt x="117602" y="22606"/>
                                </a:cubicBezTo>
                                <a:cubicBezTo>
                                  <a:pt x="137287" y="21209"/>
                                  <a:pt x="156845" y="22733"/>
                                  <a:pt x="176530" y="19685"/>
                                </a:cubicBezTo>
                                <a:cubicBezTo>
                                  <a:pt x="196088" y="16510"/>
                                  <a:pt x="215773" y="7112"/>
                                  <a:pt x="235331" y="4064"/>
                                </a:cubicBezTo>
                                <a:cubicBezTo>
                                  <a:pt x="254889" y="889"/>
                                  <a:pt x="274574" y="0"/>
                                  <a:pt x="294132" y="889"/>
                                </a:cubicBezTo>
                                <a:cubicBezTo>
                                  <a:pt x="313817" y="1905"/>
                                  <a:pt x="333375" y="6477"/>
                                  <a:pt x="353060" y="9906"/>
                                </a:cubicBezTo>
                                <a:cubicBezTo>
                                  <a:pt x="372618" y="13208"/>
                                  <a:pt x="392176" y="21209"/>
                                  <a:pt x="411861" y="21463"/>
                                </a:cubicBezTo>
                                <a:cubicBezTo>
                                  <a:pt x="431419" y="21717"/>
                                  <a:pt x="451104" y="12700"/>
                                  <a:pt x="470662" y="11049"/>
                                </a:cubicBezTo>
                                <a:cubicBezTo>
                                  <a:pt x="490347" y="9398"/>
                                  <a:pt x="509905" y="9652"/>
                                  <a:pt x="529463" y="11811"/>
                                </a:cubicBezTo>
                                <a:cubicBezTo>
                                  <a:pt x="549148" y="13970"/>
                                  <a:pt x="568706" y="18415"/>
                                  <a:pt x="588391" y="23622"/>
                                </a:cubicBezTo>
                                <a:cubicBezTo>
                                  <a:pt x="607949" y="28829"/>
                                  <a:pt x="627634" y="39624"/>
                                  <a:pt x="647192" y="43053"/>
                                </a:cubicBezTo>
                                <a:cubicBezTo>
                                  <a:pt x="666750" y="46482"/>
                                  <a:pt x="686435" y="43815"/>
                                  <a:pt x="705993" y="44069"/>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34" name="Rectangle 2195"/>
                        <wps:cNvSpPr>
                          <a:spLocks noChangeArrowheads="1"/>
                        </wps:cNvSpPr>
                        <wps:spPr bwMode="auto">
                          <a:xfrm>
                            <a:off x="2549" y="6323"/>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435" name="Rectangle 2196"/>
                        <wps:cNvSpPr>
                          <a:spLocks noChangeArrowheads="1"/>
                        </wps:cNvSpPr>
                        <wps:spPr bwMode="auto">
                          <a:xfrm>
                            <a:off x="2034" y="4050"/>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80</w:t>
                              </w:r>
                            </w:p>
                          </w:txbxContent>
                        </wps:txbx>
                        <wps:bodyPr rot="0" vert="horz" wrap="square" lIns="0" tIns="0" rIns="0" bIns="0" anchor="t" anchorCtr="0" upright="1">
                          <a:noAutofit/>
                        </wps:bodyPr>
                      </wps:wsp>
                      <wps:wsp>
                        <wps:cNvPr id="74436" name="Rectangle 2197"/>
                        <wps:cNvSpPr>
                          <a:spLocks noChangeArrowheads="1"/>
                        </wps:cNvSpPr>
                        <wps:spPr bwMode="auto">
                          <a:xfrm>
                            <a:off x="1519" y="1777"/>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160</w:t>
                              </w:r>
                            </w:p>
                          </w:txbxContent>
                        </wps:txbx>
                        <wps:bodyPr rot="0" vert="horz" wrap="square" lIns="0" tIns="0" rIns="0" bIns="0" anchor="t" anchorCtr="0" upright="1">
                          <a:noAutofit/>
                        </wps:bodyPr>
                      </wps:wsp>
                      <wps:wsp>
                        <wps:cNvPr id="74437" name="Rectangle 2198"/>
                        <wps:cNvSpPr>
                          <a:spLocks noChangeArrowheads="1"/>
                        </wps:cNvSpPr>
                        <wps:spPr bwMode="auto">
                          <a:xfrm>
                            <a:off x="3747" y="7644"/>
                            <a:ext cx="6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438" name="Rectangle 2199"/>
                        <wps:cNvSpPr>
                          <a:spLocks noChangeArrowheads="1"/>
                        </wps:cNvSpPr>
                        <wps:spPr bwMode="auto">
                          <a:xfrm>
                            <a:off x="5843" y="7644"/>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60</w:t>
                              </w:r>
                            </w:p>
                          </w:txbxContent>
                        </wps:txbx>
                        <wps:bodyPr rot="0" vert="horz" wrap="square" lIns="0" tIns="0" rIns="0" bIns="0" anchor="t" anchorCtr="0" upright="1">
                          <a:noAutofit/>
                        </wps:bodyPr>
                      </wps:wsp>
                      <wps:wsp>
                        <wps:cNvPr id="74439" name="Rectangle 2200"/>
                        <wps:cNvSpPr>
                          <a:spLocks noChangeArrowheads="1"/>
                        </wps:cNvSpPr>
                        <wps:spPr bwMode="auto">
                          <a:xfrm>
                            <a:off x="7941" y="7644"/>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120</w:t>
                              </w:r>
                            </w:p>
                          </w:txbxContent>
                        </wps:txbx>
                        <wps:bodyPr rot="0" vert="horz" wrap="square" lIns="0" tIns="0" rIns="0" bIns="0" anchor="t" anchorCtr="0" upright="1">
                          <a:noAutofit/>
                        </wps:bodyPr>
                      </wps:wsp>
                      <wps:wsp>
                        <wps:cNvPr id="74440" name="Rectangle 2201"/>
                        <wps:cNvSpPr>
                          <a:spLocks noChangeArrowheads="1"/>
                        </wps:cNvSpPr>
                        <wps:spPr bwMode="auto">
                          <a:xfrm>
                            <a:off x="10293" y="7644"/>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180</w:t>
                              </w:r>
                            </w:p>
                          </w:txbxContent>
                        </wps:txbx>
                        <wps:bodyPr rot="0" vert="horz" wrap="square" lIns="0" tIns="0" rIns="0" bIns="0" anchor="t" anchorCtr="0" upright="1">
                          <a:noAutofit/>
                        </wps:bodyPr>
                      </wps:wsp>
                      <wps:wsp>
                        <wps:cNvPr id="74441" name="Rectangle 2202"/>
                        <wps:cNvSpPr>
                          <a:spLocks noChangeArrowheads="1"/>
                        </wps:cNvSpPr>
                        <wps:spPr bwMode="auto">
                          <a:xfrm rot="-5399999">
                            <a:off x="-3093" y="3432"/>
                            <a:ext cx="839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Rel.Displ. (mm)</w:t>
                              </w:r>
                            </w:p>
                          </w:txbxContent>
                        </wps:txbx>
                        <wps:bodyPr rot="0" vert="horz" wrap="square" lIns="0" tIns="0" rIns="0" bIns="0" anchor="t" anchorCtr="0" upright="1">
                          <a:noAutofit/>
                        </wps:bodyPr>
                      </wps:wsp>
                      <wps:wsp>
                        <wps:cNvPr id="74442" name="Rectangle 2203"/>
                        <wps:cNvSpPr>
                          <a:spLocks noChangeArrowheads="1"/>
                        </wps:cNvSpPr>
                        <wps:spPr bwMode="auto">
                          <a:xfrm>
                            <a:off x="4380" y="8848"/>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Inc. Angle (deg)</w:t>
                              </w:r>
                            </w:p>
                          </w:txbxContent>
                        </wps:txbx>
                        <wps:bodyPr rot="0" vert="horz" wrap="square" lIns="0" tIns="0" rIns="0" bIns="0" anchor="t" anchorCtr="0" upright="1">
                          <a:noAutofit/>
                        </wps:bodyPr>
                      </wps:wsp>
                      <wps:wsp>
                        <wps:cNvPr id="74443" name="Rectangle 2204"/>
                        <wps:cNvSpPr>
                          <a:spLocks noChangeArrowheads="1"/>
                        </wps:cNvSpPr>
                        <wps:spPr bwMode="auto">
                          <a:xfrm>
                            <a:off x="9986" y="771"/>
                            <a:ext cx="2974"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b/>
                                  <w:color w:val="595959"/>
                                  <w:sz w:val="19"/>
                                </w:rPr>
                                <w:t>Italy</w:t>
                              </w:r>
                            </w:p>
                          </w:txbxContent>
                        </wps:txbx>
                        <wps:bodyPr rot="0" vert="horz" wrap="square" lIns="0" tIns="0" rIns="0" bIns="0" anchor="t" anchorCtr="0" upright="1">
                          <a:noAutofit/>
                        </wps:bodyPr>
                      </wps:wsp>
                      <wps:wsp>
                        <wps:cNvPr id="74444" name="Shape 2205"/>
                        <wps:cNvSpPr>
                          <a:spLocks/>
                        </wps:cNvSpPr>
                        <wps:spPr bwMode="auto">
                          <a:xfrm>
                            <a:off x="0" y="0"/>
                            <a:ext cx="12598" cy="10075"/>
                          </a:xfrm>
                          <a:custGeom>
                            <a:avLst/>
                            <a:gdLst>
                              <a:gd name="T0" fmla="*/ 1259840 w 1259840"/>
                              <a:gd name="T1" fmla="*/ 0 h 1007554"/>
                              <a:gd name="T2" fmla="*/ 1259840 w 1259840"/>
                              <a:gd name="T3" fmla="*/ 1007554 h 1007554"/>
                              <a:gd name="T4" fmla="*/ 0 w 1259840"/>
                              <a:gd name="T5" fmla="*/ 1007554 h 1007554"/>
                              <a:gd name="T6" fmla="*/ 0 w 1259840"/>
                              <a:gd name="T7" fmla="*/ 0 h 1007554"/>
                              <a:gd name="T8" fmla="*/ 0 w 1259840"/>
                              <a:gd name="T9" fmla="*/ 0 h 1007554"/>
                              <a:gd name="T10" fmla="*/ 1259840 w 1259840"/>
                              <a:gd name="T11" fmla="*/ 1007554 h 1007554"/>
                            </a:gdLst>
                            <a:ahLst/>
                            <a:cxnLst>
                              <a:cxn ang="0">
                                <a:pos x="T0" y="T1"/>
                              </a:cxn>
                              <a:cxn ang="0">
                                <a:pos x="T2" y="T3"/>
                              </a:cxn>
                              <a:cxn ang="0">
                                <a:pos x="T4" y="T5"/>
                              </a:cxn>
                              <a:cxn ang="0">
                                <a:pos x="T6" y="T7"/>
                              </a:cxn>
                            </a:cxnLst>
                            <a:rect l="T8" t="T9" r="T10" b="T11"/>
                            <a:pathLst>
                              <a:path w="1259840" h="1007554">
                                <a:moveTo>
                                  <a:pt x="1259840" y="0"/>
                                </a:moveTo>
                                <a:lnTo>
                                  <a:pt x="1259840" y="1007554"/>
                                </a:lnTo>
                                <a:lnTo>
                                  <a:pt x="0" y="1007554"/>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45" name="Shape 2207"/>
                        <wps:cNvSpPr>
                          <a:spLocks/>
                        </wps:cNvSpPr>
                        <wps:spPr bwMode="auto">
                          <a:xfrm>
                            <a:off x="18195" y="4709"/>
                            <a:ext cx="7060" cy="0"/>
                          </a:xfrm>
                          <a:custGeom>
                            <a:avLst/>
                            <a:gdLst>
                              <a:gd name="T0" fmla="*/ 0 w 705993"/>
                              <a:gd name="T1" fmla="*/ 705993 w 705993"/>
                              <a:gd name="T2" fmla="*/ 0 w 705993"/>
                              <a:gd name="T3" fmla="*/ 705993 w 705993"/>
                            </a:gdLst>
                            <a:ahLst/>
                            <a:cxnLst>
                              <a:cxn ang="0">
                                <a:pos x="T0" y="0"/>
                              </a:cxn>
                              <a:cxn ang="0">
                                <a:pos x="T1" y="0"/>
                              </a:cxn>
                            </a:cxnLst>
                            <a:rect l="T2" t="0" r="T3" b="0"/>
                            <a:pathLst>
                              <a:path w="705993">
                                <a:moveTo>
                                  <a:pt x="0" y="0"/>
                                </a:moveTo>
                                <a:lnTo>
                                  <a:pt x="7059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46" name="Shape 2208"/>
                        <wps:cNvSpPr>
                          <a:spLocks/>
                        </wps:cNvSpPr>
                        <wps:spPr bwMode="auto">
                          <a:xfrm>
                            <a:off x="18195" y="2252"/>
                            <a:ext cx="7060" cy="0"/>
                          </a:xfrm>
                          <a:custGeom>
                            <a:avLst/>
                            <a:gdLst>
                              <a:gd name="T0" fmla="*/ 0 w 705993"/>
                              <a:gd name="T1" fmla="*/ 705993 w 705993"/>
                              <a:gd name="T2" fmla="*/ 0 w 705993"/>
                              <a:gd name="T3" fmla="*/ 705993 w 705993"/>
                            </a:gdLst>
                            <a:ahLst/>
                            <a:cxnLst>
                              <a:cxn ang="0">
                                <a:pos x="T0" y="0"/>
                              </a:cxn>
                              <a:cxn ang="0">
                                <a:pos x="T1" y="0"/>
                              </a:cxn>
                            </a:cxnLst>
                            <a:rect l="T2" t="0" r="T3" b="0"/>
                            <a:pathLst>
                              <a:path w="705993">
                                <a:moveTo>
                                  <a:pt x="0" y="0"/>
                                </a:moveTo>
                                <a:lnTo>
                                  <a:pt x="7059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47" name="Shape 2209"/>
                        <wps:cNvSpPr>
                          <a:spLocks/>
                        </wps:cNvSpPr>
                        <wps:spPr bwMode="auto">
                          <a:xfrm>
                            <a:off x="18195" y="2252"/>
                            <a:ext cx="0" cy="4926"/>
                          </a:xfrm>
                          <a:custGeom>
                            <a:avLst/>
                            <a:gdLst>
                              <a:gd name="T0" fmla="*/ 492633 h 492633"/>
                              <a:gd name="T1" fmla="*/ 0 h 492633"/>
                              <a:gd name="T2" fmla="*/ 0 h 492633"/>
                              <a:gd name="T3" fmla="*/ 492633 h 492633"/>
                            </a:gdLst>
                            <a:ahLst/>
                            <a:cxnLst>
                              <a:cxn ang="0">
                                <a:pos x="0" y="T0"/>
                              </a:cxn>
                              <a:cxn ang="0">
                                <a:pos x="0" y="T1"/>
                              </a:cxn>
                            </a:cxnLst>
                            <a:rect l="0" t="T2" r="0" b="T3"/>
                            <a:pathLst>
                              <a:path h="492633">
                                <a:moveTo>
                                  <a:pt x="0" y="492633"/>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48" name="Shape 2210"/>
                        <wps:cNvSpPr>
                          <a:spLocks/>
                        </wps:cNvSpPr>
                        <wps:spPr bwMode="auto">
                          <a:xfrm>
                            <a:off x="18195" y="7178"/>
                            <a:ext cx="7060" cy="0"/>
                          </a:xfrm>
                          <a:custGeom>
                            <a:avLst/>
                            <a:gdLst>
                              <a:gd name="T0" fmla="*/ 0 w 705993"/>
                              <a:gd name="T1" fmla="*/ 705993 w 705993"/>
                              <a:gd name="T2" fmla="*/ 0 w 705993"/>
                              <a:gd name="T3" fmla="*/ 705993 w 705993"/>
                            </a:gdLst>
                            <a:ahLst/>
                            <a:cxnLst>
                              <a:cxn ang="0">
                                <a:pos x="T0" y="0"/>
                              </a:cxn>
                              <a:cxn ang="0">
                                <a:pos x="T1" y="0"/>
                              </a:cxn>
                            </a:cxnLst>
                            <a:rect l="T2" t="0" r="T3" b="0"/>
                            <a:pathLst>
                              <a:path w="705993">
                                <a:moveTo>
                                  <a:pt x="0" y="0"/>
                                </a:moveTo>
                                <a:lnTo>
                                  <a:pt x="705993"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49" name="Shape 2211"/>
                        <wps:cNvSpPr>
                          <a:spLocks/>
                        </wps:cNvSpPr>
                        <wps:spPr bwMode="auto">
                          <a:xfrm>
                            <a:off x="18195" y="4472"/>
                            <a:ext cx="7060" cy="1581"/>
                          </a:xfrm>
                          <a:custGeom>
                            <a:avLst/>
                            <a:gdLst>
                              <a:gd name="T0" fmla="*/ 0 w 705993"/>
                              <a:gd name="T1" fmla="*/ 34036 h 158115"/>
                              <a:gd name="T2" fmla="*/ 58801 w 705993"/>
                              <a:gd name="T3" fmla="*/ 60706 h 158115"/>
                              <a:gd name="T4" fmla="*/ 117602 w 705993"/>
                              <a:gd name="T5" fmla="*/ 93980 h 158115"/>
                              <a:gd name="T6" fmla="*/ 176530 w 705993"/>
                              <a:gd name="T7" fmla="*/ 133858 h 158115"/>
                              <a:gd name="T8" fmla="*/ 235331 w 705993"/>
                              <a:gd name="T9" fmla="*/ 155829 h 158115"/>
                              <a:gd name="T10" fmla="*/ 294132 w 705993"/>
                              <a:gd name="T11" fmla="*/ 147066 h 158115"/>
                              <a:gd name="T12" fmla="*/ 353060 w 705993"/>
                              <a:gd name="T13" fmla="*/ 90932 h 158115"/>
                              <a:gd name="T14" fmla="*/ 411861 w 705993"/>
                              <a:gd name="T15" fmla="*/ 46482 h 158115"/>
                              <a:gd name="T16" fmla="*/ 470662 w 705993"/>
                              <a:gd name="T17" fmla="*/ 16129 h 158115"/>
                              <a:gd name="T18" fmla="*/ 529463 w 705993"/>
                              <a:gd name="T19" fmla="*/ 1905 h 158115"/>
                              <a:gd name="T20" fmla="*/ 588391 w 705993"/>
                              <a:gd name="T21" fmla="*/ 4953 h 158115"/>
                              <a:gd name="T22" fmla="*/ 647192 w 705993"/>
                              <a:gd name="T23" fmla="*/ 23876 h 158115"/>
                              <a:gd name="T24" fmla="*/ 705993 w 705993"/>
                              <a:gd name="T25" fmla="*/ 34036 h 158115"/>
                              <a:gd name="T26" fmla="*/ 0 w 705993"/>
                              <a:gd name="T27" fmla="*/ 0 h 158115"/>
                              <a:gd name="T28" fmla="*/ 705993 w 705993"/>
                              <a:gd name="T29" fmla="*/ 158115 h 158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158115">
                                <a:moveTo>
                                  <a:pt x="0" y="34036"/>
                                </a:moveTo>
                                <a:cubicBezTo>
                                  <a:pt x="19558" y="42926"/>
                                  <a:pt x="39243" y="50673"/>
                                  <a:pt x="58801" y="60706"/>
                                </a:cubicBezTo>
                                <a:cubicBezTo>
                                  <a:pt x="78486" y="70739"/>
                                  <a:pt x="98044" y="81788"/>
                                  <a:pt x="117602" y="93980"/>
                                </a:cubicBezTo>
                                <a:cubicBezTo>
                                  <a:pt x="137287" y="106172"/>
                                  <a:pt x="156845" y="123571"/>
                                  <a:pt x="176530" y="133858"/>
                                </a:cubicBezTo>
                                <a:cubicBezTo>
                                  <a:pt x="196088" y="144272"/>
                                  <a:pt x="215773" y="153670"/>
                                  <a:pt x="235331" y="155829"/>
                                </a:cubicBezTo>
                                <a:cubicBezTo>
                                  <a:pt x="254889" y="158115"/>
                                  <a:pt x="274574" y="157988"/>
                                  <a:pt x="294132" y="147066"/>
                                </a:cubicBezTo>
                                <a:cubicBezTo>
                                  <a:pt x="313817" y="136271"/>
                                  <a:pt x="333375" y="107696"/>
                                  <a:pt x="353060" y="90932"/>
                                </a:cubicBezTo>
                                <a:cubicBezTo>
                                  <a:pt x="372618" y="74168"/>
                                  <a:pt x="392176" y="59055"/>
                                  <a:pt x="411861" y="46482"/>
                                </a:cubicBezTo>
                                <a:cubicBezTo>
                                  <a:pt x="431419" y="34036"/>
                                  <a:pt x="451104" y="23622"/>
                                  <a:pt x="470662" y="16129"/>
                                </a:cubicBezTo>
                                <a:cubicBezTo>
                                  <a:pt x="490347" y="8763"/>
                                  <a:pt x="509905" y="3810"/>
                                  <a:pt x="529463" y="1905"/>
                                </a:cubicBezTo>
                                <a:cubicBezTo>
                                  <a:pt x="549148" y="0"/>
                                  <a:pt x="568706" y="1270"/>
                                  <a:pt x="588391" y="4953"/>
                                </a:cubicBezTo>
                                <a:cubicBezTo>
                                  <a:pt x="607949" y="8636"/>
                                  <a:pt x="627634" y="19050"/>
                                  <a:pt x="647192" y="23876"/>
                                </a:cubicBezTo>
                                <a:cubicBezTo>
                                  <a:pt x="666750" y="28702"/>
                                  <a:pt x="686435" y="30607"/>
                                  <a:pt x="705993" y="34036"/>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50" name="Shape 2212"/>
                        <wps:cNvSpPr>
                          <a:spLocks/>
                        </wps:cNvSpPr>
                        <wps:spPr bwMode="auto">
                          <a:xfrm>
                            <a:off x="18195" y="4500"/>
                            <a:ext cx="7060" cy="1580"/>
                          </a:xfrm>
                          <a:custGeom>
                            <a:avLst/>
                            <a:gdLst>
                              <a:gd name="T0" fmla="*/ 0 w 705993"/>
                              <a:gd name="T1" fmla="*/ 81661 h 157988"/>
                              <a:gd name="T2" fmla="*/ 58801 w 705993"/>
                              <a:gd name="T3" fmla="*/ 38354 h 157988"/>
                              <a:gd name="T4" fmla="*/ 117602 w 705993"/>
                              <a:gd name="T5" fmla="*/ 10795 h 157988"/>
                              <a:gd name="T6" fmla="*/ 176530 w 705993"/>
                              <a:gd name="T7" fmla="*/ 508 h 157988"/>
                              <a:gd name="T8" fmla="*/ 235331 w 705993"/>
                              <a:gd name="T9" fmla="*/ 7747 h 157988"/>
                              <a:gd name="T10" fmla="*/ 294132 w 705993"/>
                              <a:gd name="T11" fmla="*/ 29718 h 157988"/>
                              <a:gd name="T12" fmla="*/ 353060 w 705993"/>
                              <a:gd name="T13" fmla="*/ 41783 h 157988"/>
                              <a:gd name="T14" fmla="*/ 411861 w 705993"/>
                              <a:gd name="T15" fmla="*/ 62357 h 157988"/>
                              <a:gd name="T16" fmla="*/ 470662 w 705993"/>
                              <a:gd name="T17" fmla="*/ 90043 h 157988"/>
                              <a:gd name="T18" fmla="*/ 529463 w 705993"/>
                              <a:gd name="T19" fmla="*/ 129794 h 157988"/>
                              <a:gd name="T20" fmla="*/ 588391 w 705993"/>
                              <a:gd name="T21" fmla="*/ 156718 h 157988"/>
                              <a:gd name="T22" fmla="*/ 647192 w 705993"/>
                              <a:gd name="T23" fmla="*/ 137541 h 157988"/>
                              <a:gd name="T24" fmla="*/ 705993 w 705993"/>
                              <a:gd name="T25" fmla="*/ 81661 h 157988"/>
                              <a:gd name="T26" fmla="*/ 0 w 705993"/>
                              <a:gd name="T27" fmla="*/ 0 h 157988"/>
                              <a:gd name="T28" fmla="*/ 705993 w 705993"/>
                              <a:gd name="T29" fmla="*/ 157988 h 157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157988">
                                <a:moveTo>
                                  <a:pt x="0" y="81661"/>
                                </a:moveTo>
                                <a:cubicBezTo>
                                  <a:pt x="19558" y="67310"/>
                                  <a:pt x="39243" y="50165"/>
                                  <a:pt x="58801" y="38354"/>
                                </a:cubicBezTo>
                                <a:cubicBezTo>
                                  <a:pt x="78486" y="26543"/>
                                  <a:pt x="98044" y="17018"/>
                                  <a:pt x="117602" y="10795"/>
                                </a:cubicBezTo>
                                <a:cubicBezTo>
                                  <a:pt x="137287" y="4445"/>
                                  <a:pt x="156845" y="1016"/>
                                  <a:pt x="176530" y="508"/>
                                </a:cubicBezTo>
                                <a:cubicBezTo>
                                  <a:pt x="196088" y="0"/>
                                  <a:pt x="215773" y="2921"/>
                                  <a:pt x="235331" y="7747"/>
                                </a:cubicBezTo>
                                <a:cubicBezTo>
                                  <a:pt x="254889" y="12573"/>
                                  <a:pt x="274574" y="24003"/>
                                  <a:pt x="294132" y="29718"/>
                                </a:cubicBezTo>
                                <a:cubicBezTo>
                                  <a:pt x="313817" y="35433"/>
                                  <a:pt x="333375" y="36449"/>
                                  <a:pt x="353060" y="41783"/>
                                </a:cubicBezTo>
                                <a:cubicBezTo>
                                  <a:pt x="372618" y="47244"/>
                                  <a:pt x="392176" y="54356"/>
                                  <a:pt x="411861" y="62357"/>
                                </a:cubicBezTo>
                                <a:cubicBezTo>
                                  <a:pt x="431419" y="70358"/>
                                  <a:pt x="451104" y="78740"/>
                                  <a:pt x="470662" y="90043"/>
                                </a:cubicBezTo>
                                <a:cubicBezTo>
                                  <a:pt x="490347" y="101219"/>
                                  <a:pt x="509905" y="118745"/>
                                  <a:pt x="529463" y="129794"/>
                                </a:cubicBezTo>
                                <a:cubicBezTo>
                                  <a:pt x="549148" y="140970"/>
                                  <a:pt x="568706" y="155448"/>
                                  <a:pt x="588391" y="156718"/>
                                </a:cubicBezTo>
                                <a:cubicBezTo>
                                  <a:pt x="607949" y="157988"/>
                                  <a:pt x="627634" y="149987"/>
                                  <a:pt x="647192" y="137541"/>
                                </a:cubicBezTo>
                                <a:cubicBezTo>
                                  <a:pt x="666750" y="124968"/>
                                  <a:pt x="686435" y="100330"/>
                                  <a:pt x="705993" y="81661"/>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51" name="Shape 2213"/>
                        <wps:cNvSpPr>
                          <a:spLocks/>
                        </wps:cNvSpPr>
                        <wps:spPr bwMode="auto">
                          <a:xfrm>
                            <a:off x="18195" y="5230"/>
                            <a:ext cx="7060" cy="693"/>
                          </a:xfrm>
                          <a:custGeom>
                            <a:avLst/>
                            <a:gdLst>
                              <a:gd name="T0" fmla="*/ 0 w 705993"/>
                              <a:gd name="T1" fmla="*/ 0 h 69342"/>
                              <a:gd name="T2" fmla="*/ 58801 w 705993"/>
                              <a:gd name="T3" fmla="*/ 6477 h 69342"/>
                              <a:gd name="T4" fmla="*/ 117602 w 705993"/>
                              <a:gd name="T5" fmla="*/ 21590 h 69342"/>
                              <a:gd name="T6" fmla="*/ 176530 w 705993"/>
                              <a:gd name="T7" fmla="*/ 42799 h 69342"/>
                              <a:gd name="T8" fmla="*/ 235331 w 705993"/>
                              <a:gd name="T9" fmla="*/ 67183 h 69342"/>
                              <a:gd name="T10" fmla="*/ 294132 w 705993"/>
                              <a:gd name="T11" fmla="*/ 55372 h 69342"/>
                              <a:gd name="T12" fmla="*/ 353060 w 705993"/>
                              <a:gd name="T13" fmla="*/ 33020 h 69342"/>
                              <a:gd name="T14" fmla="*/ 411861 w 705993"/>
                              <a:gd name="T15" fmla="*/ 17526 h 69342"/>
                              <a:gd name="T16" fmla="*/ 470662 w 705993"/>
                              <a:gd name="T17" fmla="*/ 10541 h 69342"/>
                              <a:gd name="T18" fmla="*/ 529463 w 705993"/>
                              <a:gd name="T19" fmla="*/ 12827 h 69342"/>
                              <a:gd name="T20" fmla="*/ 588391 w 705993"/>
                              <a:gd name="T21" fmla="*/ 17145 h 69342"/>
                              <a:gd name="T22" fmla="*/ 647192 w 705993"/>
                              <a:gd name="T23" fmla="*/ 3302 h 69342"/>
                              <a:gd name="T24" fmla="*/ 705993 w 705993"/>
                              <a:gd name="T25" fmla="*/ 0 h 69342"/>
                              <a:gd name="T26" fmla="*/ 0 w 705993"/>
                              <a:gd name="T27" fmla="*/ 0 h 69342"/>
                              <a:gd name="T28" fmla="*/ 705993 w 705993"/>
                              <a:gd name="T29" fmla="*/ 69342 h 69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69342">
                                <a:moveTo>
                                  <a:pt x="0" y="0"/>
                                </a:moveTo>
                                <a:cubicBezTo>
                                  <a:pt x="19558" y="2159"/>
                                  <a:pt x="39243" y="2921"/>
                                  <a:pt x="58801" y="6477"/>
                                </a:cubicBezTo>
                                <a:cubicBezTo>
                                  <a:pt x="78486" y="10160"/>
                                  <a:pt x="98044" y="15494"/>
                                  <a:pt x="117602" y="21590"/>
                                </a:cubicBezTo>
                                <a:cubicBezTo>
                                  <a:pt x="137287" y="27686"/>
                                  <a:pt x="156845" y="35179"/>
                                  <a:pt x="176530" y="42799"/>
                                </a:cubicBezTo>
                                <a:cubicBezTo>
                                  <a:pt x="196088" y="50419"/>
                                  <a:pt x="215773" y="65151"/>
                                  <a:pt x="235331" y="67183"/>
                                </a:cubicBezTo>
                                <a:cubicBezTo>
                                  <a:pt x="254889" y="69342"/>
                                  <a:pt x="274574" y="61087"/>
                                  <a:pt x="294132" y="55372"/>
                                </a:cubicBezTo>
                                <a:cubicBezTo>
                                  <a:pt x="313817" y="49657"/>
                                  <a:pt x="333375" y="39370"/>
                                  <a:pt x="353060" y="33020"/>
                                </a:cubicBezTo>
                                <a:cubicBezTo>
                                  <a:pt x="372618" y="26670"/>
                                  <a:pt x="392176" y="21209"/>
                                  <a:pt x="411861" y="17526"/>
                                </a:cubicBezTo>
                                <a:cubicBezTo>
                                  <a:pt x="431419" y="13716"/>
                                  <a:pt x="451104" y="11303"/>
                                  <a:pt x="470662" y="10541"/>
                                </a:cubicBezTo>
                                <a:cubicBezTo>
                                  <a:pt x="490347" y="9779"/>
                                  <a:pt x="509905" y="11811"/>
                                  <a:pt x="529463" y="12827"/>
                                </a:cubicBezTo>
                                <a:cubicBezTo>
                                  <a:pt x="549148" y="13970"/>
                                  <a:pt x="568706" y="18796"/>
                                  <a:pt x="588391" y="17145"/>
                                </a:cubicBezTo>
                                <a:cubicBezTo>
                                  <a:pt x="607949" y="15621"/>
                                  <a:pt x="627634" y="6223"/>
                                  <a:pt x="647192" y="3302"/>
                                </a:cubicBezTo>
                                <a:cubicBezTo>
                                  <a:pt x="666750" y="508"/>
                                  <a:pt x="686435" y="1016"/>
                                  <a:pt x="705993" y="0"/>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52" name="Shape 2214"/>
                        <wps:cNvSpPr>
                          <a:spLocks/>
                        </wps:cNvSpPr>
                        <wps:spPr bwMode="auto">
                          <a:xfrm>
                            <a:off x="18195" y="5163"/>
                            <a:ext cx="7060" cy="777"/>
                          </a:xfrm>
                          <a:custGeom>
                            <a:avLst/>
                            <a:gdLst>
                              <a:gd name="T0" fmla="*/ 0 w 705993"/>
                              <a:gd name="T1" fmla="*/ 34290 h 77724"/>
                              <a:gd name="T2" fmla="*/ 58801 w 705993"/>
                              <a:gd name="T3" fmla="*/ 11557 h 77724"/>
                              <a:gd name="T4" fmla="*/ 117602 w 705993"/>
                              <a:gd name="T5" fmla="*/ 1143 h 77724"/>
                              <a:gd name="T6" fmla="*/ 176530 w 705993"/>
                              <a:gd name="T7" fmla="*/ 4699 h 77724"/>
                              <a:gd name="T8" fmla="*/ 235331 w 705993"/>
                              <a:gd name="T9" fmla="*/ 21463 h 77724"/>
                              <a:gd name="T10" fmla="*/ 294132 w 705993"/>
                              <a:gd name="T11" fmla="*/ 6985 h 77724"/>
                              <a:gd name="T12" fmla="*/ 353060 w 705993"/>
                              <a:gd name="T13" fmla="*/ 3302 h 77724"/>
                              <a:gd name="T14" fmla="*/ 411861 w 705993"/>
                              <a:gd name="T15" fmla="*/ 10541 h 77724"/>
                              <a:gd name="T16" fmla="*/ 470662 w 705993"/>
                              <a:gd name="T17" fmla="*/ 27178 h 77724"/>
                              <a:gd name="T18" fmla="*/ 529463 w 705993"/>
                              <a:gd name="T19" fmla="*/ 50165 h 77724"/>
                              <a:gd name="T20" fmla="*/ 588391 w 705993"/>
                              <a:gd name="T21" fmla="*/ 75438 h 77724"/>
                              <a:gd name="T22" fmla="*/ 647192 w 705993"/>
                              <a:gd name="T23" fmla="*/ 63373 h 77724"/>
                              <a:gd name="T24" fmla="*/ 705993 w 705993"/>
                              <a:gd name="T25" fmla="*/ 34290 h 77724"/>
                              <a:gd name="T26" fmla="*/ 0 w 705993"/>
                              <a:gd name="T27" fmla="*/ 0 h 77724"/>
                              <a:gd name="T28" fmla="*/ 705993 w 705993"/>
                              <a:gd name="T29" fmla="*/ 77724 h 77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77724">
                                <a:moveTo>
                                  <a:pt x="0" y="34290"/>
                                </a:moveTo>
                                <a:cubicBezTo>
                                  <a:pt x="19558" y="26670"/>
                                  <a:pt x="39243" y="17018"/>
                                  <a:pt x="58801" y="11557"/>
                                </a:cubicBezTo>
                                <a:cubicBezTo>
                                  <a:pt x="78486" y="5969"/>
                                  <a:pt x="98044" y="2286"/>
                                  <a:pt x="117602" y="1143"/>
                                </a:cubicBezTo>
                                <a:cubicBezTo>
                                  <a:pt x="137287" y="0"/>
                                  <a:pt x="156845" y="1270"/>
                                  <a:pt x="176530" y="4699"/>
                                </a:cubicBezTo>
                                <a:cubicBezTo>
                                  <a:pt x="196088" y="8128"/>
                                  <a:pt x="215773" y="21082"/>
                                  <a:pt x="235331" y="21463"/>
                                </a:cubicBezTo>
                                <a:cubicBezTo>
                                  <a:pt x="254889" y="21844"/>
                                  <a:pt x="274574" y="10033"/>
                                  <a:pt x="294132" y="6985"/>
                                </a:cubicBezTo>
                                <a:cubicBezTo>
                                  <a:pt x="313817" y="3937"/>
                                  <a:pt x="333375" y="2667"/>
                                  <a:pt x="353060" y="3302"/>
                                </a:cubicBezTo>
                                <a:cubicBezTo>
                                  <a:pt x="372618" y="3937"/>
                                  <a:pt x="392176" y="6604"/>
                                  <a:pt x="411861" y="10541"/>
                                </a:cubicBezTo>
                                <a:cubicBezTo>
                                  <a:pt x="431419" y="14605"/>
                                  <a:pt x="451104" y="20574"/>
                                  <a:pt x="470662" y="27178"/>
                                </a:cubicBezTo>
                                <a:cubicBezTo>
                                  <a:pt x="490347" y="33782"/>
                                  <a:pt x="509905" y="42037"/>
                                  <a:pt x="529463" y="50165"/>
                                </a:cubicBezTo>
                                <a:cubicBezTo>
                                  <a:pt x="549148" y="58166"/>
                                  <a:pt x="568706" y="73279"/>
                                  <a:pt x="588391" y="75438"/>
                                </a:cubicBezTo>
                                <a:cubicBezTo>
                                  <a:pt x="607949" y="77724"/>
                                  <a:pt x="627634" y="70358"/>
                                  <a:pt x="647192" y="63373"/>
                                </a:cubicBezTo>
                                <a:cubicBezTo>
                                  <a:pt x="666750" y="56515"/>
                                  <a:pt x="686435" y="43942"/>
                                  <a:pt x="705993" y="34290"/>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53" name="Rectangle 2215"/>
                        <wps:cNvSpPr>
                          <a:spLocks noChangeArrowheads="1"/>
                        </wps:cNvSpPr>
                        <wps:spPr bwMode="auto">
                          <a:xfrm>
                            <a:off x="16744" y="6704"/>
                            <a:ext cx="68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454" name="Rectangle 2216"/>
                        <wps:cNvSpPr>
                          <a:spLocks noChangeArrowheads="1"/>
                        </wps:cNvSpPr>
                        <wps:spPr bwMode="auto">
                          <a:xfrm>
                            <a:off x="16228" y="4242"/>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80</w:t>
                              </w:r>
                            </w:p>
                          </w:txbxContent>
                        </wps:txbx>
                        <wps:bodyPr rot="0" vert="horz" wrap="square" lIns="0" tIns="0" rIns="0" bIns="0" anchor="t" anchorCtr="0" upright="1">
                          <a:noAutofit/>
                        </wps:bodyPr>
                      </wps:wsp>
                      <wps:wsp>
                        <wps:cNvPr id="74455" name="Rectangle 2217"/>
                        <wps:cNvSpPr>
                          <a:spLocks noChangeArrowheads="1"/>
                        </wps:cNvSpPr>
                        <wps:spPr bwMode="auto">
                          <a:xfrm>
                            <a:off x="15714" y="1777"/>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160</w:t>
                              </w:r>
                            </w:p>
                          </w:txbxContent>
                        </wps:txbx>
                        <wps:bodyPr rot="0" vert="horz" wrap="square" lIns="0" tIns="0" rIns="0" bIns="0" anchor="t" anchorCtr="0" upright="1">
                          <a:noAutofit/>
                        </wps:bodyPr>
                      </wps:wsp>
                      <wps:wsp>
                        <wps:cNvPr id="74456" name="Rectangle 2218"/>
                        <wps:cNvSpPr>
                          <a:spLocks noChangeArrowheads="1"/>
                        </wps:cNvSpPr>
                        <wps:spPr bwMode="auto">
                          <a:xfrm>
                            <a:off x="17944" y="8025"/>
                            <a:ext cx="6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457" name="Rectangle 2219"/>
                        <wps:cNvSpPr>
                          <a:spLocks noChangeArrowheads="1"/>
                        </wps:cNvSpPr>
                        <wps:spPr bwMode="auto">
                          <a:xfrm>
                            <a:off x="20038" y="8025"/>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60</w:t>
                              </w:r>
                            </w:p>
                          </w:txbxContent>
                        </wps:txbx>
                        <wps:bodyPr rot="0" vert="horz" wrap="square" lIns="0" tIns="0" rIns="0" bIns="0" anchor="t" anchorCtr="0" upright="1">
                          <a:noAutofit/>
                        </wps:bodyPr>
                      </wps:wsp>
                      <wps:wsp>
                        <wps:cNvPr id="74458" name="Rectangle 2220"/>
                        <wps:cNvSpPr>
                          <a:spLocks noChangeArrowheads="1"/>
                        </wps:cNvSpPr>
                        <wps:spPr bwMode="auto">
                          <a:xfrm>
                            <a:off x="22135" y="8025"/>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120</w:t>
                              </w:r>
                            </w:p>
                          </w:txbxContent>
                        </wps:txbx>
                        <wps:bodyPr rot="0" vert="horz" wrap="square" lIns="0" tIns="0" rIns="0" bIns="0" anchor="t" anchorCtr="0" upright="1">
                          <a:noAutofit/>
                        </wps:bodyPr>
                      </wps:wsp>
                      <wps:wsp>
                        <wps:cNvPr id="74459" name="Rectangle 2221"/>
                        <wps:cNvSpPr>
                          <a:spLocks noChangeArrowheads="1"/>
                        </wps:cNvSpPr>
                        <wps:spPr bwMode="auto">
                          <a:xfrm>
                            <a:off x="24488" y="8025"/>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180</w:t>
                              </w:r>
                            </w:p>
                          </w:txbxContent>
                        </wps:txbx>
                        <wps:bodyPr rot="0" vert="horz" wrap="square" lIns="0" tIns="0" rIns="0" bIns="0" anchor="t" anchorCtr="0" upright="1">
                          <a:noAutofit/>
                        </wps:bodyPr>
                      </wps:wsp>
                      <wps:wsp>
                        <wps:cNvPr id="74460" name="Rectangle 2222"/>
                        <wps:cNvSpPr>
                          <a:spLocks noChangeArrowheads="1"/>
                        </wps:cNvSpPr>
                        <wps:spPr bwMode="auto">
                          <a:xfrm rot="-5399999">
                            <a:off x="11101" y="3432"/>
                            <a:ext cx="8394"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Rel.Displ. (mm)</w:t>
                              </w:r>
                            </w:p>
                          </w:txbxContent>
                        </wps:txbx>
                        <wps:bodyPr rot="0" vert="horz" wrap="square" lIns="0" tIns="0" rIns="0" bIns="0" anchor="t" anchorCtr="0" upright="1">
                          <a:noAutofit/>
                        </wps:bodyPr>
                      </wps:wsp>
                      <wps:wsp>
                        <wps:cNvPr id="74461" name="Rectangle 2223"/>
                        <wps:cNvSpPr>
                          <a:spLocks noChangeArrowheads="1"/>
                        </wps:cNvSpPr>
                        <wps:spPr bwMode="auto">
                          <a:xfrm>
                            <a:off x="18575" y="8848"/>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Inc. Angle (deg)</w:t>
                              </w:r>
                            </w:p>
                          </w:txbxContent>
                        </wps:txbx>
                        <wps:bodyPr rot="0" vert="horz" wrap="square" lIns="0" tIns="0" rIns="0" bIns="0" anchor="t" anchorCtr="0" upright="1">
                          <a:noAutofit/>
                        </wps:bodyPr>
                      </wps:wsp>
                      <wps:wsp>
                        <wps:cNvPr id="74462" name="Rectangle 2224"/>
                        <wps:cNvSpPr>
                          <a:spLocks noChangeArrowheads="1"/>
                        </wps:cNvSpPr>
                        <wps:spPr bwMode="auto">
                          <a:xfrm>
                            <a:off x="23023" y="771"/>
                            <a:ext cx="450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b/>
                                  <w:color w:val="595959"/>
                                  <w:sz w:val="19"/>
                                </w:rPr>
                                <w:t>Loma1</w:t>
                              </w:r>
                            </w:p>
                          </w:txbxContent>
                        </wps:txbx>
                        <wps:bodyPr rot="0" vert="horz" wrap="square" lIns="0" tIns="0" rIns="0" bIns="0" anchor="t" anchorCtr="0" upright="1">
                          <a:noAutofit/>
                        </wps:bodyPr>
                      </wps:wsp>
                      <wps:wsp>
                        <wps:cNvPr id="74463" name="Shape 2225"/>
                        <wps:cNvSpPr>
                          <a:spLocks/>
                        </wps:cNvSpPr>
                        <wps:spPr bwMode="auto">
                          <a:xfrm>
                            <a:off x="14191" y="0"/>
                            <a:ext cx="12599" cy="10075"/>
                          </a:xfrm>
                          <a:custGeom>
                            <a:avLst/>
                            <a:gdLst>
                              <a:gd name="T0" fmla="*/ 1259840 w 1259840"/>
                              <a:gd name="T1" fmla="*/ 0 h 1007554"/>
                              <a:gd name="T2" fmla="*/ 1259840 w 1259840"/>
                              <a:gd name="T3" fmla="*/ 1007554 h 1007554"/>
                              <a:gd name="T4" fmla="*/ 0 w 1259840"/>
                              <a:gd name="T5" fmla="*/ 1007554 h 1007554"/>
                              <a:gd name="T6" fmla="*/ 0 w 1259840"/>
                              <a:gd name="T7" fmla="*/ 0 h 1007554"/>
                              <a:gd name="T8" fmla="*/ 0 w 1259840"/>
                              <a:gd name="T9" fmla="*/ 0 h 1007554"/>
                              <a:gd name="T10" fmla="*/ 1259840 w 1259840"/>
                              <a:gd name="T11" fmla="*/ 1007554 h 1007554"/>
                            </a:gdLst>
                            <a:ahLst/>
                            <a:cxnLst>
                              <a:cxn ang="0">
                                <a:pos x="T0" y="T1"/>
                              </a:cxn>
                              <a:cxn ang="0">
                                <a:pos x="T2" y="T3"/>
                              </a:cxn>
                              <a:cxn ang="0">
                                <a:pos x="T4" y="T5"/>
                              </a:cxn>
                              <a:cxn ang="0">
                                <a:pos x="T6" y="T7"/>
                              </a:cxn>
                            </a:cxnLst>
                            <a:rect l="T8" t="T9" r="T10" b="T11"/>
                            <a:pathLst>
                              <a:path w="1259840" h="1007554">
                                <a:moveTo>
                                  <a:pt x="1259840" y="0"/>
                                </a:moveTo>
                                <a:lnTo>
                                  <a:pt x="1259840" y="1007554"/>
                                </a:lnTo>
                                <a:lnTo>
                                  <a:pt x="0" y="1007554"/>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4" name="Shape 2227"/>
                        <wps:cNvSpPr>
                          <a:spLocks/>
                        </wps:cNvSpPr>
                        <wps:spPr bwMode="auto">
                          <a:xfrm>
                            <a:off x="33188" y="4526"/>
                            <a:ext cx="6679" cy="0"/>
                          </a:xfrm>
                          <a:custGeom>
                            <a:avLst/>
                            <a:gdLst>
                              <a:gd name="T0" fmla="*/ 0 w 667893"/>
                              <a:gd name="T1" fmla="*/ 667893 w 667893"/>
                              <a:gd name="T2" fmla="*/ 0 w 667893"/>
                              <a:gd name="T3" fmla="*/ 667893 w 667893"/>
                            </a:gdLst>
                            <a:ahLst/>
                            <a:cxnLst>
                              <a:cxn ang="0">
                                <a:pos x="T0" y="0"/>
                              </a:cxn>
                              <a:cxn ang="0">
                                <a:pos x="T1" y="0"/>
                              </a:cxn>
                            </a:cxnLst>
                            <a:rect l="T2" t="0" r="T3" b="0"/>
                            <a:pathLst>
                              <a:path w="667893">
                                <a:moveTo>
                                  <a:pt x="0" y="0"/>
                                </a:moveTo>
                                <a:lnTo>
                                  <a:pt x="6678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5" name="Shape 2228"/>
                        <wps:cNvSpPr>
                          <a:spLocks/>
                        </wps:cNvSpPr>
                        <wps:spPr bwMode="auto">
                          <a:xfrm>
                            <a:off x="33188" y="2252"/>
                            <a:ext cx="6679" cy="0"/>
                          </a:xfrm>
                          <a:custGeom>
                            <a:avLst/>
                            <a:gdLst>
                              <a:gd name="T0" fmla="*/ 0 w 667893"/>
                              <a:gd name="T1" fmla="*/ 667893 w 667893"/>
                              <a:gd name="T2" fmla="*/ 0 w 667893"/>
                              <a:gd name="T3" fmla="*/ 667893 w 667893"/>
                            </a:gdLst>
                            <a:ahLst/>
                            <a:cxnLst>
                              <a:cxn ang="0">
                                <a:pos x="T0" y="0"/>
                              </a:cxn>
                              <a:cxn ang="0">
                                <a:pos x="T1" y="0"/>
                              </a:cxn>
                            </a:cxnLst>
                            <a:rect l="T2" t="0" r="T3" b="0"/>
                            <a:pathLst>
                              <a:path w="667893">
                                <a:moveTo>
                                  <a:pt x="0" y="0"/>
                                </a:moveTo>
                                <a:lnTo>
                                  <a:pt x="6678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6" name="Shape 2229"/>
                        <wps:cNvSpPr>
                          <a:spLocks/>
                        </wps:cNvSpPr>
                        <wps:spPr bwMode="auto">
                          <a:xfrm>
                            <a:off x="33188" y="2252"/>
                            <a:ext cx="0" cy="4545"/>
                          </a:xfrm>
                          <a:custGeom>
                            <a:avLst/>
                            <a:gdLst>
                              <a:gd name="T0" fmla="*/ 454533 h 454533"/>
                              <a:gd name="T1" fmla="*/ 0 h 454533"/>
                              <a:gd name="T2" fmla="*/ 0 h 454533"/>
                              <a:gd name="T3" fmla="*/ 454533 h 454533"/>
                            </a:gdLst>
                            <a:ahLst/>
                            <a:cxnLst>
                              <a:cxn ang="0">
                                <a:pos x="0" y="T0"/>
                              </a:cxn>
                              <a:cxn ang="0">
                                <a:pos x="0" y="T1"/>
                              </a:cxn>
                            </a:cxnLst>
                            <a:rect l="0" t="T2" r="0" b="T3"/>
                            <a:pathLst>
                              <a:path h="454533">
                                <a:moveTo>
                                  <a:pt x="0" y="454533"/>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7" name="Shape 2230"/>
                        <wps:cNvSpPr>
                          <a:spLocks/>
                        </wps:cNvSpPr>
                        <wps:spPr bwMode="auto">
                          <a:xfrm>
                            <a:off x="33188" y="6797"/>
                            <a:ext cx="6679" cy="0"/>
                          </a:xfrm>
                          <a:custGeom>
                            <a:avLst/>
                            <a:gdLst>
                              <a:gd name="T0" fmla="*/ 0 w 667893"/>
                              <a:gd name="T1" fmla="*/ 667893 w 667893"/>
                              <a:gd name="T2" fmla="*/ 0 w 667893"/>
                              <a:gd name="T3" fmla="*/ 667893 w 667893"/>
                            </a:gdLst>
                            <a:ahLst/>
                            <a:cxnLst>
                              <a:cxn ang="0">
                                <a:pos x="T0" y="0"/>
                              </a:cxn>
                              <a:cxn ang="0">
                                <a:pos x="T1" y="0"/>
                              </a:cxn>
                            </a:cxnLst>
                            <a:rect l="T2" t="0" r="T3" b="0"/>
                            <a:pathLst>
                              <a:path w="667893">
                                <a:moveTo>
                                  <a:pt x="0" y="0"/>
                                </a:moveTo>
                                <a:lnTo>
                                  <a:pt x="667893"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8" name="Shape 2231"/>
                        <wps:cNvSpPr>
                          <a:spLocks/>
                        </wps:cNvSpPr>
                        <wps:spPr bwMode="auto">
                          <a:xfrm>
                            <a:off x="33188" y="3874"/>
                            <a:ext cx="6679" cy="1442"/>
                          </a:xfrm>
                          <a:custGeom>
                            <a:avLst/>
                            <a:gdLst>
                              <a:gd name="T0" fmla="*/ 0 w 667893"/>
                              <a:gd name="T1" fmla="*/ 38608 h 144272"/>
                              <a:gd name="T2" fmla="*/ 55626 w 667893"/>
                              <a:gd name="T3" fmla="*/ 14224 h 144272"/>
                              <a:gd name="T4" fmla="*/ 111252 w 667893"/>
                              <a:gd name="T5" fmla="*/ 1778 h 144272"/>
                              <a:gd name="T6" fmla="*/ 167005 w 667893"/>
                              <a:gd name="T7" fmla="*/ 3683 h 144272"/>
                              <a:gd name="T8" fmla="*/ 222631 w 667893"/>
                              <a:gd name="T9" fmla="*/ 19558 h 144272"/>
                              <a:gd name="T10" fmla="*/ 278257 w 667893"/>
                              <a:gd name="T11" fmla="*/ 47498 h 144272"/>
                              <a:gd name="T12" fmla="*/ 334010 w 667893"/>
                              <a:gd name="T13" fmla="*/ 83947 h 144272"/>
                              <a:gd name="T14" fmla="*/ 389636 w 667893"/>
                              <a:gd name="T15" fmla="*/ 120396 h 144272"/>
                              <a:gd name="T16" fmla="*/ 445262 w 667893"/>
                              <a:gd name="T17" fmla="*/ 143891 h 144272"/>
                              <a:gd name="T18" fmla="*/ 500888 w 667893"/>
                              <a:gd name="T19" fmla="*/ 122936 h 144272"/>
                              <a:gd name="T20" fmla="*/ 556641 w 667893"/>
                              <a:gd name="T21" fmla="*/ 98298 h 144272"/>
                              <a:gd name="T22" fmla="*/ 612267 w 667893"/>
                              <a:gd name="T23" fmla="*/ 69215 h 144272"/>
                              <a:gd name="T24" fmla="*/ 667893 w 667893"/>
                              <a:gd name="T25" fmla="*/ 38608 h 144272"/>
                              <a:gd name="T26" fmla="*/ 0 w 667893"/>
                              <a:gd name="T27" fmla="*/ 0 h 144272"/>
                              <a:gd name="T28" fmla="*/ 667893 w 667893"/>
                              <a:gd name="T29" fmla="*/ 144272 h 144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7893" h="144272">
                                <a:moveTo>
                                  <a:pt x="0" y="38608"/>
                                </a:moveTo>
                                <a:cubicBezTo>
                                  <a:pt x="18542" y="30480"/>
                                  <a:pt x="37084" y="20320"/>
                                  <a:pt x="55626" y="14224"/>
                                </a:cubicBezTo>
                                <a:cubicBezTo>
                                  <a:pt x="74168" y="8001"/>
                                  <a:pt x="92710" y="3429"/>
                                  <a:pt x="111252" y="1778"/>
                                </a:cubicBezTo>
                                <a:cubicBezTo>
                                  <a:pt x="129921" y="0"/>
                                  <a:pt x="148463" y="762"/>
                                  <a:pt x="167005" y="3683"/>
                                </a:cubicBezTo>
                                <a:cubicBezTo>
                                  <a:pt x="185547" y="6731"/>
                                  <a:pt x="204089" y="12192"/>
                                  <a:pt x="222631" y="19558"/>
                                </a:cubicBezTo>
                                <a:cubicBezTo>
                                  <a:pt x="241173" y="26797"/>
                                  <a:pt x="259715" y="36830"/>
                                  <a:pt x="278257" y="47498"/>
                                </a:cubicBezTo>
                                <a:cubicBezTo>
                                  <a:pt x="296799" y="58293"/>
                                  <a:pt x="315341" y="71755"/>
                                  <a:pt x="334010" y="83947"/>
                                </a:cubicBezTo>
                                <a:cubicBezTo>
                                  <a:pt x="352552" y="96139"/>
                                  <a:pt x="371094" y="110490"/>
                                  <a:pt x="389636" y="120396"/>
                                </a:cubicBezTo>
                                <a:cubicBezTo>
                                  <a:pt x="408178" y="130429"/>
                                  <a:pt x="426720" y="143510"/>
                                  <a:pt x="445262" y="143891"/>
                                </a:cubicBezTo>
                                <a:cubicBezTo>
                                  <a:pt x="463804" y="144272"/>
                                  <a:pt x="482346" y="130556"/>
                                  <a:pt x="500888" y="122936"/>
                                </a:cubicBezTo>
                                <a:cubicBezTo>
                                  <a:pt x="519430" y="115316"/>
                                  <a:pt x="538099" y="107315"/>
                                  <a:pt x="556641" y="98298"/>
                                </a:cubicBezTo>
                                <a:cubicBezTo>
                                  <a:pt x="575183" y="89281"/>
                                  <a:pt x="593725" y="79121"/>
                                  <a:pt x="612267" y="69215"/>
                                </a:cubicBezTo>
                                <a:cubicBezTo>
                                  <a:pt x="630809" y="59182"/>
                                  <a:pt x="649351" y="48768"/>
                                  <a:pt x="667893" y="38608"/>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9" name="Shape 2232"/>
                        <wps:cNvSpPr>
                          <a:spLocks/>
                        </wps:cNvSpPr>
                        <wps:spPr bwMode="auto">
                          <a:xfrm>
                            <a:off x="33188" y="3769"/>
                            <a:ext cx="6679" cy="1518"/>
                          </a:xfrm>
                          <a:custGeom>
                            <a:avLst/>
                            <a:gdLst>
                              <a:gd name="T0" fmla="*/ 0 w 667893"/>
                              <a:gd name="T1" fmla="*/ 90297 h 151765"/>
                              <a:gd name="T2" fmla="*/ 55626 w 667893"/>
                              <a:gd name="T3" fmla="*/ 132334 h 151765"/>
                              <a:gd name="T4" fmla="*/ 111252 w 667893"/>
                              <a:gd name="T5" fmla="*/ 151130 h 151765"/>
                              <a:gd name="T6" fmla="*/ 167005 w 667893"/>
                              <a:gd name="T7" fmla="*/ 136271 h 151765"/>
                              <a:gd name="T8" fmla="*/ 222631 w 667893"/>
                              <a:gd name="T9" fmla="*/ 113030 h 151765"/>
                              <a:gd name="T10" fmla="*/ 278257 w 667893"/>
                              <a:gd name="T11" fmla="*/ 82423 h 151765"/>
                              <a:gd name="T12" fmla="*/ 334010 w 667893"/>
                              <a:gd name="T13" fmla="*/ 48768 h 151765"/>
                              <a:gd name="T14" fmla="*/ 389636 w 667893"/>
                              <a:gd name="T15" fmla="*/ 19939 h 151765"/>
                              <a:gd name="T16" fmla="*/ 445262 w 667893"/>
                              <a:gd name="T17" fmla="*/ 3302 h 151765"/>
                              <a:gd name="T18" fmla="*/ 500888 w 667893"/>
                              <a:gd name="T19" fmla="*/ 2667 h 151765"/>
                              <a:gd name="T20" fmla="*/ 556641 w 667893"/>
                              <a:gd name="T21" fmla="*/ 18669 h 151765"/>
                              <a:gd name="T22" fmla="*/ 612267 w 667893"/>
                              <a:gd name="T23" fmla="*/ 49403 h 151765"/>
                              <a:gd name="T24" fmla="*/ 667893 w 667893"/>
                              <a:gd name="T25" fmla="*/ 90297 h 151765"/>
                              <a:gd name="T26" fmla="*/ 0 w 667893"/>
                              <a:gd name="T27" fmla="*/ 0 h 151765"/>
                              <a:gd name="T28" fmla="*/ 667893 w 667893"/>
                              <a:gd name="T29" fmla="*/ 151765 h 15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7893" h="151765">
                                <a:moveTo>
                                  <a:pt x="0" y="90297"/>
                                </a:moveTo>
                                <a:cubicBezTo>
                                  <a:pt x="18542" y="104267"/>
                                  <a:pt x="37084" y="122174"/>
                                  <a:pt x="55626" y="132334"/>
                                </a:cubicBezTo>
                                <a:cubicBezTo>
                                  <a:pt x="74168" y="142494"/>
                                  <a:pt x="92710" y="150495"/>
                                  <a:pt x="111252" y="151130"/>
                                </a:cubicBezTo>
                                <a:cubicBezTo>
                                  <a:pt x="129921" y="151765"/>
                                  <a:pt x="148463" y="142621"/>
                                  <a:pt x="167005" y="136271"/>
                                </a:cubicBezTo>
                                <a:cubicBezTo>
                                  <a:pt x="185547" y="129921"/>
                                  <a:pt x="204089" y="121920"/>
                                  <a:pt x="222631" y="113030"/>
                                </a:cubicBezTo>
                                <a:cubicBezTo>
                                  <a:pt x="241173" y="104013"/>
                                  <a:pt x="259715" y="93091"/>
                                  <a:pt x="278257" y="82423"/>
                                </a:cubicBezTo>
                                <a:cubicBezTo>
                                  <a:pt x="296799" y="71755"/>
                                  <a:pt x="315341" y="59182"/>
                                  <a:pt x="334010" y="48768"/>
                                </a:cubicBezTo>
                                <a:cubicBezTo>
                                  <a:pt x="352552" y="38354"/>
                                  <a:pt x="371094" y="27559"/>
                                  <a:pt x="389636" y="19939"/>
                                </a:cubicBezTo>
                                <a:cubicBezTo>
                                  <a:pt x="408178" y="12446"/>
                                  <a:pt x="426720" y="6096"/>
                                  <a:pt x="445262" y="3302"/>
                                </a:cubicBezTo>
                                <a:cubicBezTo>
                                  <a:pt x="463804" y="381"/>
                                  <a:pt x="482346" y="0"/>
                                  <a:pt x="500888" y="2667"/>
                                </a:cubicBezTo>
                                <a:cubicBezTo>
                                  <a:pt x="519430" y="5207"/>
                                  <a:pt x="538099" y="10922"/>
                                  <a:pt x="556641" y="18669"/>
                                </a:cubicBezTo>
                                <a:cubicBezTo>
                                  <a:pt x="575183" y="26416"/>
                                  <a:pt x="593725" y="37465"/>
                                  <a:pt x="612267" y="49403"/>
                                </a:cubicBezTo>
                                <a:cubicBezTo>
                                  <a:pt x="630809" y="61341"/>
                                  <a:pt x="649351" y="76581"/>
                                  <a:pt x="667893" y="90297"/>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70" name="Shape 2233"/>
                        <wps:cNvSpPr>
                          <a:spLocks/>
                        </wps:cNvSpPr>
                        <wps:spPr bwMode="auto">
                          <a:xfrm>
                            <a:off x="33188" y="5714"/>
                            <a:ext cx="6679" cy="593"/>
                          </a:xfrm>
                          <a:custGeom>
                            <a:avLst/>
                            <a:gdLst>
                              <a:gd name="T0" fmla="*/ 0 w 667893"/>
                              <a:gd name="T1" fmla="*/ 14859 h 59309"/>
                              <a:gd name="T2" fmla="*/ 55626 w 667893"/>
                              <a:gd name="T3" fmla="*/ 31750 h 59309"/>
                              <a:gd name="T4" fmla="*/ 111252 w 667893"/>
                              <a:gd name="T5" fmla="*/ 53086 h 59309"/>
                              <a:gd name="T6" fmla="*/ 167005 w 667893"/>
                              <a:gd name="T7" fmla="*/ 58801 h 59309"/>
                              <a:gd name="T8" fmla="*/ 222631 w 667893"/>
                              <a:gd name="T9" fmla="*/ 56007 h 59309"/>
                              <a:gd name="T10" fmla="*/ 278257 w 667893"/>
                              <a:gd name="T11" fmla="*/ 41021 h 59309"/>
                              <a:gd name="T12" fmla="*/ 334010 w 667893"/>
                              <a:gd name="T13" fmla="*/ 34417 h 59309"/>
                              <a:gd name="T14" fmla="*/ 389636 w 667893"/>
                              <a:gd name="T15" fmla="*/ 23876 h 59309"/>
                              <a:gd name="T16" fmla="*/ 445262 w 667893"/>
                              <a:gd name="T17" fmla="*/ 16891 h 59309"/>
                              <a:gd name="T18" fmla="*/ 500888 w 667893"/>
                              <a:gd name="T19" fmla="*/ 4191 h 59309"/>
                              <a:gd name="T20" fmla="*/ 556641 w 667893"/>
                              <a:gd name="T21" fmla="*/ 127 h 59309"/>
                              <a:gd name="T22" fmla="*/ 612267 w 667893"/>
                              <a:gd name="T23" fmla="*/ 3810 h 59309"/>
                              <a:gd name="T24" fmla="*/ 667893 w 667893"/>
                              <a:gd name="T25" fmla="*/ 14859 h 59309"/>
                              <a:gd name="T26" fmla="*/ 0 w 667893"/>
                              <a:gd name="T27" fmla="*/ 0 h 59309"/>
                              <a:gd name="T28" fmla="*/ 667893 w 667893"/>
                              <a:gd name="T29" fmla="*/ 59309 h 59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7893" h="59309">
                                <a:moveTo>
                                  <a:pt x="0" y="14859"/>
                                </a:moveTo>
                                <a:cubicBezTo>
                                  <a:pt x="18542" y="20447"/>
                                  <a:pt x="37084" y="25400"/>
                                  <a:pt x="55626" y="31750"/>
                                </a:cubicBezTo>
                                <a:cubicBezTo>
                                  <a:pt x="74168" y="38100"/>
                                  <a:pt x="92710" y="48514"/>
                                  <a:pt x="111252" y="53086"/>
                                </a:cubicBezTo>
                                <a:cubicBezTo>
                                  <a:pt x="129921" y="57531"/>
                                  <a:pt x="148463" y="58293"/>
                                  <a:pt x="167005" y="58801"/>
                                </a:cubicBezTo>
                                <a:cubicBezTo>
                                  <a:pt x="185547" y="59309"/>
                                  <a:pt x="204089" y="58928"/>
                                  <a:pt x="222631" y="56007"/>
                                </a:cubicBezTo>
                                <a:cubicBezTo>
                                  <a:pt x="241173" y="52959"/>
                                  <a:pt x="259715" y="44577"/>
                                  <a:pt x="278257" y="41021"/>
                                </a:cubicBezTo>
                                <a:cubicBezTo>
                                  <a:pt x="296799" y="37465"/>
                                  <a:pt x="315341" y="37211"/>
                                  <a:pt x="334010" y="34417"/>
                                </a:cubicBezTo>
                                <a:cubicBezTo>
                                  <a:pt x="352552" y="31496"/>
                                  <a:pt x="371094" y="26797"/>
                                  <a:pt x="389636" y="23876"/>
                                </a:cubicBezTo>
                                <a:cubicBezTo>
                                  <a:pt x="408178" y="20955"/>
                                  <a:pt x="426720" y="20193"/>
                                  <a:pt x="445262" y="16891"/>
                                </a:cubicBezTo>
                                <a:cubicBezTo>
                                  <a:pt x="463804" y="13589"/>
                                  <a:pt x="482346" y="6985"/>
                                  <a:pt x="500888" y="4191"/>
                                </a:cubicBezTo>
                                <a:cubicBezTo>
                                  <a:pt x="519430" y="1397"/>
                                  <a:pt x="538099" y="127"/>
                                  <a:pt x="556641" y="127"/>
                                </a:cubicBezTo>
                                <a:cubicBezTo>
                                  <a:pt x="575183" y="0"/>
                                  <a:pt x="593725" y="1397"/>
                                  <a:pt x="612267" y="3810"/>
                                </a:cubicBezTo>
                                <a:cubicBezTo>
                                  <a:pt x="630809" y="6350"/>
                                  <a:pt x="649351" y="11176"/>
                                  <a:pt x="667893" y="14859"/>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71" name="Shape 2234"/>
                        <wps:cNvSpPr>
                          <a:spLocks/>
                        </wps:cNvSpPr>
                        <wps:spPr bwMode="auto">
                          <a:xfrm>
                            <a:off x="33188" y="5681"/>
                            <a:ext cx="6679" cy="580"/>
                          </a:xfrm>
                          <a:custGeom>
                            <a:avLst/>
                            <a:gdLst>
                              <a:gd name="T0" fmla="*/ 0 w 667893"/>
                              <a:gd name="T1" fmla="*/ 34544 h 58039"/>
                              <a:gd name="T2" fmla="*/ 55626 w 667893"/>
                              <a:gd name="T3" fmla="*/ 32004 h 58039"/>
                              <a:gd name="T4" fmla="*/ 111252 w 667893"/>
                              <a:gd name="T5" fmla="*/ 23368 h 58039"/>
                              <a:gd name="T6" fmla="*/ 167005 w 667893"/>
                              <a:gd name="T7" fmla="*/ 13081 h 58039"/>
                              <a:gd name="T8" fmla="*/ 222631 w 667893"/>
                              <a:gd name="T9" fmla="*/ 7747 h 58039"/>
                              <a:gd name="T10" fmla="*/ 278257 w 667893"/>
                              <a:gd name="T11" fmla="*/ 7366 h 58039"/>
                              <a:gd name="T12" fmla="*/ 334010 w 667893"/>
                              <a:gd name="T13" fmla="*/ 51816 h 58039"/>
                              <a:gd name="T14" fmla="*/ 389636 w 667893"/>
                              <a:gd name="T15" fmla="*/ 30734 h 58039"/>
                              <a:gd name="T16" fmla="*/ 445262 w 667893"/>
                              <a:gd name="T17" fmla="*/ 53594 h 58039"/>
                              <a:gd name="T18" fmla="*/ 500888 w 667893"/>
                              <a:gd name="T19" fmla="*/ 57658 h 58039"/>
                              <a:gd name="T20" fmla="*/ 556641 w 667893"/>
                              <a:gd name="T21" fmla="*/ 55118 h 58039"/>
                              <a:gd name="T22" fmla="*/ 612267 w 667893"/>
                              <a:gd name="T23" fmla="*/ 42037 h 58039"/>
                              <a:gd name="T24" fmla="*/ 667893 w 667893"/>
                              <a:gd name="T25" fmla="*/ 34544 h 58039"/>
                              <a:gd name="T26" fmla="*/ 0 w 667893"/>
                              <a:gd name="T27" fmla="*/ 0 h 58039"/>
                              <a:gd name="T28" fmla="*/ 667893 w 667893"/>
                              <a:gd name="T29" fmla="*/ 58039 h 58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7893" h="58039">
                                <a:moveTo>
                                  <a:pt x="0" y="34544"/>
                                </a:moveTo>
                                <a:cubicBezTo>
                                  <a:pt x="18542" y="33782"/>
                                  <a:pt x="37084" y="33909"/>
                                  <a:pt x="55626" y="32004"/>
                                </a:cubicBezTo>
                                <a:cubicBezTo>
                                  <a:pt x="74168" y="30099"/>
                                  <a:pt x="92710" y="26416"/>
                                  <a:pt x="111252" y="23368"/>
                                </a:cubicBezTo>
                                <a:cubicBezTo>
                                  <a:pt x="129921" y="20193"/>
                                  <a:pt x="148463" y="15621"/>
                                  <a:pt x="167005" y="13081"/>
                                </a:cubicBezTo>
                                <a:cubicBezTo>
                                  <a:pt x="185547" y="10414"/>
                                  <a:pt x="204089" y="8636"/>
                                  <a:pt x="222631" y="7747"/>
                                </a:cubicBezTo>
                                <a:cubicBezTo>
                                  <a:pt x="241173" y="6731"/>
                                  <a:pt x="259715" y="0"/>
                                  <a:pt x="278257" y="7366"/>
                                </a:cubicBezTo>
                                <a:cubicBezTo>
                                  <a:pt x="296799" y="14732"/>
                                  <a:pt x="315341" y="48006"/>
                                  <a:pt x="334010" y="51816"/>
                                </a:cubicBezTo>
                                <a:cubicBezTo>
                                  <a:pt x="352552" y="55753"/>
                                  <a:pt x="371094" y="30353"/>
                                  <a:pt x="389636" y="30734"/>
                                </a:cubicBezTo>
                                <a:cubicBezTo>
                                  <a:pt x="408178" y="30988"/>
                                  <a:pt x="426720" y="49022"/>
                                  <a:pt x="445262" y="53594"/>
                                </a:cubicBezTo>
                                <a:cubicBezTo>
                                  <a:pt x="463804" y="58039"/>
                                  <a:pt x="482346" y="57404"/>
                                  <a:pt x="500888" y="57658"/>
                                </a:cubicBezTo>
                                <a:cubicBezTo>
                                  <a:pt x="519430" y="58039"/>
                                  <a:pt x="538099" y="57785"/>
                                  <a:pt x="556641" y="55118"/>
                                </a:cubicBezTo>
                                <a:cubicBezTo>
                                  <a:pt x="575183" y="52578"/>
                                  <a:pt x="593725" y="45466"/>
                                  <a:pt x="612267" y="42037"/>
                                </a:cubicBezTo>
                                <a:cubicBezTo>
                                  <a:pt x="630809" y="38608"/>
                                  <a:pt x="649351" y="37084"/>
                                  <a:pt x="667893" y="34544"/>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72" name="Rectangle 2235"/>
                        <wps:cNvSpPr>
                          <a:spLocks noChangeArrowheads="1"/>
                        </wps:cNvSpPr>
                        <wps:spPr bwMode="auto">
                          <a:xfrm>
                            <a:off x="31736" y="6323"/>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473" name="Rectangle 2236"/>
                        <wps:cNvSpPr>
                          <a:spLocks noChangeArrowheads="1"/>
                        </wps:cNvSpPr>
                        <wps:spPr bwMode="auto">
                          <a:xfrm>
                            <a:off x="31222" y="4050"/>
                            <a:ext cx="1382"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80</w:t>
                              </w:r>
                            </w:p>
                          </w:txbxContent>
                        </wps:txbx>
                        <wps:bodyPr rot="0" vert="horz" wrap="square" lIns="0" tIns="0" rIns="0" bIns="0" anchor="t" anchorCtr="0" upright="1">
                          <a:noAutofit/>
                        </wps:bodyPr>
                      </wps:wsp>
                      <wps:wsp>
                        <wps:cNvPr id="74474" name="Rectangle 2237"/>
                        <wps:cNvSpPr>
                          <a:spLocks noChangeArrowheads="1"/>
                        </wps:cNvSpPr>
                        <wps:spPr bwMode="auto">
                          <a:xfrm>
                            <a:off x="30706" y="1777"/>
                            <a:ext cx="207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160</w:t>
                              </w:r>
                            </w:p>
                          </w:txbxContent>
                        </wps:txbx>
                        <wps:bodyPr rot="0" vert="horz" wrap="square" lIns="0" tIns="0" rIns="0" bIns="0" anchor="t" anchorCtr="0" upright="1">
                          <a:noAutofit/>
                        </wps:bodyPr>
                      </wps:wsp>
                      <wps:wsp>
                        <wps:cNvPr id="74475" name="Rectangle 2238"/>
                        <wps:cNvSpPr>
                          <a:spLocks noChangeArrowheads="1"/>
                        </wps:cNvSpPr>
                        <wps:spPr bwMode="auto">
                          <a:xfrm>
                            <a:off x="32938" y="7644"/>
                            <a:ext cx="6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476" name="Rectangle 2239"/>
                        <wps:cNvSpPr>
                          <a:spLocks noChangeArrowheads="1"/>
                        </wps:cNvSpPr>
                        <wps:spPr bwMode="auto">
                          <a:xfrm>
                            <a:off x="34906" y="7644"/>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60</w:t>
                              </w:r>
                            </w:p>
                          </w:txbxContent>
                        </wps:txbx>
                        <wps:bodyPr rot="0" vert="horz" wrap="square" lIns="0" tIns="0" rIns="0" bIns="0" anchor="t" anchorCtr="0" upright="1">
                          <a:noAutofit/>
                        </wps:bodyPr>
                      </wps:wsp>
                      <wps:wsp>
                        <wps:cNvPr id="74477" name="Rectangle 2240"/>
                        <wps:cNvSpPr>
                          <a:spLocks noChangeArrowheads="1"/>
                        </wps:cNvSpPr>
                        <wps:spPr bwMode="auto">
                          <a:xfrm>
                            <a:off x="36876" y="7644"/>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120</w:t>
                              </w:r>
                            </w:p>
                          </w:txbxContent>
                        </wps:txbx>
                        <wps:bodyPr rot="0" vert="horz" wrap="square" lIns="0" tIns="0" rIns="0" bIns="0" anchor="t" anchorCtr="0" upright="1">
                          <a:noAutofit/>
                        </wps:bodyPr>
                      </wps:wsp>
                      <wps:wsp>
                        <wps:cNvPr id="74478" name="Rectangle 2241"/>
                        <wps:cNvSpPr>
                          <a:spLocks noChangeArrowheads="1"/>
                        </wps:cNvSpPr>
                        <wps:spPr bwMode="auto">
                          <a:xfrm>
                            <a:off x="39103" y="7644"/>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180</w:t>
                              </w:r>
                            </w:p>
                          </w:txbxContent>
                        </wps:txbx>
                        <wps:bodyPr rot="0" vert="horz" wrap="square" lIns="0" tIns="0" rIns="0" bIns="0" anchor="t" anchorCtr="0" upright="1">
                          <a:noAutofit/>
                        </wps:bodyPr>
                      </wps:wsp>
                      <wps:wsp>
                        <wps:cNvPr id="74479" name="Rectangle 2242"/>
                        <wps:cNvSpPr>
                          <a:spLocks noChangeArrowheads="1"/>
                        </wps:cNvSpPr>
                        <wps:spPr bwMode="auto">
                          <a:xfrm rot="-5399999">
                            <a:off x="25713" y="3432"/>
                            <a:ext cx="839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Rel.Displ. (mm)</w:t>
                              </w:r>
                            </w:p>
                          </w:txbxContent>
                        </wps:txbx>
                        <wps:bodyPr rot="0" vert="horz" wrap="square" lIns="0" tIns="0" rIns="0" bIns="0" anchor="t" anchorCtr="0" upright="1">
                          <a:noAutofit/>
                        </wps:bodyPr>
                      </wps:wsp>
                      <wps:wsp>
                        <wps:cNvPr id="74480" name="Rectangle 2243"/>
                        <wps:cNvSpPr>
                          <a:spLocks noChangeArrowheads="1"/>
                        </wps:cNvSpPr>
                        <wps:spPr bwMode="auto">
                          <a:xfrm>
                            <a:off x="33571" y="8848"/>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Inc. Angle (deg)</w:t>
                              </w:r>
                            </w:p>
                          </w:txbxContent>
                        </wps:txbx>
                        <wps:bodyPr rot="0" vert="horz" wrap="square" lIns="0" tIns="0" rIns="0" bIns="0" anchor="t" anchorCtr="0" upright="1">
                          <a:noAutofit/>
                        </wps:bodyPr>
                      </wps:wsp>
                      <wps:wsp>
                        <wps:cNvPr id="74481" name="Rectangle 2244"/>
                        <wps:cNvSpPr>
                          <a:spLocks noChangeArrowheads="1"/>
                        </wps:cNvSpPr>
                        <wps:spPr bwMode="auto">
                          <a:xfrm>
                            <a:off x="37625" y="771"/>
                            <a:ext cx="4523"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b/>
                                  <w:color w:val="595959"/>
                                  <w:sz w:val="19"/>
                                </w:rPr>
                                <w:t>Northr</w:t>
                              </w:r>
                            </w:p>
                          </w:txbxContent>
                        </wps:txbx>
                        <wps:bodyPr rot="0" vert="horz" wrap="square" lIns="0" tIns="0" rIns="0" bIns="0" anchor="t" anchorCtr="0" upright="1">
                          <a:noAutofit/>
                        </wps:bodyPr>
                      </wps:wsp>
                      <wps:wsp>
                        <wps:cNvPr id="74482" name="Shape 2245"/>
                        <wps:cNvSpPr>
                          <a:spLocks/>
                        </wps:cNvSpPr>
                        <wps:spPr bwMode="auto">
                          <a:xfrm>
                            <a:off x="28802" y="0"/>
                            <a:ext cx="12599" cy="10075"/>
                          </a:xfrm>
                          <a:custGeom>
                            <a:avLst/>
                            <a:gdLst>
                              <a:gd name="T0" fmla="*/ 1259840 w 1259840"/>
                              <a:gd name="T1" fmla="*/ 0 h 1007554"/>
                              <a:gd name="T2" fmla="*/ 1259840 w 1259840"/>
                              <a:gd name="T3" fmla="*/ 1007554 h 1007554"/>
                              <a:gd name="T4" fmla="*/ 0 w 1259840"/>
                              <a:gd name="T5" fmla="*/ 1007554 h 1007554"/>
                              <a:gd name="T6" fmla="*/ 0 w 1259840"/>
                              <a:gd name="T7" fmla="*/ 0 h 1007554"/>
                              <a:gd name="T8" fmla="*/ 0 w 1259840"/>
                              <a:gd name="T9" fmla="*/ 0 h 1007554"/>
                              <a:gd name="T10" fmla="*/ 1259840 w 1259840"/>
                              <a:gd name="T11" fmla="*/ 1007554 h 1007554"/>
                            </a:gdLst>
                            <a:ahLst/>
                            <a:cxnLst>
                              <a:cxn ang="0">
                                <a:pos x="T0" y="T1"/>
                              </a:cxn>
                              <a:cxn ang="0">
                                <a:pos x="T2" y="T3"/>
                              </a:cxn>
                              <a:cxn ang="0">
                                <a:pos x="T4" y="T5"/>
                              </a:cxn>
                              <a:cxn ang="0">
                                <a:pos x="T6" y="T7"/>
                              </a:cxn>
                            </a:cxnLst>
                            <a:rect l="T8" t="T9" r="T10" b="T11"/>
                            <a:pathLst>
                              <a:path w="1259840" h="1007554">
                                <a:moveTo>
                                  <a:pt x="1259840" y="0"/>
                                </a:moveTo>
                                <a:lnTo>
                                  <a:pt x="1259840" y="1007554"/>
                                </a:lnTo>
                                <a:lnTo>
                                  <a:pt x="0" y="1007554"/>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83" name="Shape 2247"/>
                        <wps:cNvSpPr>
                          <a:spLocks/>
                        </wps:cNvSpPr>
                        <wps:spPr bwMode="auto">
                          <a:xfrm>
                            <a:off x="47596" y="4465"/>
                            <a:ext cx="6679" cy="0"/>
                          </a:xfrm>
                          <a:custGeom>
                            <a:avLst/>
                            <a:gdLst>
                              <a:gd name="T0" fmla="*/ 0 w 667893"/>
                              <a:gd name="T1" fmla="*/ 667893 w 667893"/>
                              <a:gd name="T2" fmla="*/ 0 w 667893"/>
                              <a:gd name="T3" fmla="*/ 667893 w 667893"/>
                            </a:gdLst>
                            <a:ahLst/>
                            <a:cxnLst>
                              <a:cxn ang="0">
                                <a:pos x="T0" y="0"/>
                              </a:cxn>
                              <a:cxn ang="0">
                                <a:pos x="T1" y="0"/>
                              </a:cxn>
                            </a:cxnLst>
                            <a:rect l="T2" t="0" r="T3" b="0"/>
                            <a:pathLst>
                              <a:path w="667893">
                                <a:moveTo>
                                  <a:pt x="0" y="0"/>
                                </a:moveTo>
                                <a:lnTo>
                                  <a:pt x="6678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84" name="Shape 2248"/>
                        <wps:cNvSpPr>
                          <a:spLocks/>
                        </wps:cNvSpPr>
                        <wps:spPr bwMode="auto">
                          <a:xfrm>
                            <a:off x="47596" y="2252"/>
                            <a:ext cx="6679" cy="0"/>
                          </a:xfrm>
                          <a:custGeom>
                            <a:avLst/>
                            <a:gdLst>
                              <a:gd name="T0" fmla="*/ 0 w 667893"/>
                              <a:gd name="T1" fmla="*/ 667893 w 667893"/>
                              <a:gd name="T2" fmla="*/ 0 w 667893"/>
                              <a:gd name="T3" fmla="*/ 667893 w 667893"/>
                            </a:gdLst>
                            <a:ahLst/>
                            <a:cxnLst>
                              <a:cxn ang="0">
                                <a:pos x="T0" y="0"/>
                              </a:cxn>
                              <a:cxn ang="0">
                                <a:pos x="T1" y="0"/>
                              </a:cxn>
                            </a:cxnLst>
                            <a:rect l="T2" t="0" r="T3" b="0"/>
                            <a:pathLst>
                              <a:path w="667893">
                                <a:moveTo>
                                  <a:pt x="0" y="0"/>
                                </a:moveTo>
                                <a:lnTo>
                                  <a:pt x="6678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85" name="Shape 2249"/>
                        <wps:cNvSpPr>
                          <a:spLocks/>
                        </wps:cNvSpPr>
                        <wps:spPr bwMode="auto">
                          <a:xfrm>
                            <a:off x="47596" y="2252"/>
                            <a:ext cx="0" cy="4419"/>
                          </a:xfrm>
                          <a:custGeom>
                            <a:avLst/>
                            <a:gdLst>
                              <a:gd name="T0" fmla="*/ 441960 h 441960"/>
                              <a:gd name="T1" fmla="*/ 0 h 441960"/>
                              <a:gd name="T2" fmla="*/ 0 h 441960"/>
                              <a:gd name="T3" fmla="*/ 441960 h 441960"/>
                            </a:gdLst>
                            <a:ahLst/>
                            <a:cxnLst>
                              <a:cxn ang="0">
                                <a:pos x="0" y="T0"/>
                              </a:cxn>
                              <a:cxn ang="0">
                                <a:pos x="0" y="T1"/>
                              </a:cxn>
                            </a:cxnLst>
                            <a:rect l="0" t="T2" r="0" b="T3"/>
                            <a:pathLst>
                              <a:path h="441960">
                                <a:moveTo>
                                  <a:pt x="0" y="441960"/>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86" name="Shape 2250"/>
                        <wps:cNvSpPr>
                          <a:spLocks/>
                        </wps:cNvSpPr>
                        <wps:spPr bwMode="auto">
                          <a:xfrm>
                            <a:off x="47596" y="6671"/>
                            <a:ext cx="6679" cy="0"/>
                          </a:xfrm>
                          <a:custGeom>
                            <a:avLst/>
                            <a:gdLst>
                              <a:gd name="T0" fmla="*/ 0 w 667893"/>
                              <a:gd name="T1" fmla="*/ 667893 w 667893"/>
                              <a:gd name="T2" fmla="*/ 0 w 667893"/>
                              <a:gd name="T3" fmla="*/ 667893 w 667893"/>
                            </a:gdLst>
                            <a:ahLst/>
                            <a:cxnLst>
                              <a:cxn ang="0">
                                <a:pos x="T0" y="0"/>
                              </a:cxn>
                              <a:cxn ang="0">
                                <a:pos x="T1" y="0"/>
                              </a:cxn>
                            </a:cxnLst>
                            <a:rect l="T2" t="0" r="T3" b="0"/>
                            <a:pathLst>
                              <a:path w="667893">
                                <a:moveTo>
                                  <a:pt x="0" y="0"/>
                                </a:moveTo>
                                <a:lnTo>
                                  <a:pt x="667893"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87" name="Shape 2251"/>
                        <wps:cNvSpPr>
                          <a:spLocks/>
                        </wps:cNvSpPr>
                        <wps:spPr bwMode="auto">
                          <a:xfrm>
                            <a:off x="47596" y="3052"/>
                            <a:ext cx="6679" cy="1624"/>
                          </a:xfrm>
                          <a:custGeom>
                            <a:avLst/>
                            <a:gdLst>
                              <a:gd name="T0" fmla="*/ 0 w 667893"/>
                              <a:gd name="T1" fmla="*/ 6350 h 162433"/>
                              <a:gd name="T2" fmla="*/ 55626 w 667893"/>
                              <a:gd name="T3" fmla="*/ 27305 h 162433"/>
                              <a:gd name="T4" fmla="*/ 111252 w 667893"/>
                              <a:gd name="T5" fmla="*/ 62230 h 162433"/>
                              <a:gd name="T6" fmla="*/ 167005 w 667893"/>
                              <a:gd name="T7" fmla="*/ 107823 h 162433"/>
                              <a:gd name="T8" fmla="*/ 222631 w 667893"/>
                              <a:gd name="T9" fmla="*/ 160020 h 162433"/>
                              <a:gd name="T10" fmla="*/ 278257 w 667893"/>
                              <a:gd name="T11" fmla="*/ 122047 h 162433"/>
                              <a:gd name="T12" fmla="*/ 334010 w 667893"/>
                              <a:gd name="T13" fmla="*/ 86741 h 162433"/>
                              <a:gd name="T14" fmla="*/ 389636 w 667893"/>
                              <a:gd name="T15" fmla="*/ 68961 h 162433"/>
                              <a:gd name="T16" fmla="*/ 445262 w 667893"/>
                              <a:gd name="T17" fmla="*/ 69977 h 162433"/>
                              <a:gd name="T18" fmla="*/ 500888 w 667893"/>
                              <a:gd name="T19" fmla="*/ 46101 h 162433"/>
                              <a:gd name="T20" fmla="*/ 556641 w 667893"/>
                              <a:gd name="T21" fmla="*/ 14478 h 162433"/>
                              <a:gd name="T22" fmla="*/ 612267 w 667893"/>
                              <a:gd name="T23" fmla="*/ 1397 h 162433"/>
                              <a:gd name="T24" fmla="*/ 667893 w 667893"/>
                              <a:gd name="T25" fmla="*/ 6350 h 162433"/>
                              <a:gd name="T26" fmla="*/ 0 w 667893"/>
                              <a:gd name="T27" fmla="*/ 0 h 162433"/>
                              <a:gd name="T28" fmla="*/ 667893 w 667893"/>
                              <a:gd name="T29" fmla="*/ 162433 h 162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7893" h="162433">
                                <a:moveTo>
                                  <a:pt x="0" y="6350"/>
                                </a:moveTo>
                                <a:cubicBezTo>
                                  <a:pt x="18542" y="13335"/>
                                  <a:pt x="37084" y="18034"/>
                                  <a:pt x="55626" y="27305"/>
                                </a:cubicBezTo>
                                <a:cubicBezTo>
                                  <a:pt x="74168" y="36703"/>
                                  <a:pt x="92710" y="48768"/>
                                  <a:pt x="111252" y="62230"/>
                                </a:cubicBezTo>
                                <a:cubicBezTo>
                                  <a:pt x="129921" y="75692"/>
                                  <a:pt x="148463" y="91567"/>
                                  <a:pt x="167005" y="107823"/>
                                </a:cubicBezTo>
                                <a:cubicBezTo>
                                  <a:pt x="185547" y="124206"/>
                                  <a:pt x="204089" y="157734"/>
                                  <a:pt x="222631" y="160020"/>
                                </a:cubicBezTo>
                                <a:cubicBezTo>
                                  <a:pt x="241173" y="162433"/>
                                  <a:pt x="259715" y="134239"/>
                                  <a:pt x="278257" y="122047"/>
                                </a:cubicBezTo>
                                <a:cubicBezTo>
                                  <a:pt x="296799" y="109728"/>
                                  <a:pt x="315341" y="95631"/>
                                  <a:pt x="334010" y="86741"/>
                                </a:cubicBezTo>
                                <a:cubicBezTo>
                                  <a:pt x="352552" y="77851"/>
                                  <a:pt x="371094" y="71755"/>
                                  <a:pt x="389636" y="68961"/>
                                </a:cubicBezTo>
                                <a:cubicBezTo>
                                  <a:pt x="408178" y="66167"/>
                                  <a:pt x="426720" y="73787"/>
                                  <a:pt x="445262" y="69977"/>
                                </a:cubicBezTo>
                                <a:cubicBezTo>
                                  <a:pt x="463804" y="66167"/>
                                  <a:pt x="482346" y="55245"/>
                                  <a:pt x="500888" y="46101"/>
                                </a:cubicBezTo>
                                <a:cubicBezTo>
                                  <a:pt x="519430" y="36830"/>
                                  <a:pt x="538099" y="21971"/>
                                  <a:pt x="556641" y="14478"/>
                                </a:cubicBezTo>
                                <a:cubicBezTo>
                                  <a:pt x="575183" y="7112"/>
                                  <a:pt x="593725" y="2667"/>
                                  <a:pt x="612267" y="1397"/>
                                </a:cubicBezTo>
                                <a:cubicBezTo>
                                  <a:pt x="630809" y="0"/>
                                  <a:pt x="649351" y="4699"/>
                                  <a:pt x="667893" y="6350"/>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88" name="Shape 2252"/>
                        <wps:cNvSpPr>
                          <a:spLocks/>
                        </wps:cNvSpPr>
                        <wps:spPr bwMode="auto">
                          <a:xfrm>
                            <a:off x="47596" y="3066"/>
                            <a:ext cx="6679" cy="1634"/>
                          </a:xfrm>
                          <a:custGeom>
                            <a:avLst/>
                            <a:gdLst>
                              <a:gd name="T0" fmla="*/ 0 w 667893"/>
                              <a:gd name="T1" fmla="*/ 84455 h 163449"/>
                              <a:gd name="T2" fmla="*/ 55626 w 667893"/>
                              <a:gd name="T3" fmla="*/ 66548 h 163449"/>
                              <a:gd name="T4" fmla="*/ 111252 w 667893"/>
                              <a:gd name="T5" fmla="*/ 67945 h 163449"/>
                              <a:gd name="T6" fmla="*/ 167005 w 667893"/>
                              <a:gd name="T7" fmla="*/ 46863 h 163449"/>
                              <a:gd name="T8" fmla="*/ 222631 w 667893"/>
                              <a:gd name="T9" fmla="*/ 15494 h 163449"/>
                              <a:gd name="T10" fmla="*/ 278257 w 667893"/>
                              <a:gd name="T11" fmla="*/ 1651 h 163449"/>
                              <a:gd name="T12" fmla="*/ 334010 w 667893"/>
                              <a:gd name="T13" fmla="*/ 5588 h 163449"/>
                              <a:gd name="T14" fmla="*/ 389636 w 667893"/>
                              <a:gd name="T15" fmla="*/ 26289 h 163449"/>
                              <a:gd name="T16" fmla="*/ 445262 w 667893"/>
                              <a:gd name="T17" fmla="*/ 61341 h 163449"/>
                              <a:gd name="T18" fmla="*/ 500888 w 667893"/>
                              <a:gd name="T19" fmla="*/ 107569 h 163449"/>
                              <a:gd name="T20" fmla="*/ 556641 w 667893"/>
                              <a:gd name="T21" fmla="*/ 161290 h 163449"/>
                              <a:gd name="T22" fmla="*/ 612267 w 667893"/>
                              <a:gd name="T23" fmla="*/ 120777 h 163449"/>
                              <a:gd name="T24" fmla="*/ 667893 w 667893"/>
                              <a:gd name="T25" fmla="*/ 84455 h 163449"/>
                              <a:gd name="T26" fmla="*/ 0 w 667893"/>
                              <a:gd name="T27" fmla="*/ 0 h 163449"/>
                              <a:gd name="T28" fmla="*/ 667893 w 667893"/>
                              <a:gd name="T29" fmla="*/ 163449 h 163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7893" h="163449">
                                <a:moveTo>
                                  <a:pt x="0" y="84455"/>
                                </a:moveTo>
                                <a:cubicBezTo>
                                  <a:pt x="18542" y="78486"/>
                                  <a:pt x="37084" y="69342"/>
                                  <a:pt x="55626" y="66548"/>
                                </a:cubicBezTo>
                                <a:cubicBezTo>
                                  <a:pt x="74168" y="63754"/>
                                  <a:pt x="92710" y="71120"/>
                                  <a:pt x="111252" y="67945"/>
                                </a:cubicBezTo>
                                <a:cubicBezTo>
                                  <a:pt x="129921" y="64643"/>
                                  <a:pt x="148463" y="55626"/>
                                  <a:pt x="167005" y="46863"/>
                                </a:cubicBezTo>
                                <a:cubicBezTo>
                                  <a:pt x="185547" y="38100"/>
                                  <a:pt x="204089" y="23114"/>
                                  <a:pt x="222631" y="15494"/>
                                </a:cubicBezTo>
                                <a:cubicBezTo>
                                  <a:pt x="241173" y="8001"/>
                                  <a:pt x="259715" y="3302"/>
                                  <a:pt x="278257" y="1651"/>
                                </a:cubicBezTo>
                                <a:cubicBezTo>
                                  <a:pt x="296799" y="0"/>
                                  <a:pt x="315341" y="1397"/>
                                  <a:pt x="334010" y="5588"/>
                                </a:cubicBezTo>
                                <a:cubicBezTo>
                                  <a:pt x="352552" y="9652"/>
                                  <a:pt x="371094" y="17018"/>
                                  <a:pt x="389636" y="26289"/>
                                </a:cubicBezTo>
                                <a:cubicBezTo>
                                  <a:pt x="408178" y="35687"/>
                                  <a:pt x="426720" y="47752"/>
                                  <a:pt x="445262" y="61341"/>
                                </a:cubicBezTo>
                                <a:cubicBezTo>
                                  <a:pt x="463804" y="74930"/>
                                  <a:pt x="482346" y="90932"/>
                                  <a:pt x="500888" y="107569"/>
                                </a:cubicBezTo>
                                <a:cubicBezTo>
                                  <a:pt x="519430" y="124206"/>
                                  <a:pt x="538099" y="159131"/>
                                  <a:pt x="556641" y="161290"/>
                                </a:cubicBezTo>
                                <a:cubicBezTo>
                                  <a:pt x="575183" y="163449"/>
                                  <a:pt x="593725" y="133604"/>
                                  <a:pt x="612267" y="120777"/>
                                </a:cubicBezTo>
                                <a:cubicBezTo>
                                  <a:pt x="630809" y="108077"/>
                                  <a:pt x="649351" y="96647"/>
                                  <a:pt x="667893" y="84455"/>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89" name="Shape 2253"/>
                        <wps:cNvSpPr>
                          <a:spLocks/>
                        </wps:cNvSpPr>
                        <wps:spPr bwMode="auto">
                          <a:xfrm>
                            <a:off x="47596" y="5889"/>
                            <a:ext cx="6679" cy="320"/>
                          </a:xfrm>
                          <a:custGeom>
                            <a:avLst/>
                            <a:gdLst>
                              <a:gd name="T0" fmla="*/ 0 w 667893"/>
                              <a:gd name="T1" fmla="*/ 21463 h 32004"/>
                              <a:gd name="T2" fmla="*/ 55626 w 667893"/>
                              <a:gd name="T3" fmla="*/ 29972 h 32004"/>
                              <a:gd name="T4" fmla="*/ 111252 w 667893"/>
                              <a:gd name="T5" fmla="*/ 29972 h 32004"/>
                              <a:gd name="T6" fmla="*/ 167005 w 667893"/>
                              <a:gd name="T7" fmla="*/ 29337 h 32004"/>
                              <a:gd name="T8" fmla="*/ 222631 w 667893"/>
                              <a:gd name="T9" fmla="*/ 29972 h 32004"/>
                              <a:gd name="T10" fmla="*/ 278257 w 667893"/>
                              <a:gd name="T11" fmla="*/ 16637 h 32004"/>
                              <a:gd name="T12" fmla="*/ 334010 w 667893"/>
                              <a:gd name="T13" fmla="*/ 6350 h 32004"/>
                              <a:gd name="T14" fmla="*/ 389636 w 667893"/>
                              <a:gd name="T15" fmla="*/ 1016 h 32004"/>
                              <a:gd name="T16" fmla="*/ 445262 w 667893"/>
                              <a:gd name="T17" fmla="*/ 635 h 32004"/>
                              <a:gd name="T18" fmla="*/ 500888 w 667893"/>
                              <a:gd name="T19" fmla="*/ 5080 h 32004"/>
                              <a:gd name="T20" fmla="*/ 556641 w 667893"/>
                              <a:gd name="T21" fmla="*/ 6858 h 32004"/>
                              <a:gd name="T22" fmla="*/ 612267 w 667893"/>
                              <a:gd name="T23" fmla="*/ 12954 h 32004"/>
                              <a:gd name="T24" fmla="*/ 667893 w 667893"/>
                              <a:gd name="T25" fmla="*/ 21463 h 32004"/>
                              <a:gd name="T26" fmla="*/ 0 w 667893"/>
                              <a:gd name="T27" fmla="*/ 0 h 32004"/>
                              <a:gd name="T28" fmla="*/ 667893 w 667893"/>
                              <a:gd name="T29" fmla="*/ 32004 h 32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7893" h="32004">
                                <a:moveTo>
                                  <a:pt x="0" y="21463"/>
                                </a:moveTo>
                                <a:cubicBezTo>
                                  <a:pt x="18542" y="24384"/>
                                  <a:pt x="37084" y="28575"/>
                                  <a:pt x="55626" y="29972"/>
                                </a:cubicBezTo>
                                <a:cubicBezTo>
                                  <a:pt x="74168" y="31369"/>
                                  <a:pt x="92710" y="30099"/>
                                  <a:pt x="111252" y="29972"/>
                                </a:cubicBezTo>
                                <a:cubicBezTo>
                                  <a:pt x="129921" y="29972"/>
                                  <a:pt x="148463" y="29337"/>
                                  <a:pt x="167005" y="29337"/>
                                </a:cubicBezTo>
                                <a:cubicBezTo>
                                  <a:pt x="185547" y="29337"/>
                                  <a:pt x="204089" y="32004"/>
                                  <a:pt x="222631" y="29972"/>
                                </a:cubicBezTo>
                                <a:cubicBezTo>
                                  <a:pt x="241173" y="27813"/>
                                  <a:pt x="259715" y="20574"/>
                                  <a:pt x="278257" y="16637"/>
                                </a:cubicBezTo>
                                <a:cubicBezTo>
                                  <a:pt x="296799" y="12700"/>
                                  <a:pt x="315341" y="8890"/>
                                  <a:pt x="334010" y="6350"/>
                                </a:cubicBezTo>
                                <a:cubicBezTo>
                                  <a:pt x="352552" y="3683"/>
                                  <a:pt x="371094" y="2032"/>
                                  <a:pt x="389636" y="1016"/>
                                </a:cubicBezTo>
                                <a:cubicBezTo>
                                  <a:pt x="408178" y="127"/>
                                  <a:pt x="426720" y="0"/>
                                  <a:pt x="445262" y="635"/>
                                </a:cubicBezTo>
                                <a:cubicBezTo>
                                  <a:pt x="463804" y="1270"/>
                                  <a:pt x="482346" y="4064"/>
                                  <a:pt x="500888" y="5080"/>
                                </a:cubicBezTo>
                                <a:cubicBezTo>
                                  <a:pt x="519430" y="6096"/>
                                  <a:pt x="538099" y="5588"/>
                                  <a:pt x="556641" y="6858"/>
                                </a:cubicBezTo>
                                <a:cubicBezTo>
                                  <a:pt x="575183" y="8255"/>
                                  <a:pt x="593725" y="10541"/>
                                  <a:pt x="612267" y="12954"/>
                                </a:cubicBezTo>
                                <a:cubicBezTo>
                                  <a:pt x="630809" y="15367"/>
                                  <a:pt x="649351" y="18669"/>
                                  <a:pt x="667893" y="21463"/>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90" name="Shape 2254"/>
                        <wps:cNvSpPr>
                          <a:spLocks/>
                        </wps:cNvSpPr>
                        <wps:spPr bwMode="auto">
                          <a:xfrm>
                            <a:off x="47596" y="5790"/>
                            <a:ext cx="6679" cy="423"/>
                          </a:xfrm>
                          <a:custGeom>
                            <a:avLst/>
                            <a:gdLst>
                              <a:gd name="T0" fmla="*/ 0 w 667893"/>
                              <a:gd name="T1" fmla="*/ 8763 h 42291"/>
                              <a:gd name="T2" fmla="*/ 55626 w 667893"/>
                              <a:gd name="T3" fmla="*/ 635 h 42291"/>
                              <a:gd name="T4" fmla="*/ 111252 w 667893"/>
                              <a:gd name="T5" fmla="*/ 5207 h 42291"/>
                              <a:gd name="T6" fmla="*/ 167005 w 667893"/>
                              <a:gd name="T7" fmla="*/ 10033 h 42291"/>
                              <a:gd name="T8" fmla="*/ 222631 w 667893"/>
                              <a:gd name="T9" fmla="*/ 13589 h 42291"/>
                              <a:gd name="T10" fmla="*/ 278257 w 667893"/>
                              <a:gd name="T11" fmla="*/ 19431 h 42291"/>
                              <a:gd name="T12" fmla="*/ 334010 w 667893"/>
                              <a:gd name="T13" fmla="*/ 29972 h 42291"/>
                              <a:gd name="T14" fmla="*/ 389636 w 667893"/>
                              <a:gd name="T15" fmla="*/ 40386 h 42291"/>
                              <a:gd name="T16" fmla="*/ 445262 w 667893"/>
                              <a:gd name="T17" fmla="*/ 41783 h 42291"/>
                              <a:gd name="T18" fmla="*/ 500888 w 667893"/>
                              <a:gd name="T19" fmla="*/ 37846 h 42291"/>
                              <a:gd name="T20" fmla="*/ 556641 w 667893"/>
                              <a:gd name="T21" fmla="*/ 34798 h 42291"/>
                              <a:gd name="T22" fmla="*/ 612267 w 667893"/>
                              <a:gd name="T23" fmla="*/ 26924 h 42291"/>
                              <a:gd name="T24" fmla="*/ 667893 w 667893"/>
                              <a:gd name="T25" fmla="*/ 8763 h 42291"/>
                              <a:gd name="T26" fmla="*/ 0 w 667893"/>
                              <a:gd name="T27" fmla="*/ 0 h 42291"/>
                              <a:gd name="T28" fmla="*/ 667893 w 667893"/>
                              <a:gd name="T29" fmla="*/ 42291 h 42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7893" h="42291">
                                <a:moveTo>
                                  <a:pt x="0" y="8763"/>
                                </a:moveTo>
                                <a:cubicBezTo>
                                  <a:pt x="18542" y="6096"/>
                                  <a:pt x="37084" y="1270"/>
                                  <a:pt x="55626" y="635"/>
                                </a:cubicBezTo>
                                <a:cubicBezTo>
                                  <a:pt x="74168" y="0"/>
                                  <a:pt x="92710" y="3683"/>
                                  <a:pt x="111252" y="5207"/>
                                </a:cubicBezTo>
                                <a:cubicBezTo>
                                  <a:pt x="129921" y="6858"/>
                                  <a:pt x="148463" y="8636"/>
                                  <a:pt x="167005" y="10033"/>
                                </a:cubicBezTo>
                                <a:cubicBezTo>
                                  <a:pt x="185547" y="11430"/>
                                  <a:pt x="204089" y="11938"/>
                                  <a:pt x="222631" y="13589"/>
                                </a:cubicBezTo>
                                <a:cubicBezTo>
                                  <a:pt x="241173" y="15113"/>
                                  <a:pt x="259715" y="16637"/>
                                  <a:pt x="278257" y="19431"/>
                                </a:cubicBezTo>
                                <a:cubicBezTo>
                                  <a:pt x="296799" y="22098"/>
                                  <a:pt x="315341" y="26543"/>
                                  <a:pt x="334010" y="29972"/>
                                </a:cubicBezTo>
                                <a:cubicBezTo>
                                  <a:pt x="352552" y="33528"/>
                                  <a:pt x="371094" y="38354"/>
                                  <a:pt x="389636" y="40386"/>
                                </a:cubicBezTo>
                                <a:cubicBezTo>
                                  <a:pt x="408178" y="42291"/>
                                  <a:pt x="426720" y="42164"/>
                                  <a:pt x="445262" y="41783"/>
                                </a:cubicBezTo>
                                <a:cubicBezTo>
                                  <a:pt x="463804" y="41275"/>
                                  <a:pt x="482346" y="39116"/>
                                  <a:pt x="500888" y="37846"/>
                                </a:cubicBezTo>
                                <a:cubicBezTo>
                                  <a:pt x="519430" y="36703"/>
                                  <a:pt x="538099" y="36576"/>
                                  <a:pt x="556641" y="34798"/>
                                </a:cubicBezTo>
                                <a:cubicBezTo>
                                  <a:pt x="575183" y="32893"/>
                                  <a:pt x="593725" y="31242"/>
                                  <a:pt x="612267" y="26924"/>
                                </a:cubicBezTo>
                                <a:cubicBezTo>
                                  <a:pt x="630809" y="22606"/>
                                  <a:pt x="649351" y="14859"/>
                                  <a:pt x="667893" y="8763"/>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91" name="Rectangle 2255"/>
                        <wps:cNvSpPr>
                          <a:spLocks noChangeArrowheads="1"/>
                        </wps:cNvSpPr>
                        <wps:spPr bwMode="auto">
                          <a:xfrm>
                            <a:off x="46148" y="6199"/>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492" name="Rectangle 2256"/>
                        <wps:cNvSpPr>
                          <a:spLocks noChangeArrowheads="1"/>
                        </wps:cNvSpPr>
                        <wps:spPr bwMode="auto">
                          <a:xfrm>
                            <a:off x="45633" y="3987"/>
                            <a:ext cx="1381"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80</w:t>
                              </w:r>
                            </w:p>
                          </w:txbxContent>
                        </wps:txbx>
                        <wps:bodyPr rot="0" vert="horz" wrap="square" lIns="0" tIns="0" rIns="0" bIns="0" anchor="t" anchorCtr="0" upright="1">
                          <a:noAutofit/>
                        </wps:bodyPr>
                      </wps:wsp>
                      <wps:wsp>
                        <wps:cNvPr id="74493" name="Rectangle 2257"/>
                        <wps:cNvSpPr>
                          <a:spLocks noChangeArrowheads="1"/>
                        </wps:cNvSpPr>
                        <wps:spPr bwMode="auto">
                          <a:xfrm>
                            <a:off x="45117" y="1777"/>
                            <a:ext cx="207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160</w:t>
                              </w:r>
                            </w:p>
                          </w:txbxContent>
                        </wps:txbx>
                        <wps:bodyPr rot="0" vert="horz" wrap="square" lIns="0" tIns="0" rIns="0" bIns="0" anchor="t" anchorCtr="0" upright="1">
                          <a:noAutofit/>
                        </wps:bodyPr>
                      </wps:wsp>
                      <wps:wsp>
                        <wps:cNvPr id="74494" name="Rectangle 2258"/>
                        <wps:cNvSpPr>
                          <a:spLocks noChangeArrowheads="1"/>
                        </wps:cNvSpPr>
                        <wps:spPr bwMode="auto">
                          <a:xfrm>
                            <a:off x="47348" y="7519"/>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495" name="Rectangle 2259"/>
                        <wps:cNvSpPr>
                          <a:spLocks noChangeArrowheads="1"/>
                        </wps:cNvSpPr>
                        <wps:spPr bwMode="auto">
                          <a:xfrm>
                            <a:off x="49318" y="7519"/>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60</w:t>
                              </w:r>
                            </w:p>
                          </w:txbxContent>
                        </wps:txbx>
                        <wps:bodyPr rot="0" vert="horz" wrap="square" lIns="0" tIns="0" rIns="0" bIns="0" anchor="t" anchorCtr="0" upright="1">
                          <a:noAutofit/>
                        </wps:bodyPr>
                      </wps:wsp>
                      <wps:wsp>
                        <wps:cNvPr id="74496" name="Rectangle 2260"/>
                        <wps:cNvSpPr>
                          <a:spLocks noChangeArrowheads="1"/>
                        </wps:cNvSpPr>
                        <wps:spPr bwMode="auto">
                          <a:xfrm>
                            <a:off x="51287" y="7519"/>
                            <a:ext cx="206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120</w:t>
                              </w:r>
                            </w:p>
                          </w:txbxContent>
                        </wps:txbx>
                        <wps:bodyPr rot="0" vert="horz" wrap="square" lIns="0" tIns="0" rIns="0" bIns="0" anchor="t" anchorCtr="0" upright="1">
                          <a:noAutofit/>
                        </wps:bodyPr>
                      </wps:wsp>
                      <wps:wsp>
                        <wps:cNvPr id="74497" name="Rectangle 2261"/>
                        <wps:cNvSpPr>
                          <a:spLocks noChangeArrowheads="1"/>
                        </wps:cNvSpPr>
                        <wps:spPr bwMode="auto">
                          <a:xfrm>
                            <a:off x="53514" y="7519"/>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180</w:t>
                              </w:r>
                            </w:p>
                          </w:txbxContent>
                        </wps:txbx>
                        <wps:bodyPr rot="0" vert="horz" wrap="square" lIns="0" tIns="0" rIns="0" bIns="0" anchor="t" anchorCtr="0" upright="1">
                          <a:noAutofit/>
                        </wps:bodyPr>
                      </wps:wsp>
                      <wps:wsp>
                        <wps:cNvPr id="74498" name="Rectangle 2262"/>
                        <wps:cNvSpPr>
                          <a:spLocks noChangeArrowheads="1"/>
                        </wps:cNvSpPr>
                        <wps:spPr bwMode="auto">
                          <a:xfrm rot="-5399999">
                            <a:off x="40125" y="3432"/>
                            <a:ext cx="839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Rel.Displ. (mm)</w:t>
                              </w:r>
                            </w:p>
                          </w:txbxContent>
                        </wps:txbx>
                        <wps:bodyPr rot="0" vert="horz" wrap="square" lIns="0" tIns="0" rIns="0" bIns="0" anchor="t" anchorCtr="0" upright="1">
                          <a:noAutofit/>
                        </wps:bodyPr>
                      </wps:wsp>
                      <wps:wsp>
                        <wps:cNvPr id="74499" name="Rectangle 2263"/>
                        <wps:cNvSpPr>
                          <a:spLocks noChangeArrowheads="1"/>
                        </wps:cNvSpPr>
                        <wps:spPr bwMode="auto">
                          <a:xfrm>
                            <a:off x="47982" y="8848"/>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Inc. Angle (deg)</w:t>
                              </w:r>
                            </w:p>
                          </w:txbxContent>
                        </wps:txbx>
                        <wps:bodyPr rot="0" vert="horz" wrap="square" lIns="0" tIns="0" rIns="0" bIns="0" anchor="t" anchorCtr="0" upright="1">
                          <a:noAutofit/>
                        </wps:bodyPr>
                      </wps:wsp>
                      <wps:wsp>
                        <wps:cNvPr id="74500" name="Rectangle 2264"/>
                        <wps:cNvSpPr>
                          <a:spLocks noChangeArrowheads="1"/>
                        </wps:cNvSpPr>
                        <wps:spPr bwMode="auto">
                          <a:xfrm>
                            <a:off x="51777" y="771"/>
                            <a:ext cx="4855"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b/>
                                  <w:color w:val="595959"/>
                                  <w:sz w:val="19"/>
                                </w:rPr>
                                <w:t>Kocaeli</w:t>
                              </w:r>
                            </w:p>
                          </w:txbxContent>
                        </wps:txbx>
                        <wps:bodyPr rot="0" vert="horz" wrap="square" lIns="0" tIns="0" rIns="0" bIns="0" anchor="t" anchorCtr="0" upright="1">
                          <a:noAutofit/>
                        </wps:bodyPr>
                      </wps:wsp>
                      <wps:wsp>
                        <wps:cNvPr id="74501" name="Shape 2265"/>
                        <wps:cNvSpPr>
                          <a:spLocks/>
                        </wps:cNvSpPr>
                        <wps:spPr bwMode="auto">
                          <a:xfrm>
                            <a:off x="43211" y="0"/>
                            <a:ext cx="12598" cy="10075"/>
                          </a:xfrm>
                          <a:custGeom>
                            <a:avLst/>
                            <a:gdLst>
                              <a:gd name="T0" fmla="*/ 1259840 w 1259840"/>
                              <a:gd name="T1" fmla="*/ 0 h 1007554"/>
                              <a:gd name="T2" fmla="*/ 1259840 w 1259840"/>
                              <a:gd name="T3" fmla="*/ 1007554 h 1007554"/>
                              <a:gd name="T4" fmla="*/ 0 w 1259840"/>
                              <a:gd name="T5" fmla="*/ 1007554 h 1007554"/>
                              <a:gd name="T6" fmla="*/ 0 w 1259840"/>
                              <a:gd name="T7" fmla="*/ 0 h 1007554"/>
                              <a:gd name="T8" fmla="*/ 0 w 1259840"/>
                              <a:gd name="T9" fmla="*/ 0 h 1007554"/>
                              <a:gd name="T10" fmla="*/ 1259840 w 1259840"/>
                              <a:gd name="T11" fmla="*/ 1007554 h 1007554"/>
                            </a:gdLst>
                            <a:ahLst/>
                            <a:cxnLst>
                              <a:cxn ang="0">
                                <a:pos x="T0" y="T1"/>
                              </a:cxn>
                              <a:cxn ang="0">
                                <a:pos x="T2" y="T3"/>
                              </a:cxn>
                              <a:cxn ang="0">
                                <a:pos x="T4" y="T5"/>
                              </a:cxn>
                              <a:cxn ang="0">
                                <a:pos x="T6" y="T7"/>
                              </a:cxn>
                            </a:cxnLst>
                            <a:rect l="T8" t="T9" r="T10" b="T11"/>
                            <a:pathLst>
                              <a:path w="1259840" h="1007554">
                                <a:moveTo>
                                  <a:pt x="1259840" y="0"/>
                                </a:moveTo>
                                <a:lnTo>
                                  <a:pt x="1259840" y="1007554"/>
                                </a:lnTo>
                                <a:lnTo>
                                  <a:pt x="0" y="1007554"/>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02" name="Shape 2267"/>
                        <wps:cNvSpPr>
                          <a:spLocks/>
                        </wps:cNvSpPr>
                        <wps:spPr bwMode="auto">
                          <a:xfrm>
                            <a:off x="4130" y="15210"/>
                            <a:ext cx="6933" cy="0"/>
                          </a:xfrm>
                          <a:custGeom>
                            <a:avLst/>
                            <a:gdLst>
                              <a:gd name="T0" fmla="*/ 0 w 693293"/>
                              <a:gd name="T1" fmla="*/ 693293 w 693293"/>
                              <a:gd name="T2" fmla="*/ 0 w 693293"/>
                              <a:gd name="T3" fmla="*/ 693293 w 693293"/>
                            </a:gdLst>
                            <a:ahLst/>
                            <a:cxnLst>
                              <a:cxn ang="0">
                                <a:pos x="T0" y="0"/>
                              </a:cxn>
                              <a:cxn ang="0">
                                <a:pos x="T1" y="0"/>
                              </a:cxn>
                            </a:cxnLst>
                            <a:rect l="T2" t="0" r="T3" b="0"/>
                            <a:pathLst>
                              <a:path w="693293">
                                <a:moveTo>
                                  <a:pt x="0" y="0"/>
                                </a:moveTo>
                                <a:lnTo>
                                  <a:pt x="6932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03" name="Shape 2268"/>
                        <wps:cNvSpPr>
                          <a:spLocks/>
                        </wps:cNvSpPr>
                        <wps:spPr bwMode="auto">
                          <a:xfrm>
                            <a:off x="4130" y="12933"/>
                            <a:ext cx="6933" cy="0"/>
                          </a:xfrm>
                          <a:custGeom>
                            <a:avLst/>
                            <a:gdLst>
                              <a:gd name="T0" fmla="*/ 0 w 693293"/>
                              <a:gd name="T1" fmla="*/ 693293 w 693293"/>
                              <a:gd name="T2" fmla="*/ 0 w 693293"/>
                              <a:gd name="T3" fmla="*/ 693293 w 693293"/>
                            </a:gdLst>
                            <a:ahLst/>
                            <a:cxnLst>
                              <a:cxn ang="0">
                                <a:pos x="T0" y="0"/>
                              </a:cxn>
                              <a:cxn ang="0">
                                <a:pos x="T1" y="0"/>
                              </a:cxn>
                            </a:cxnLst>
                            <a:rect l="T2" t="0" r="T3" b="0"/>
                            <a:pathLst>
                              <a:path w="693293">
                                <a:moveTo>
                                  <a:pt x="0" y="0"/>
                                </a:moveTo>
                                <a:lnTo>
                                  <a:pt x="6932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04" name="Shape 2269"/>
                        <wps:cNvSpPr>
                          <a:spLocks/>
                        </wps:cNvSpPr>
                        <wps:spPr bwMode="auto">
                          <a:xfrm>
                            <a:off x="4130" y="12933"/>
                            <a:ext cx="0" cy="4545"/>
                          </a:xfrm>
                          <a:custGeom>
                            <a:avLst/>
                            <a:gdLst>
                              <a:gd name="T0" fmla="*/ 454533 h 454533"/>
                              <a:gd name="T1" fmla="*/ 0 h 454533"/>
                              <a:gd name="T2" fmla="*/ 0 h 454533"/>
                              <a:gd name="T3" fmla="*/ 454533 h 454533"/>
                            </a:gdLst>
                            <a:ahLst/>
                            <a:cxnLst>
                              <a:cxn ang="0">
                                <a:pos x="0" y="T0"/>
                              </a:cxn>
                              <a:cxn ang="0">
                                <a:pos x="0" y="T1"/>
                              </a:cxn>
                            </a:cxnLst>
                            <a:rect l="0" t="T2" r="0" b="T3"/>
                            <a:pathLst>
                              <a:path h="454533">
                                <a:moveTo>
                                  <a:pt x="0" y="454533"/>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05" name="Shape 2270"/>
                        <wps:cNvSpPr>
                          <a:spLocks/>
                        </wps:cNvSpPr>
                        <wps:spPr bwMode="auto">
                          <a:xfrm>
                            <a:off x="4130" y="17478"/>
                            <a:ext cx="6933" cy="0"/>
                          </a:xfrm>
                          <a:custGeom>
                            <a:avLst/>
                            <a:gdLst>
                              <a:gd name="T0" fmla="*/ 0 w 693293"/>
                              <a:gd name="T1" fmla="*/ 693293 w 693293"/>
                              <a:gd name="T2" fmla="*/ 0 w 693293"/>
                              <a:gd name="T3" fmla="*/ 693293 w 693293"/>
                            </a:gdLst>
                            <a:ahLst/>
                            <a:cxnLst>
                              <a:cxn ang="0">
                                <a:pos x="T0" y="0"/>
                              </a:cxn>
                              <a:cxn ang="0">
                                <a:pos x="T1" y="0"/>
                              </a:cxn>
                            </a:cxnLst>
                            <a:rect l="T2" t="0" r="T3" b="0"/>
                            <a:pathLst>
                              <a:path w="693293">
                                <a:moveTo>
                                  <a:pt x="0" y="0"/>
                                </a:moveTo>
                                <a:lnTo>
                                  <a:pt x="693293"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06" name="Shape 2271"/>
                        <wps:cNvSpPr>
                          <a:spLocks/>
                        </wps:cNvSpPr>
                        <wps:spPr bwMode="auto">
                          <a:xfrm>
                            <a:off x="4130" y="15001"/>
                            <a:ext cx="6933" cy="1164"/>
                          </a:xfrm>
                          <a:custGeom>
                            <a:avLst/>
                            <a:gdLst>
                              <a:gd name="T0" fmla="*/ 0 w 693293"/>
                              <a:gd name="T1" fmla="*/ 83947 h 116332"/>
                              <a:gd name="T2" fmla="*/ 57785 w 693293"/>
                              <a:gd name="T3" fmla="*/ 77850 h 116332"/>
                              <a:gd name="T4" fmla="*/ 115570 w 693293"/>
                              <a:gd name="T5" fmla="*/ 62992 h 116332"/>
                              <a:gd name="T6" fmla="*/ 173355 w 693293"/>
                              <a:gd name="T7" fmla="*/ 49022 h 116332"/>
                              <a:gd name="T8" fmla="*/ 231140 w 693293"/>
                              <a:gd name="T9" fmla="*/ 17780 h 116332"/>
                              <a:gd name="T10" fmla="*/ 288925 w 693293"/>
                              <a:gd name="T11" fmla="*/ 2413 h 116332"/>
                              <a:gd name="T12" fmla="*/ 346710 w 693293"/>
                              <a:gd name="T13" fmla="*/ 3301 h 116332"/>
                              <a:gd name="T14" fmla="*/ 404368 w 693293"/>
                              <a:gd name="T15" fmla="*/ 19050 h 116332"/>
                              <a:gd name="T16" fmla="*/ 462153 w 693293"/>
                              <a:gd name="T17" fmla="*/ 45720 h 116332"/>
                              <a:gd name="T18" fmla="*/ 519938 w 693293"/>
                              <a:gd name="T19" fmla="*/ 82042 h 116332"/>
                              <a:gd name="T20" fmla="*/ 577723 w 693293"/>
                              <a:gd name="T21" fmla="*/ 114426 h 116332"/>
                              <a:gd name="T22" fmla="*/ 635508 w 693293"/>
                              <a:gd name="T23" fmla="*/ 93725 h 116332"/>
                              <a:gd name="T24" fmla="*/ 693293 w 693293"/>
                              <a:gd name="T25" fmla="*/ 83947 h 116332"/>
                              <a:gd name="T26" fmla="*/ 0 w 693293"/>
                              <a:gd name="T27" fmla="*/ 0 h 116332"/>
                              <a:gd name="T28" fmla="*/ 693293 w 693293"/>
                              <a:gd name="T29" fmla="*/ 116332 h 116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93293" h="116332">
                                <a:moveTo>
                                  <a:pt x="0" y="83947"/>
                                </a:moveTo>
                                <a:cubicBezTo>
                                  <a:pt x="19304" y="81915"/>
                                  <a:pt x="38481" y="81280"/>
                                  <a:pt x="57785" y="77850"/>
                                </a:cubicBezTo>
                                <a:cubicBezTo>
                                  <a:pt x="76962" y="74295"/>
                                  <a:pt x="96266" y="67818"/>
                                  <a:pt x="115570" y="62992"/>
                                </a:cubicBezTo>
                                <a:cubicBezTo>
                                  <a:pt x="134747" y="58166"/>
                                  <a:pt x="154051" y="56515"/>
                                  <a:pt x="173355" y="49022"/>
                                </a:cubicBezTo>
                                <a:cubicBezTo>
                                  <a:pt x="192532" y="41401"/>
                                  <a:pt x="211836" y="25526"/>
                                  <a:pt x="231140" y="17780"/>
                                </a:cubicBezTo>
                                <a:cubicBezTo>
                                  <a:pt x="250317" y="10033"/>
                                  <a:pt x="269621" y="4825"/>
                                  <a:pt x="288925" y="2413"/>
                                </a:cubicBezTo>
                                <a:cubicBezTo>
                                  <a:pt x="308102" y="0"/>
                                  <a:pt x="327406" y="635"/>
                                  <a:pt x="346710" y="3301"/>
                                </a:cubicBezTo>
                                <a:cubicBezTo>
                                  <a:pt x="365887" y="6096"/>
                                  <a:pt x="385191" y="12065"/>
                                  <a:pt x="404368" y="19050"/>
                                </a:cubicBezTo>
                                <a:cubicBezTo>
                                  <a:pt x="423672" y="26162"/>
                                  <a:pt x="442976" y="35306"/>
                                  <a:pt x="462153" y="45720"/>
                                </a:cubicBezTo>
                                <a:cubicBezTo>
                                  <a:pt x="481457" y="56261"/>
                                  <a:pt x="500761" y="70612"/>
                                  <a:pt x="519938" y="82042"/>
                                </a:cubicBezTo>
                                <a:cubicBezTo>
                                  <a:pt x="539242" y="93472"/>
                                  <a:pt x="558546" y="112395"/>
                                  <a:pt x="577723" y="114426"/>
                                </a:cubicBezTo>
                                <a:cubicBezTo>
                                  <a:pt x="597027" y="116332"/>
                                  <a:pt x="616331" y="98806"/>
                                  <a:pt x="635508" y="93725"/>
                                </a:cubicBezTo>
                                <a:cubicBezTo>
                                  <a:pt x="654812" y="88646"/>
                                  <a:pt x="674116" y="87249"/>
                                  <a:pt x="693293" y="83947"/>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07" name="Shape 2272"/>
                        <wps:cNvSpPr>
                          <a:spLocks/>
                        </wps:cNvSpPr>
                        <wps:spPr bwMode="auto">
                          <a:xfrm>
                            <a:off x="4130" y="15010"/>
                            <a:ext cx="6933" cy="1142"/>
                          </a:xfrm>
                          <a:custGeom>
                            <a:avLst/>
                            <a:gdLst>
                              <a:gd name="T0" fmla="*/ 0 w 693293"/>
                              <a:gd name="T1" fmla="*/ 2539 h 114173"/>
                              <a:gd name="T2" fmla="*/ 57785 w 693293"/>
                              <a:gd name="T3" fmla="*/ 17399 h 114173"/>
                              <a:gd name="T4" fmla="*/ 115570 w 693293"/>
                              <a:gd name="T5" fmla="*/ 45720 h 114173"/>
                              <a:gd name="T6" fmla="*/ 173355 w 693293"/>
                              <a:gd name="T7" fmla="*/ 84582 h 114173"/>
                              <a:gd name="T8" fmla="*/ 231140 w 693293"/>
                              <a:gd name="T9" fmla="*/ 112649 h 114173"/>
                              <a:gd name="T10" fmla="*/ 288925 w 693293"/>
                              <a:gd name="T11" fmla="*/ 93218 h 114173"/>
                              <a:gd name="T12" fmla="*/ 346710 w 693293"/>
                              <a:gd name="T13" fmla="*/ 83947 h 114173"/>
                              <a:gd name="T14" fmla="*/ 404368 w 693293"/>
                              <a:gd name="T15" fmla="*/ 74930 h 114173"/>
                              <a:gd name="T16" fmla="*/ 462153 w 693293"/>
                              <a:gd name="T17" fmla="*/ 58547 h 114173"/>
                              <a:gd name="T18" fmla="*/ 519938 w 693293"/>
                              <a:gd name="T19" fmla="*/ 47244 h 114173"/>
                              <a:gd name="T20" fmla="*/ 577723 w 693293"/>
                              <a:gd name="T21" fmla="*/ 17272 h 114173"/>
                              <a:gd name="T22" fmla="*/ 635508 w 693293"/>
                              <a:gd name="T23" fmla="*/ 2412 h 114173"/>
                              <a:gd name="T24" fmla="*/ 693293 w 693293"/>
                              <a:gd name="T25" fmla="*/ 2539 h 114173"/>
                              <a:gd name="T26" fmla="*/ 0 w 693293"/>
                              <a:gd name="T27" fmla="*/ 0 h 114173"/>
                              <a:gd name="T28" fmla="*/ 693293 w 693293"/>
                              <a:gd name="T29" fmla="*/ 114173 h 114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93293" h="114173">
                                <a:moveTo>
                                  <a:pt x="0" y="2539"/>
                                </a:moveTo>
                                <a:cubicBezTo>
                                  <a:pt x="19304" y="7493"/>
                                  <a:pt x="38481" y="10286"/>
                                  <a:pt x="57785" y="17399"/>
                                </a:cubicBezTo>
                                <a:cubicBezTo>
                                  <a:pt x="76962" y="24637"/>
                                  <a:pt x="96266" y="34544"/>
                                  <a:pt x="115570" y="45720"/>
                                </a:cubicBezTo>
                                <a:cubicBezTo>
                                  <a:pt x="134747" y="56896"/>
                                  <a:pt x="154051" y="73406"/>
                                  <a:pt x="173355" y="84582"/>
                                </a:cubicBezTo>
                                <a:cubicBezTo>
                                  <a:pt x="192532" y="95758"/>
                                  <a:pt x="211836" y="111252"/>
                                  <a:pt x="231140" y="112649"/>
                                </a:cubicBezTo>
                                <a:cubicBezTo>
                                  <a:pt x="250317" y="114173"/>
                                  <a:pt x="269621" y="97917"/>
                                  <a:pt x="288925" y="93218"/>
                                </a:cubicBezTo>
                                <a:cubicBezTo>
                                  <a:pt x="308102" y="88392"/>
                                  <a:pt x="327406" y="86995"/>
                                  <a:pt x="346710" y="83947"/>
                                </a:cubicBezTo>
                                <a:cubicBezTo>
                                  <a:pt x="365887" y="80899"/>
                                  <a:pt x="385191" y="79121"/>
                                  <a:pt x="404368" y="74930"/>
                                </a:cubicBezTo>
                                <a:cubicBezTo>
                                  <a:pt x="423672" y="70738"/>
                                  <a:pt x="442976" y="63119"/>
                                  <a:pt x="462153" y="58547"/>
                                </a:cubicBezTo>
                                <a:cubicBezTo>
                                  <a:pt x="481457" y="53848"/>
                                  <a:pt x="500761" y="54102"/>
                                  <a:pt x="519938" y="47244"/>
                                </a:cubicBezTo>
                                <a:cubicBezTo>
                                  <a:pt x="539242" y="40259"/>
                                  <a:pt x="558546" y="24637"/>
                                  <a:pt x="577723" y="17272"/>
                                </a:cubicBezTo>
                                <a:cubicBezTo>
                                  <a:pt x="597027" y="9779"/>
                                  <a:pt x="616331" y="4826"/>
                                  <a:pt x="635508" y="2412"/>
                                </a:cubicBezTo>
                                <a:cubicBezTo>
                                  <a:pt x="654812" y="0"/>
                                  <a:pt x="674116" y="2539"/>
                                  <a:pt x="693293" y="2539"/>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08" name="Shape 2273"/>
                        <wps:cNvSpPr>
                          <a:spLocks/>
                        </wps:cNvSpPr>
                        <wps:spPr bwMode="auto">
                          <a:xfrm>
                            <a:off x="4130" y="16421"/>
                            <a:ext cx="6933" cy="1031"/>
                          </a:xfrm>
                          <a:custGeom>
                            <a:avLst/>
                            <a:gdLst>
                              <a:gd name="T0" fmla="*/ 0 w 693293"/>
                              <a:gd name="T1" fmla="*/ 26924 h 103124"/>
                              <a:gd name="T2" fmla="*/ 57785 w 693293"/>
                              <a:gd name="T3" fmla="*/ 49276 h 103124"/>
                              <a:gd name="T4" fmla="*/ 115570 w 693293"/>
                              <a:gd name="T5" fmla="*/ 76454 h 103124"/>
                              <a:gd name="T6" fmla="*/ 173355 w 693293"/>
                              <a:gd name="T7" fmla="*/ 103124 h 103124"/>
                              <a:gd name="T8" fmla="*/ 231140 w 693293"/>
                              <a:gd name="T9" fmla="*/ 76200 h 103124"/>
                              <a:gd name="T10" fmla="*/ 288925 w 693293"/>
                              <a:gd name="T11" fmla="*/ 49276 h 103124"/>
                              <a:gd name="T12" fmla="*/ 346710 w 693293"/>
                              <a:gd name="T13" fmla="*/ 27305 h 103124"/>
                              <a:gd name="T14" fmla="*/ 404368 w 693293"/>
                              <a:gd name="T15" fmla="*/ 12064 h 103124"/>
                              <a:gd name="T16" fmla="*/ 462153 w 693293"/>
                              <a:gd name="T17" fmla="*/ 3302 h 103124"/>
                              <a:gd name="T18" fmla="*/ 519938 w 693293"/>
                              <a:gd name="T19" fmla="*/ 127 h 103124"/>
                              <a:gd name="T20" fmla="*/ 577723 w 693293"/>
                              <a:gd name="T21" fmla="*/ 2667 h 103124"/>
                              <a:gd name="T22" fmla="*/ 635508 w 693293"/>
                              <a:gd name="T23" fmla="*/ 11303 h 103124"/>
                              <a:gd name="T24" fmla="*/ 693293 w 693293"/>
                              <a:gd name="T25" fmla="*/ 26924 h 103124"/>
                              <a:gd name="T26" fmla="*/ 0 w 693293"/>
                              <a:gd name="T27" fmla="*/ 0 h 103124"/>
                              <a:gd name="T28" fmla="*/ 693293 w 693293"/>
                              <a:gd name="T29" fmla="*/ 103124 h 103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93293" h="103124">
                                <a:moveTo>
                                  <a:pt x="0" y="26924"/>
                                </a:moveTo>
                                <a:cubicBezTo>
                                  <a:pt x="19304" y="34417"/>
                                  <a:pt x="38481" y="41021"/>
                                  <a:pt x="57785" y="49276"/>
                                </a:cubicBezTo>
                                <a:cubicBezTo>
                                  <a:pt x="76962" y="57531"/>
                                  <a:pt x="96266" y="67564"/>
                                  <a:pt x="115570" y="76454"/>
                                </a:cubicBezTo>
                                <a:cubicBezTo>
                                  <a:pt x="134747" y="85471"/>
                                  <a:pt x="154051" y="103124"/>
                                  <a:pt x="173355" y="103124"/>
                                </a:cubicBezTo>
                                <a:cubicBezTo>
                                  <a:pt x="192532" y="103124"/>
                                  <a:pt x="211836" y="85217"/>
                                  <a:pt x="231140" y="76200"/>
                                </a:cubicBezTo>
                                <a:cubicBezTo>
                                  <a:pt x="250317" y="67310"/>
                                  <a:pt x="269621" y="57404"/>
                                  <a:pt x="288925" y="49276"/>
                                </a:cubicBezTo>
                                <a:cubicBezTo>
                                  <a:pt x="308102" y="41148"/>
                                  <a:pt x="327406" y="33528"/>
                                  <a:pt x="346710" y="27305"/>
                                </a:cubicBezTo>
                                <a:cubicBezTo>
                                  <a:pt x="365887" y="21082"/>
                                  <a:pt x="385191" y="16002"/>
                                  <a:pt x="404368" y="12064"/>
                                </a:cubicBezTo>
                                <a:cubicBezTo>
                                  <a:pt x="423672" y="8001"/>
                                  <a:pt x="442976" y="5334"/>
                                  <a:pt x="462153" y="3302"/>
                                </a:cubicBezTo>
                                <a:cubicBezTo>
                                  <a:pt x="481457" y="1270"/>
                                  <a:pt x="500761" y="254"/>
                                  <a:pt x="519938" y="127"/>
                                </a:cubicBezTo>
                                <a:cubicBezTo>
                                  <a:pt x="539242" y="0"/>
                                  <a:pt x="558546" y="762"/>
                                  <a:pt x="577723" y="2667"/>
                                </a:cubicBezTo>
                                <a:cubicBezTo>
                                  <a:pt x="597027" y="4572"/>
                                  <a:pt x="616331" y="7365"/>
                                  <a:pt x="635508" y="11303"/>
                                </a:cubicBezTo>
                                <a:cubicBezTo>
                                  <a:pt x="654812" y="15367"/>
                                  <a:pt x="674116" y="21717"/>
                                  <a:pt x="693293" y="26924"/>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09" name="Shape 2274"/>
                        <wps:cNvSpPr>
                          <a:spLocks/>
                        </wps:cNvSpPr>
                        <wps:spPr bwMode="auto">
                          <a:xfrm>
                            <a:off x="4130" y="16284"/>
                            <a:ext cx="6933" cy="1176"/>
                          </a:xfrm>
                          <a:custGeom>
                            <a:avLst/>
                            <a:gdLst>
                              <a:gd name="T0" fmla="*/ 0 w 693293"/>
                              <a:gd name="T1" fmla="*/ 36830 h 117602"/>
                              <a:gd name="T2" fmla="*/ 57785 w 693293"/>
                              <a:gd name="T3" fmla="*/ 16510 h 117602"/>
                              <a:gd name="T4" fmla="*/ 115570 w 693293"/>
                              <a:gd name="T5" fmla="*/ 4064 h 117602"/>
                              <a:gd name="T6" fmla="*/ 173355 w 693293"/>
                              <a:gd name="T7" fmla="*/ 127 h 117602"/>
                              <a:gd name="T8" fmla="*/ 231140 w 693293"/>
                              <a:gd name="T9" fmla="*/ 4699 h 117602"/>
                              <a:gd name="T10" fmla="*/ 288925 w 693293"/>
                              <a:gd name="T11" fmla="*/ 17653 h 117602"/>
                              <a:gd name="T12" fmla="*/ 346710 w 693293"/>
                              <a:gd name="T13" fmla="*/ 38227 h 117602"/>
                              <a:gd name="T14" fmla="*/ 404368 w 693293"/>
                              <a:gd name="T15" fmla="*/ 64008 h 117602"/>
                              <a:gd name="T16" fmla="*/ 462153 w 693293"/>
                              <a:gd name="T17" fmla="*/ 91949 h 117602"/>
                              <a:gd name="T18" fmla="*/ 519938 w 693293"/>
                              <a:gd name="T19" fmla="*/ 117349 h 117602"/>
                              <a:gd name="T20" fmla="*/ 577723 w 693293"/>
                              <a:gd name="T21" fmla="*/ 90170 h 117602"/>
                              <a:gd name="T22" fmla="*/ 635508 w 693293"/>
                              <a:gd name="T23" fmla="*/ 62357 h 117602"/>
                              <a:gd name="T24" fmla="*/ 693293 w 693293"/>
                              <a:gd name="T25" fmla="*/ 36830 h 117602"/>
                              <a:gd name="T26" fmla="*/ 0 w 693293"/>
                              <a:gd name="T27" fmla="*/ 0 h 117602"/>
                              <a:gd name="T28" fmla="*/ 693293 w 693293"/>
                              <a:gd name="T29" fmla="*/ 117602 h 117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93293" h="117602">
                                <a:moveTo>
                                  <a:pt x="0" y="36830"/>
                                </a:moveTo>
                                <a:cubicBezTo>
                                  <a:pt x="19304" y="30099"/>
                                  <a:pt x="38481" y="21972"/>
                                  <a:pt x="57785" y="16510"/>
                                </a:cubicBezTo>
                                <a:cubicBezTo>
                                  <a:pt x="76962" y="11176"/>
                                  <a:pt x="96266" y="6858"/>
                                  <a:pt x="115570" y="4064"/>
                                </a:cubicBezTo>
                                <a:cubicBezTo>
                                  <a:pt x="134747" y="1270"/>
                                  <a:pt x="154051" y="0"/>
                                  <a:pt x="173355" y="127"/>
                                </a:cubicBezTo>
                                <a:cubicBezTo>
                                  <a:pt x="192532" y="254"/>
                                  <a:pt x="211836" y="1778"/>
                                  <a:pt x="231140" y="4699"/>
                                </a:cubicBezTo>
                                <a:cubicBezTo>
                                  <a:pt x="250317" y="7620"/>
                                  <a:pt x="269621" y="12065"/>
                                  <a:pt x="288925" y="17653"/>
                                </a:cubicBezTo>
                                <a:cubicBezTo>
                                  <a:pt x="308102" y="23241"/>
                                  <a:pt x="327406" y="30607"/>
                                  <a:pt x="346710" y="38227"/>
                                </a:cubicBezTo>
                                <a:cubicBezTo>
                                  <a:pt x="365887" y="45974"/>
                                  <a:pt x="385191" y="55118"/>
                                  <a:pt x="404368" y="64008"/>
                                </a:cubicBezTo>
                                <a:cubicBezTo>
                                  <a:pt x="423672" y="72899"/>
                                  <a:pt x="442976" y="83058"/>
                                  <a:pt x="462153" y="91949"/>
                                </a:cubicBezTo>
                                <a:cubicBezTo>
                                  <a:pt x="481457" y="100838"/>
                                  <a:pt x="500761" y="117602"/>
                                  <a:pt x="519938" y="117349"/>
                                </a:cubicBezTo>
                                <a:cubicBezTo>
                                  <a:pt x="539242" y="117094"/>
                                  <a:pt x="558546" y="99314"/>
                                  <a:pt x="577723" y="90170"/>
                                </a:cubicBezTo>
                                <a:cubicBezTo>
                                  <a:pt x="597027" y="81026"/>
                                  <a:pt x="616331" y="71248"/>
                                  <a:pt x="635508" y="62357"/>
                                </a:cubicBezTo>
                                <a:cubicBezTo>
                                  <a:pt x="654812" y="53467"/>
                                  <a:pt x="674116" y="45339"/>
                                  <a:pt x="693293" y="36830"/>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10" name="Rectangle 2275"/>
                        <wps:cNvSpPr>
                          <a:spLocks noChangeArrowheads="1"/>
                        </wps:cNvSpPr>
                        <wps:spPr bwMode="auto">
                          <a:xfrm>
                            <a:off x="2674" y="17004"/>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511" name="Rectangle 2276"/>
                        <wps:cNvSpPr>
                          <a:spLocks noChangeArrowheads="1"/>
                        </wps:cNvSpPr>
                        <wps:spPr bwMode="auto">
                          <a:xfrm>
                            <a:off x="2159" y="14733"/>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80</w:t>
                              </w:r>
                            </w:p>
                          </w:txbxContent>
                        </wps:txbx>
                        <wps:bodyPr rot="0" vert="horz" wrap="square" lIns="0" tIns="0" rIns="0" bIns="0" anchor="t" anchorCtr="0" upright="1">
                          <a:noAutofit/>
                        </wps:bodyPr>
                      </wps:wsp>
                      <wps:wsp>
                        <wps:cNvPr id="74512" name="Rectangle 2277"/>
                        <wps:cNvSpPr>
                          <a:spLocks noChangeArrowheads="1"/>
                        </wps:cNvSpPr>
                        <wps:spPr bwMode="auto">
                          <a:xfrm>
                            <a:off x="1644" y="12460"/>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160</w:t>
                              </w:r>
                            </w:p>
                          </w:txbxContent>
                        </wps:txbx>
                        <wps:bodyPr rot="0" vert="horz" wrap="square" lIns="0" tIns="0" rIns="0" bIns="0" anchor="t" anchorCtr="0" upright="1">
                          <a:noAutofit/>
                        </wps:bodyPr>
                      </wps:wsp>
                      <wps:wsp>
                        <wps:cNvPr id="74513" name="Rectangle 2278"/>
                        <wps:cNvSpPr>
                          <a:spLocks noChangeArrowheads="1"/>
                        </wps:cNvSpPr>
                        <wps:spPr bwMode="auto">
                          <a:xfrm>
                            <a:off x="3875" y="18328"/>
                            <a:ext cx="6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514" name="Rectangle 2279"/>
                        <wps:cNvSpPr>
                          <a:spLocks noChangeArrowheads="1"/>
                        </wps:cNvSpPr>
                        <wps:spPr bwMode="auto">
                          <a:xfrm>
                            <a:off x="5930" y="18328"/>
                            <a:ext cx="137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60</w:t>
                              </w:r>
                            </w:p>
                          </w:txbxContent>
                        </wps:txbx>
                        <wps:bodyPr rot="0" vert="horz" wrap="square" lIns="0" tIns="0" rIns="0" bIns="0" anchor="t" anchorCtr="0" upright="1">
                          <a:noAutofit/>
                        </wps:bodyPr>
                      </wps:wsp>
                      <wps:wsp>
                        <wps:cNvPr id="74515" name="Rectangle 2280"/>
                        <wps:cNvSpPr>
                          <a:spLocks noChangeArrowheads="1"/>
                        </wps:cNvSpPr>
                        <wps:spPr bwMode="auto">
                          <a:xfrm>
                            <a:off x="7983" y="18328"/>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120</w:t>
                              </w:r>
                            </w:p>
                          </w:txbxContent>
                        </wps:txbx>
                        <wps:bodyPr rot="0" vert="horz" wrap="square" lIns="0" tIns="0" rIns="0" bIns="0" anchor="t" anchorCtr="0" upright="1">
                          <a:noAutofit/>
                        </wps:bodyPr>
                      </wps:wsp>
                      <wps:wsp>
                        <wps:cNvPr id="74516" name="Rectangle 2281"/>
                        <wps:cNvSpPr>
                          <a:spLocks noChangeArrowheads="1"/>
                        </wps:cNvSpPr>
                        <wps:spPr bwMode="auto">
                          <a:xfrm>
                            <a:off x="10293" y="18328"/>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180</w:t>
                              </w:r>
                            </w:p>
                          </w:txbxContent>
                        </wps:txbx>
                        <wps:bodyPr rot="0" vert="horz" wrap="square" lIns="0" tIns="0" rIns="0" bIns="0" anchor="t" anchorCtr="0" upright="1">
                          <a:noAutofit/>
                        </wps:bodyPr>
                      </wps:wsp>
                      <wps:wsp>
                        <wps:cNvPr id="74517" name="Rectangle 2282"/>
                        <wps:cNvSpPr>
                          <a:spLocks noChangeArrowheads="1"/>
                        </wps:cNvSpPr>
                        <wps:spPr bwMode="auto">
                          <a:xfrm rot="-5399999">
                            <a:off x="-3094" y="14115"/>
                            <a:ext cx="839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Rel.Displ. (mm)</w:t>
                              </w:r>
                            </w:p>
                          </w:txbxContent>
                        </wps:txbx>
                        <wps:bodyPr rot="0" vert="horz" wrap="square" lIns="0" tIns="0" rIns="0" bIns="0" anchor="t" anchorCtr="0" upright="1">
                          <a:noAutofit/>
                        </wps:bodyPr>
                      </wps:wsp>
                      <wps:wsp>
                        <wps:cNvPr id="74518" name="Rectangle 2283"/>
                        <wps:cNvSpPr>
                          <a:spLocks noChangeArrowheads="1"/>
                        </wps:cNvSpPr>
                        <wps:spPr bwMode="auto">
                          <a:xfrm>
                            <a:off x="4509" y="19528"/>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Inc. Angle (deg)</w:t>
                              </w:r>
                            </w:p>
                          </w:txbxContent>
                        </wps:txbx>
                        <wps:bodyPr rot="0" vert="horz" wrap="square" lIns="0" tIns="0" rIns="0" bIns="0" anchor="t" anchorCtr="0" upright="1">
                          <a:noAutofit/>
                        </wps:bodyPr>
                      </wps:wsp>
                      <wps:wsp>
                        <wps:cNvPr id="74519" name="Rectangle 2284"/>
                        <wps:cNvSpPr>
                          <a:spLocks noChangeArrowheads="1"/>
                        </wps:cNvSpPr>
                        <wps:spPr bwMode="auto">
                          <a:xfrm>
                            <a:off x="8642" y="11454"/>
                            <a:ext cx="2121"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b/>
                                  <w:color w:val="595959"/>
                                  <w:sz w:val="19"/>
                                </w:rPr>
                                <w:t>Chi</w:t>
                              </w:r>
                            </w:p>
                          </w:txbxContent>
                        </wps:txbx>
                        <wps:bodyPr rot="0" vert="horz" wrap="square" lIns="0" tIns="0" rIns="0" bIns="0" anchor="t" anchorCtr="0" upright="1">
                          <a:noAutofit/>
                        </wps:bodyPr>
                      </wps:wsp>
                      <wps:wsp>
                        <wps:cNvPr id="74520" name="Rectangle 2285"/>
                        <wps:cNvSpPr>
                          <a:spLocks noChangeArrowheads="1"/>
                        </wps:cNvSpPr>
                        <wps:spPr bwMode="auto">
                          <a:xfrm>
                            <a:off x="10243" y="11454"/>
                            <a:ext cx="496"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b/>
                                  <w:color w:val="595959"/>
                                  <w:sz w:val="19"/>
                                </w:rPr>
                                <w:t>-</w:t>
                              </w:r>
                            </w:p>
                          </w:txbxContent>
                        </wps:txbx>
                        <wps:bodyPr rot="0" vert="horz" wrap="square" lIns="0" tIns="0" rIns="0" bIns="0" anchor="t" anchorCtr="0" upright="1">
                          <a:noAutofit/>
                        </wps:bodyPr>
                      </wps:wsp>
                      <wps:wsp>
                        <wps:cNvPr id="74521" name="Rectangle 2286"/>
                        <wps:cNvSpPr>
                          <a:spLocks noChangeArrowheads="1"/>
                        </wps:cNvSpPr>
                        <wps:spPr bwMode="auto">
                          <a:xfrm>
                            <a:off x="10624" y="11454"/>
                            <a:ext cx="2121"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b/>
                                  <w:color w:val="595959"/>
                                  <w:sz w:val="19"/>
                                </w:rPr>
                                <w:t>Chi</w:t>
                              </w:r>
                            </w:p>
                          </w:txbxContent>
                        </wps:txbx>
                        <wps:bodyPr rot="0" vert="horz" wrap="square" lIns="0" tIns="0" rIns="0" bIns="0" anchor="t" anchorCtr="0" upright="1">
                          <a:noAutofit/>
                        </wps:bodyPr>
                      </wps:wsp>
                      <wps:wsp>
                        <wps:cNvPr id="74522" name="Shape 2287"/>
                        <wps:cNvSpPr>
                          <a:spLocks/>
                        </wps:cNvSpPr>
                        <wps:spPr bwMode="auto">
                          <a:xfrm>
                            <a:off x="0" y="10683"/>
                            <a:ext cx="12598" cy="10073"/>
                          </a:xfrm>
                          <a:custGeom>
                            <a:avLst/>
                            <a:gdLst>
                              <a:gd name="T0" fmla="*/ 1259840 w 1259840"/>
                              <a:gd name="T1" fmla="*/ 0 h 1007301"/>
                              <a:gd name="T2" fmla="*/ 1259840 w 1259840"/>
                              <a:gd name="T3" fmla="*/ 1007301 h 1007301"/>
                              <a:gd name="T4" fmla="*/ 0 w 1259840"/>
                              <a:gd name="T5" fmla="*/ 1007301 h 1007301"/>
                              <a:gd name="T6" fmla="*/ 0 w 1259840"/>
                              <a:gd name="T7" fmla="*/ 0 h 1007301"/>
                              <a:gd name="T8" fmla="*/ 0 w 1259840"/>
                              <a:gd name="T9" fmla="*/ 0 h 1007301"/>
                              <a:gd name="T10" fmla="*/ 1259840 w 1259840"/>
                              <a:gd name="T11" fmla="*/ 1007301 h 1007301"/>
                            </a:gdLst>
                            <a:ahLst/>
                            <a:cxnLst>
                              <a:cxn ang="0">
                                <a:pos x="T0" y="T1"/>
                              </a:cxn>
                              <a:cxn ang="0">
                                <a:pos x="T2" y="T3"/>
                              </a:cxn>
                              <a:cxn ang="0">
                                <a:pos x="T4" y="T5"/>
                              </a:cxn>
                              <a:cxn ang="0">
                                <a:pos x="T6" y="T7"/>
                              </a:cxn>
                            </a:cxnLst>
                            <a:rect l="T8" t="T9" r="T10" b="T11"/>
                            <a:pathLst>
                              <a:path w="1259840" h="1007301">
                                <a:moveTo>
                                  <a:pt x="1259840" y="0"/>
                                </a:moveTo>
                                <a:lnTo>
                                  <a:pt x="1259840" y="1007301"/>
                                </a:lnTo>
                                <a:lnTo>
                                  <a:pt x="0" y="1007301"/>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23" name="Shape 2289"/>
                        <wps:cNvSpPr>
                          <a:spLocks/>
                        </wps:cNvSpPr>
                        <wps:spPr bwMode="auto">
                          <a:xfrm>
                            <a:off x="18405" y="15362"/>
                            <a:ext cx="7060" cy="0"/>
                          </a:xfrm>
                          <a:custGeom>
                            <a:avLst/>
                            <a:gdLst>
                              <a:gd name="T0" fmla="*/ 0 w 705993"/>
                              <a:gd name="T1" fmla="*/ 705993 w 705993"/>
                              <a:gd name="T2" fmla="*/ 0 w 705993"/>
                              <a:gd name="T3" fmla="*/ 705993 w 705993"/>
                            </a:gdLst>
                            <a:ahLst/>
                            <a:cxnLst>
                              <a:cxn ang="0">
                                <a:pos x="T0" y="0"/>
                              </a:cxn>
                              <a:cxn ang="0">
                                <a:pos x="T1" y="0"/>
                              </a:cxn>
                            </a:cxnLst>
                            <a:rect l="T2" t="0" r="T3" b="0"/>
                            <a:pathLst>
                              <a:path w="705993">
                                <a:moveTo>
                                  <a:pt x="0" y="0"/>
                                </a:moveTo>
                                <a:lnTo>
                                  <a:pt x="7059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24" name="Shape 2290"/>
                        <wps:cNvSpPr>
                          <a:spLocks/>
                        </wps:cNvSpPr>
                        <wps:spPr bwMode="auto">
                          <a:xfrm>
                            <a:off x="18405" y="13155"/>
                            <a:ext cx="7060" cy="0"/>
                          </a:xfrm>
                          <a:custGeom>
                            <a:avLst/>
                            <a:gdLst>
                              <a:gd name="T0" fmla="*/ 0 w 705993"/>
                              <a:gd name="T1" fmla="*/ 705993 w 705993"/>
                              <a:gd name="T2" fmla="*/ 0 w 705993"/>
                              <a:gd name="T3" fmla="*/ 705993 w 705993"/>
                            </a:gdLst>
                            <a:ahLst/>
                            <a:cxnLst>
                              <a:cxn ang="0">
                                <a:pos x="T0" y="0"/>
                              </a:cxn>
                              <a:cxn ang="0">
                                <a:pos x="T1" y="0"/>
                              </a:cxn>
                            </a:cxnLst>
                            <a:rect l="T2" t="0" r="T3" b="0"/>
                            <a:pathLst>
                              <a:path w="705993">
                                <a:moveTo>
                                  <a:pt x="0" y="0"/>
                                </a:moveTo>
                                <a:lnTo>
                                  <a:pt x="7059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25" name="Shape 2291"/>
                        <wps:cNvSpPr>
                          <a:spLocks/>
                        </wps:cNvSpPr>
                        <wps:spPr bwMode="auto">
                          <a:xfrm>
                            <a:off x="18405" y="13155"/>
                            <a:ext cx="0" cy="4418"/>
                          </a:xfrm>
                          <a:custGeom>
                            <a:avLst/>
                            <a:gdLst>
                              <a:gd name="T0" fmla="*/ 441833 h 441833"/>
                              <a:gd name="T1" fmla="*/ 0 h 441833"/>
                              <a:gd name="T2" fmla="*/ 0 h 441833"/>
                              <a:gd name="T3" fmla="*/ 441833 h 441833"/>
                            </a:gdLst>
                            <a:ahLst/>
                            <a:cxnLst>
                              <a:cxn ang="0">
                                <a:pos x="0" y="T0"/>
                              </a:cxn>
                              <a:cxn ang="0">
                                <a:pos x="0" y="T1"/>
                              </a:cxn>
                            </a:cxnLst>
                            <a:rect l="0" t="T2" r="0" b="T3"/>
                            <a:pathLst>
                              <a:path h="441833">
                                <a:moveTo>
                                  <a:pt x="0" y="441833"/>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26" name="Shape 2292"/>
                        <wps:cNvSpPr>
                          <a:spLocks/>
                        </wps:cNvSpPr>
                        <wps:spPr bwMode="auto">
                          <a:xfrm>
                            <a:off x="18405" y="17573"/>
                            <a:ext cx="7060" cy="0"/>
                          </a:xfrm>
                          <a:custGeom>
                            <a:avLst/>
                            <a:gdLst>
                              <a:gd name="T0" fmla="*/ 0 w 705993"/>
                              <a:gd name="T1" fmla="*/ 705993 w 705993"/>
                              <a:gd name="T2" fmla="*/ 0 w 705993"/>
                              <a:gd name="T3" fmla="*/ 705993 w 705993"/>
                            </a:gdLst>
                            <a:ahLst/>
                            <a:cxnLst>
                              <a:cxn ang="0">
                                <a:pos x="T0" y="0"/>
                              </a:cxn>
                              <a:cxn ang="0">
                                <a:pos x="T1" y="0"/>
                              </a:cxn>
                            </a:cxnLst>
                            <a:rect l="T2" t="0" r="T3" b="0"/>
                            <a:pathLst>
                              <a:path w="705993">
                                <a:moveTo>
                                  <a:pt x="0" y="0"/>
                                </a:moveTo>
                                <a:lnTo>
                                  <a:pt x="705993"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27" name="Shape 2293"/>
                        <wps:cNvSpPr>
                          <a:spLocks/>
                        </wps:cNvSpPr>
                        <wps:spPr bwMode="auto">
                          <a:xfrm>
                            <a:off x="18405" y="13992"/>
                            <a:ext cx="7060" cy="2818"/>
                          </a:xfrm>
                          <a:custGeom>
                            <a:avLst/>
                            <a:gdLst>
                              <a:gd name="T0" fmla="*/ 0 w 705993"/>
                              <a:gd name="T1" fmla="*/ 43434 h 281813"/>
                              <a:gd name="T2" fmla="*/ 58801 w 705993"/>
                              <a:gd name="T3" fmla="*/ 10033 h 281813"/>
                              <a:gd name="T4" fmla="*/ 117602 w 705993"/>
                              <a:gd name="T5" fmla="*/ 762 h 281813"/>
                              <a:gd name="T6" fmla="*/ 176530 w 705993"/>
                              <a:gd name="T7" fmla="*/ 5588 h 281813"/>
                              <a:gd name="T8" fmla="*/ 235331 w 705993"/>
                              <a:gd name="T9" fmla="*/ 30861 h 281813"/>
                              <a:gd name="T10" fmla="*/ 294132 w 705993"/>
                              <a:gd name="T11" fmla="*/ 77978 h 281813"/>
                              <a:gd name="T12" fmla="*/ 353060 w 705993"/>
                              <a:gd name="T13" fmla="*/ 144145 h 281813"/>
                              <a:gd name="T14" fmla="*/ 411861 w 705993"/>
                              <a:gd name="T15" fmla="*/ 225298 h 281813"/>
                              <a:gd name="T16" fmla="*/ 470662 w 705993"/>
                              <a:gd name="T17" fmla="*/ 280289 h 281813"/>
                              <a:gd name="T18" fmla="*/ 529463 w 705993"/>
                              <a:gd name="T19" fmla="*/ 234823 h 281813"/>
                              <a:gd name="T20" fmla="*/ 588391 w 705993"/>
                              <a:gd name="T21" fmla="*/ 166624 h 281813"/>
                              <a:gd name="T22" fmla="*/ 647192 w 705993"/>
                              <a:gd name="T23" fmla="*/ 98934 h 281813"/>
                              <a:gd name="T24" fmla="*/ 705993 w 705993"/>
                              <a:gd name="T25" fmla="*/ 43434 h 281813"/>
                              <a:gd name="T26" fmla="*/ 0 w 705993"/>
                              <a:gd name="T27" fmla="*/ 0 h 281813"/>
                              <a:gd name="T28" fmla="*/ 705993 w 705993"/>
                              <a:gd name="T29" fmla="*/ 281813 h 281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281813">
                                <a:moveTo>
                                  <a:pt x="0" y="43434"/>
                                </a:moveTo>
                                <a:cubicBezTo>
                                  <a:pt x="19558" y="32385"/>
                                  <a:pt x="39243" y="17145"/>
                                  <a:pt x="58801" y="10033"/>
                                </a:cubicBezTo>
                                <a:cubicBezTo>
                                  <a:pt x="78486" y="2921"/>
                                  <a:pt x="98044" y="1524"/>
                                  <a:pt x="117602" y="762"/>
                                </a:cubicBezTo>
                                <a:cubicBezTo>
                                  <a:pt x="137287" y="0"/>
                                  <a:pt x="156845" y="635"/>
                                  <a:pt x="176530" y="5588"/>
                                </a:cubicBezTo>
                                <a:cubicBezTo>
                                  <a:pt x="196088" y="10668"/>
                                  <a:pt x="215773" y="18796"/>
                                  <a:pt x="235331" y="30861"/>
                                </a:cubicBezTo>
                                <a:cubicBezTo>
                                  <a:pt x="254889" y="42926"/>
                                  <a:pt x="274574" y="59055"/>
                                  <a:pt x="294132" y="77978"/>
                                </a:cubicBezTo>
                                <a:cubicBezTo>
                                  <a:pt x="313817" y="96774"/>
                                  <a:pt x="333375" y="119507"/>
                                  <a:pt x="353060" y="144145"/>
                                </a:cubicBezTo>
                                <a:cubicBezTo>
                                  <a:pt x="372618" y="168656"/>
                                  <a:pt x="392176" y="202565"/>
                                  <a:pt x="411861" y="225298"/>
                                </a:cubicBezTo>
                                <a:cubicBezTo>
                                  <a:pt x="431419" y="247904"/>
                                  <a:pt x="451104" y="278638"/>
                                  <a:pt x="470662" y="280289"/>
                                </a:cubicBezTo>
                                <a:cubicBezTo>
                                  <a:pt x="490347" y="281813"/>
                                  <a:pt x="509905" y="253746"/>
                                  <a:pt x="529463" y="234823"/>
                                </a:cubicBezTo>
                                <a:cubicBezTo>
                                  <a:pt x="549148" y="215900"/>
                                  <a:pt x="568706" y="189357"/>
                                  <a:pt x="588391" y="166624"/>
                                </a:cubicBezTo>
                                <a:cubicBezTo>
                                  <a:pt x="607949" y="144018"/>
                                  <a:pt x="627634" y="119380"/>
                                  <a:pt x="647192" y="98934"/>
                                </a:cubicBezTo>
                                <a:cubicBezTo>
                                  <a:pt x="666750" y="78359"/>
                                  <a:pt x="686435" y="61976"/>
                                  <a:pt x="705993" y="43434"/>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28" name="Shape 2294"/>
                        <wps:cNvSpPr>
                          <a:spLocks/>
                        </wps:cNvSpPr>
                        <wps:spPr bwMode="auto">
                          <a:xfrm>
                            <a:off x="18405" y="13949"/>
                            <a:ext cx="7060" cy="2904"/>
                          </a:xfrm>
                          <a:custGeom>
                            <a:avLst/>
                            <a:gdLst>
                              <a:gd name="T0" fmla="*/ 0 w 705993"/>
                              <a:gd name="T1" fmla="*/ 143383 h 290449"/>
                              <a:gd name="T2" fmla="*/ 58801 w 705993"/>
                              <a:gd name="T3" fmla="*/ 225298 h 290449"/>
                              <a:gd name="T4" fmla="*/ 117602 w 705993"/>
                              <a:gd name="T5" fmla="*/ 287782 h 290449"/>
                              <a:gd name="T6" fmla="*/ 176530 w 705993"/>
                              <a:gd name="T7" fmla="*/ 241808 h 290449"/>
                              <a:gd name="T8" fmla="*/ 235331 w 705993"/>
                              <a:gd name="T9" fmla="*/ 176149 h 290449"/>
                              <a:gd name="T10" fmla="*/ 294132 w 705993"/>
                              <a:gd name="T11" fmla="*/ 109855 h 290449"/>
                              <a:gd name="T12" fmla="*/ 353060 w 705993"/>
                              <a:gd name="T13" fmla="*/ 55372 h 290449"/>
                              <a:gd name="T14" fmla="*/ 411861 w 705993"/>
                              <a:gd name="T15" fmla="*/ 20955 h 290449"/>
                              <a:gd name="T16" fmla="*/ 470662 w 705993"/>
                              <a:gd name="T17" fmla="*/ 4699 h 290449"/>
                              <a:gd name="T18" fmla="*/ 529463 w 705993"/>
                              <a:gd name="T19" fmla="*/ 3936 h 290449"/>
                              <a:gd name="T20" fmla="*/ 588391 w 705993"/>
                              <a:gd name="T21" fmla="*/ 28321 h 290449"/>
                              <a:gd name="T22" fmla="*/ 647192 w 705993"/>
                              <a:gd name="T23" fmla="*/ 75946 h 290449"/>
                              <a:gd name="T24" fmla="*/ 705993 w 705993"/>
                              <a:gd name="T25" fmla="*/ 143383 h 290449"/>
                              <a:gd name="T26" fmla="*/ 0 w 705993"/>
                              <a:gd name="T27" fmla="*/ 0 h 290449"/>
                              <a:gd name="T28" fmla="*/ 705993 w 705993"/>
                              <a:gd name="T29" fmla="*/ 290449 h 290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290449">
                                <a:moveTo>
                                  <a:pt x="0" y="143383"/>
                                </a:moveTo>
                                <a:cubicBezTo>
                                  <a:pt x="19558" y="170687"/>
                                  <a:pt x="39243" y="201295"/>
                                  <a:pt x="58801" y="225298"/>
                                </a:cubicBezTo>
                                <a:cubicBezTo>
                                  <a:pt x="78486" y="249427"/>
                                  <a:pt x="98044" y="284987"/>
                                  <a:pt x="117602" y="287782"/>
                                </a:cubicBezTo>
                                <a:cubicBezTo>
                                  <a:pt x="137287" y="290449"/>
                                  <a:pt x="156845" y="260350"/>
                                  <a:pt x="176530" y="241808"/>
                                </a:cubicBezTo>
                                <a:cubicBezTo>
                                  <a:pt x="196088" y="223138"/>
                                  <a:pt x="215773" y="198120"/>
                                  <a:pt x="235331" y="176149"/>
                                </a:cubicBezTo>
                                <a:cubicBezTo>
                                  <a:pt x="254889" y="154177"/>
                                  <a:pt x="274574" y="129921"/>
                                  <a:pt x="294132" y="109855"/>
                                </a:cubicBezTo>
                                <a:cubicBezTo>
                                  <a:pt x="313817" y="89661"/>
                                  <a:pt x="333375" y="70103"/>
                                  <a:pt x="353060" y="55372"/>
                                </a:cubicBezTo>
                                <a:cubicBezTo>
                                  <a:pt x="372618" y="40512"/>
                                  <a:pt x="392176" y="29463"/>
                                  <a:pt x="411861" y="20955"/>
                                </a:cubicBezTo>
                                <a:cubicBezTo>
                                  <a:pt x="431419" y="12573"/>
                                  <a:pt x="451104" y="7493"/>
                                  <a:pt x="470662" y="4699"/>
                                </a:cubicBezTo>
                                <a:cubicBezTo>
                                  <a:pt x="490347" y="1905"/>
                                  <a:pt x="509905" y="0"/>
                                  <a:pt x="529463" y="3936"/>
                                </a:cubicBezTo>
                                <a:cubicBezTo>
                                  <a:pt x="549148" y="7874"/>
                                  <a:pt x="568706" y="16256"/>
                                  <a:pt x="588391" y="28321"/>
                                </a:cubicBezTo>
                                <a:cubicBezTo>
                                  <a:pt x="607949" y="40258"/>
                                  <a:pt x="627634" y="56769"/>
                                  <a:pt x="647192" y="75946"/>
                                </a:cubicBezTo>
                                <a:cubicBezTo>
                                  <a:pt x="666750" y="95123"/>
                                  <a:pt x="686435" y="120903"/>
                                  <a:pt x="705993" y="143383"/>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29" name="Shape 2295"/>
                        <wps:cNvSpPr>
                          <a:spLocks/>
                        </wps:cNvSpPr>
                        <wps:spPr bwMode="auto">
                          <a:xfrm>
                            <a:off x="18405" y="14462"/>
                            <a:ext cx="7060" cy="1378"/>
                          </a:xfrm>
                          <a:custGeom>
                            <a:avLst/>
                            <a:gdLst>
                              <a:gd name="T0" fmla="*/ 0 w 705993"/>
                              <a:gd name="T1" fmla="*/ 119888 h 137795"/>
                              <a:gd name="T2" fmla="*/ 58801 w 705993"/>
                              <a:gd name="T3" fmla="*/ 137033 h 137795"/>
                              <a:gd name="T4" fmla="*/ 117602 w 705993"/>
                              <a:gd name="T5" fmla="*/ 124841 h 137795"/>
                              <a:gd name="T6" fmla="*/ 176530 w 705993"/>
                              <a:gd name="T7" fmla="*/ 78232 h 137795"/>
                              <a:gd name="T8" fmla="*/ 235331 w 705993"/>
                              <a:gd name="T9" fmla="*/ 35433 h 137795"/>
                              <a:gd name="T10" fmla="*/ 294132 w 705993"/>
                              <a:gd name="T11" fmla="*/ 8763 h 137795"/>
                              <a:gd name="T12" fmla="*/ 353060 w 705993"/>
                              <a:gd name="T13" fmla="*/ 0 h 137795"/>
                              <a:gd name="T14" fmla="*/ 411861 w 705993"/>
                              <a:gd name="T15" fmla="*/ 9271 h 137795"/>
                              <a:gd name="T16" fmla="*/ 470662 w 705993"/>
                              <a:gd name="T17" fmla="*/ 34163 h 137795"/>
                              <a:gd name="T18" fmla="*/ 529463 w 705993"/>
                              <a:gd name="T19" fmla="*/ 67691 h 137795"/>
                              <a:gd name="T20" fmla="*/ 588391 w 705993"/>
                              <a:gd name="T21" fmla="*/ 41783 h 137795"/>
                              <a:gd name="T22" fmla="*/ 647192 w 705993"/>
                              <a:gd name="T23" fmla="*/ 107061 h 137795"/>
                              <a:gd name="T24" fmla="*/ 705993 w 705993"/>
                              <a:gd name="T25" fmla="*/ 119888 h 137795"/>
                              <a:gd name="T26" fmla="*/ 0 w 705993"/>
                              <a:gd name="T27" fmla="*/ 0 h 137795"/>
                              <a:gd name="T28" fmla="*/ 705993 w 705993"/>
                              <a:gd name="T29" fmla="*/ 137795 h 137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137795">
                                <a:moveTo>
                                  <a:pt x="0" y="119888"/>
                                </a:moveTo>
                                <a:cubicBezTo>
                                  <a:pt x="19558" y="125602"/>
                                  <a:pt x="39243" y="136144"/>
                                  <a:pt x="58801" y="137033"/>
                                </a:cubicBezTo>
                                <a:cubicBezTo>
                                  <a:pt x="78486" y="137795"/>
                                  <a:pt x="98044" y="134620"/>
                                  <a:pt x="117602" y="124841"/>
                                </a:cubicBezTo>
                                <a:cubicBezTo>
                                  <a:pt x="137287" y="115062"/>
                                  <a:pt x="156845" y="93091"/>
                                  <a:pt x="176530" y="78232"/>
                                </a:cubicBezTo>
                                <a:cubicBezTo>
                                  <a:pt x="196088" y="63373"/>
                                  <a:pt x="215773" y="47117"/>
                                  <a:pt x="235331" y="35433"/>
                                </a:cubicBezTo>
                                <a:cubicBezTo>
                                  <a:pt x="254889" y="23875"/>
                                  <a:pt x="274574" y="14605"/>
                                  <a:pt x="294132" y="8763"/>
                                </a:cubicBezTo>
                                <a:cubicBezTo>
                                  <a:pt x="313817" y="2794"/>
                                  <a:pt x="333375" y="0"/>
                                  <a:pt x="353060" y="0"/>
                                </a:cubicBezTo>
                                <a:cubicBezTo>
                                  <a:pt x="372618" y="126"/>
                                  <a:pt x="392176" y="3556"/>
                                  <a:pt x="411861" y="9271"/>
                                </a:cubicBezTo>
                                <a:cubicBezTo>
                                  <a:pt x="431419" y="14986"/>
                                  <a:pt x="451104" y="24511"/>
                                  <a:pt x="470662" y="34163"/>
                                </a:cubicBezTo>
                                <a:cubicBezTo>
                                  <a:pt x="490347" y="43942"/>
                                  <a:pt x="509905" y="66421"/>
                                  <a:pt x="529463" y="67691"/>
                                </a:cubicBezTo>
                                <a:cubicBezTo>
                                  <a:pt x="549148" y="68961"/>
                                  <a:pt x="568706" y="35178"/>
                                  <a:pt x="588391" y="41783"/>
                                </a:cubicBezTo>
                                <a:cubicBezTo>
                                  <a:pt x="607949" y="48387"/>
                                  <a:pt x="627634" y="93980"/>
                                  <a:pt x="647192" y="107061"/>
                                </a:cubicBezTo>
                                <a:cubicBezTo>
                                  <a:pt x="666750" y="120015"/>
                                  <a:pt x="686435" y="115570"/>
                                  <a:pt x="705993" y="119888"/>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30" name="Shape 2296"/>
                        <wps:cNvSpPr>
                          <a:spLocks/>
                        </wps:cNvSpPr>
                        <wps:spPr bwMode="auto">
                          <a:xfrm>
                            <a:off x="18405" y="14281"/>
                            <a:ext cx="7060" cy="1581"/>
                          </a:xfrm>
                          <a:custGeom>
                            <a:avLst/>
                            <a:gdLst>
                              <a:gd name="T0" fmla="*/ 0 w 705993"/>
                              <a:gd name="T1" fmla="*/ 20574 h 158114"/>
                              <a:gd name="T2" fmla="*/ 58801 w 705993"/>
                              <a:gd name="T3" fmla="*/ 30099 h 158114"/>
                              <a:gd name="T4" fmla="*/ 117602 w 705993"/>
                              <a:gd name="T5" fmla="*/ 56260 h 158114"/>
                              <a:gd name="T6" fmla="*/ 176530 w 705993"/>
                              <a:gd name="T7" fmla="*/ 92075 h 158114"/>
                              <a:gd name="T8" fmla="*/ 235331 w 705993"/>
                              <a:gd name="T9" fmla="*/ 118745 h 158114"/>
                              <a:gd name="T10" fmla="*/ 294132 w 705993"/>
                              <a:gd name="T11" fmla="*/ 130809 h 158114"/>
                              <a:gd name="T12" fmla="*/ 353060 w 705993"/>
                              <a:gd name="T13" fmla="*/ 141859 h 158114"/>
                              <a:gd name="T14" fmla="*/ 411861 w 705993"/>
                              <a:gd name="T15" fmla="*/ 157099 h 158114"/>
                              <a:gd name="T16" fmla="*/ 470662 w 705993"/>
                              <a:gd name="T17" fmla="*/ 147827 h 158114"/>
                              <a:gd name="T18" fmla="*/ 529463 w 705993"/>
                              <a:gd name="T19" fmla="*/ 101981 h 158114"/>
                              <a:gd name="T20" fmla="*/ 588391 w 705993"/>
                              <a:gd name="T21" fmla="*/ 12064 h 158114"/>
                              <a:gd name="T22" fmla="*/ 647192 w 705993"/>
                              <a:gd name="T23" fmla="*/ 29972 h 158114"/>
                              <a:gd name="T24" fmla="*/ 705993 w 705993"/>
                              <a:gd name="T25" fmla="*/ 20574 h 158114"/>
                              <a:gd name="T26" fmla="*/ 0 w 705993"/>
                              <a:gd name="T27" fmla="*/ 0 h 158114"/>
                              <a:gd name="T28" fmla="*/ 705993 w 705993"/>
                              <a:gd name="T29" fmla="*/ 158114 h 158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5993" h="158114">
                                <a:moveTo>
                                  <a:pt x="0" y="20574"/>
                                </a:moveTo>
                                <a:cubicBezTo>
                                  <a:pt x="19558" y="23749"/>
                                  <a:pt x="39243" y="24130"/>
                                  <a:pt x="58801" y="30099"/>
                                </a:cubicBezTo>
                                <a:cubicBezTo>
                                  <a:pt x="78486" y="36068"/>
                                  <a:pt x="98044" y="45847"/>
                                  <a:pt x="117602" y="56260"/>
                                </a:cubicBezTo>
                                <a:cubicBezTo>
                                  <a:pt x="137287" y="66548"/>
                                  <a:pt x="156845" y="81660"/>
                                  <a:pt x="176530" y="92075"/>
                                </a:cubicBezTo>
                                <a:cubicBezTo>
                                  <a:pt x="196088" y="102488"/>
                                  <a:pt x="215773" y="112395"/>
                                  <a:pt x="235331" y="118745"/>
                                </a:cubicBezTo>
                                <a:cubicBezTo>
                                  <a:pt x="254889" y="125222"/>
                                  <a:pt x="274574" y="126873"/>
                                  <a:pt x="294132" y="130809"/>
                                </a:cubicBezTo>
                                <a:cubicBezTo>
                                  <a:pt x="313817" y="134620"/>
                                  <a:pt x="333375" y="137413"/>
                                  <a:pt x="353060" y="141859"/>
                                </a:cubicBezTo>
                                <a:cubicBezTo>
                                  <a:pt x="372618" y="146303"/>
                                  <a:pt x="392176" y="156209"/>
                                  <a:pt x="411861" y="157099"/>
                                </a:cubicBezTo>
                                <a:cubicBezTo>
                                  <a:pt x="431419" y="158114"/>
                                  <a:pt x="451104" y="156972"/>
                                  <a:pt x="470662" y="147827"/>
                                </a:cubicBezTo>
                                <a:cubicBezTo>
                                  <a:pt x="490347" y="138557"/>
                                  <a:pt x="509905" y="124586"/>
                                  <a:pt x="529463" y="101981"/>
                                </a:cubicBezTo>
                                <a:cubicBezTo>
                                  <a:pt x="549148" y="79375"/>
                                  <a:pt x="568706" y="24002"/>
                                  <a:pt x="588391" y="12064"/>
                                </a:cubicBezTo>
                                <a:cubicBezTo>
                                  <a:pt x="607949" y="0"/>
                                  <a:pt x="627634" y="28575"/>
                                  <a:pt x="647192" y="29972"/>
                                </a:cubicBezTo>
                                <a:cubicBezTo>
                                  <a:pt x="666750" y="31496"/>
                                  <a:pt x="686435" y="23749"/>
                                  <a:pt x="705993" y="20574"/>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31" name="Rectangle 2297"/>
                        <wps:cNvSpPr>
                          <a:spLocks noChangeArrowheads="1"/>
                        </wps:cNvSpPr>
                        <wps:spPr bwMode="auto">
                          <a:xfrm>
                            <a:off x="16953" y="17102"/>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532" name="Rectangle 2298"/>
                        <wps:cNvSpPr>
                          <a:spLocks noChangeArrowheads="1"/>
                        </wps:cNvSpPr>
                        <wps:spPr bwMode="auto">
                          <a:xfrm>
                            <a:off x="16439" y="14892"/>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80</w:t>
                              </w:r>
                            </w:p>
                          </w:txbxContent>
                        </wps:txbx>
                        <wps:bodyPr rot="0" vert="horz" wrap="square" lIns="0" tIns="0" rIns="0" bIns="0" anchor="t" anchorCtr="0" upright="1">
                          <a:noAutofit/>
                        </wps:bodyPr>
                      </wps:wsp>
                      <wps:wsp>
                        <wps:cNvPr id="74533" name="Rectangle 2299"/>
                        <wps:cNvSpPr>
                          <a:spLocks noChangeArrowheads="1"/>
                        </wps:cNvSpPr>
                        <wps:spPr bwMode="auto">
                          <a:xfrm>
                            <a:off x="15923" y="12682"/>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160</w:t>
                              </w:r>
                            </w:p>
                          </w:txbxContent>
                        </wps:txbx>
                        <wps:bodyPr rot="0" vert="horz" wrap="square" lIns="0" tIns="0" rIns="0" bIns="0" anchor="t" anchorCtr="0" upright="1">
                          <a:noAutofit/>
                        </wps:bodyPr>
                      </wps:wsp>
                      <wps:wsp>
                        <wps:cNvPr id="74534" name="Rectangle 2300"/>
                        <wps:cNvSpPr>
                          <a:spLocks noChangeArrowheads="1"/>
                        </wps:cNvSpPr>
                        <wps:spPr bwMode="auto">
                          <a:xfrm>
                            <a:off x="18152" y="18421"/>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535" name="Rectangle 2301"/>
                        <wps:cNvSpPr>
                          <a:spLocks noChangeArrowheads="1"/>
                        </wps:cNvSpPr>
                        <wps:spPr bwMode="auto">
                          <a:xfrm>
                            <a:off x="20249" y="18421"/>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60</w:t>
                              </w:r>
                            </w:p>
                          </w:txbxContent>
                        </wps:txbx>
                        <wps:bodyPr rot="0" vert="horz" wrap="square" lIns="0" tIns="0" rIns="0" bIns="0" anchor="t" anchorCtr="0" upright="1">
                          <a:noAutofit/>
                        </wps:bodyPr>
                      </wps:wsp>
                      <wps:wsp>
                        <wps:cNvPr id="74536" name="Rectangle 2302"/>
                        <wps:cNvSpPr>
                          <a:spLocks noChangeArrowheads="1"/>
                        </wps:cNvSpPr>
                        <wps:spPr bwMode="auto">
                          <a:xfrm>
                            <a:off x="22346" y="18421"/>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120</w:t>
                              </w:r>
                            </w:p>
                          </w:txbxContent>
                        </wps:txbx>
                        <wps:bodyPr rot="0" vert="horz" wrap="square" lIns="0" tIns="0" rIns="0" bIns="0" anchor="t" anchorCtr="0" upright="1">
                          <a:noAutofit/>
                        </wps:bodyPr>
                      </wps:wsp>
                      <wps:wsp>
                        <wps:cNvPr id="74537" name="Rectangle 2303"/>
                        <wps:cNvSpPr>
                          <a:spLocks noChangeArrowheads="1"/>
                        </wps:cNvSpPr>
                        <wps:spPr bwMode="auto">
                          <a:xfrm>
                            <a:off x="24699" y="18421"/>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180</w:t>
                              </w:r>
                            </w:p>
                          </w:txbxContent>
                        </wps:txbx>
                        <wps:bodyPr rot="0" vert="horz" wrap="square" lIns="0" tIns="0" rIns="0" bIns="0" anchor="t" anchorCtr="0" upright="1">
                          <a:noAutofit/>
                        </wps:bodyPr>
                      </wps:wsp>
                      <wps:wsp>
                        <wps:cNvPr id="74538" name="Rectangle 2304"/>
                        <wps:cNvSpPr>
                          <a:spLocks noChangeArrowheads="1"/>
                        </wps:cNvSpPr>
                        <wps:spPr bwMode="auto">
                          <a:xfrm rot="-5399999">
                            <a:off x="11307" y="14112"/>
                            <a:ext cx="8396"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Rel.Displ. (mm)</w:t>
                              </w:r>
                            </w:p>
                          </w:txbxContent>
                        </wps:txbx>
                        <wps:bodyPr rot="0" vert="horz" wrap="square" lIns="0" tIns="0" rIns="0" bIns="0" anchor="t" anchorCtr="0" upright="1">
                          <a:noAutofit/>
                        </wps:bodyPr>
                      </wps:wsp>
                      <wps:wsp>
                        <wps:cNvPr id="74539" name="Rectangle 2305"/>
                        <wps:cNvSpPr>
                          <a:spLocks noChangeArrowheads="1"/>
                        </wps:cNvSpPr>
                        <wps:spPr bwMode="auto">
                          <a:xfrm>
                            <a:off x="18786" y="19528"/>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Inc. Angle (deg)</w:t>
                              </w:r>
                            </w:p>
                          </w:txbxContent>
                        </wps:txbx>
                        <wps:bodyPr rot="0" vert="horz" wrap="square" lIns="0" tIns="0" rIns="0" bIns="0" anchor="t" anchorCtr="0" upright="1">
                          <a:noAutofit/>
                        </wps:bodyPr>
                      </wps:wsp>
                      <wps:wsp>
                        <wps:cNvPr id="74540" name="Rectangle 2306"/>
                        <wps:cNvSpPr>
                          <a:spLocks noChangeArrowheads="1"/>
                        </wps:cNvSpPr>
                        <wps:spPr bwMode="auto">
                          <a:xfrm>
                            <a:off x="24107" y="11454"/>
                            <a:ext cx="3347"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b/>
                                  <w:color w:val="595959"/>
                                  <w:sz w:val="19"/>
                                </w:rPr>
                                <w:t>Cape</w:t>
                              </w:r>
                            </w:p>
                          </w:txbxContent>
                        </wps:txbx>
                        <wps:bodyPr rot="0" vert="horz" wrap="square" lIns="0" tIns="0" rIns="0" bIns="0" anchor="t" anchorCtr="0" upright="1">
                          <a:noAutofit/>
                        </wps:bodyPr>
                      </wps:wsp>
                      <wps:wsp>
                        <wps:cNvPr id="74541" name="Shape 2307"/>
                        <wps:cNvSpPr>
                          <a:spLocks/>
                        </wps:cNvSpPr>
                        <wps:spPr bwMode="auto">
                          <a:xfrm>
                            <a:off x="14401" y="10683"/>
                            <a:ext cx="12598" cy="10073"/>
                          </a:xfrm>
                          <a:custGeom>
                            <a:avLst/>
                            <a:gdLst>
                              <a:gd name="T0" fmla="*/ 1259840 w 1259840"/>
                              <a:gd name="T1" fmla="*/ 0 h 1007301"/>
                              <a:gd name="T2" fmla="*/ 1259840 w 1259840"/>
                              <a:gd name="T3" fmla="*/ 1007301 h 1007301"/>
                              <a:gd name="T4" fmla="*/ 0 w 1259840"/>
                              <a:gd name="T5" fmla="*/ 1007301 h 1007301"/>
                              <a:gd name="T6" fmla="*/ 0 w 1259840"/>
                              <a:gd name="T7" fmla="*/ 0 h 1007301"/>
                              <a:gd name="T8" fmla="*/ 0 w 1259840"/>
                              <a:gd name="T9" fmla="*/ 0 h 1007301"/>
                              <a:gd name="T10" fmla="*/ 1259840 w 1259840"/>
                              <a:gd name="T11" fmla="*/ 1007301 h 1007301"/>
                            </a:gdLst>
                            <a:ahLst/>
                            <a:cxnLst>
                              <a:cxn ang="0">
                                <a:pos x="T0" y="T1"/>
                              </a:cxn>
                              <a:cxn ang="0">
                                <a:pos x="T2" y="T3"/>
                              </a:cxn>
                              <a:cxn ang="0">
                                <a:pos x="T4" y="T5"/>
                              </a:cxn>
                              <a:cxn ang="0">
                                <a:pos x="T6" y="T7"/>
                              </a:cxn>
                            </a:cxnLst>
                            <a:rect l="T8" t="T9" r="T10" b="T11"/>
                            <a:pathLst>
                              <a:path w="1259840" h="1007301">
                                <a:moveTo>
                                  <a:pt x="1259840" y="0"/>
                                </a:moveTo>
                                <a:lnTo>
                                  <a:pt x="1259840" y="1007301"/>
                                </a:lnTo>
                                <a:lnTo>
                                  <a:pt x="0" y="1007301"/>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42" name="Shape 2309"/>
                        <wps:cNvSpPr>
                          <a:spLocks/>
                        </wps:cNvSpPr>
                        <wps:spPr bwMode="auto">
                          <a:xfrm>
                            <a:off x="32934" y="15362"/>
                            <a:ext cx="6933" cy="0"/>
                          </a:xfrm>
                          <a:custGeom>
                            <a:avLst/>
                            <a:gdLst>
                              <a:gd name="T0" fmla="*/ 0 w 693293"/>
                              <a:gd name="T1" fmla="*/ 693293 w 693293"/>
                              <a:gd name="T2" fmla="*/ 0 w 693293"/>
                              <a:gd name="T3" fmla="*/ 693293 w 693293"/>
                            </a:gdLst>
                            <a:ahLst/>
                            <a:cxnLst>
                              <a:cxn ang="0">
                                <a:pos x="T0" y="0"/>
                              </a:cxn>
                              <a:cxn ang="0">
                                <a:pos x="T1" y="0"/>
                              </a:cxn>
                            </a:cxnLst>
                            <a:rect l="T2" t="0" r="T3" b="0"/>
                            <a:pathLst>
                              <a:path w="693293">
                                <a:moveTo>
                                  <a:pt x="0" y="0"/>
                                </a:moveTo>
                                <a:lnTo>
                                  <a:pt x="6932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43" name="Shape 2310"/>
                        <wps:cNvSpPr>
                          <a:spLocks/>
                        </wps:cNvSpPr>
                        <wps:spPr bwMode="auto">
                          <a:xfrm>
                            <a:off x="32934" y="13155"/>
                            <a:ext cx="6933" cy="0"/>
                          </a:xfrm>
                          <a:custGeom>
                            <a:avLst/>
                            <a:gdLst>
                              <a:gd name="T0" fmla="*/ 0 w 693293"/>
                              <a:gd name="T1" fmla="*/ 693293 w 693293"/>
                              <a:gd name="T2" fmla="*/ 0 w 693293"/>
                              <a:gd name="T3" fmla="*/ 693293 w 693293"/>
                            </a:gdLst>
                            <a:ahLst/>
                            <a:cxnLst>
                              <a:cxn ang="0">
                                <a:pos x="T0" y="0"/>
                              </a:cxn>
                              <a:cxn ang="0">
                                <a:pos x="T1" y="0"/>
                              </a:cxn>
                            </a:cxnLst>
                            <a:rect l="T2" t="0" r="T3" b="0"/>
                            <a:pathLst>
                              <a:path w="693293">
                                <a:moveTo>
                                  <a:pt x="0" y="0"/>
                                </a:moveTo>
                                <a:lnTo>
                                  <a:pt x="6932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44" name="Shape 2311"/>
                        <wps:cNvSpPr>
                          <a:spLocks/>
                        </wps:cNvSpPr>
                        <wps:spPr bwMode="auto">
                          <a:xfrm>
                            <a:off x="32934" y="13155"/>
                            <a:ext cx="0" cy="4418"/>
                          </a:xfrm>
                          <a:custGeom>
                            <a:avLst/>
                            <a:gdLst>
                              <a:gd name="T0" fmla="*/ 441833 h 441833"/>
                              <a:gd name="T1" fmla="*/ 0 h 441833"/>
                              <a:gd name="T2" fmla="*/ 0 h 441833"/>
                              <a:gd name="T3" fmla="*/ 441833 h 441833"/>
                            </a:gdLst>
                            <a:ahLst/>
                            <a:cxnLst>
                              <a:cxn ang="0">
                                <a:pos x="0" y="T0"/>
                              </a:cxn>
                              <a:cxn ang="0">
                                <a:pos x="0" y="T1"/>
                              </a:cxn>
                            </a:cxnLst>
                            <a:rect l="0" t="T2" r="0" b="T3"/>
                            <a:pathLst>
                              <a:path h="441833">
                                <a:moveTo>
                                  <a:pt x="0" y="441833"/>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45" name="Shape 2312"/>
                        <wps:cNvSpPr>
                          <a:spLocks/>
                        </wps:cNvSpPr>
                        <wps:spPr bwMode="auto">
                          <a:xfrm>
                            <a:off x="32934" y="17573"/>
                            <a:ext cx="6933" cy="0"/>
                          </a:xfrm>
                          <a:custGeom>
                            <a:avLst/>
                            <a:gdLst>
                              <a:gd name="T0" fmla="*/ 0 w 693293"/>
                              <a:gd name="T1" fmla="*/ 693293 w 693293"/>
                              <a:gd name="T2" fmla="*/ 0 w 693293"/>
                              <a:gd name="T3" fmla="*/ 693293 w 693293"/>
                            </a:gdLst>
                            <a:ahLst/>
                            <a:cxnLst>
                              <a:cxn ang="0">
                                <a:pos x="T0" y="0"/>
                              </a:cxn>
                              <a:cxn ang="0">
                                <a:pos x="T1" y="0"/>
                              </a:cxn>
                            </a:cxnLst>
                            <a:rect l="T2" t="0" r="T3" b="0"/>
                            <a:pathLst>
                              <a:path w="693293">
                                <a:moveTo>
                                  <a:pt x="0" y="0"/>
                                </a:moveTo>
                                <a:lnTo>
                                  <a:pt x="693293"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46" name="Shape 2313"/>
                        <wps:cNvSpPr>
                          <a:spLocks/>
                        </wps:cNvSpPr>
                        <wps:spPr bwMode="auto">
                          <a:xfrm>
                            <a:off x="32934" y="14702"/>
                            <a:ext cx="6933" cy="1369"/>
                          </a:xfrm>
                          <a:custGeom>
                            <a:avLst/>
                            <a:gdLst>
                              <a:gd name="T0" fmla="*/ 0 w 693293"/>
                              <a:gd name="T1" fmla="*/ 381 h 136906"/>
                              <a:gd name="T2" fmla="*/ 57785 w 693293"/>
                              <a:gd name="T3" fmla="*/ 4445 h 136906"/>
                              <a:gd name="T4" fmla="*/ 115570 w 693293"/>
                              <a:gd name="T5" fmla="*/ 26798 h 136906"/>
                              <a:gd name="T6" fmla="*/ 173355 w 693293"/>
                              <a:gd name="T7" fmla="*/ 65787 h 136906"/>
                              <a:gd name="T8" fmla="*/ 231140 w 693293"/>
                              <a:gd name="T9" fmla="*/ 99315 h 136906"/>
                              <a:gd name="T10" fmla="*/ 288925 w 693293"/>
                              <a:gd name="T11" fmla="*/ 117475 h 136906"/>
                              <a:gd name="T12" fmla="*/ 346710 w 693293"/>
                              <a:gd name="T13" fmla="*/ 126492 h 136906"/>
                              <a:gd name="T14" fmla="*/ 404368 w 693293"/>
                              <a:gd name="T15" fmla="*/ 128143 h 136906"/>
                              <a:gd name="T16" fmla="*/ 462153 w 693293"/>
                              <a:gd name="T17" fmla="*/ 129922 h 136906"/>
                              <a:gd name="T18" fmla="*/ 519938 w 693293"/>
                              <a:gd name="T19" fmla="*/ 86741 h 136906"/>
                              <a:gd name="T20" fmla="*/ 577723 w 693293"/>
                              <a:gd name="T21" fmla="*/ 45213 h 136906"/>
                              <a:gd name="T22" fmla="*/ 635508 w 693293"/>
                              <a:gd name="T23" fmla="*/ 14605 h 136906"/>
                              <a:gd name="T24" fmla="*/ 693293 w 693293"/>
                              <a:gd name="T25" fmla="*/ 381 h 136906"/>
                              <a:gd name="T26" fmla="*/ 0 w 693293"/>
                              <a:gd name="T27" fmla="*/ 0 h 136906"/>
                              <a:gd name="T28" fmla="*/ 693293 w 693293"/>
                              <a:gd name="T29" fmla="*/ 136906 h 136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93293" h="136906">
                                <a:moveTo>
                                  <a:pt x="0" y="381"/>
                                </a:moveTo>
                                <a:cubicBezTo>
                                  <a:pt x="19304" y="1778"/>
                                  <a:pt x="38481" y="0"/>
                                  <a:pt x="57785" y="4445"/>
                                </a:cubicBezTo>
                                <a:cubicBezTo>
                                  <a:pt x="76962" y="8764"/>
                                  <a:pt x="96266" y="16638"/>
                                  <a:pt x="115570" y="26798"/>
                                </a:cubicBezTo>
                                <a:cubicBezTo>
                                  <a:pt x="134747" y="37085"/>
                                  <a:pt x="154051" y="53722"/>
                                  <a:pt x="173355" y="65787"/>
                                </a:cubicBezTo>
                                <a:cubicBezTo>
                                  <a:pt x="192532" y="77851"/>
                                  <a:pt x="211836" y="90678"/>
                                  <a:pt x="231140" y="99315"/>
                                </a:cubicBezTo>
                                <a:cubicBezTo>
                                  <a:pt x="250317" y="107950"/>
                                  <a:pt x="269621" y="113030"/>
                                  <a:pt x="288925" y="117475"/>
                                </a:cubicBezTo>
                                <a:cubicBezTo>
                                  <a:pt x="308102" y="122048"/>
                                  <a:pt x="327406" y="124715"/>
                                  <a:pt x="346710" y="126492"/>
                                </a:cubicBezTo>
                                <a:cubicBezTo>
                                  <a:pt x="365887" y="128270"/>
                                  <a:pt x="385191" y="127509"/>
                                  <a:pt x="404368" y="128143"/>
                                </a:cubicBezTo>
                                <a:cubicBezTo>
                                  <a:pt x="423672" y="128651"/>
                                  <a:pt x="442976" y="136906"/>
                                  <a:pt x="462153" y="129922"/>
                                </a:cubicBezTo>
                                <a:cubicBezTo>
                                  <a:pt x="481457" y="123064"/>
                                  <a:pt x="500761" y="100839"/>
                                  <a:pt x="519938" y="86741"/>
                                </a:cubicBezTo>
                                <a:cubicBezTo>
                                  <a:pt x="539242" y="72517"/>
                                  <a:pt x="558546" y="57150"/>
                                  <a:pt x="577723" y="45213"/>
                                </a:cubicBezTo>
                                <a:cubicBezTo>
                                  <a:pt x="597027" y="33148"/>
                                  <a:pt x="616331" y="22098"/>
                                  <a:pt x="635508" y="14605"/>
                                </a:cubicBezTo>
                                <a:cubicBezTo>
                                  <a:pt x="654812" y="7113"/>
                                  <a:pt x="674116" y="5207"/>
                                  <a:pt x="693293" y="381"/>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47" name="Shape 2314"/>
                        <wps:cNvSpPr>
                          <a:spLocks/>
                        </wps:cNvSpPr>
                        <wps:spPr bwMode="auto">
                          <a:xfrm>
                            <a:off x="32934" y="14713"/>
                            <a:ext cx="6933" cy="1313"/>
                          </a:xfrm>
                          <a:custGeom>
                            <a:avLst/>
                            <a:gdLst>
                              <a:gd name="T0" fmla="*/ 0 w 693293"/>
                              <a:gd name="T1" fmla="*/ 123952 h 131318"/>
                              <a:gd name="T2" fmla="*/ 57785 w 693293"/>
                              <a:gd name="T3" fmla="*/ 124206 h 131318"/>
                              <a:gd name="T4" fmla="*/ 115570 w 693293"/>
                              <a:gd name="T5" fmla="*/ 124968 h 131318"/>
                              <a:gd name="T6" fmla="*/ 173355 w 693293"/>
                              <a:gd name="T7" fmla="*/ 86106 h 131318"/>
                              <a:gd name="T8" fmla="*/ 231140 w 693293"/>
                              <a:gd name="T9" fmla="*/ 44704 h 131318"/>
                              <a:gd name="T10" fmla="*/ 288925 w 693293"/>
                              <a:gd name="T11" fmla="*/ 14351 h 131318"/>
                              <a:gd name="T12" fmla="*/ 346710 w 693293"/>
                              <a:gd name="T13" fmla="*/ 1143 h 131318"/>
                              <a:gd name="T14" fmla="*/ 404368 w 693293"/>
                              <a:gd name="T15" fmla="*/ 6985 h 131318"/>
                              <a:gd name="T16" fmla="*/ 462153 w 693293"/>
                              <a:gd name="T17" fmla="*/ 30861 h 131318"/>
                              <a:gd name="T18" fmla="*/ 519938 w 693293"/>
                              <a:gd name="T19" fmla="*/ 70231 h 131318"/>
                              <a:gd name="T20" fmla="*/ 577723 w 693293"/>
                              <a:gd name="T21" fmla="*/ 105156 h 131318"/>
                              <a:gd name="T22" fmla="*/ 635508 w 693293"/>
                              <a:gd name="T23" fmla="*/ 119380 h 131318"/>
                              <a:gd name="T24" fmla="*/ 693293 w 693293"/>
                              <a:gd name="T25" fmla="*/ 123952 h 131318"/>
                              <a:gd name="T26" fmla="*/ 0 w 693293"/>
                              <a:gd name="T27" fmla="*/ 0 h 131318"/>
                              <a:gd name="T28" fmla="*/ 693293 w 693293"/>
                              <a:gd name="T29" fmla="*/ 131318 h 13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93293" h="131318">
                                <a:moveTo>
                                  <a:pt x="0" y="123952"/>
                                </a:moveTo>
                                <a:cubicBezTo>
                                  <a:pt x="19304" y="124079"/>
                                  <a:pt x="38481" y="124079"/>
                                  <a:pt x="57785" y="124206"/>
                                </a:cubicBezTo>
                                <a:cubicBezTo>
                                  <a:pt x="76962" y="124460"/>
                                  <a:pt x="96266" y="131318"/>
                                  <a:pt x="115570" y="124968"/>
                                </a:cubicBezTo>
                                <a:cubicBezTo>
                                  <a:pt x="134747" y="118618"/>
                                  <a:pt x="154051" y="99568"/>
                                  <a:pt x="173355" y="86106"/>
                                </a:cubicBezTo>
                                <a:cubicBezTo>
                                  <a:pt x="192532" y="72772"/>
                                  <a:pt x="211836" y="56642"/>
                                  <a:pt x="231140" y="44704"/>
                                </a:cubicBezTo>
                                <a:cubicBezTo>
                                  <a:pt x="250317" y="32766"/>
                                  <a:pt x="269621" y="21590"/>
                                  <a:pt x="288925" y="14351"/>
                                </a:cubicBezTo>
                                <a:cubicBezTo>
                                  <a:pt x="308102" y="6985"/>
                                  <a:pt x="327406" y="2413"/>
                                  <a:pt x="346710" y="1143"/>
                                </a:cubicBezTo>
                                <a:cubicBezTo>
                                  <a:pt x="365887" y="0"/>
                                  <a:pt x="385191" y="2032"/>
                                  <a:pt x="404368" y="6985"/>
                                </a:cubicBezTo>
                                <a:cubicBezTo>
                                  <a:pt x="423672" y="11938"/>
                                  <a:pt x="442976" y="20320"/>
                                  <a:pt x="462153" y="30861"/>
                                </a:cubicBezTo>
                                <a:cubicBezTo>
                                  <a:pt x="481457" y="41402"/>
                                  <a:pt x="500761" y="57912"/>
                                  <a:pt x="519938" y="70231"/>
                                </a:cubicBezTo>
                                <a:cubicBezTo>
                                  <a:pt x="539242" y="82677"/>
                                  <a:pt x="558546" y="96901"/>
                                  <a:pt x="577723" y="105156"/>
                                </a:cubicBezTo>
                                <a:cubicBezTo>
                                  <a:pt x="597027" y="113284"/>
                                  <a:pt x="616331" y="116205"/>
                                  <a:pt x="635508" y="119380"/>
                                </a:cubicBezTo>
                                <a:cubicBezTo>
                                  <a:pt x="654812" y="122555"/>
                                  <a:pt x="674116" y="122428"/>
                                  <a:pt x="693293" y="123952"/>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48" name="Shape 2315"/>
                        <wps:cNvSpPr>
                          <a:spLocks/>
                        </wps:cNvSpPr>
                        <wps:spPr bwMode="auto">
                          <a:xfrm>
                            <a:off x="32934" y="14852"/>
                            <a:ext cx="6933" cy="1684"/>
                          </a:xfrm>
                          <a:custGeom>
                            <a:avLst/>
                            <a:gdLst>
                              <a:gd name="T0" fmla="*/ 0 w 693293"/>
                              <a:gd name="T1" fmla="*/ 32765 h 168402"/>
                              <a:gd name="T2" fmla="*/ 57785 w 693293"/>
                              <a:gd name="T3" fmla="*/ 74295 h 168402"/>
                              <a:gd name="T4" fmla="*/ 115570 w 693293"/>
                              <a:gd name="T5" fmla="*/ 129159 h 168402"/>
                              <a:gd name="T6" fmla="*/ 173355 w 693293"/>
                              <a:gd name="T7" fmla="*/ 163576 h 168402"/>
                              <a:gd name="T8" fmla="*/ 231140 w 693293"/>
                              <a:gd name="T9" fmla="*/ 158114 h 168402"/>
                              <a:gd name="T10" fmla="*/ 288925 w 693293"/>
                              <a:gd name="T11" fmla="*/ 157607 h 168402"/>
                              <a:gd name="T12" fmla="*/ 346710 w 693293"/>
                              <a:gd name="T13" fmla="*/ 115188 h 168402"/>
                              <a:gd name="T14" fmla="*/ 404368 w 693293"/>
                              <a:gd name="T15" fmla="*/ 82296 h 168402"/>
                              <a:gd name="T16" fmla="*/ 462153 w 693293"/>
                              <a:gd name="T17" fmla="*/ 41021 h 168402"/>
                              <a:gd name="T18" fmla="*/ 519938 w 693293"/>
                              <a:gd name="T19" fmla="*/ 12319 h 168402"/>
                              <a:gd name="T20" fmla="*/ 577723 w 693293"/>
                              <a:gd name="T21" fmla="*/ 761 h 168402"/>
                              <a:gd name="T22" fmla="*/ 635508 w 693293"/>
                              <a:gd name="T23" fmla="*/ 7620 h 168402"/>
                              <a:gd name="T24" fmla="*/ 693293 w 693293"/>
                              <a:gd name="T25" fmla="*/ 32765 h 168402"/>
                              <a:gd name="T26" fmla="*/ 0 w 693293"/>
                              <a:gd name="T27" fmla="*/ 0 h 168402"/>
                              <a:gd name="T28" fmla="*/ 693293 w 693293"/>
                              <a:gd name="T29" fmla="*/ 168402 h 168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93293" h="168402">
                                <a:moveTo>
                                  <a:pt x="0" y="32765"/>
                                </a:moveTo>
                                <a:cubicBezTo>
                                  <a:pt x="19304" y="46609"/>
                                  <a:pt x="38481" y="58165"/>
                                  <a:pt x="57785" y="74295"/>
                                </a:cubicBezTo>
                                <a:cubicBezTo>
                                  <a:pt x="76962" y="90297"/>
                                  <a:pt x="96266" y="114300"/>
                                  <a:pt x="115570" y="129159"/>
                                </a:cubicBezTo>
                                <a:cubicBezTo>
                                  <a:pt x="134747" y="144145"/>
                                  <a:pt x="154051" y="158877"/>
                                  <a:pt x="173355" y="163576"/>
                                </a:cubicBezTo>
                                <a:cubicBezTo>
                                  <a:pt x="192532" y="168402"/>
                                  <a:pt x="211836" y="159131"/>
                                  <a:pt x="231140" y="158114"/>
                                </a:cubicBezTo>
                                <a:cubicBezTo>
                                  <a:pt x="250317" y="157099"/>
                                  <a:pt x="269621" y="164719"/>
                                  <a:pt x="288925" y="157607"/>
                                </a:cubicBezTo>
                                <a:cubicBezTo>
                                  <a:pt x="308102" y="150368"/>
                                  <a:pt x="327406" y="127761"/>
                                  <a:pt x="346710" y="115188"/>
                                </a:cubicBezTo>
                                <a:cubicBezTo>
                                  <a:pt x="365887" y="102743"/>
                                  <a:pt x="385191" y="94742"/>
                                  <a:pt x="404368" y="82296"/>
                                </a:cubicBezTo>
                                <a:cubicBezTo>
                                  <a:pt x="423672" y="69977"/>
                                  <a:pt x="442976" y="52705"/>
                                  <a:pt x="462153" y="41021"/>
                                </a:cubicBezTo>
                                <a:cubicBezTo>
                                  <a:pt x="481457" y="29336"/>
                                  <a:pt x="500761" y="19050"/>
                                  <a:pt x="519938" y="12319"/>
                                </a:cubicBezTo>
                                <a:cubicBezTo>
                                  <a:pt x="539242" y="5587"/>
                                  <a:pt x="558546" y="1524"/>
                                  <a:pt x="577723" y="761"/>
                                </a:cubicBezTo>
                                <a:cubicBezTo>
                                  <a:pt x="597027" y="0"/>
                                  <a:pt x="616331" y="2412"/>
                                  <a:pt x="635508" y="7620"/>
                                </a:cubicBezTo>
                                <a:cubicBezTo>
                                  <a:pt x="654812" y="12954"/>
                                  <a:pt x="674116" y="24384"/>
                                  <a:pt x="693293" y="3276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49" name="Shape 2316"/>
                        <wps:cNvSpPr>
                          <a:spLocks/>
                        </wps:cNvSpPr>
                        <wps:spPr bwMode="auto">
                          <a:xfrm>
                            <a:off x="32934" y="14813"/>
                            <a:ext cx="6933" cy="1648"/>
                          </a:xfrm>
                          <a:custGeom>
                            <a:avLst/>
                            <a:gdLst>
                              <a:gd name="T0" fmla="*/ 0 w 693293"/>
                              <a:gd name="T1" fmla="*/ 115697 h 164719"/>
                              <a:gd name="T2" fmla="*/ 57785 w 693293"/>
                              <a:gd name="T3" fmla="*/ 82804 h 164719"/>
                              <a:gd name="T4" fmla="*/ 115570 w 693293"/>
                              <a:gd name="T5" fmla="*/ 39370 h 164719"/>
                              <a:gd name="T6" fmla="*/ 173355 w 693293"/>
                              <a:gd name="T7" fmla="*/ 10033 h 164719"/>
                              <a:gd name="T8" fmla="*/ 231140 w 693293"/>
                              <a:gd name="T9" fmla="*/ 0 h 164719"/>
                              <a:gd name="T10" fmla="*/ 288925 w 693293"/>
                              <a:gd name="T11" fmla="*/ 9652 h 164719"/>
                              <a:gd name="T12" fmla="*/ 346710 w 693293"/>
                              <a:gd name="T13" fmla="*/ 36957 h 164719"/>
                              <a:gd name="T14" fmla="*/ 404368 w 693293"/>
                              <a:gd name="T15" fmla="*/ 79375 h 164719"/>
                              <a:gd name="T16" fmla="*/ 462153 w 693293"/>
                              <a:gd name="T17" fmla="*/ 131953 h 164719"/>
                              <a:gd name="T18" fmla="*/ 519938 w 693293"/>
                              <a:gd name="T19" fmla="*/ 159386 h 164719"/>
                              <a:gd name="T20" fmla="*/ 577723 w 693293"/>
                              <a:gd name="T21" fmla="*/ 154687 h 164719"/>
                              <a:gd name="T22" fmla="*/ 635508 w 693293"/>
                              <a:gd name="T23" fmla="*/ 158115 h 164719"/>
                              <a:gd name="T24" fmla="*/ 693293 w 693293"/>
                              <a:gd name="T25" fmla="*/ 115697 h 164719"/>
                              <a:gd name="T26" fmla="*/ 0 w 693293"/>
                              <a:gd name="T27" fmla="*/ 0 h 164719"/>
                              <a:gd name="T28" fmla="*/ 693293 w 693293"/>
                              <a:gd name="T29" fmla="*/ 164719 h 164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93293" h="164719">
                                <a:moveTo>
                                  <a:pt x="0" y="115697"/>
                                </a:moveTo>
                                <a:cubicBezTo>
                                  <a:pt x="19304" y="104775"/>
                                  <a:pt x="38481" y="95631"/>
                                  <a:pt x="57785" y="82804"/>
                                </a:cubicBezTo>
                                <a:cubicBezTo>
                                  <a:pt x="76962" y="70104"/>
                                  <a:pt x="96266" y="51563"/>
                                  <a:pt x="115570" y="39370"/>
                                </a:cubicBezTo>
                                <a:cubicBezTo>
                                  <a:pt x="134747" y="27305"/>
                                  <a:pt x="154051" y="16638"/>
                                  <a:pt x="173355" y="10033"/>
                                </a:cubicBezTo>
                                <a:cubicBezTo>
                                  <a:pt x="192532" y="3556"/>
                                  <a:pt x="211836" y="127"/>
                                  <a:pt x="231140" y="0"/>
                                </a:cubicBezTo>
                                <a:cubicBezTo>
                                  <a:pt x="250317" y="0"/>
                                  <a:pt x="269621" y="3429"/>
                                  <a:pt x="288925" y="9652"/>
                                </a:cubicBezTo>
                                <a:cubicBezTo>
                                  <a:pt x="308102" y="15748"/>
                                  <a:pt x="327406" y="25400"/>
                                  <a:pt x="346710" y="36957"/>
                                </a:cubicBezTo>
                                <a:cubicBezTo>
                                  <a:pt x="365887" y="48641"/>
                                  <a:pt x="385191" y="63500"/>
                                  <a:pt x="404368" y="79375"/>
                                </a:cubicBezTo>
                                <a:cubicBezTo>
                                  <a:pt x="423672" y="95250"/>
                                  <a:pt x="442976" y="118618"/>
                                  <a:pt x="462153" y="131953"/>
                                </a:cubicBezTo>
                                <a:cubicBezTo>
                                  <a:pt x="481457" y="145289"/>
                                  <a:pt x="500761" y="155575"/>
                                  <a:pt x="519938" y="159386"/>
                                </a:cubicBezTo>
                                <a:cubicBezTo>
                                  <a:pt x="539242" y="163195"/>
                                  <a:pt x="558546" y="154940"/>
                                  <a:pt x="577723" y="154687"/>
                                </a:cubicBezTo>
                                <a:cubicBezTo>
                                  <a:pt x="597027" y="154560"/>
                                  <a:pt x="616331" y="164719"/>
                                  <a:pt x="635508" y="158115"/>
                                </a:cubicBezTo>
                                <a:cubicBezTo>
                                  <a:pt x="654812" y="151639"/>
                                  <a:pt x="674116" y="129794"/>
                                  <a:pt x="693293" y="115697"/>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50" name="Rectangle 2317"/>
                        <wps:cNvSpPr>
                          <a:spLocks noChangeArrowheads="1"/>
                        </wps:cNvSpPr>
                        <wps:spPr bwMode="auto">
                          <a:xfrm>
                            <a:off x="31483" y="17102"/>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551" name="Rectangle 2318"/>
                        <wps:cNvSpPr>
                          <a:spLocks noChangeArrowheads="1"/>
                        </wps:cNvSpPr>
                        <wps:spPr bwMode="auto">
                          <a:xfrm>
                            <a:off x="30969" y="14892"/>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80</w:t>
                              </w:r>
                            </w:p>
                          </w:txbxContent>
                        </wps:txbx>
                        <wps:bodyPr rot="0" vert="horz" wrap="square" lIns="0" tIns="0" rIns="0" bIns="0" anchor="t" anchorCtr="0" upright="1">
                          <a:noAutofit/>
                        </wps:bodyPr>
                      </wps:wsp>
                      <wps:wsp>
                        <wps:cNvPr id="74552" name="Rectangle 2319"/>
                        <wps:cNvSpPr>
                          <a:spLocks noChangeArrowheads="1"/>
                        </wps:cNvSpPr>
                        <wps:spPr bwMode="auto">
                          <a:xfrm>
                            <a:off x="30453" y="12682"/>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160</w:t>
                              </w:r>
                            </w:p>
                          </w:txbxContent>
                        </wps:txbx>
                        <wps:bodyPr rot="0" vert="horz" wrap="square" lIns="0" tIns="0" rIns="0" bIns="0" anchor="t" anchorCtr="0" upright="1">
                          <a:noAutofit/>
                        </wps:bodyPr>
                      </wps:wsp>
                      <wps:wsp>
                        <wps:cNvPr id="74553" name="Rectangle 2320"/>
                        <wps:cNvSpPr>
                          <a:spLocks noChangeArrowheads="1"/>
                        </wps:cNvSpPr>
                        <wps:spPr bwMode="auto">
                          <a:xfrm>
                            <a:off x="32685" y="18421"/>
                            <a:ext cx="68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0</w:t>
                              </w:r>
                            </w:p>
                          </w:txbxContent>
                        </wps:txbx>
                        <wps:bodyPr rot="0" vert="horz" wrap="square" lIns="0" tIns="0" rIns="0" bIns="0" anchor="t" anchorCtr="0" upright="1">
                          <a:noAutofit/>
                        </wps:bodyPr>
                      </wps:wsp>
                      <wps:wsp>
                        <wps:cNvPr id="74554" name="Rectangle 2321"/>
                        <wps:cNvSpPr>
                          <a:spLocks noChangeArrowheads="1"/>
                        </wps:cNvSpPr>
                        <wps:spPr bwMode="auto">
                          <a:xfrm>
                            <a:off x="34738" y="18421"/>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60</w:t>
                              </w:r>
                            </w:p>
                          </w:txbxContent>
                        </wps:txbx>
                        <wps:bodyPr rot="0" vert="horz" wrap="square" lIns="0" tIns="0" rIns="0" bIns="0" anchor="t" anchorCtr="0" upright="1">
                          <a:noAutofit/>
                        </wps:bodyPr>
                      </wps:wsp>
                      <wps:wsp>
                        <wps:cNvPr id="74555" name="Rectangle 2322"/>
                        <wps:cNvSpPr>
                          <a:spLocks noChangeArrowheads="1"/>
                        </wps:cNvSpPr>
                        <wps:spPr bwMode="auto">
                          <a:xfrm>
                            <a:off x="36793" y="18421"/>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120</w:t>
                              </w:r>
                            </w:p>
                          </w:txbxContent>
                        </wps:txbx>
                        <wps:bodyPr rot="0" vert="horz" wrap="square" lIns="0" tIns="0" rIns="0" bIns="0" anchor="t" anchorCtr="0" upright="1">
                          <a:noAutofit/>
                        </wps:bodyPr>
                      </wps:wsp>
                      <wps:wsp>
                        <wps:cNvPr id="74556" name="Rectangle 2323"/>
                        <wps:cNvSpPr>
                          <a:spLocks noChangeArrowheads="1"/>
                        </wps:cNvSpPr>
                        <wps:spPr bwMode="auto">
                          <a:xfrm>
                            <a:off x="39103" y="18421"/>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180</w:t>
                              </w:r>
                            </w:p>
                          </w:txbxContent>
                        </wps:txbx>
                        <wps:bodyPr rot="0" vert="horz" wrap="square" lIns="0" tIns="0" rIns="0" bIns="0" anchor="t" anchorCtr="0" upright="1">
                          <a:noAutofit/>
                        </wps:bodyPr>
                      </wps:wsp>
                      <wps:wsp>
                        <wps:cNvPr id="74557" name="Rectangle 2324"/>
                        <wps:cNvSpPr>
                          <a:spLocks noChangeArrowheads="1"/>
                        </wps:cNvSpPr>
                        <wps:spPr bwMode="auto">
                          <a:xfrm rot="-5399999">
                            <a:off x="25712" y="14115"/>
                            <a:ext cx="839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Rel.Displ. (mm)</w:t>
                              </w:r>
                            </w:p>
                          </w:txbxContent>
                        </wps:txbx>
                        <wps:bodyPr rot="0" vert="horz" wrap="square" lIns="0" tIns="0" rIns="0" bIns="0" anchor="t" anchorCtr="0" upright="1">
                          <a:noAutofit/>
                        </wps:bodyPr>
                      </wps:wsp>
                      <wps:wsp>
                        <wps:cNvPr id="74558" name="Rectangle 2325"/>
                        <wps:cNvSpPr>
                          <a:spLocks noChangeArrowheads="1"/>
                        </wps:cNvSpPr>
                        <wps:spPr bwMode="auto">
                          <a:xfrm>
                            <a:off x="33316" y="19528"/>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color w:val="595959"/>
                                  <w:sz w:val="16"/>
                                </w:rPr>
                                <w:t>Inc. Angle (deg)</w:t>
                              </w:r>
                            </w:p>
                          </w:txbxContent>
                        </wps:txbx>
                        <wps:bodyPr rot="0" vert="horz" wrap="square" lIns="0" tIns="0" rIns="0" bIns="0" anchor="t" anchorCtr="0" upright="1">
                          <a:noAutofit/>
                        </wps:bodyPr>
                      </wps:wsp>
                      <wps:wsp>
                        <wps:cNvPr id="74559" name="Rectangle 2326"/>
                        <wps:cNvSpPr>
                          <a:spLocks noChangeArrowheads="1"/>
                        </wps:cNvSpPr>
                        <wps:spPr bwMode="auto">
                          <a:xfrm>
                            <a:off x="37638" y="11454"/>
                            <a:ext cx="450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b/>
                                  <w:color w:val="595959"/>
                                  <w:sz w:val="19"/>
                                </w:rPr>
                                <w:t>Loma2</w:t>
                              </w:r>
                            </w:p>
                          </w:txbxContent>
                        </wps:txbx>
                        <wps:bodyPr rot="0" vert="horz" wrap="square" lIns="0" tIns="0" rIns="0" bIns="0" anchor="t" anchorCtr="0" upright="1">
                          <a:noAutofit/>
                        </wps:bodyPr>
                      </wps:wsp>
                      <wps:wsp>
                        <wps:cNvPr id="74560" name="Shape 2327"/>
                        <wps:cNvSpPr>
                          <a:spLocks/>
                        </wps:cNvSpPr>
                        <wps:spPr bwMode="auto">
                          <a:xfrm>
                            <a:off x="28802" y="10683"/>
                            <a:ext cx="12599" cy="10073"/>
                          </a:xfrm>
                          <a:custGeom>
                            <a:avLst/>
                            <a:gdLst>
                              <a:gd name="T0" fmla="*/ 1259840 w 1259840"/>
                              <a:gd name="T1" fmla="*/ 0 h 1007301"/>
                              <a:gd name="T2" fmla="*/ 1259840 w 1259840"/>
                              <a:gd name="T3" fmla="*/ 1007301 h 1007301"/>
                              <a:gd name="T4" fmla="*/ 0 w 1259840"/>
                              <a:gd name="T5" fmla="*/ 1007301 h 1007301"/>
                              <a:gd name="T6" fmla="*/ 0 w 1259840"/>
                              <a:gd name="T7" fmla="*/ 0 h 1007301"/>
                              <a:gd name="T8" fmla="*/ 0 w 1259840"/>
                              <a:gd name="T9" fmla="*/ 0 h 1007301"/>
                              <a:gd name="T10" fmla="*/ 1259840 w 1259840"/>
                              <a:gd name="T11" fmla="*/ 1007301 h 1007301"/>
                            </a:gdLst>
                            <a:ahLst/>
                            <a:cxnLst>
                              <a:cxn ang="0">
                                <a:pos x="T0" y="T1"/>
                              </a:cxn>
                              <a:cxn ang="0">
                                <a:pos x="T2" y="T3"/>
                              </a:cxn>
                              <a:cxn ang="0">
                                <a:pos x="T4" y="T5"/>
                              </a:cxn>
                              <a:cxn ang="0">
                                <a:pos x="T6" y="T7"/>
                              </a:cxn>
                            </a:cxnLst>
                            <a:rect l="T8" t="T9" r="T10" b="T11"/>
                            <a:pathLst>
                              <a:path w="1259840" h="1007301">
                                <a:moveTo>
                                  <a:pt x="1259840" y="0"/>
                                </a:moveTo>
                                <a:lnTo>
                                  <a:pt x="1259840" y="1007301"/>
                                </a:lnTo>
                                <a:lnTo>
                                  <a:pt x="0" y="1007301"/>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561" name="Picture 23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315" y="12526"/>
                            <a:ext cx="12484" cy="4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3C5C6AF" id="Группа 45270" o:spid="_x0000_s1026" style="width:443.55pt;height:166pt;mso-position-horizontal-relative:char;mso-position-vertical-relative:line" coordsize="56328,21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">
                <v:rect id="Rectangle 2128" o:spid="_x0000_s1027" style="position:absolute;left:12762;top:884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" filled="f" stroked="f">
                  <v:textbox inset="0,0,0,0">
                    <w:txbxContent>
                      <w:p w:rsidR="00C27EC5" w:rsidRDefault="00C27EC5" w:rsidP="00C27EC5">
                        <w:r>
                          <w:t xml:space="preserve"> </w:t>
                        </w:r>
                      </w:p>
                    </w:txbxContent>
                  </v:textbox>
                </v:rect>
                <v:rect id="Rectangle 2129" o:spid="_x0000_s1028" style="position:absolute;left:26955;top:884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" filled="f" stroked="f">
                  <v:textbox inset="0,0,0,0">
                    <w:txbxContent>
                      <w:p w:rsidR="00C27EC5" w:rsidRDefault="00C27EC5" w:rsidP="00C27EC5">
                        <w:r>
                          <w:t xml:space="preserve"> </w:t>
                        </w:r>
                      </w:p>
                    </w:txbxContent>
                  </v:textbox>
                </v:rect>
                <v:rect id="Rectangle 2130" o:spid="_x0000_s1029" style="position:absolute;left:41572;top:884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" filled="f" stroked="f">
                  <v:textbox inset="0,0,0,0">
                    <w:txbxContent>
                      <w:p w:rsidR="00C27EC5" w:rsidRDefault="00C27EC5" w:rsidP="00C27EC5">
                        <w:r>
                          <w:t xml:space="preserve"> </w:t>
                        </w:r>
                      </w:p>
                    </w:txbxContent>
                  </v:textbox>
                </v:rect>
                <v:rect id="Rectangle 2131" o:spid="_x0000_s1030" style="position:absolute;left:55978;top:904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" filled="f" stroked="f">
                  <v:textbox inset="0,0,0,0">
                    <w:txbxContent>
                      <w:p w:rsidR="00C27EC5" w:rsidRDefault="00C27EC5" w:rsidP="00C27EC5">
                        <w:r>
                          <w:t xml:space="preserve"> </w:t>
                        </w:r>
                      </w:p>
                    </w:txbxContent>
                  </v:textbox>
                </v:rect>
                <v:rect id="Rectangle 2132" o:spid="_x0000_s1031" style="position:absolute;left:12762;top:1953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" filled="f" stroked="f">
                  <v:textbox inset="0,0,0,0">
                    <w:txbxContent>
                      <w:p w:rsidR="00C27EC5" w:rsidRDefault="00C27EC5" w:rsidP="00C27EC5">
                        <w:r>
                          <w:t xml:space="preserve"> </w:t>
                        </w:r>
                      </w:p>
                    </w:txbxContent>
                  </v:textbox>
                </v:rect>
                <v:rect id="Rectangle 2133" o:spid="_x0000_s1032" style="position:absolute;left:27168;top:1953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" filled="f" stroked="f">
                  <v:textbox inset="0,0,0,0">
                    <w:txbxContent>
                      <w:p w:rsidR="00C27EC5" w:rsidRDefault="00C27EC5" w:rsidP="00C27EC5">
                        <w:r>
                          <w:t xml:space="preserve"> </w:t>
                        </w:r>
                      </w:p>
                    </w:txbxContent>
                  </v:textbox>
                </v:rect>
                <v:rect id="Rectangle 2134" o:spid="_x0000_s1033" style="position:absolute;left:41572;top:1953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" filled="f" stroked="f">
                  <v:textbox inset="0,0,0,0">
                    <w:txbxContent>
                      <w:p w:rsidR="00C27EC5" w:rsidRDefault="00C27EC5" w:rsidP="00C27EC5">
                        <w:r>
                          <w:t xml:space="preserve"> </w:t>
                        </w:r>
                      </w:p>
                    </w:txbxContent>
                  </v:textbox>
                </v:rect>
                <v:rect id="Rectangle 2135" o:spid="_x0000_s1034" style="position:absolute;left:42319;top:1070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" filled="f" stroked="f">
                  <v:textbox inset="0,0,0,0">
                    <w:txbxContent>
                      <w:p w:rsidR="00C27EC5" w:rsidRDefault="00C27EC5" w:rsidP="00C27EC5">
                        <w:r>
                          <w:t xml:space="preserve"> </w:t>
                        </w:r>
                      </w:p>
                    </w:txbxContent>
                  </v:textbox>
                </v:rect>
                <v:rect id="Rectangle 2136" o:spid="_x0000_s1035" style="position:absolute;left:54896;top:1547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YV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" filled="f" stroked="f">
                  <v:textbox inset="0,0,0,0">
                    <w:txbxContent>
                      <w:p w:rsidR="00C27EC5" w:rsidRDefault="00C27EC5" w:rsidP="00C27EC5">
                        <w:r>
                          <w:t xml:space="preserve"> </w:t>
                        </w:r>
                      </w:p>
                    </w:txbxContent>
                  </v:textbox>
                </v:rect>
                <v:shape id="Shape 2187" o:spid="_x0000_s1036" style="position:absolute;left:4003;top:4526;width:7060;height:0;visibility:visible;mso-wrap-style:square;v-text-anchor:top" coordsize="70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" path="m,l705993,e" filled="f" strokecolor="#d9d9d9">
                  <v:path arrowok="t" o:connecttype="custom" o:connectlocs="0,0;7060,0" o:connectangles="0,0" textboxrect="0,0,705993,0"/>
                </v:shape>
                <v:shape id="Shape 2188" o:spid="_x0000_s1037" style="position:absolute;left:4003;top:2252;width:7060;height:0;visibility:visible;mso-wrap-style:square;v-text-anchor:top" coordsize="70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" path="m,l705993,e" filled="f" strokecolor="#d9d9d9">
                  <v:path arrowok="t" o:connecttype="custom" o:connectlocs="0,0;7060,0" o:connectangles="0,0" textboxrect="0,0,705993,0"/>
                </v:shape>
                <v:shape id="Shape 2189" o:spid="_x0000_s1038" style="position:absolute;left:4003;top:2252;width:0;height:4545;visibility:visible;mso-wrap-style:square;v-text-anchor:top" coordsize="0,45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" path="m,454533l,e" filled="f" strokecolor="#bfbfbf">
                  <v:path arrowok="t" o:connecttype="custom" o:connectlocs="0,4545;0,0" o:connectangles="0,0" textboxrect="0,0,0,454533"/>
                </v:shape>
                <v:shape id="Shape 2190" o:spid="_x0000_s1039" style="position:absolute;left:4003;top:6797;width:7060;height:0;visibility:visible;mso-wrap-style:square;v-text-anchor:top" coordsize="70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" path="m,l705993,e" filled="f" strokecolor="#bfbfbf">
                  <v:path arrowok="t" o:connecttype="custom" o:connectlocs="0,0;7060,0" o:connectangles="0,0" textboxrect="0,0,705993,0"/>
                </v:shape>
                <v:shape id="Shape 2191" o:spid="_x0000_s1040" style="position:absolute;left:4003;top:2845;width:7060;height:2412;visibility:visible;mso-wrap-style:square;v-text-anchor:top" coordsize="705993,24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" path="m,218821c19558,207518,39243,195199,58801,184785v19685,-10414,39243,-11557,58801,-28448c137287,139573,156845,104648,176530,83947,196088,63246,215773,45339,235331,32258,254889,19050,274574,9779,294132,5080,313817,381,333375,,353060,4064v19558,4064,39116,12700,58801,25146c431419,41656,451104,58801,470662,78994v19685,20193,39243,46863,58801,71120c549148,174371,568706,209677,588391,224663v19558,14986,39243,16510,58801,15494c666750,239141,686435,225933,705993,218821e" filled="f" strokecolor="#4f81bd" strokeweight="1pt">
                  <v:stroke endcap="round"/>
                  <v:path arrowok="t" o:connecttype="custom" o:connectlocs="0,2188;588,1848;1176,1564;1765,840;2353,323;2941,51;3531,41;4119,292;4707,790;5295,1501;5884,2247;6472,2402;7060,2188" o:connectangles="0,0,0,0,0,0,0,0,0,0,0,0,0" textboxrect="0,0,705993,241173"/>
                </v:shape>
                <v:shape id="Shape 2192" o:spid="_x0000_s1041" style="position:absolute;left:4003;top:2822;width:7060;height:2454;visibility:visible;mso-wrap-style:square;v-text-anchor:top" coordsize="705993,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" path="m,3937v19558,8890,39243,13589,58801,26670c78486,43561,98044,61468,117602,82169v19685,20574,39243,47371,58928,72136c196088,179070,215773,215773,235331,230632v19558,14732,39243,12446,58801,12319c313817,242951,333375,237871,353060,229997v19558,-8001,39116,-22860,58801,-34798c431419,183261,451104,176784,470662,158623v19685,-18161,39243,-51689,58801,-72644c549148,65151,568706,46736,588391,33274,607949,19685,627634,9779,647192,4953,666750,,686435,4318,705993,3937e" filled="f" strokecolor="#c0504d" strokeweight="1pt">
                  <v:stroke endcap="round"/>
                  <v:path arrowok="t" o:connecttype="custom" o:connectlocs="0,39;588,306;1176,822;1765,1543;2353,2307;2941,2430;3531,2300;4119,1952;4707,1586;5295,860;5884,333;6472,50;7060,39" o:connectangles="0,0,0,0,0,0,0,0,0,0,0,0,0" textboxrect="0,0,705993,245364"/>
                </v:shape>
                <v:shape id="Shape 2193" o:spid="_x0000_s1042" style="position:absolute;left:4003;top:4957;width:7060;height:453;visibility:visible;mso-wrap-style:square;v-text-anchor:top" coordsize="705993,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" path="m,12065v19558,3429,39243,10668,58801,10287c78486,21844,98044,11811,117602,9525,137287,7239,156845,6731,176530,8382v19558,1651,39243,5969,58801,10922c254889,24384,274574,34417,294132,38481v19685,4064,39243,6858,58928,5334c372618,42164,392176,32258,411861,29083v19558,-3175,39243,-2286,58801,-4445c490347,22606,509905,20066,529463,16383,549148,12700,568706,5207,588391,2667,607949,254,627634,,647192,1524v19558,1524,39243,6985,58801,10541e" filled="f" strokecolor="#4f81bd" strokeweight="1pt">
                  <v:stroke endcap="round"/>
                  <v:path arrowok="t" o:connecttype="custom" o:connectlocs="0,121;588,223;1176,95;1765,84;2353,193;2941,384;3531,438;4119,291;4707,246;5295,164;5884,27;6472,15;7060,121" o:connectangles="0,0,0,0,0,0,0,0,0,0,0,0,0" textboxrect="0,0,705993,45339"/>
                </v:shape>
                <v:shape id="Shape 2194" o:spid="_x0000_s1043" style="position:absolute;left:4003;top:4952;width:7060;height:465;visibility:visible;mso-wrap-style:square;v-text-anchor:top" coordsize="705993,4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" path="m,44069c19558,38862,39243,32004,58801,28448v19685,-3683,39243,-4318,58801,-5842c137287,21209,156845,22733,176530,19685,196088,16510,215773,7112,235331,4064,254889,889,274574,,294132,889v19685,1016,39243,5588,58928,9017c372618,13208,392176,21209,411861,21463v19558,254,39243,-8763,58801,-10414c490347,9398,509905,9652,529463,11811v19685,2159,39243,6604,58928,11811c607949,28829,627634,39624,647192,43053v19558,3429,39243,762,58801,1016e" filled="f" strokecolor="#c0504d" strokeweight="1pt">
                  <v:stroke endcap="round"/>
                  <v:path arrowok="t" o:connecttype="custom" o:connectlocs="0,441;588,285;1176,226;1765,197;2353,41;2941,9;3531,99;4119,215;4707,111;5295,118;5884,236;6472,431;7060,441" o:connectangles="0,0,0,0,0,0,0,0,0,0,0,0,0" textboxrect="0,0,705993,46482"/>
                </v:shape>
                <v:rect id="Rectangle 2195" o:spid="_x0000_s1044" style="position:absolute;left:2549;top:6323;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" filled="f" stroked="f">
                  <v:textbox inset="0,0,0,0">
                    <w:txbxContent>
                      <w:p w:rsidR="00C27EC5" w:rsidRDefault="00C27EC5" w:rsidP="00C27EC5">
                        <w:r>
                          <w:rPr>
                            <w:rFonts w:cs="Calibri"/>
                            <w:color w:val="595959"/>
                            <w:sz w:val="16"/>
                          </w:rPr>
                          <w:t>0</w:t>
                        </w:r>
                      </w:p>
                    </w:txbxContent>
                  </v:textbox>
                </v:rect>
                <v:rect id="Rectangle 2196" o:spid="_x0000_s1045" style="position:absolute;left:2034;top:4050;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" filled="f" stroked="f">
                  <v:textbox inset="0,0,0,0">
                    <w:txbxContent>
                      <w:p w:rsidR="00C27EC5" w:rsidRDefault="00C27EC5" w:rsidP="00C27EC5">
                        <w:r>
                          <w:rPr>
                            <w:rFonts w:cs="Calibri"/>
                            <w:color w:val="595959"/>
                            <w:sz w:val="16"/>
                          </w:rPr>
                          <w:t>80</w:t>
                        </w:r>
                      </w:p>
                    </w:txbxContent>
                  </v:textbox>
                </v:rect>
                <v:rect id="Rectangle 2197" o:spid="_x0000_s1046" style="position:absolute;left:1519;top:1777;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" filled="f" stroked="f">
                  <v:textbox inset="0,0,0,0">
                    <w:txbxContent>
                      <w:p w:rsidR="00C27EC5" w:rsidRDefault="00C27EC5" w:rsidP="00C27EC5">
                        <w:r>
                          <w:rPr>
                            <w:rFonts w:cs="Calibri"/>
                            <w:color w:val="595959"/>
                            <w:sz w:val="16"/>
                          </w:rPr>
                          <w:t>160</w:t>
                        </w:r>
                      </w:p>
                    </w:txbxContent>
                  </v:textbox>
                </v:rect>
                <v:rect id="Rectangle 2198" o:spid="_x0000_s1047" style="position:absolute;left:3747;top:7644;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sk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xeDSBx51wBeTiFwAA//8DAFBLAQItABQABgAIAAAAIQDb4fbL7gAAAIUBAAATAAAAAAAA&#10;AAAAAAAAAAAAAABbQ29udGVudF9UeXBlc10ueG1sUEsBAi0AFAAGAAgAAAAhAFr0LFu/AAAAFQEA&#10;AAsAAAAAAAAAAAAAAAAAHwEAAF9yZWxzLy5yZWxzUEsBAi0AFAAGAAgAAAAhAIkvqyTHAAAA3gAA&#10;AA8AAAAAAAAAAAAAAAAABwIAAGRycy9kb3ducmV2LnhtbFBLBQYAAAAAAwADALcAAAD7AgAAAAA=&#10;" filled="f" stroked="f">
                  <v:textbox inset="0,0,0,0">
                    <w:txbxContent>
                      <w:p w:rsidR="00C27EC5" w:rsidRDefault="00C27EC5" w:rsidP="00C27EC5">
                        <w:r>
                          <w:rPr>
                            <w:rFonts w:cs="Calibri"/>
                            <w:color w:val="595959"/>
                            <w:sz w:val="16"/>
                          </w:rPr>
                          <w:t>0</w:t>
                        </w:r>
                      </w:p>
                    </w:txbxContent>
                  </v:textbox>
                </v:rect>
                <v:rect id="Rectangle 2199" o:spid="_x0000_s1048" style="position:absolute;left:5843;top:7644;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" filled="f" stroked="f">
                  <v:textbox inset="0,0,0,0">
                    <w:txbxContent>
                      <w:p w:rsidR="00C27EC5" w:rsidRDefault="00C27EC5" w:rsidP="00C27EC5">
                        <w:r>
                          <w:rPr>
                            <w:rFonts w:cs="Calibri"/>
                            <w:color w:val="595959"/>
                            <w:sz w:val="16"/>
                          </w:rPr>
                          <w:t>60</w:t>
                        </w:r>
                      </w:p>
                    </w:txbxContent>
                  </v:textbox>
                </v:rect>
                <v:rect id="Rectangle 2200" o:spid="_x0000_s1049" style="position:absolute;left:7941;top:7644;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" filled="f" stroked="f">
                  <v:textbox inset="0,0,0,0">
                    <w:txbxContent>
                      <w:p w:rsidR="00C27EC5" w:rsidRDefault="00C27EC5" w:rsidP="00C27EC5">
                        <w:r>
                          <w:rPr>
                            <w:rFonts w:cs="Calibri"/>
                            <w:color w:val="595959"/>
                            <w:sz w:val="16"/>
                          </w:rPr>
                          <w:t>120</w:t>
                        </w:r>
                      </w:p>
                    </w:txbxContent>
                  </v:textbox>
                </v:rect>
                <v:rect id="Rectangle 2201" o:spid="_x0000_s1050" style="position:absolute;left:10293;top:7644;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" filled="f" stroked="f">
                  <v:textbox inset="0,0,0,0">
                    <w:txbxContent>
                      <w:p w:rsidR="00C27EC5" w:rsidRDefault="00C27EC5" w:rsidP="00C27EC5">
                        <w:r>
                          <w:rPr>
                            <w:rFonts w:cs="Calibri"/>
                            <w:color w:val="595959"/>
                            <w:sz w:val="16"/>
                          </w:rPr>
                          <w:t>180</w:t>
                        </w:r>
                      </w:p>
                    </w:txbxContent>
                  </v:textbox>
                </v:rect>
                <v:rect id="Rectangle 2202" o:spid="_x0000_s1051" style="position:absolute;left:-3093;top:3432;width:839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" filled="f" stroked="f">
                  <v:textbox inset="0,0,0,0">
                    <w:txbxContent>
                      <w:p w:rsidR="00C27EC5" w:rsidRDefault="00C27EC5" w:rsidP="00C27EC5">
                        <w:r>
                          <w:rPr>
                            <w:rFonts w:cs="Calibri"/>
                            <w:color w:val="595959"/>
                            <w:sz w:val="16"/>
                          </w:rPr>
                          <w:t>Rel.Displ. (mm)</w:t>
                        </w:r>
                      </w:p>
                    </w:txbxContent>
                  </v:textbox>
                </v:rect>
                <v:rect id="Rectangle 2203" o:spid="_x0000_s1052" style="position:absolute;left:4380;top:8848;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" filled="f" stroked="f">
                  <v:textbox inset="0,0,0,0">
                    <w:txbxContent>
                      <w:p w:rsidR="00C27EC5" w:rsidRDefault="00C27EC5" w:rsidP="00C27EC5">
                        <w:r>
                          <w:rPr>
                            <w:rFonts w:cs="Calibri"/>
                            <w:color w:val="595959"/>
                            <w:sz w:val="16"/>
                          </w:rPr>
                          <w:t>Inc. Angle (deg)</w:t>
                        </w:r>
                      </w:p>
                    </w:txbxContent>
                  </v:textbox>
                </v:rect>
                <v:rect id="Rectangle 2204" o:spid="_x0000_s1053" style="position:absolute;left:9986;top:771;width:2974;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" filled="f" stroked="f">
                  <v:textbox inset="0,0,0,0">
                    <w:txbxContent>
                      <w:p w:rsidR="00C27EC5" w:rsidRDefault="00C27EC5" w:rsidP="00C27EC5">
                        <w:r>
                          <w:rPr>
                            <w:rFonts w:cs="Calibri"/>
                            <w:b/>
                            <w:color w:val="595959"/>
                            <w:sz w:val="19"/>
                          </w:rPr>
                          <w:t>Italy</w:t>
                        </w:r>
                      </w:p>
                    </w:txbxContent>
                  </v:textbox>
                </v:rect>
                <v:shape id="Shape 2205" o:spid="_x0000_s1054" style="position:absolute;width:12598;height:10075;visibility:visible;mso-wrap-style:square;v-text-anchor:top" coordsize="1259840,100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" path="m1259840,r,1007554l,1007554,,e" filled="f" strokecolor="#d9d9d9">
                  <v:path arrowok="t" o:connecttype="custom" o:connectlocs="12598,0;12598,10075;0,10075;0,0" o:connectangles="0,0,0,0" textboxrect="0,0,1259840,1007554"/>
                </v:shape>
                <v:shape id="Shape 2207" o:spid="_x0000_s1055" style="position:absolute;left:18195;top:4709;width:7060;height:0;visibility:visible;mso-wrap-style:square;v-text-anchor:top" coordsize="70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" path="m,l705993,e" filled="f" strokecolor="#d9d9d9">
                  <v:path arrowok="t" o:connecttype="custom" o:connectlocs="0,0;7060,0" o:connectangles="0,0" textboxrect="0,0,705993,0"/>
                </v:shape>
                <v:shape id="Shape 2208" o:spid="_x0000_s1056" style="position:absolute;left:18195;top:2252;width:7060;height:0;visibility:visible;mso-wrap-style:square;v-text-anchor:top" coordsize="70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" path="m,l705993,e" filled="f" strokecolor="#d9d9d9">
                  <v:path arrowok="t" o:connecttype="custom" o:connectlocs="0,0;7060,0" o:connectangles="0,0" textboxrect="0,0,705993,0"/>
                </v:shape>
                <v:shape id="Shape 2209" o:spid="_x0000_s1057" style="position:absolute;left:18195;top:2252;width:0;height:4926;visibility:visible;mso-wrap-style:square;v-text-anchor:top" coordsize="0,49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" path="m,492633l,e" filled="f" strokecolor="#bfbfbf">
                  <v:path arrowok="t" o:connecttype="custom" o:connectlocs="0,4926;0,0" o:connectangles="0,0" textboxrect="0,0,0,492633"/>
                </v:shape>
                <v:shape id="Shape 2210" o:spid="_x0000_s1058" style="position:absolute;left:18195;top:7178;width:7060;height:0;visibility:visible;mso-wrap-style:square;v-text-anchor:top" coordsize="70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" path="m,l705993,e" filled="f" strokecolor="#bfbfbf">
                  <v:path arrowok="t" o:connecttype="custom" o:connectlocs="0,0;7060,0" o:connectangles="0,0" textboxrect="0,0,705993,0"/>
                </v:shape>
                <v:shape id="Shape 2211" o:spid="_x0000_s1059" style="position:absolute;left:18195;top:4472;width:7060;height:1581;visibility:visible;mso-wrap-style:square;v-text-anchor:top" coordsize="705993,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" path="m,34036v19558,8890,39243,16637,58801,26670c78486,70739,98044,81788,117602,93980v19685,12192,39243,29591,58928,39878c196088,144272,215773,153670,235331,155829v19558,2286,39243,2159,58801,-8763c313817,136271,333375,107696,353060,90932,372618,74168,392176,59055,411861,46482,431419,34036,451104,23622,470662,16129,490347,8763,509905,3810,529463,1905,549148,,568706,1270,588391,4953v19558,3683,39243,14097,58801,18923c666750,28702,686435,30607,705993,34036e" filled="f" strokecolor="#4f81bd" strokeweight="1pt">
                  <v:stroke endcap="round"/>
                  <v:path arrowok="t" o:connecttype="custom" o:connectlocs="0,340;588,607;1176,940;1765,1338;2353,1558;2941,1471;3531,909;4119,465;4707,161;5295,19;5884,50;6472,239;7060,340" o:connectangles="0,0,0,0,0,0,0,0,0,0,0,0,0" textboxrect="0,0,705993,158115"/>
                </v:shape>
                <v:shape id="Shape 2212" o:spid="_x0000_s1060" style="position:absolute;left:18195;top:4500;width:7060;height:1580;visibility:visible;mso-wrap-style:square;v-text-anchor:top" coordsize="705993,15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" path="m,81661c19558,67310,39243,50165,58801,38354,78486,26543,98044,17018,117602,10795,137287,4445,156845,1016,176530,508,196088,,215773,2921,235331,7747v19558,4826,39243,16256,58801,21971c313817,35433,333375,36449,353060,41783v19558,5461,39116,12573,58801,20574c431419,70358,451104,78740,470662,90043v19685,11176,39243,28702,58801,39751c549148,140970,568706,155448,588391,156718v19558,1270,39243,-6731,58801,-19177c666750,124968,686435,100330,705993,81661e" filled="f" strokecolor="#c0504d" strokeweight="1pt">
                  <v:stroke endcap="round"/>
                  <v:path arrowok="t" o:connecttype="custom" o:connectlocs="0,817;588,384;1176,108;1765,5;2353,77;2941,297;3531,418;4119,624;4707,900;5295,1298;5884,1567;6472,1376;7060,817" o:connectangles="0,0,0,0,0,0,0,0,0,0,0,0,0" textboxrect="0,0,705993,157988"/>
                </v:shape>
                <v:shape id="Shape 2213" o:spid="_x0000_s1061" style="position:absolute;left:18195;top:5230;width:7060;height:693;visibility:visible;mso-wrap-style:square;v-text-anchor:top" coordsize="705993,6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" path="m,c19558,2159,39243,2921,58801,6477v19685,3683,39243,9017,58801,15113c137287,27686,156845,35179,176530,42799v19558,7620,39243,22352,58801,24384c254889,69342,274574,61087,294132,55372v19685,-5715,39243,-16002,58928,-22352c372618,26670,392176,21209,411861,17526v19558,-3810,39243,-6223,58801,-6985c490347,9779,509905,11811,529463,12827v19685,1143,39243,5969,58928,4318c607949,15621,627634,6223,647192,3302,666750,508,686435,1016,705993,e" filled="f" strokecolor="#4f81bd" strokeweight="1pt">
                  <v:stroke endcap="round"/>
                  <v:path arrowok="t" o:connecttype="custom" o:connectlocs="0,0;588,65;1176,216;1765,428;2353,671;2941,553;3531,330;4119,175;4707,105;5295,128;5884,171;6472,33;7060,0" o:connectangles="0,0,0,0,0,0,0,0,0,0,0,0,0" textboxrect="0,0,705993,69342"/>
                </v:shape>
                <v:shape id="Shape 2214" o:spid="_x0000_s1062" style="position:absolute;left:18195;top:5163;width:7060;height:777;visibility:visible;mso-wrap-style:square;v-text-anchor:top" coordsize="705993,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" path="m,34290c19558,26670,39243,17018,58801,11557,78486,5969,98044,2286,117602,1143,137287,,156845,1270,176530,4699v19558,3429,39243,16383,58801,16764c254889,21844,274574,10033,294132,6985,313817,3937,333375,2667,353060,3302v19558,635,39116,3302,58801,7239c431419,14605,451104,20574,470662,27178v19685,6604,39243,14859,58801,22987c549148,58166,568706,73279,588391,75438v19558,2286,39243,-5080,58801,-12065c666750,56515,686435,43942,705993,34290e" filled="f" strokecolor="#c0504d" strokeweight="1pt">
                  <v:stroke endcap="round"/>
                  <v:path arrowok="t" o:connecttype="custom" o:connectlocs="0,343;588,116;1176,11;1765,47;2353,215;2941,70;3531,33;4119,105;4707,272;5295,501;5884,754;6472,634;7060,343" o:connectangles="0,0,0,0,0,0,0,0,0,0,0,0,0" textboxrect="0,0,705993,77724"/>
                </v:shape>
                <v:rect id="Rectangle 2215" o:spid="_x0000_s1063" style="position:absolute;left:16744;top:6704;width:68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" filled="f" stroked="f">
                  <v:textbox inset="0,0,0,0">
                    <w:txbxContent>
                      <w:p w:rsidR="00C27EC5" w:rsidRDefault="00C27EC5" w:rsidP="00C27EC5">
                        <w:r>
                          <w:rPr>
                            <w:rFonts w:cs="Calibri"/>
                            <w:color w:val="595959"/>
                            <w:sz w:val="16"/>
                          </w:rPr>
                          <w:t>0</w:t>
                        </w:r>
                      </w:p>
                    </w:txbxContent>
                  </v:textbox>
                </v:rect>
                <v:rect id="Rectangle 2216" o:spid="_x0000_s1064" style="position:absolute;left:16228;top:4242;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" filled="f" stroked="f">
                  <v:textbox inset="0,0,0,0">
                    <w:txbxContent>
                      <w:p w:rsidR="00C27EC5" w:rsidRDefault="00C27EC5" w:rsidP="00C27EC5">
                        <w:r>
                          <w:rPr>
                            <w:rFonts w:cs="Calibri"/>
                            <w:color w:val="595959"/>
                            <w:sz w:val="16"/>
                          </w:rPr>
                          <w:t>80</w:t>
                        </w:r>
                      </w:p>
                    </w:txbxContent>
                  </v:textbox>
                </v:rect>
                <v:rect id="Rectangle 2217" o:spid="_x0000_s1065" style="position:absolute;left:15714;top:1777;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" filled="f" stroked="f">
                  <v:textbox inset="0,0,0,0">
                    <w:txbxContent>
                      <w:p w:rsidR="00C27EC5" w:rsidRDefault="00C27EC5" w:rsidP="00C27EC5">
                        <w:r>
                          <w:rPr>
                            <w:rFonts w:cs="Calibri"/>
                            <w:color w:val="595959"/>
                            <w:sz w:val="16"/>
                          </w:rPr>
                          <w:t>160</w:t>
                        </w:r>
                      </w:p>
                    </w:txbxContent>
                  </v:textbox>
                </v:rect>
                <v:rect id="Rectangle 2218" o:spid="_x0000_s1066" style="position:absolute;left:17944;top:8025;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" filled="f" stroked="f">
                  <v:textbox inset="0,0,0,0">
                    <w:txbxContent>
                      <w:p w:rsidR="00C27EC5" w:rsidRDefault="00C27EC5" w:rsidP="00C27EC5">
                        <w:r>
                          <w:rPr>
                            <w:rFonts w:cs="Calibri"/>
                            <w:color w:val="595959"/>
                            <w:sz w:val="16"/>
                          </w:rPr>
                          <w:t>0</w:t>
                        </w:r>
                      </w:p>
                    </w:txbxContent>
                  </v:textbox>
                </v:rect>
                <v:rect id="Rectangle 2219" o:spid="_x0000_s1067" style="position:absolute;left:20038;top:8025;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" filled="f" stroked="f">
                  <v:textbox inset="0,0,0,0">
                    <w:txbxContent>
                      <w:p w:rsidR="00C27EC5" w:rsidRDefault="00C27EC5" w:rsidP="00C27EC5">
                        <w:r>
                          <w:rPr>
                            <w:rFonts w:cs="Calibri"/>
                            <w:color w:val="595959"/>
                            <w:sz w:val="16"/>
                          </w:rPr>
                          <w:t>60</w:t>
                        </w:r>
                      </w:p>
                    </w:txbxContent>
                  </v:textbox>
                </v:rect>
                <v:rect id="Rectangle 2220" o:spid="_x0000_s1068" style="position:absolute;left:22135;top:8025;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" filled="f" stroked="f">
                  <v:textbox inset="0,0,0,0">
                    <w:txbxContent>
                      <w:p w:rsidR="00C27EC5" w:rsidRDefault="00C27EC5" w:rsidP="00C27EC5">
                        <w:r>
                          <w:rPr>
                            <w:rFonts w:cs="Calibri"/>
                            <w:color w:val="595959"/>
                            <w:sz w:val="16"/>
                          </w:rPr>
                          <w:t>120</w:t>
                        </w:r>
                      </w:p>
                    </w:txbxContent>
                  </v:textbox>
                </v:rect>
                <v:rect id="Rectangle 2221" o:spid="_x0000_s1069" style="position:absolute;left:24488;top:8025;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" filled="f" stroked="f">
                  <v:textbox inset="0,0,0,0">
                    <w:txbxContent>
                      <w:p w:rsidR="00C27EC5" w:rsidRDefault="00C27EC5" w:rsidP="00C27EC5">
                        <w:r>
                          <w:rPr>
                            <w:rFonts w:cs="Calibri"/>
                            <w:color w:val="595959"/>
                            <w:sz w:val="16"/>
                          </w:rPr>
                          <w:t>180</w:t>
                        </w:r>
                      </w:p>
                    </w:txbxContent>
                  </v:textbox>
                </v:rect>
                <v:rect id="Rectangle 2222" o:spid="_x0000_s1070" style="position:absolute;left:11101;top:3432;width:8394;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" filled="f" stroked="f">
                  <v:textbox inset="0,0,0,0">
                    <w:txbxContent>
                      <w:p w:rsidR="00C27EC5" w:rsidRDefault="00C27EC5" w:rsidP="00C27EC5">
                        <w:r>
                          <w:rPr>
                            <w:rFonts w:cs="Calibri"/>
                            <w:color w:val="595959"/>
                            <w:sz w:val="16"/>
                          </w:rPr>
                          <w:t>Rel.Displ. (mm)</w:t>
                        </w:r>
                      </w:p>
                    </w:txbxContent>
                  </v:textbox>
                </v:rect>
                <v:rect id="Rectangle 2223" o:spid="_x0000_s1071" style="position:absolute;left:18575;top:8848;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" filled="f" stroked="f">
                  <v:textbox inset="0,0,0,0">
                    <w:txbxContent>
                      <w:p w:rsidR="00C27EC5" w:rsidRDefault="00C27EC5" w:rsidP="00C27EC5">
                        <w:r>
                          <w:rPr>
                            <w:rFonts w:cs="Calibri"/>
                            <w:color w:val="595959"/>
                            <w:sz w:val="16"/>
                          </w:rPr>
                          <w:t>Inc. Angle (deg)</w:t>
                        </w:r>
                      </w:p>
                    </w:txbxContent>
                  </v:textbox>
                </v:rect>
                <v:rect id="Rectangle 2224" o:spid="_x0000_s1072" style="position:absolute;left:23023;top:771;width:450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" filled="f" stroked="f">
                  <v:textbox inset="0,0,0,0">
                    <w:txbxContent>
                      <w:p w:rsidR="00C27EC5" w:rsidRDefault="00C27EC5" w:rsidP="00C27EC5">
                        <w:r>
                          <w:rPr>
                            <w:rFonts w:cs="Calibri"/>
                            <w:b/>
                            <w:color w:val="595959"/>
                            <w:sz w:val="19"/>
                          </w:rPr>
                          <w:t>Loma1</w:t>
                        </w:r>
                      </w:p>
                    </w:txbxContent>
                  </v:textbox>
                </v:rect>
                <v:shape id="Shape 2225" o:spid="_x0000_s1073" style="position:absolute;left:14191;width:12599;height:10075;visibility:visible;mso-wrap-style:square;v-text-anchor:top" coordsize="1259840,100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" path="m1259840,r,1007554l,1007554,,e" filled="f" strokecolor="#d9d9d9">
                  <v:path arrowok="t" o:connecttype="custom" o:connectlocs="12599,0;12599,10075;0,10075;0,0" o:connectangles="0,0,0,0" textboxrect="0,0,1259840,1007554"/>
                </v:shape>
                <v:shape id="Shape 2227" o:spid="_x0000_s1074" style="position:absolute;left:33188;top:4526;width:6679;height:0;visibility:visible;mso-wrap-style:square;v-text-anchor:top" coordsize="667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" path="m,l667893,e" filled="f" strokecolor="#d9d9d9">
                  <v:path arrowok="t" o:connecttype="custom" o:connectlocs="0,0;6679,0" o:connectangles="0,0" textboxrect="0,0,667893,0"/>
                </v:shape>
                <v:shape id="Shape 2228" o:spid="_x0000_s1075" style="position:absolute;left:33188;top:2252;width:6679;height:0;visibility:visible;mso-wrap-style:square;v-text-anchor:top" coordsize="667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" path="m,l667893,e" filled="f" strokecolor="#d9d9d9">
                  <v:path arrowok="t" o:connecttype="custom" o:connectlocs="0,0;6679,0" o:connectangles="0,0" textboxrect="0,0,667893,0"/>
                </v:shape>
                <v:shape id="Shape 2229" o:spid="_x0000_s1076" style="position:absolute;left:33188;top:2252;width:0;height:4545;visibility:visible;mso-wrap-style:square;v-text-anchor:top" coordsize="0,45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" path="m,454533l,e" filled="f" strokecolor="#bfbfbf">
                  <v:path arrowok="t" o:connecttype="custom" o:connectlocs="0,4545;0,0" o:connectangles="0,0" textboxrect="0,0,0,454533"/>
                </v:shape>
                <v:shape id="Shape 2230" o:spid="_x0000_s1077" style="position:absolute;left:33188;top:6797;width:6679;height:0;visibility:visible;mso-wrap-style:square;v-text-anchor:top" coordsize="667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" path="m,l667893,e" filled="f" strokecolor="#bfbfbf">
                  <v:path arrowok="t" o:connecttype="custom" o:connectlocs="0,0;6679,0" o:connectangles="0,0" textboxrect="0,0,667893,0"/>
                </v:shape>
                <v:shape id="Shape 2231" o:spid="_x0000_s1078" style="position:absolute;left:33188;top:3874;width:6679;height:1442;visibility:visible;mso-wrap-style:square;v-text-anchor:top" coordsize="667893,14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" path="m,38608c18542,30480,37084,20320,55626,14224,74168,8001,92710,3429,111252,1778,129921,,148463,762,167005,3683v18542,3048,37084,8509,55626,15875c241173,26797,259715,36830,278257,47498v18542,10795,37084,24257,55753,36449c352552,96139,371094,110490,389636,120396v18542,10033,37084,23114,55626,23495c463804,144272,482346,130556,500888,122936v18542,-7620,37211,-15621,55753,-24638c575183,89281,593725,79121,612267,69215,630809,59182,649351,48768,667893,38608e" filled="f" strokecolor="#4f81bd" strokeweight="1pt">
                  <v:stroke endcap="round"/>
                  <v:path arrowok="t" o:connecttype="custom" o:connectlocs="0,386;556,142;1113,18;1670,37;2226,195;2783,475;3340,839;3896,1203;4453,1438;5009,1229;5566,982;6123,692;6679,386" o:connectangles="0,0,0,0,0,0,0,0,0,0,0,0,0" textboxrect="0,0,667893,144272"/>
                </v:shape>
                <v:shape id="Shape 2232" o:spid="_x0000_s1079" style="position:absolute;left:33188;top:3769;width:6679;height:1518;visibility:visible;mso-wrap-style:square;v-text-anchor:top" coordsize="667893,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" path="m,90297v18542,13970,37084,31877,55626,42037c74168,142494,92710,150495,111252,151130v18669,635,37211,-8509,55753,-14859c185547,129921,204089,121920,222631,113030v18542,-9017,37084,-19939,55626,-30607c296799,71755,315341,59182,334010,48768,352552,38354,371094,27559,389636,19939,408178,12446,426720,6096,445262,3302,463804,381,482346,,500888,2667v18542,2540,37211,8255,55753,16002c575183,26416,593725,37465,612267,49403v18542,11938,37084,27178,55626,40894e" filled="f" strokecolor="#c0504d" strokeweight="1pt">
                  <v:stroke endcap="round"/>
                  <v:path arrowok="t" o:connecttype="custom" o:connectlocs="0,903;556,1324;1113,1512;1670,1363;2226,1131;2783,824;3340,488;3896,199;4453,33;5009,27;5566,187;6123,494;6679,903" o:connectangles="0,0,0,0,0,0,0,0,0,0,0,0,0" textboxrect="0,0,667893,151765"/>
                </v:shape>
                <v:shape id="Shape 2233" o:spid="_x0000_s1080" style="position:absolute;left:33188;top:5714;width:6679;height:593;visibility:visible;mso-wrap-style:square;v-text-anchor:top" coordsize="667893,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" path="m,14859v18542,5588,37084,10541,55626,16891c74168,38100,92710,48514,111252,53086v18669,4445,37211,5207,55753,5715c185547,59309,204089,58928,222631,56007v18542,-3048,37084,-11430,55626,-14986c296799,37465,315341,37211,334010,34417v18542,-2921,37084,-7620,55626,-10541c408178,20955,426720,20193,445262,16891,463804,13589,482346,6985,500888,4191,519430,1397,538099,127,556641,127,575183,,593725,1397,612267,3810v18542,2540,37084,7366,55626,11049e" filled="f" strokecolor="#4f81bd" strokeweight="1pt">
                  <v:stroke endcap="round"/>
                  <v:path arrowok="t" o:connecttype="custom" o:connectlocs="0,149;556,317;1113,531;1670,588;2226,560;2783,410;3340,344;3896,239;4453,169;5009,42;5566,1;6123,38;6679,149" o:connectangles="0,0,0,0,0,0,0,0,0,0,0,0,0" textboxrect="0,0,667893,59309"/>
                </v:shape>
                <v:shape id="Shape 2234" o:spid="_x0000_s1081" style="position:absolute;left:33188;top:5681;width:6679;height:580;visibility:visible;mso-wrap-style:square;v-text-anchor:top" coordsize="667893,5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" path="m,34544v18542,-762,37084,-635,55626,-2540c74168,30099,92710,26416,111252,23368v18669,-3175,37211,-7747,55753,-10287c185547,10414,204089,8636,222631,7747,241173,6731,259715,,278257,7366v18542,7366,37084,40640,55753,44450c352552,55753,371094,30353,389636,30734v18542,254,37084,18288,55626,22860c463804,58039,482346,57404,500888,57658v18542,381,37211,127,55753,-2540c575183,52578,593725,45466,612267,42037v18542,-3429,37084,-4953,55626,-7493e" filled="f" strokecolor="#c0504d" strokeweight="1pt">
                  <v:stroke endcap="round"/>
                  <v:path arrowok="t" o:connecttype="custom" o:connectlocs="0,345;556,320;1113,234;1670,131;2226,77;2783,74;3340,518;3896,307;4453,536;5009,576;5566,551;6123,420;6679,345" o:connectangles="0,0,0,0,0,0,0,0,0,0,0,0,0" textboxrect="0,0,667893,58039"/>
                </v:shape>
                <v:rect id="Rectangle 2235" o:spid="_x0000_s1082" style="position:absolute;left:31736;top:6323;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" filled="f" stroked="f">
                  <v:textbox inset="0,0,0,0">
                    <w:txbxContent>
                      <w:p w:rsidR="00C27EC5" w:rsidRDefault="00C27EC5" w:rsidP="00C27EC5">
                        <w:r>
                          <w:rPr>
                            <w:rFonts w:cs="Calibri"/>
                            <w:color w:val="595959"/>
                            <w:sz w:val="16"/>
                          </w:rPr>
                          <w:t>0</w:t>
                        </w:r>
                      </w:p>
                    </w:txbxContent>
                  </v:textbox>
                </v:rect>
                <v:rect id="Rectangle 2236" o:spid="_x0000_s1083" style="position:absolute;left:31222;top:4050;width:138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Tn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xeDKCx51wBeTiFwAA//8DAFBLAQItABQABgAIAAAAIQDb4fbL7gAAAIUBAAATAAAAAAAA&#10;AAAAAAAAAAAAAABbQ29udGVudF9UeXBlc10ueG1sUEsBAi0AFAAGAAgAAAAhAFr0LFu/AAAAFQEA&#10;AAsAAAAAAAAAAAAAAAAAHwEAAF9yZWxzLy5yZWxzUEsBAi0AFAAGAAgAAAAhAGB+FOfHAAAA3gAA&#10;AA8AAAAAAAAAAAAAAAAABwIAAGRycy9kb3ducmV2LnhtbFBLBQYAAAAAAwADALcAAAD7AgAAAAA=&#10;" filled="f" stroked="f">
                  <v:textbox inset="0,0,0,0">
                    <w:txbxContent>
                      <w:p w:rsidR="00C27EC5" w:rsidRDefault="00C27EC5" w:rsidP="00C27EC5">
                        <w:r>
                          <w:rPr>
                            <w:rFonts w:cs="Calibri"/>
                            <w:color w:val="595959"/>
                            <w:sz w:val="16"/>
                          </w:rPr>
                          <w:t>80</w:t>
                        </w:r>
                      </w:p>
                    </w:txbxContent>
                  </v:textbox>
                </v:rect>
                <v:rect id="Rectangle 2237" o:spid="_x0000_s1084" style="position:absolute;left:30706;top:1777;width:207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" filled="f" stroked="f">
                  <v:textbox inset="0,0,0,0">
                    <w:txbxContent>
                      <w:p w:rsidR="00C27EC5" w:rsidRDefault="00C27EC5" w:rsidP="00C27EC5">
                        <w:r>
                          <w:rPr>
                            <w:rFonts w:cs="Calibri"/>
                            <w:color w:val="595959"/>
                            <w:sz w:val="16"/>
                          </w:rPr>
                          <w:t>160</w:t>
                        </w:r>
                      </w:p>
                    </w:txbxContent>
                  </v:textbox>
                </v:rect>
                <v:rect id="Rectangle 2238" o:spid="_x0000_s1085" style="position:absolute;left:32938;top:7644;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" filled="f" stroked="f">
                  <v:textbox inset="0,0,0,0">
                    <w:txbxContent>
                      <w:p w:rsidR="00C27EC5" w:rsidRDefault="00C27EC5" w:rsidP="00C27EC5">
                        <w:r>
                          <w:rPr>
                            <w:rFonts w:cs="Calibri"/>
                            <w:color w:val="595959"/>
                            <w:sz w:val="16"/>
                          </w:rPr>
                          <w:t>0</w:t>
                        </w:r>
                      </w:p>
                    </w:txbxContent>
                  </v:textbox>
                </v:rect>
                <v:rect id="Rectangle 2239" o:spid="_x0000_s1086" style="position:absolute;left:34906;top:7644;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d/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" filled="f" stroked="f">
                  <v:textbox inset="0,0,0,0">
                    <w:txbxContent>
                      <w:p w:rsidR="00C27EC5" w:rsidRDefault="00C27EC5" w:rsidP="00C27EC5">
                        <w:r>
                          <w:rPr>
                            <w:rFonts w:cs="Calibri"/>
                            <w:color w:val="595959"/>
                            <w:sz w:val="16"/>
                          </w:rPr>
                          <w:t>60</w:t>
                        </w:r>
                      </w:p>
                    </w:txbxContent>
                  </v:textbox>
                </v:rect>
                <v:rect id="Rectangle 2240" o:spid="_x0000_s1087" style="position:absolute;left:36876;top:7644;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" filled="f" stroked="f">
                  <v:textbox inset="0,0,0,0">
                    <w:txbxContent>
                      <w:p w:rsidR="00C27EC5" w:rsidRDefault="00C27EC5" w:rsidP="00C27EC5">
                        <w:r>
                          <w:rPr>
                            <w:rFonts w:cs="Calibri"/>
                            <w:color w:val="595959"/>
                            <w:sz w:val="16"/>
                          </w:rPr>
                          <w:t>120</w:t>
                        </w:r>
                      </w:p>
                    </w:txbxContent>
                  </v:textbox>
                </v:rect>
                <v:rect id="Rectangle 2241" o:spid="_x0000_s1088" style="position:absolute;left:39103;top:7644;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" filled="f" stroked="f">
                  <v:textbox inset="0,0,0,0">
                    <w:txbxContent>
                      <w:p w:rsidR="00C27EC5" w:rsidRDefault="00C27EC5" w:rsidP="00C27EC5">
                        <w:r>
                          <w:rPr>
                            <w:rFonts w:cs="Calibri"/>
                            <w:color w:val="595959"/>
                            <w:sz w:val="16"/>
                          </w:rPr>
                          <w:t>180</w:t>
                        </w:r>
                      </w:p>
                    </w:txbxContent>
                  </v:textbox>
                </v:rect>
                <v:rect id="Rectangle 2242" o:spid="_x0000_s1089" style="position:absolute;left:25713;top:3432;width:839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" filled="f" stroked="f">
                  <v:textbox inset="0,0,0,0">
                    <w:txbxContent>
                      <w:p w:rsidR="00C27EC5" w:rsidRDefault="00C27EC5" w:rsidP="00C27EC5">
                        <w:r>
                          <w:rPr>
                            <w:rFonts w:cs="Calibri"/>
                            <w:color w:val="595959"/>
                            <w:sz w:val="16"/>
                          </w:rPr>
                          <w:t>Rel.Displ. (mm)</w:t>
                        </w:r>
                      </w:p>
                    </w:txbxContent>
                  </v:textbox>
                </v:rect>
                <v:rect id="Rectangle 2243" o:spid="_x0000_s1090" style="position:absolute;left:33571;top:8848;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" filled="f" stroked="f">
                  <v:textbox inset="0,0,0,0">
                    <w:txbxContent>
                      <w:p w:rsidR="00C27EC5" w:rsidRDefault="00C27EC5" w:rsidP="00C27EC5">
                        <w:r>
                          <w:rPr>
                            <w:rFonts w:cs="Calibri"/>
                            <w:color w:val="595959"/>
                            <w:sz w:val="16"/>
                          </w:rPr>
                          <w:t>Inc. Angle (deg)</w:t>
                        </w:r>
                      </w:p>
                    </w:txbxContent>
                  </v:textbox>
                </v:rect>
                <v:rect id="Rectangle 2244" o:spid="_x0000_s1091" style="position:absolute;left:37625;top:771;width:452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" filled="f" stroked="f">
                  <v:textbox inset="0,0,0,0">
                    <w:txbxContent>
                      <w:p w:rsidR="00C27EC5" w:rsidRDefault="00C27EC5" w:rsidP="00C27EC5">
                        <w:r>
                          <w:rPr>
                            <w:rFonts w:cs="Calibri"/>
                            <w:b/>
                            <w:color w:val="595959"/>
                            <w:sz w:val="19"/>
                          </w:rPr>
                          <w:t>Northr</w:t>
                        </w:r>
                      </w:p>
                    </w:txbxContent>
                  </v:textbox>
                </v:rect>
                <v:shape id="Shape 2245" o:spid="_x0000_s1092" style="position:absolute;left:28802;width:12599;height:10075;visibility:visible;mso-wrap-style:square;v-text-anchor:top" coordsize="1259840,100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" path="m1259840,r,1007554l,1007554,,e" filled="f" strokecolor="#d9d9d9">
                  <v:path arrowok="t" o:connecttype="custom" o:connectlocs="12599,0;12599,10075;0,10075;0,0" o:connectangles="0,0,0,0" textboxrect="0,0,1259840,1007554"/>
                </v:shape>
                <v:shape id="Shape 2247" o:spid="_x0000_s1093" style="position:absolute;left:47596;top:4465;width:6679;height:0;visibility:visible;mso-wrap-style:square;v-text-anchor:top" coordsize="667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" path="m,l667893,e" filled="f" strokecolor="#d9d9d9">
                  <v:path arrowok="t" o:connecttype="custom" o:connectlocs="0,0;6679,0" o:connectangles="0,0" textboxrect="0,0,667893,0"/>
                </v:shape>
                <v:shape id="Shape 2248" o:spid="_x0000_s1094" style="position:absolute;left:47596;top:2252;width:6679;height:0;visibility:visible;mso-wrap-style:square;v-text-anchor:top" coordsize="667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" path="m,l667893,e" filled="f" strokecolor="#d9d9d9">
                  <v:path arrowok="t" o:connecttype="custom" o:connectlocs="0,0;6679,0" o:connectangles="0,0" textboxrect="0,0,667893,0"/>
                </v:shape>
                <v:shape id="Shape 2249" o:spid="_x0000_s1095" style="position:absolute;left:47596;top:2252;width:0;height:4419;visibility:visible;mso-wrap-style:square;v-text-anchor:top" coordsize="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" path="m,441960l,e" filled="f" strokecolor="#bfbfbf">
                  <v:path arrowok="t" o:connecttype="custom" o:connectlocs="0,4419;0,0" o:connectangles="0,0" textboxrect="0,0,0,441960"/>
                </v:shape>
                <v:shape id="Shape 2250" o:spid="_x0000_s1096" style="position:absolute;left:47596;top:6671;width:6679;height:0;visibility:visible;mso-wrap-style:square;v-text-anchor:top" coordsize="667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" path="m,l667893,e" filled="f" strokecolor="#bfbfbf">
                  <v:path arrowok="t" o:connecttype="custom" o:connectlocs="0,0;6679,0" o:connectangles="0,0" textboxrect="0,0,667893,0"/>
                </v:shape>
                <v:shape id="Shape 2251" o:spid="_x0000_s1097" style="position:absolute;left:47596;top:3052;width:6679;height:1624;visibility:visible;mso-wrap-style:square;v-text-anchor:top" coordsize="667893,1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" path="m,6350v18542,6985,37084,11684,55626,20955c74168,36703,92710,48768,111252,62230v18669,13462,37211,29337,55753,45593c185547,124206,204089,157734,222631,160020v18542,2413,37084,-25781,55626,-37973c296799,109728,315341,95631,334010,86741v18542,-8890,37084,-14986,55626,-17780c408178,66167,426720,73787,445262,69977v18542,-3810,37084,-14732,55626,-23876c519430,36830,538099,21971,556641,14478,575183,7112,593725,2667,612267,1397,630809,,649351,4699,667893,6350e" filled="f" strokecolor="#4f81bd" strokeweight="1pt">
                  <v:stroke endcap="round"/>
                  <v:path arrowok="t" o:connecttype="custom" o:connectlocs="0,63;556,273;1113,622;1670,1078;2226,1600;2783,1220;3340,867;3896,689;4453,700;5009,461;5566,145;6123,14;6679,63" o:connectangles="0,0,0,0,0,0,0,0,0,0,0,0,0" textboxrect="0,0,667893,162433"/>
                </v:shape>
                <v:shape id="Shape 2252" o:spid="_x0000_s1098" style="position:absolute;left:47596;top:3066;width:6679;height:1634;visibility:visible;mso-wrap-style:square;v-text-anchor:top" coordsize="667893,1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" path="m,84455c18542,78486,37084,69342,55626,66548v18542,-2794,37084,4572,55626,1397c129921,64643,148463,55626,167005,46863v18542,-8763,37084,-23749,55626,-31369c241173,8001,259715,3302,278257,1651,296799,,315341,1397,334010,5588v18542,4064,37084,11430,55626,20701c408178,35687,426720,47752,445262,61341v18542,13589,37084,29591,55626,46228c519430,124206,538099,159131,556641,161290v18542,2159,37084,-27686,55626,-40513c630809,108077,649351,96647,667893,84455e" filled="f" strokecolor="#c0504d" strokeweight="1pt">
                  <v:stroke endcap="round"/>
                  <v:path arrowok="t" o:connecttype="custom" o:connectlocs="0,844;556,665;1113,679;1670,468;2226,155;2783,17;3340,56;3896,263;4453,613;5009,1075;5566,1612;6123,1207;6679,844" o:connectangles="0,0,0,0,0,0,0,0,0,0,0,0,0" textboxrect="0,0,667893,163449"/>
                </v:shape>
                <v:shape id="Shape 2253" o:spid="_x0000_s1099" style="position:absolute;left:47596;top:5889;width:6679;height:320;visibility:visible;mso-wrap-style:square;v-text-anchor:top" coordsize="667893,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" path="m,21463v18542,2921,37084,7112,55626,8509c74168,31369,92710,30099,111252,29972v18669,,37211,-635,55753,-635c185547,29337,204089,32004,222631,29972v18542,-2159,37084,-9398,55626,-13335c296799,12700,315341,8890,334010,6350,352552,3683,371094,2032,389636,1016,408178,127,426720,,445262,635v18542,635,37084,3429,55626,4445c519430,6096,538099,5588,556641,6858v18542,1397,37084,3683,55626,6096c630809,15367,649351,18669,667893,21463e" filled="f" strokecolor="#4f81bd" strokeweight="1pt">
                  <v:stroke endcap="round"/>
                  <v:path arrowok="t" o:connecttype="custom" o:connectlocs="0,215;556,300;1113,300;1670,293;2226,300;2783,166;3340,63;3896,10;4453,6;5009,51;5566,69;6123,130;6679,215" o:connectangles="0,0,0,0,0,0,0,0,0,0,0,0,0" textboxrect="0,0,667893,32004"/>
                </v:shape>
                <v:shape id="Shape 2254" o:spid="_x0000_s1100" style="position:absolute;left:47596;top:5790;width:6679;height:423;visibility:visible;mso-wrap-style:square;v-text-anchor:top" coordsize="667893,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" path="m,8763c18542,6096,37084,1270,55626,635,74168,,92710,3683,111252,5207v18669,1651,37211,3429,55753,4826c185547,11430,204089,11938,222631,13589v18542,1524,37084,3048,55626,5842c296799,22098,315341,26543,334010,29972v18542,3556,37084,8382,55626,10414c408178,42291,426720,42164,445262,41783v18542,-508,37084,-2667,55626,-3937c519430,36703,538099,36576,556641,34798v18542,-1905,37084,-3556,55626,-7874c630809,22606,649351,14859,667893,8763e" filled="f" strokecolor="#c0504d" strokeweight="1pt">
                  <v:stroke endcap="round"/>
                  <v:path arrowok="t" o:connecttype="custom" o:connectlocs="0,88;556,6;1113,52;1670,100;2226,136;2783,194;3340,300;3896,404;4453,418;5009,379;5566,348;6123,269;6679,88" o:connectangles="0,0,0,0,0,0,0,0,0,0,0,0,0" textboxrect="0,0,667893,42291"/>
                </v:shape>
                <v:rect id="Rectangle 2255" o:spid="_x0000_s1101" style="position:absolute;left:46148;top:6199;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" filled="f" stroked="f">
                  <v:textbox inset="0,0,0,0">
                    <w:txbxContent>
                      <w:p w:rsidR="00C27EC5" w:rsidRDefault="00C27EC5" w:rsidP="00C27EC5">
                        <w:r>
                          <w:rPr>
                            <w:rFonts w:cs="Calibri"/>
                            <w:color w:val="595959"/>
                            <w:sz w:val="16"/>
                          </w:rPr>
                          <w:t>0</w:t>
                        </w:r>
                      </w:p>
                    </w:txbxContent>
                  </v:textbox>
                </v:rect>
                <v:rect id="Rectangle 2256" o:spid="_x0000_s1102" style="position:absolute;left:45633;top:3987;width:138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" filled="f" stroked="f">
                  <v:textbox inset="0,0,0,0">
                    <w:txbxContent>
                      <w:p w:rsidR="00C27EC5" w:rsidRDefault="00C27EC5" w:rsidP="00C27EC5">
                        <w:r>
                          <w:rPr>
                            <w:rFonts w:cs="Calibri"/>
                            <w:color w:val="595959"/>
                            <w:sz w:val="16"/>
                          </w:rPr>
                          <w:t>80</w:t>
                        </w:r>
                      </w:p>
                    </w:txbxContent>
                  </v:textbox>
                </v:rect>
                <v:rect id="Rectangle 2257" o:spid="_x0000_s1103" style="position:absolute;left:45117;top:1777;width:207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" filled="f" stroked="f">
                  <v:textbox inset="0,0,0,0">
                    <w:txbxContent>
                      <w:p w:rsidR="00C27EC5" w:rsidRDefault="00C27EC5" w:rsidP="00C27EC5">
                        <w:r>
                          <w:rPr>
                            <w:rFonts w:cs="Calibri"/>
                            <w:color w:val="595959"/>
                            <w:sz w:val="16"/>
                          </w:rPr>
                          <w:t>160</w:t>
                        </w:r>
                      </w:p>
                    </w:txbxContent>
                  </v:textbox>
                </v:rect>
                <v:rect id="Rectangle 2258" o:spid="_x0000_s1104" style="position:absolute;left:47348;top:7519;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" filled="f" stroked="f">
                  <v:textbox inset="0,0,0,0">
                    <w:txbxContent>
                      <w:p w:rsidR="00C27EC5" w:rsidRDefault="00C27EC5" w:rsidP="00C27EC5">
                        <w:r>
                          <w:rPr>
                            <w:rFonts w:cs="Calibri"/>
                            <w:color w:val="595959"/>
                            <w:sz w:val="16"/>
                          </w:rPr>
                          <w:t>0</w:t>
                        </w:r>
                      </w:p>
                    </w:txbxContent>
                  </v:textbox>
                </v:rect>
                <v:rect id="Rectangle 2259" o:spid="_x0000_s1105" style="position:absolute;left:49318;top:7519;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" filled="f" stroked="f">
                  <v:textbox inset="0,0,0,0">
                    <w:txbxContent>
                      <w:p w:rsidR="00C27EC5" w:rsidRDefault="00C27EC5" w:rsidP="00C27EC5">
                        <w:r>
                          <w:rPr>
                            <w:rFonts w:cs="Calibri"/>
                            <w:color w:val="595959"/>
                            <w:sz w:val="16"/>
                          </w:rPr>
                          <w:t>60</w:t>
                        </w:r>
                      </w:p>
                    </w:txbxContent>
                  </v:textbox>
                </v:rect>
                <v:rect id="Rectangle 2260" o:spid="_x0000_s1106" style="position:absolute;left:51287;top:7519;width:206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" filled="f" stroked="f">
                  <v:textbox inset="0,0,0,0">
                    <w:txbxContent>
                      <w:p w:rsidR="00C27EC5" w:rsidRDefault="00C27EC5" w:rsidP="00C27EC5">
                        <w:r>
                          <w:rPr>
                            <w:rFonts w:cs="Calibri"/>
                            <w:color w:val="595959"/>
                            <w:sz w:val="16"/>
                          </w:rPr>
                          <w:t>120</w:t>
                        </w:r>
                      </w:p>
                    </w:txbxContent>
                  </v:textbox>
                </v:rect>
                <v:rect id="Rectangle 2261" o:spid="_x0000_s1107" style="position:absolute;left:53514;top:7519;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" filled="f" stroked="f">
                  <v:textbox inset="0,0,0,0">
                    <w:txbxContent>
                      <w:p w:rsidR="00C27EC5" w:rsidRDefault="00C27EC5" w:rsidP="00C27EC5">
                        <w:r>
                          <w:rPr>
                            <w:rFonts w:cs="Calibri"/>
                            <w:color w:val="595959"/>
                            <w:sz w:val="16"/>
                          </w:rPr>
                          <w:t>180</w:t>
                        </w:r>
                      </w:p>
                    </w:txbxContent>
                  </v:textbox>
                </v:rect>
                <v:rect id="Rectangle 2262" o:spid="_x0000_s1108" style="position:absolute;left:40125;top:3432;width:839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" filled="f" stroked="f">
                  <v:textbox inset="0,0,0,0">
                    <w:txbxContent>
                      <w:p w:rsidR="00C27EC5" w:rsidRDefault="00C27EC5" w:rsidP="00C27EC5">
                        <w:r>
                          <w:rPr>
                            <w:rFonts w:cs="Calibri"/>
                            <w:color w:val="595959"/>
                            <w:sz w:val="16"/>
                          </w:rPr>
                          <w:t>Rel.Displ. (mm)</w:t>
                        </w:r>
                      </w:p>
                    </w:txbxContent>
                  </v:textbox>
                </v:rect>
                <v:rect id="Rectangle 2263" o:spid="_x0000_s1109" style="position:absolute;left:47982;top:8848;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" filled="f" stroked="f">
                  <v:textbox inset="0,0,0,0">
                    <w:txbxContent>
                      <w:p w:rsidR="00C27EC5" w:rsidRDefault="00C27EC5" w:rsidP="00C27EC5">
                        <w:r>
                          <w:rPr>
                            <w:rFonts w:cs="Calibri"/>
                            <w:color w:val="595959"/>
                            <w:sz w:val="16"/>
                          </w:rPr>
                          <w:t>Inc. Angle (deg)</w:t>
                        </w:r>
                      </w:p>
                    </w:txbxContent>
                  </v:textbox>
                </v:rect>
                <v:rect id="Rectangle 2264" o:spid="_x0000_s1110" style="position:absolute;left:51777;top:771;width:485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" filled="f" stroked="f">
                  <v:textbox inset="0,0,0,0">
                    <w:txbxContent>
                      <w:p w:rsidR="00C27EC5" w:rsidRDefault="00C27EC5" w:rsidP="00C27EC5">
                        <w:r>
                          <w:rPr>
                            <w:rFonts w:cs="Calibri"/>
                            <w:b/>
                            <w:color w:val="595959"/>
                            <w:sz w:val="19"/>
                          </w:rPr>
                          <w:t>Kocaeli</w:t>
                        </w:r>
                      </w:p>
                    </w:txbxContent>
                  </v:textbox>
                </v:rect>
                <v:shape id="Shape 2265" o:spid="_x0000_s1111" style="position:absolute;left:43211;width:12598;height:10075;visibility:visible;mso-wrap-style:square;v-text-anchor:top" coordsize="1259840,100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" path="m1259840,r,1007554l,1007554,,e" filled="f" strokecolor="#d9d9d9">
                  <v:path arrowok="t" o:connecttype="custom" o:connectlocs="12598,0;12598,10075;0,10075;0,0" o:connectangles="0,0,0,0" textboxrect="0,0,1259840,1007554"/>
                </v:shape>
                <v:shape id="Shape 2267" o:spid="_x0000_s1112" style="position:absolute;left:4130;top:15210;width:6933;height:0;visibility:visible;mso-wrap-style:square;v-text-anchor:top" coordsize="69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" path="m,l693293,e" filled="f" strokecolor="#d9d9d9">
                  <v:path arrowok="t" o:connecttype="custom" o:connectlocs="0,0;6933,0" o:connectangles="0,0" textboxrect="0,0,693293,0"/>
                </v:shape>
                <v:shape id="Shape 2268" o:spid="_x0000_s1113" style="position:absolute;left:4130;top:12933;width:6933;height:0;visibility:visible;mso-wrap-style:square;v-text-anchor:top" coordsize="69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" path="m,l693293,e" filled="f" strokecolor="#d9d9d9">
                  <v:path arrowok="t" o:connecttype="custom" o:connectlocs="0,0;6933,0" o:connectangles="0,0" textboxrect="0,0,693293,0"/>
                </v:shape>
                <v:shape id="Shape 2269" o:spid="_x0000_s1114" style="position:absolute;left:4130;top:12933;width:0;height:4545;visibility:visible;mso-wrap-style:square;v-text-anchor:top" coordsize="0,45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" path="m,454533l,e" filled="f" strokecolor="#bfbfbf">
                  <v:path arrowok="t" o:connecttype="custom" o:connectlocs="0,4545;0,0" o:connectangles="0,0" textboxrect="0,0,0,454533"/>
                </v:shape>
                <v:shape id="Shape 2270" o:spid="_x0000_s1115" style="position:absolute;left:4130;top:17478;width:6933;height:0;visibility:visible;mso-wrap-style:square;v-text-anchor:top" coordsize="69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" path="m,l693293,e" filled="f" strokecolor="#bfbfbf">
                  <v:path arrowok="t" o:connecttype="custom" o:connectlocs="0,0;6933,0" o:connectangles="0,0" textboxrect="0,0,693293,0"/>
                </v:shape>
                <v:shape id="Shape 2271" o:spid="_x0000_s1116" style="position:absolute;left:4130;top:15001;width:6933;height:1164;visibility:visible;mso-wrap-style:square;v-text-anchor:top" coordsize="693293,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" path="m,83947c19304,81915,38481,81280,57785,77850,76962,74295,96266,67818,115570,62992v19177,-4826,38481,-6477,57785,-13970c192532,41401,211836,25526,231140,17780,250317,10033,269621,4825,288925,2413,308102,,327406,635,346710,3301v19177,2795,38481,8764,57658,15749c423672,26162,442976,35306,462153,45720v19304,10541,38608,24892,57785,36322c539242,93472,558546,112395,577723,114426v19304,1906,38608,-15620,57785,-20701c654812,88646,674116,87249,693293,83947e" filled="f" strokecolor="#4f81bd" strokeweight="1pt">
                  <v:stroke endcap="round"/>
                  <v:path arrowok="t" o:connecttype="custom" o:connectlocs="0,840;578,779;1156,630;1734,491;2311,178;2889,24;3467,33;4044,191;4622,457;5199,821;5777,1145;6355,938;6933,840" o:connectangles="0,0,0,0,0,0,0,0,0,0,0,0,0" textboxrect="0,0,693293,116332"/>
                </v:shape>
                <v:shape id="Shape 2272" o:spid="_x0000_s1117" style="position:absolute;left:4130;top:15010;width:6933;height:1142;visibility:visible;mso-wrap-style:square;v-text-anchor:top" coordsize="693293,1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" path="m,2539v19304,4954,38481,7747,57785,14860c76962,24637,96266,34544,115570,45720v19177,11176,38481,27686,57785,38862c192532,95758,211836,111252,231140,112649v19177,1524,38481,-14732,57785,-19431c308102,88392,327406,86995,346710,83947v19177,-3048,38481,-4826,57658,-9017c423672,70738,442976,63119,462153,58547v19304,-4699,38608,-4445,57785,-11303c539242,40259,558546,24637,577723,17272,597027,9779,616331,4826,635508,2412,654812,,674116,2539,693293,2539e" filled="f" strokecolor="#c0504d" strokeweight="1pt">
                  <v:stroke endcap="round"/>
                  <v:path arrowok="t" o:connecttype="custom" o:connectlocs="0,25;578,174;1156,457;1734,846;2311,1127;2889,932;3467,840;4044,749;4622,586;5199,473;5777,173;6355,24;6933,25" o:connectangles="0,0,0,0,0,0,0,0,0,0,0,0,0" textboxrect="0,0,693293,114173"/>
                </v:shape>
                <v:shape id="Shape 2273" o:spid="_x0000_s1118" style="position:absolute;left:4130;top:16421;width:6933;height:1031;visibility:visible;mso-wrap-style:square;v-text-anchor:top" coordsize="693293,10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" path="m,26924v19304,7493,38481,14097,57785,22352c76962,57531,96266,67564,115570,76454v19177,9017,38481,26670,57785,26670c192532,103124,211836,85217,231140,76200v19177,-8890,38481,-18796,57785,-26924c308102,41148,327406,33528,346710,27305v19177,-6223,38481,-11303,57658,-15241c423672,8001,442976,5334,462153,3302,481457,1270,500761,254,519938,127,539242,,558546,762,577723,2667v19304,1905,38608,4698,57785,8636c654812,15367,674116,21717,693293,26924e" filled="f" strokecolor="#4f81bd" strokeweight="1pt">
                  <v:stroke endcap="round"/>
                  <v:path arrowok="t" o:connecttype="custom" o:connectlocs="0,269;578,493;1156,764;1734,1031;2311,762;2889,493;3467,273;4044,121;4622,33;5199,1;5777,27;6355,113;6933,269" o:connectangles="0,0,0,0,0,0,0,0,0,0,0,0,0" textboxrect="0,0,693293,103124"/>
                </v:shape>
                <v:shape id="Shape 2274" o:spid="_x0000_s1119" style="position:absolute;left:4130;top:16284;width:6933;height:1176;visibility:visible;mso-wrap-style:square;v-text-anchor:top" coordsize="693293,1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" path="m,36830c19304,30099,38481,21972,57785,16510,76962,11176,96266,6858,115570,4064,134747,1270,154051,,173355,127v19177,127,38481,1651,57785,4572c250317,7620,269621,12065,288925,17653v19177,5588,38481,12954,57785,20574c365887,45974,385191,55118,404368,64008v19304,8891,38608,19050,57785,27941c481457,100838,500761,117602,519938,117349v19304,-255,38608,-18035,57785,-27179c597027,81026,616331,71248,635508,62357v19304,-8890,38608,-17018,57785,-25527e" filled="f" strokecolor="#c0504d" strokeweight="1pt">
                  <v:stroke endcap="round"/>
                  <v:path arrowok="t" o:connecttype="custom" o:connectlocs="0,368;578,165;1156,41;1734,1;2311,47;2889,177;3467,382;4044,640;4622,919;5199,1173;5777,902;6355,624;6933,368" o:connectangles="0,0,0,0,0,0,0,0,0,0,0,0,0" textboxrect="0,0,693293,117602"/>
                </v:shape>
                <v:rect id="Rectangle 2275" o:spid="_x0000_s1120" style="position:absolute;left:2674;top:17004;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" filled="f" stroked="f">
                  <v:textbox inset="0,0,0,0">
                    <w:txbxContent>
                      <w:p w:rsidR="00C27EC5" w:rsidRDefault="00C27EC5" w:rsidP="00C27EC5">
                        <w:r>
                          <w:rPr>
                            <w:rFonts w:cs="Calibri"/>
                            <w:color w:val="595959"/>
                            <w:sz w:val="16"/>
                          </w:rPr>
                          <w:t>0</w:t>
                        </w:r>
                      </w:p>
                    </w:txbxContent>
                  </v:textbox>
                </v:rect>
                <v:rect id="Rectangle 2276" o:spid="_x0000_s1121" style="position:absolute;left:2159;top:14733;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" filled="f" stroked="f">
                  <v:textbox inset="0,0,0,0">
                    <w:txbxContent>
                      <w:p w:rsidR="00C27EC5" w:rsidRDefault="00C27EC5" w:rsidP="00C27EC5">
                        <w:r>
                          <w:rPr>
                            <w:rFonts w:cs="Calibri"/>
                            <w:color w:val="595959"/>
                            <w:sz w:val="16"/>
                          </w:rPr>
                          <w:t>80</w:t>
                        </w:r>
                      </w:p>
                    </w:txbxContent>
                  </v:textbox>
                </v:rect>
                <v:rect id="Rectangle 2277" o:spid="_x0000_s1122" style="position:absolute;left:1644;top:12460;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" filled="f" stroked="f">
                  <v:textbox inset="0,0,0,0">
                    <w:txbxContent>
                      <w:p w:rsidR="00C27EC5" w:rsidRDefault="00C27EC5" w:rsidP="00C27EC5">
                        <w:r>
                          <w:rPr>
                            <w:rFonts w:cs="Calibri"/>
                            <w:color w:val="595959"/>
                            <w:sz w:val="16"/>
                          </w:rPr>
                          <w:t>160</w:t>
                        </w:r>
                      </w:p>
                    </w:txbxContent>
                  </v:textbox>
                </v:rect>
                <v:rect id="Rectangle 2278" o:spid="_x0000_s1123" style="position:absolute;left:3875;top:18328;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" filled="f" stroked="f">
                  <v:textbox inset="0,0,0,0">
                    <w:txbxContent>
                      <w:p w:rsidR="00C27EC5" w:rsidRDefault="00C27EC5" w:rsidP="00C27EC5">
                        <w:r>
                          <w:rPr>
                            <w:rFonts w:cs="Calibri"/>
                            <w:color w:val="595959"/>
                            <w:sz w:val="16"/>
                          </w:rPr>
                          <w:t>0</w:t>
                        </w:r>
                      </w:p>
                    </w:txbxContent>
                  </v:textbox>
                </v:rect>
                <v:rect id="Rectangle 2279" o:spid="_x0000_s1124" style="position:absolute;left:5930;top:18328;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" filled="f" stroked="f">
                  <v:textbox inset="0,0,0,0">
                    <w:txbxContent>
                      <w:p w:rsidR="00C27EC5" w:rsidRDefault="00C27EC5" w:rsidP="00C27EC5">
                        <w:r>
                          <w:rPr>
                            <w:rFonts w:cs="Calibri"/>
                            <w:color w:val="595959"/>
                            <w:sz w:val="16"/>
                          </w:rPr>
                          <w:t>60</w:t>
                        </w:r>
                      </w:p>
                    </w:txbxContent>
                  </v:textbox>
                </v:rect>
                <v:rect id="Rectangle 2280" o:spid="_x0000_s1125" style="position:absolute;left:7983;top:18328;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" filled="f" stroked="f">
                  <v:textbox inset="0,0,0,0">
                    <w:txbxContent>
                      <w:p w:rsidR="00C27EC5" w:rsidRDefault="00C27EC5" w:rsidP="00C27EC5">
                        <w:r>
                          <w:rPr>
                            <w:rFonts w:cs="Calibri"/>
                            <w:color w:val="595959"/>
                            <w:sz w:val="16"/>
                          </w:rPr>
                          <w:t>120</w:t>
                        </w:r>
                      </w:p>
                    </w:txbxContent>
                  </v:textbox>
                </v:rect>
                <v:rect id="Rectangle 2281" o:spid="_x0000_s1126" style="position:absolute;left:10293;top:18328;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" filled="f" stroked="f">
                  <v:textbox inset="0,0,0,0">
                    <w:txbxContent>
                      <w:p w:rsidR="00C27EC5" w:rsidRDefault="00C27EC5" w:rsidP="00C27EC5">
                        <w:r>
                          <w:rPr>
                            <w:rFonts w:cs="Calibri"/>
                            <w:color w:val="595959"/>
                            <w:sz w:val="16"/>
                          </w:rPr>
                          <w:t>180</w:t>
                        </w:r>
                      </w:p>
                    </w:txbxContent>
                  </v:textbox>
                </v:rect>
                <v:rect id="Rectangle 2282" o:spid="_x0000_s1127" style="position:absolute;left:-3094;top:14115;width:839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" filled="f" stroked="f">
                  <v:textbox inset="0,0,0,0">
                    <w:txbxContent>
                      <w:p w:rsidR="00C27EC5" w:rsidRDefault="00C27EC5" w:rsidP="00C27EC5">
                        <w:r>
                          <w:rPr>
                            <w:rFonts w:cs="Calibri"/>
                            <w:color w:val="595959"/>
                            <w:sz w:val="16"/>
                          </w:rPr>
                          <w:t>Rel.Displ. (mm)</w:t>
                        </w:r>
                      </w:p>
                    </w:txbxContent>
                  </v:textbox>
                </v:rect>
                <v:rect id="Rectangle 2283" o:spid="_x0000_s1128" style="position:absolute;left:4509;top:19528;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" filled="f" stroked="f">
                  <v:textbox inset="0,0,0,0">
                    <w:txbxContent>
                      <w:p w:rsidR="00C27EC5" w:rsidRDefault="00C27EC5" w:rsidP="00C27EC5">
                        <w:r>
                          <w:rPr>
                            <w:rFonts w:cs="Calibri"/>
                            <w:color w:val="595959"/>
                            <w:sz w:val="16"/>
                          </w:rPr>
                          <w:t>Inc. Angle (deg)</w:t>
                        </w:r>
                      </w:p>
                    </w:txbxContent>
                  </v:textbox>
                </v:rect>
                <v:rect id="Rectangle 2284" o:spid="_x0000_s1129" style="position:absolute;left:8642;top:11454;width:212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" filled="f" stroked="f">
                  <v:textbox inset="0,0,0,0">
                    <w:txbxContent>
                      <w:p w:rsidR="00C27EC5" w:rsidRDefault="00C27EC5" w:rsidP="00C27EC5">
                        <w:r>
                          <w:rPr>
                            <w:rFonts w:cs="Calibri"/>
                            <w:b/>
                            <w:color w:val="595959"/>
                            <w:sz w:val="19"/>
                          </w:rPr>
                          <w:t>Chi</w:t>
                        </w:r>
                      </w:p>
                    </w:txbxContent>
                  </v:textbox>
                </v:rect>
                <v:rect id="Rectangle 2285" o:spid="_x0000_s1130" style="position:absolute;left:10243;top:11454;width:49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" filled="f" stroked="f">
                  <v:textbox inset="0,0,0,0">
                    <w:txbxContent>
                      <w:p w:rsidR="00C27EC5" w:rsidRDefault="00C27EC5" w:rsidP="00C27EC5">
                        <w:r>
                          <w:rPr>
                            <w:rFonts w:cs="Calibri"/>
                            <w:b/>
                            <w:color w:val="595959"/>
                            <w:sz w:val="19"/>
                          </w:rPr>
                          <w:t>-</w:t>
                        </w:r>
                      </w:p>
                    </w:txbxContent>
                  </v:textbox>
                </v:rect>
                <v:rect id="Rectangle 2286" o:spid="_x0000_s1131" style="position:absolute;left:10624;top:11454;width:212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" filled="f" stroked="f">
                  <v:textbox inset="0,0,0,0">
                    <w:txbxContent>
                      <w:p w:rsidR="00C27EC5" w:rsidRDefault="00C27EC5" w:rsidP="00C27EC5">
                        <w:r>
                          <w:rPr>
                            <w:rFonts w:cs="Calibri"/>
                            <w:b/>
                            <w:color w:val="595959"/>
                            <w:sz w:val="19"/>
                          </w:rPr>
                          <w:t>Chi</w:t>
                        </w:r>
                      </w:p>
                    </w:txbxContent>
                  </v:textbox>
                </v:rect>
                <v:shape id="Shape 2287" o:spid="_x0000_s1132" style="position:absolute;top:10683;width:12598;height:10073;visibility:visible;mso-wrap-style:square;v-text-anchor:top" coordsize="1259840,100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" path="m1259840,r,1007301l,1007301,,e" filled="f" strokecolor="#d9d9d9">
                  <v:path arrowok="t" o:connecttype="custom" o:connectlocs="12598,0;12598,10073;0,10073;0,0" o:connectangles="0,0,0,0" textboxrect="0,0,1259840,1007301"/>
                </v:shape>
                <v:shape id="Shape 2289" o:spid="_x0000_s1133" style="position:absolute;left:18405;top:15362;width:7060;height:0;visibility:visible;mso-wrap-style:square;v-text-anchor:top" coordsize="70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" path="m,l705993,e" filled="f" strokecolor="#d9d9d9">
                  <v:path arrowok="t" o:connecttype="custom" o:connectlocs="0,0;7060,0" o:connectangles="0,0" textboxrect="0,0,705993,0"/>
                </v:shape>
                <v:shape id="Shape 2290" o:spid="_x0000_s1134" style="position:absolute;left:18405;top:13155;width:7060;height:0;visibility:visible;mso-wrap-style:square;v-text-anchor:top" coordsize="70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" path="m,l705993,e" filled="f" strokecolor="#d9d9d9">
                  <v:path arrowok="t" o:connecttype="custom" o:connectlocs="0,0;7060,0" o:connectangles="0,0" textboxrect="0,0,705993,0"/>
                </v:shape>
                <v:shape id="Shape 2291" o:spid="_x0000_s1135" style="position:absolute;left:18405;top:13155;width:0;height:4418;visibility:visible;mso-wrap-style:square;v-text-anchor:top" coordsize="0,44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" path="m,441833l,e" filled="f" strokecolor="#bfbfbf">
                  <v:path arrowok="t" o:connecttype="custom" o:connectlocs="0,4418;0,0" o:connectangles="0,0" textboxrect="0,0,0,441833"/>
                </v:shape>
                <v:shape id="Shape 2292" o:spid="_x0000_s1136" style="position:absolute;left:18405;top:17573;width:7060;height:0;visibility:visible;mso-wrap-style:square;v-text-anchor:top" coordsize="70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" path="m,l705993,e" filled="f" strokecolor="#bfbfbf">
                  <v:path arrowok="t" o:connecttype="custom" o:connectlocs="0,0;7060,0" o:connectangles="0,0" textboxrect="0,0,705993,0"/>
                </v:shape>
                <v:shape id="Shape 2293" o:spid="_x0000_s1137" style="position:absolute;left:18405;top:13992;width:7060;height:2818;visibility:visible;mso-wrap-style:square;v-text-anchor:top" coordsize="705993,28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" path="m,43434c19558,32385,39243,17145,58801,10033,78486,2921,98044,1524,117602,762,137287,,156845,635,176530,5588v19558,5080,39243,13208,58801,25273c254889,42926,274574,59055,294132,77978v19685,18796,39243,41529,58928,66167c372618,168656,392176,202565,411861,225298v19558,22606,39243,53340,58801,54991c490347,281813,509905,253746,529463,234823v19685,-18923,39243,-45466,58928,-68199c607949,144018,627634,119380,647192,98934,666750,78359,686435,61976,705993,43434e" filled="f" strokecolor="#4f81bd" strokeweight="1pt">
                  <v:stroke endcap="round"/>
                  <v:path arrowok="t" o:connecttype="custom" o:connectlocs="0,434;588,100;1176,8;1765,56;2353,309;2941,780;3531,1441;4119,2253;4707,2803;5295,2348;5884,1666;6472,989;7060,434" o:connectangles="0,0,0,0,0,0,0,0,0,0,0,0,0" textboxrect="0,0,705993,281813"/>
                </v:shape>
                <v:shape id="Shape 2294" o:spid="_x0000_s1138" style="position:absolute;left:18405;top:13949;width:7060;height:2904;visibility:visible;mso-wrap-style:square;v-text-anchor:top" coordsize="705993,29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" path="m,143383v19558,27304,39243,57912,58801,81915c78486,249427,98044,284987,117602,287782v19685,2667,39243,-27432,58928,-45974c196088,223138,215773,198120,235331,176149v19558,-21972,39243,-46228,58801,-66294c313817,89661,333375,70103,353060,55372,372618,40512,392176,29463,411861,20955,431419,12573,451104,7493,470662,4699,490347,1905,509905,,529463,3936v19685,3938,39243,12320,58928,24385c607949,40258,627634,56769,647192,75946v19558,19177,39243,44957,58801,67437e" filled="f" strokecolor="#c0504d" strokeweight="1pt">
                  <v:stroke endcap="round"/>
                  <v:path arrowok="t" o:connecttype="custom" o:connectlocs="0,1434;588,2253;1176,2877;1765,2418;2353,1761;2941,1098;3531,554;4119,210;4707,47;5295,39;5884,283;6472,759;7060,1434" o:connectangles="0,0,0,0,0,0,0,0,0,0,0,0,0" textboxrect="0,0,705993,290449"/>
                </v:shape>
                <v:shape id="Shape 2295" o:spid="_x0000_s1139" style="position:absolute;left:18405;top:14462;width:7060;height:1378;visibility:visible;mso-wrap-style:square;v-text-anchor:top" coordsize="705993,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" path="m,119888v19558,5714,39243,16256,58801,17145c78486,137795,98044,134620,117602,124841v19685,-9779,39243,-31750,58928,-46609c196088,63373,215773,47117,235331,35433,254889,23875,274574,14605,294132,8763,313817,2794,333375,,353060,v19558,126,39116,3556,58801,9271c431419,14986,451104,24511,470662,34163v19685,9779,39243,32258,58801,33528c549148,68961,568706,35178,588391,41783v19558,6604,39243,52197,58801,65278c666750,120015,686435,115570,705993,119888e" filled="f" strokecolor="#4f81bd" strokeweight="1pt">
                  <v:stroke endcap="round"/>
                  <v:path arrowok="t" o:connecttype="custom" o:connectlocs="0,1199;588,1370;1176,1248;1765,782;2353,354;2941,88;3531,0;4119,93;4707,342;5295,677;5884,418;6472,1071;7060,1199" o:connectangles="0,0,0,0,0,0,0,0,0,0,0,0,0" textboxrect="0,0,705993,137795"/>
                </v:shape>
                <v:shape id="Shape 2296" o:spid="_x0000_s1140" style="position:absolute;left:18405;top:14281;width:7060;height:1581;visibility:visible;mso-wrap-style:square;v-text-anchor:top" coordsize="705993,15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" path="m,20574v19558,3175,39243,3556,58801,9525c78486,36068,98044,45847,117602,56260v19685,10288,39243,25400,58928,35815c196088,102488,215773,112395,235331,118745v19558,6477,39243,8128,58801,12064c313817,134620,333375,137413,353060,141859v19558,4444,39116,14350,58801,15240c431419,158114,451104,156972,470662,147827v19685,-9270,39243,-23241,58801,-45846c549148,79375,568706,24002,588391,12064,607949,,627634,28575,647192,29972v19558,1524,39243,-6223,58801,-9398e" filled="f" strokecolor="#c0504d" strokeweight="1pt">
                  <v:stroke endcap="round"/>
                  <v:path arrowok="t" o:connecttype="custom" o:connectlocs="0,206;588,301;1176,563;1765,921;2353,1187;2941,1308;3531,1418;4119,1571;4707,1478;5295,1020;5884,121;6472,300;7060,206" o:connectangles="0,0,0,0,0,0,0,0,0,0,0,0,0" textboxrect="0,0,705993,158114"/>
                </v:shape>
                <v:rect id="Rectangle 2297" o:spid="_x0000_s1141" style="position:absolute;left:16953;top:17102;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" filled="f" stroked="f">
                  <v:textbox inset="0,0,0,0">
                    <w:txbxContent>
                      <w:p w:rsidR="00C27EC5" w:rsidRDefault="00C27EC5" w:rsidP="00C27EC5">
                        <w:r>
                          <w:rPr>
                            <w:rFonts w:cs="Calibri"/>
                            <w:color w:val="595959"/>
                            <w:sz w:val="16"/>
                          </w:rPr>
                          <w:t>0</w:t>
                        </w:r>
                      </w:p>
                    </w:txbxContent>
                  </v:textbox>
                </v:rect>
                <v:rect id="Rectangle 2298" o:spid="_x0000_s1142" style="position:absolute;left:16439;top:14892;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" filled="f" stroked="f">
                  <v:textbox inset="0,0,0,0">
                    <w:txbxContent>
                      <w:p w:rsidR="00C27EC5" w:rsidRDefault="00C27EC5" w:rsidP="00C27EC5">
                        <w:r>
                          <w:rPr>
                            <w:rFonts w:cs="Calibri"/>
                            <w:color w:val="595959"/>
                            <w:sz w:val="16"/>
                          </w:rPr>
                          <w:t>80</w:t>
                        </w:r>
                      </w:p>
                    </w:txbxContent>
                  </v:textbox>
                </v:rect>
                <v:rect id="Rectangle 2299" o:spid="_x0000_s1143" style="position:absolute;left:15923;top:12682;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" filled="f" stroked="f">
                  <v:textbox inset="0,0,0,0">
                    <w:txbxContent>
                      <w:p w:rsidR="00C27EC5" w:rsidRDefault="00C27EC5" w:rsidP="00C27EC5">
                        <w:r>
                          <w:rPr>
                            <w:rFonts w:cs="Calibri"/>
                            <w:color w:val="595959"/>
                            <w:sz w:val="16"/>
                          </w:rPr>
                          <w:t>160</w:t>
                        </w:r>
                      </w:p>
                    </w:txbxContent>
                  </v:textbox>
                </v:rect>
                <v:rect id="Rectangle 2300" o:spid="_x0000_s1144" style="position:absolute;left:18152;top:18421;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" filled="f" stroked="f">
                  <v:textbox inset="0,0,0,0">
                    <w:txbxContent>
                      <w:p w:rsidR="00C27EC5" w:rsidRDefault="00C27EC5" w:rsidP="00C27EC5">
                        <w:r>
                          <w:rPr>
                            <w:rFonts w:cs="Calibri"/>
                            <w:color w:val="595959"/>
                            <w:sz w:val="16"/>
                          </w:rPr>
                          <w:t>0</w:t>
                        </w:r>
                      </w:p>
                    </w:txbxContent>
                  </v:textbox>
                </v:rect>
                <v:rect id="Rectangle 2301" o:spid="_x0000_s1145" style="position:absolute;left:20249;top:18421;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" filled="f" stroked="f">
                  <v:textbox inset="0,0,0,0">
                    <w:txbxContent>
                      <w:p w:rsidR="00C27EC5" w:rsidRDefault="00C27EC5" w:rsidP="00C27EC5">
                        <w:r>
                          <w:rPr>
                            <w:rFonts w:cs="Calibri"/>
                            <w:color w:val="595959"/>
                            <w:sz w:val="16"/>
                          </w:rPr>
                          <w:t>60</w:t>
                        </w:r>
                      </w:p>
                    </w:txbxContent>
                  </v:textbox>
                </v:rect>
                <v:rect id="Rectangle 2302" o:spid="_x0000_s1146" style="position:absolute;left:22346;top:18421;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" filled="f" stroked="f">
                  <v:textbox inset="0,0,0,0">
                    <w:txbxContent>
                      <w:p w:rsidR="00C27EC5" w:rsidRDefault="00C27EC5" w:rsidP="00C27EC5">
                        <w:r>
                          <w:rPr>
                            <w:rFonts w:cs="Calibri"/>
                            <w:color w:val="595959"/>
                            <w:sz w:val="16"/>
                          </w:rPr>
                          <w:t>120</w:t>
                        </w:r>
                      </w:p>
                    </w:txbxContent>
                  </v:textbox>
                </v:rect>
                <v:rect id="Rectangle 2303" o:spid="_x0000_s1147" style="position:absolute;left:24699;top:18421;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" filled="f" stroked="f">
                  <v:textbox inset="0,0,0,0">
                    <w:txbxContent>
                      <w:p w:rsidR="00C27EC5" w:rsidRDefault="00C27EC5" w:rsidP="00C27EC5">
                        <w:r>
                          <w:rPr>
                            <w:rFonts w:cs="Calibri"/>
                            <w:color w:val="595959"/>
                            <w:sz w:val="16"/>
                          </w:rPr>
                          <w:t>180</w:t>
                        </w:r>
                      </w:p>
                    </w:txbxContent>
                  </v:textbox>
                </v:rect>
                <v:rect id="Rectangle 2304" o:spid="_x0000_s1148" style="position:absolute;left:11307;top:14112;width:8396;height:13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" filled="f" stroked="f">
                  <v:textbox inset="0,0,0,0">
                    <w:txbxContent>
                      <w:p w:rsidR="00C27EC5" w:rsidRDefault="00C27EC5" w:rsidP="00C27EC5">
                        <w:r>
                          <w:rPr>
                            <w:rFonts w:cs="Calibri"/>
                            <w:color w:val="595959"/>
                            <w:sz w:val="16"/>
                          </w:rPr>
                          <w:t>Rel.Displ. (mm)</w:t>
                        </w:r>
                      </w:p>
                    </w:txbxContent>
                  </v:textbox>
                </v:rect>
                <v:rect id="Rectangle 2305" o:spid="_x0000_s1149" style="position:absolute;left:18786;top:19528;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" filled="f" stroked="f">
                  <v:textbox inset="0,0,0,0">
                    <w:txbxContent>
                      <w:p w:rsidR="00C27EC5" w:rsidRDefault="00C27EC5" w:rsidP="00C27EC5">
                        <w:r>
                          <w:rPr>
                            <w:rFonts w:cs="Calibri"/>
                            <w:color w:val="595959"/>
                            <w:sz w:val="16"/>
                          </w:rPr>
                          <w:t>Inc. Angle (deg)</w:t>
                        </w:r>
                      </w:p>
                    </w:txbxContent>
                  </v:textbox>
                </v:rect>
                <v:rect id="Rectangle 2306" o:spid="_x0000_s1150" style="position:absolute;left:24107;top:11454;width:334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" filled="f" stroked="f">
                  <v:textbox inset="0,0,0,0">
                    <w:txbxContent>
                      <w:p w:rsidR="00C27EC5" w:rsidRDefault="00C27EC5" w:rsidP="00C27EC5">
                        <w:r>
                          <w:rPr>
                            <w:rFonts w:cs="Calibri"/>
                            <w:b/>
                            <w:color w:val="595959"/>
                            <w:sz w:val="19"/>
                          </w:rPr>
                          <w:t>Cape</w:t>
                        </w:r>
                      </w:p>
                    </w:txbxContent>
                  </v:textbox>
                </v:rect>
                <v:shape id="Shape 2307" o:spid="_x0000_s1151" style="position:absolute;left:14401;top:10683;width:12598;height:10073;visibility:visible;mso-wrap-style:square;v-text-anchor:top" coordsize="1259840,100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" path="m1259840,r,1007301l,1007301,,e" filled="f" strokecolor="#d9d9d9">
                  <v:path arrowok="t" o:connecttype="custom" o:connectlocs="12598,0;12598,10073;0,10073;0,0" o:connectangles="0,0,0,0" textboxrect="0,0,1259840,1007301"/>
                </v:shape>
                <v:shape id="Shape 2309" o:spid="_x0000_s1152" style="position:absolute;left:32934;top:15362;width:6933;height:0;visibility:visible;mso-wrap-style:square;v-text-anchor:top" coordsize="69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" path="m,l693293,e" filled="f" strokecolor="#d9d9d9">
                  <v:path arrowok="t" o:connecttype="custom" o:connectlocs="0,0;6933,0" o:connectangles="0,0" textboxrect="0,0,693293,0"/>
                </v:shape>
                <v:shape id="Shape 2310" o:spid="_x0000_s1153" style="position:absolute;left:32934;top:13155;width:6933;height:0;visibility:visible;mso-wrap-style:square;v-text-anchor:top" coordsize="69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" path="m,l693293,e" filled="f" strokecolor="#d9d9d9">
                  <v:path arrowok="t" o:connecttype="custom" o:connectlocs="0,0;6933,0" o:connectangles="0,0" textboxrect="0,0,693293,0"/>
                </v:shape>
                <v:shape id="Shape 2311" o:spid="_x0000_s1154" style="position:absolute;left:32934;top:13155;width:0;height:4418;visibility:visible;mso-wrap-style:square;v-text-anchor:top" coordsize="0,44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" path="m,441833l,e" filled="f" strokecolor="#bfbfbf">
                  <v:path arrowok="t" o:connecttype="custom" o:connectlocs="0,4418;0,0" o:connectangles="0,0" textboxrect="0,0,0,441833"/>
                </v:shape>
                <v:shape id="Shape 2312" o:spid="_x0000_s1155" style="position:absolute;left:32934;top:17573;width:6933;height:0;visibility:visible;mso-wrap-style:square;v-text-anchor:top" coordsize="69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" path="m,l693293,e" filled="f" strokecolor="#bfbfbf">
                  <v:path arrowok="t" o:connecttype="custom" o:connectlocs="0,0;6933,0" o:connectangles="0,0" textboxrect="0,0,693293,0"/>
                </v:shape>
                <v:shape id="Shape 2313" o:spid="_x0000_s1156" style="position:absolute;left:32934;top:14702;width:6933;height:1369;visibility:visible;mso-wrap-style:square;v-text-anchor:top" coordsize="693293,1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" path="m,381c19304,1778,38481,,57785,4445v19177,4319,38481,12193,57785,22353c134747,37085,154051,53722,173355,65787v19177,12064,38481,24891,57785,33528c250317,107950,269621,113030,288925,117475v19177,4573,38481,7240,57785,9017c365887,128270,385191,127509,404368,128143v19304,508,38608,8763,57785,1779c481457,123064,500761,100839,519938,86741,539242,72517,558546,57150,577723,45213,597027,33148,616331,22098,635508,14605,654812,7113,674116,5207,693293,381e" filled="f" strokecolor="#4f81bd" strokeweight="1pt">
                  <v:stroke endcap="round"/>
                  <v:path arrowok="t" o:connecttype="custom" o:connectlocs="0,4;578,44;1156,268;1734,658;2311,993;2889,1175;3467,1265;4044,1281;4622,1299;5199,867;5777,452;6355,146;6933,4" o:connectangles="0,0,0,0,0,0,0,0,0,0,0,0,0" textboxrect="0,0,693293,136906"/>
                </v:shape>
                <v:shape id="Shape 2314" o:spid="_x0000_s1157" style="position:absolute;left:32934;top:14713;width:6933;height:1313;visibility:visible;mso-wrap-style:square;v-text-anchor:top" coordsize="693293,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" path="m,123952v19304,127,38481,127,57785,254c76962,124460,96266,131318,115570,124968v19177,-6350,38481,-25400,57785,-38862c192532,72772,211836,56642,231140,44704,250317,32766,269621,21590,288925,14351,308102,6985,327406,2413,346710,1143,365887,,385191,2032,404368,6985v19304,4953,38608,13335,57785,23876c481457,41402,500761,57912,519938,70231v19304,12446,38608,26670,57785,34925c597027,113284,616331,116205,635508,119380v19304,3175,38608,3048,57785,4572e" filled="f" strokecolor="#c0504d" strokeweight="1pt">
                  <v:stroke endcap="round"/>
                  <v:path arrowok="t" o:connecttype="custom" o:connectlocs="0,1239;578,1242;1156,1250;1734,861;2311,447;2889,143;3467,11;4044,70;4622,309;5199,702;5777,1051;6355,1194;6933,1239" o:connectangles="0,0,0,0,0,0,0,0,0,0,0,0,0" textboxrect="0,0,693293,131318"/>
                </v:shape>
                <v:shape id="Shape 2315" o:spid="_x0000_s1158" style="position:absolute;left:32934;top:14852;width:6933;height:1684;visibility:visible;mso-wrap-style:square;v-text-anchor:top" coordsize="693293,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" path="m,32765c19304,46609,38481,58165,57785,74295v19177,16002,38481,40005,57785,54864c134747,144145,154051,158877,173355,163576v19177,4826,38481,-4445,57785,-5462c250317,157099,269621,164719,288925,157607v19177,-7239,38481,-29846,57785,-42419c365887,102743,385191,94742,404368,82296,423672,69977,442976,52705,462153,41021,481457,29336,500761,19050,519938,12319,539242,5587,558546,1524,577723,761,597027,,616331,2412,635508,7620v19304,5334,38608,16764,57785,25145e" filled="f" strokecolor="#4f81bd" strokeweight="1pt">
                  <v:stroke endcap="round"/>
                  <v:path arrowok="t" o:connecttype="custom" o:connectlocs="0,328;578,743;1156,1292;1734,1636;2311,1581;2889,1576;3467,1152;4044,823;4622,410;5199,123;5777,8;6355,76;6933,328" o:connectangles="0,0,0,0,0,0,0,0,0,0,0,0,0" textboxrect="0,0,693293,168402"/>
                </v:shape>
                <v:shape id="Shape 2316" o:spid="_x0000_s1159" style="position:absolute;left:32934;top:14813;width:6933;height:1648;visibility:visible;mso-wrap-style:square;v-text-anchor:top" coordsize="693293,1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" path="m,115697c19304,104775,38481,95631,57785,82804,76962,70104,96266,51563,115570,39370,134747,27305,154051,16638,173355,10033,192532,3556,211836,127,231140,v19177,,38481,3429,57785,9652c308102,15748,327406,25400,346710,36957v19177,11684,38481,26543,57658,42418c423672,95250,442976,118618,462153,131953v19304,13336,38608,23622,57785,27433c539242,163195,558546,154940,577723,154687v19304,-127,38608,10032,57785,3428c654812,151639,674116,129794,693293,115697e" filled="f" strokecolor="#c0504d" strokeweight="1pt">
                  <v:stroke endcap="round"/>
                  <v:path arrowok="t" o:connecttype="custom" o:connectlocs="0,1158;578,828;1156,394;1734,100;2311,0;2889,97;3467,370;4044,794;4622,1320;5199,1595;5777,1548;6355,1582;6933,1158" o:connectangles="0,0,0,0,0,0,0,0,0,0,0,0,0" textboxrect="0,0,693293,164719"/>
                </v:shape>
                <v:rect id="Rectangle 2317" o:spid="_x0000_s1160" style="position:absolute;left:31483;top:17102;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" filled="f" stroked="f">
                  <v:textbox inset="0,0,0,0">
                    <w:txbxContent>
                      <w:p w:rsidR="00C27EC5" w:rsidRDefault="00C27EC5" w:rsidP="00C27EC5">
                        <w:r>
                          <w:rPr>
                            <w:rFonts w:cs="Calibri"/>
                            <w:color w:val="595959"/>
                            <w:sz w:val="16"/>
                          </w:rPr>
                          <w:t>0</w:t>
                        </w:r>
                      </w:p>
                    </w:txbxContent>
                  </v:textbox>
                </v:rect>
                <v:rect id="Rectangle 2318" o:spid="_x0000_s1161" style="position:absolute;left:30969;top:14892;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" filled="f" stroked="f">
                  <v:textbox inset="0,0,0,0">
                    <w:txbxContent>
                      <w:p w:rsidR="00C27EC5" w:rsidRDefault="00C27EC5" w:rsidP="00C27EC5">
                        <w:r>
                          <w:rPr>
                            <w:rFonts w:cs="Calibri"/>
                            <w:color w:val="595959"/>
                            <w:sz w:val="16"/>
                          </w:rPr>
                          <w:t>80</w:t>
                        </w:r>
                      </w:p>
                    </w:txbxContent>
                  </v:textbox>
                </v:rect>
                <v:rect id="Rectangle 2319" o:spid="_x0000_s1162" style="position:absolute;left:30453;top:12682;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" filled="f" stroked="f">
                  <v:textbox inset="0,0,0,0">
                    <w:txbxContent>
                      <w:p w:rsidR="00C27EC5" w:rsidRDefault="00C27EC5" w:rsidP="00C27EC5">
                        <w:r>
                          <w:rPr>
                            <w:rFonts w:cs="Calibri"/>
                            <w:color w:val="595959"/>
                            <w:sz w:val="16"/>
                          </w:rPr>
                          <w:t>160</w:t>
                        </w:r>
                      </w:p>
                    </w:txbxContent>
                  </v:textbox>
                </v:rect>
                <v:rect id="Rectangle 2320" o:spid="_x0000_s1163" style="position:absolute;left:32685;top:18421;width:68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" filled="f" stroked="f">
                  <v:textbox inset="0,0,0,0">
                    <w:txbxContent>
                      <w:p w:rsidR="00C27EC5" w:rsidRDefault="00C27EC5" w:rsidP="00C27EC5">
                        <w:r>
                          <w:rPr>
                            <w:rFonts w:cs="Calibri"/>
                            <w:color w:val="595959"/>
                            <w:sz w:val="16"/>
                          </w:rPr>
                          <w:t>0</w:t>
                        </w:r>
                      </w:p>
                    </w:txbxContent>
                  </v:textbox>
                </v:rect>
                <v:rect id="Rectangle 2321" o:spid="_x0000_s1164" style="position:absolute;left:34738;top:18421;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" filled="f" stroked="f">
                  <v:textbox inset="0,0,0,0">
                    <w:txbxContent>
                      <w:p w:rsidR="00C27EC5" w:rsidRDefault="00C27EC5" w:rsidP="00C27EC5">
                        <w:r>
                          <w:rPr>
                            <w:rFonts w:cs="Calibri"/>
                            <w:color w:val="595959"/>
                            <w:sz w:val="16"/>
                          </w:rPr>
                          <w:t>60</w:t>
                        </w:r>
                      </w:p>
                    </w:txbxContent>
                  </v:textbox>
                </v:rect>
                <v:rect id="Rectangle 2322" o:spid="_x0000_s1165" style="position:absolute;left:36793;top:18421;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3r1yAAAAN4AAAAPAAAAZHJzL2Rvd25yZXYueG1sRI9Ba8JA&#10;FITvQv/D8gq96aZi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C9j3r1yAAAAN4A&#10;AAAPAAAAAAAAAAAAAAAAAAcCAABkcnMvZG93bnJldi54bWxQSwUGAAAAAAMAAwC3AAAA/AIAAAAA&#10;" filled="f" stroked="f">
                  <v:textbox inset="0,0,0,0">
                    <w:txbxContent>
                      <w:p w:rsidR="00C27EC5" w:rsidRDefault="00C27EC5" w:rsidP="00C27EC5">
                        <w:r>
                          <w:rPr>
                            <w:rFonts w:cs="Calibri"/>
                            <w:color w:val="595959"/>
                            <w:sz w:val="16"/>
                          </w:rPr>
                          <w:t>120</w:t>
                        </w:r>
                      </w:p>
                    </w:txbxContent>
                  </v:textbox>
                </v:rect>
                <v:rect id="Rectangle 2323" o:spid="_x0000_s1166" style="position:absolute;left:39103;top:18421;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SCyAAAAN4AAAAPAAAAZHJzL2Rvd25yZXYueG1sRI9Ba8JA&#10;FITvQv/D8gq96aal2h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BNXeSCyAAAAN4A&#10;AAAPAAAAAAAAAAAAAAAAAAcCAABkcnMvZG93bnJldi54bWxQSwUGAAAAAAMAAwC3AAAA/AIAAAAA&#10;" filled="f" stroked="f">
                  <v:textbox inset="0,0,0,0">
                    <w:txbxContent>
                      <w:p w:rsidR="00C27EC5" w:rsidRDefault="00C27EC5" w:rsidP="00C27EC5">
                        <w:r>
                          <w:rPr>
                            <w:rFonts w:cs="Calibri"/>
                            <w:color w:val="595959"/>
                            <w:sz w:val="16"/>
                          </w:rPr>
                          <w:t>180</w:t>
                        </w:r>
                      </w:p>
                    </w:txbxContent>
                  </v:textbox>
                </v:rect>
                <v:rect id="Rectangle 2324" o:spid="_x0000_s1167" style="position:absolute;left:25712;top:14115;width:839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" filled="f" stroked="f">
                  <v:textbox inset="0,0,0,0">
                    <w:txbxContent>
                      <w:p w:rsidR="00C27EC5" w:rsidRDefault="00C27EC5" w:rsidP="00C27EC5">
                        <w:r>
                          <w:rPr>
                            <w:rFonts w:cs="Calibri"/>
                            <w:color w:val="595959"/>
                            <w:sz w:val="16"/>
                          </w:rPr>
                          <w:t>Rel.Displ. (mm)</w:t>
                        </w:r>
                      </w:p>
                    </w:txbxContent>
                  </v:textbox>
                </v:rect>
                <v:rect id="Rectangle 2325" o:spid="_x0000_s1168" style="position:absolute;left:33316;top:19528;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" filled="f" stroked="f">
                  <v:textbox inset="0,0,0,0">
                    <w:txbxContent>
                      <w:p w:rsidR="00C27EC5" w:rsidRDefault="00C27EC5" w:rsidP="00C27EC5">
                        <w:r>
                          <w:rPr>
                            <w:rFonts w:cs="Calibri"/>
                            <w:color w:val="595959"/>
                            <w:sz w:val="16"/>
                          </w:rPr>
                          <w:t>Inc. Angle (deg)</w:t>
                        </w:r>
                      </w:p>
                    </w:txbxContent>
                  </v:textbox>
                </v:rect>
                <v:rect id="Rectangle 2326" o:spid="_x0000_s1169" style="position:absolute;left:37638;top:11454;width:450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DwxwAAAN4AAAAPAAAAZHJzL2Rvd25yZXYueG1sRI9Li8JA&#10;EITvgv9haGFvOnFZVx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DzCcPDHAAAA3gAA&#10;AA8AAAAAAAAAAAAAAAAABwIAAGRycy9kb3ducmV2LnhtbFBLBQYAAAAAAwADALcAAAD7AgAAAAA=&#10;" filled="f" stroked="f">
                  <v:textbox inset="0,0,0,0">
                    <w:txbxContent>
                      <w:p w:rsidR="00C27EC5" w:rsidRDefault="00C27EC5" w:rsidP="00C27EC5">
                        <w:r>
                          <w:rPr>
                            <w:rFonts w:cs="Calibri"/>
                            <w:b/>
                            <w:color w:val="595959"/>
                            <w:sz w:val="19"/>
                          </w:rPr>
                          <w:t>Loma2</w:t>
                        </w:r>
                      </w:p>
                    </w:txbxContent>
                  </v:textbox>
                </v:rect>
                <v:shape id="Shape 2327" o:spid="_x0000_s1170" style="position:absolute;left:28802;top:10683;width:12599;height:10073;visibility:visible;mso-wrap-style:square;v-text-anchor:top" coordsize="1259840,100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" path="m1259840,r,1007301l,1007301,,e" filled="f" strokecolor="#d9d9d9">
                  <v:path arrowok="t" o:connecttype="custom" o:connectlocs="12599,0;12599,10073;0,10073;0,0" o:connectangles="0,0,0,0" textboxrect="0,0,1259840,10073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9" o:spid="_x0000_s1171" type="#_x0000_t75" style="position:absolute;left:42315;top:12526;width:12484;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">
                  <v:imagedata r:id="rId9" o:title=""/>
                </v:shape>
                <w10:anchorlock/>
              </v:group>
            </w:pict>
          </mc:Fallback>
        </mc:AlternateContent>
      </w:r>
    </w:p>
    <w:p w:rsidR="00C27EC5" w:rsidRPr="00C27EC5" w:rsidRDefault="00C27EC5" w:rsidP="00C27EC5">
      <w:pPr>
        <w:widowControl w:val="0"/>
        <w:spacing w:after="0" w:line="240" w:lineRule="auto"/>
        <w:ind w:left="338"/>
        <w:jc w:val="both"/>
        <w:rPr>
          <w:rFonts w:eastAsia="Times New Roman"/>
          <w:snapToGrid w:val="0"/>
          <w:color w:val="000000"/>
          <w:szCs w:val="24"/>
        </w:rPr>
      </w:pPr>
    </w:p>
    <w:p w:rsidR="00C27EC5" w:rsidRPr="00C27EC5" w:rsidRDefault="00C27EC5" w:rsidP="00C27EC5">
      <w:pPr>
        <w:widowControl w:val="0"/>
        <w:spacing w:after="0" w:line="240" w:lineRule="auto"/>
        <w:jc w:val="center"/>
        <w:rPr>
          <w:rFonts w:eastAsia="Times New Roman"/>
          <w:snapToGrid w:val="0"/>
          <w:sz w:val="20"/>
          <w:szCs w:val="24"/>
          <w:lang w:val="en-US"/>
        </w:rPr>
      </w:pPr>
      <w:r w:rsidRPr="00C27EC5">
        <w:rPr>
          <w:rFonts w:eastAsia="Times New Roman"/>
          <w:snapToGrid w:val="0"/>
          <w:sz w:val="20"/>
          <w:szCs w:val="24"/>
          <w:lang w:val="en-US"/>
        </w:rPr>
        <w:t xml:space="preserve">Figure 2. Maximum relative displacements (mm) in X and Y directions of the base-isolated building in terms of the excitation angle, under the NF and FF ground motions.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both"/>
        <w:rPr>
          <w:rFonts w:eastAsia="Times New Roman"/>
          <w:snapToGrid w:val="0"/>
          <w:color w:val="000000"/>
          <w:szCs w:val="24"/>
          <w:lang w:val="en-US"/>
        </w:rPr>
      </w:pPr>
    </w:p>
    <w:p w:rsidR="00C27EC5" w:rsidRPr="00C27EC5" w:rsidRDefault="00C27EC5" w:rsidP="00C27EC5">
      <w:pPr>
        <w:keepNext/>
        <w:keepLines/>
        <w:widowControl w:val="0"/>
        <w:numPr>
          <w:ilvl w:val="1"/>
          <w:numId w:val="0"/>
        </w:numPr>
        <w:spacing w:after="0" w:line="240" w:lineRule="auto"/>
        <w:ind w:left="317" w:hanging="332"/>
        <w:jc w:val="both"/>
        <w:outlineLvl w:val="1"/>
        <w:rPr>
          <w:rFonts w:eastAsia="Times New Roman"/>
          <w:b/>
          <w:i/>
          <w:snapToGrid w:val="0"/>
          <w:color w:val="000000"/>
          <w:szCs w:val="24"/>
          <w:lang w:val="en-US"/>
        </w:rPr>
      </w:pPr>
      <w:r w:rsidRPr="00C27EC5">
        <w:rPr>
          <w:rFonts w:eastAsia="Times New Roman"/>
          <w:b/>
          <w:i/>
          <w:snapToGrid w:val="0"/>
          <w:color w:val="000000"/>
          <w:szCs w:val="24"/>
          <w:lang w:val="en-US"/>
        </w:rPr>
        <w:t xml:space="preserve">4.2 Peak interstorey drifts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Similarly, Figure 3 presents the first-floor interstorey drifts in both X and Y directions of the base-isolated building, in terms of the excitation angle, under both NF and FF ground motions. In particular, the envelopes of the peak interstorey drifts at the corner columns are provided, for various angles of the seismic incidence. It is observed that smaller peak interstorey drifts occur in the Y direction, due to the x-braces placed in that direction, which provide more stiffness to the frames, limiting the horizontal deformations of the superstructure in that direction. The graphs present a completely different seismic response, with a different critical incidence angle under NF and FF ground motions at each seismic event. The only relation between the results in X and Y directions is their phase difference of 90° between the critical incidence angles. It is shown that, the seismic response of the building strongly depends on the characteristics of the seismic ground motion. Therefore, it is important to examine the seismic response of a building by imposing pairs of seismic ground motions among several excitation angles at the design stage, and not only along the building’s major horizontal construction axes.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605"/>
        <w:jc w:val="both"/>
        <w:rPr>
          <w:rFonts w:eastAsia="Times New Roman"/>
          <w:snapToGrid w:val="0"/>
          <w:color w:val="000000"/>
          <w:szCs w:val="24"/>
          <w:lang w:val="en-US"/>
        </w:rPr>
      </w:pPr>
      <w:r w:rsidRPr="00C27EC5">
        <w:rPr>
          <w:rFonts w:eastAsiaTheme="minorHAnsi"/>
          <w:noProof/>
          <w:snapToGrid w:val="0"/>
          <w:szCs w:val="24"/>
        </w:rPr>
        <mc:AlternateContent>
          <mc:Choice Requires="wpg">
            <w:drawing>
              <wp:inline distT="0" distB="0" distL="0" distR="0" wp14:anchorId="24C2DD48" wp14:editId="62AFDE62">
                <wp:extent cx="5362575" cy="2073910"/>
                <wp:effectExtent l="8890" t="5080" r="29210" b="54610"/>
                <wp:docPr id="74285" name="Группа 46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2073910"/>
                          <a:chOff x="0" y="0"/>
                          <a:chExt cx="53627" cy="20738"/>
                        </a:xfrm>
                      </wpg:grpSpPr>
                      <wps:wsp>
                        <wps:cNvPr id="74286" name="Rectangle 2348"/>
                        <wps:cNvSpPr>
                          <a:spLocks noChangeArrowheads="1"/>
                        </wps:cNvSpPr>
                        <wps:spPr bwMode="auto">
                          <a:xfrm>
                            <a:off x="12762" y="8834"/>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287" name="Rectangle 2349"/>
                        <wps:cNvSpPr>
                          <a:spLocks noChangeArrowheads="1"/>
                        </wps:cNvSpPr>
                        <wps:spPr bwMode="auto">
                          <a:xfrm>
                            <a:off x="26265" y="883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288" name="Rectangle 2350"/>
                        <wps:cNvSpPr>
                          <a:spLocks noChangeArrowheads="1"/>
                        </wps:cNvSpPr>
                        <wps:spPr bwMode="auto">
                          <a:xfrm>
                            <a:off x="39770" y="883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289" name="Rectangle 2351"/>
                        <wps:cNvSpPr>
                          <a:spLocks noChangeArrowheads="1"/>
                        </wps:cNvSpPr>
                        <wps:spPr bwMode="auto">
                          <a:xfrm>
                            <a:off x="53277" y="883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290" name="Rectangle 2352"/>
                        <wps:cNvSpPr>
                          <a:spLocks noChangeArrowheads="1"/>
                        </wps:cNvSpPr>
                        <wps:spPr bwMode="auto">
                          <a:xfrm>
                            <a:off x="12762" y="19186"/>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291" name="Rectangle 2353"/>
                        <wps:cNvSpPr>
                          <a:spLocks noChangeArrowheads="1"/>
                        </wps:cNvSpPr>
                        <wps:spPr bwMode="auto">
                          <a:xfrm>
                            <a:off x="26265" y="19186"/>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292" name="Rectangle 2354"/>
                        <wps:cNvSpPr>
                          <a:spLocks noChangeArrowheads="1"/>
                        </wps:cNvSpPr>
                        <wps:spPr bwMode="auto">
                          <a:xfrm>
                            <a:off x="39770" y="19186"/>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293" name="Rectangle 2355"/>
                        <wps:cNvSpPr>
                          <a:spLocks noChangeArrowheads="1"/>
                        </wps:cNvSpPr>
                        <wps:spPr bwMode="auto">
                          <a:xfrm>
                            <a:off x="53094" y="1422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294" name="Shape 2432"/>
                        <wps:cNvSpPr>
                          <a:spLocks/>
                        </wps:cNvSpPr>
                        <wps:spPr bwMode="auto">
                          <a:xfrm>
                            <a:off x="4034" y="2109"/>
                            <a:ext cx="7029" cy="0"/>
                          </a:xfrm>
                          <a:custGeom>
                            <a:avLst/>
                            <a:gdLst>
                              <a:gd name="T0" fmla="*/ 0 w 702945"/>
                              <a:gd name="T1" fmla="*/ 702945 w 702945"/>
                              <a:gd name="T2" fmla="*/ 0 w 702945"/>
                              <a:gd name="T3" fmla="*/ 702945 w 702945"/>
                            </a:gdLst>
                            <a:ahLst/>
                            <a:cxnLst>
                              <a:cxn ang="0">
                                <a:pos x="T0" y="0"/>
                              </a:cxn>
                              <a:cxn ang="0">
                                <a:pos x="T1" y="0"/>
                              </a:cxn>
                            </a:cxnLst>
                            <a:rect l="T2" t="0" r="T3" b="0"/>
                            <a:pathLst>
                              <a:path w="702945">
                                <a:moveTo>
                                  <a:pt x="0" y="0"/>
                                </a:moveTo>
                                <a:lnTo>
                                  <a:pt x="70294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95" name="Shape 2433"/>
                        <wps:cNvSpPr>
                          <a:spLocks/>
                        </wps:cNvSpPr>
                        <wps:spPr bwMode="auto">
                          <a:xfrm>
                            <a:off x="4034" y="2109"/>
                            <a:ext cx="0" cy="4757"/>
                          </a:xfrm>
                          <a:custGeom>
                            <a:avLst/>
                            <a:gdLst>
                              <a:gd name="T0" fmla="*/ 475742 h 475742"/>
                              <a:gd name="T1" fmla="*/ 0 h 475742"/>
                              <a:gd name="T2" fmla="*/ 0 h 475742"/>
                              <a:gd name="T3" fmla="*/ 475742 h 475742"/>
                            </a:gdLst>
                            <a:ahLst/>
                            <a:cxnLst>
                              <a:cxn ang="0">
                                <a:pos x="0" y="T0"/>
                              </a:cxn>
                              <a:cxn ang="0">
                                <a:pos x="0" y="T1"/>
                              </a:cxn>
                            </a:cxnLst>
                            <a:rect l="0" t="T2" r="0" b="T3"/>
                            <a:pathLst>
                              <a:path h="475742">
                                <a:moveTo>
                                  <a:pt x="0" y="475742"/>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96" name="Shape 2434"/>
                        <wps:cNvSpPr>
                          <a:spLocks/>
                        </wps:cNvSpPr>
                        <wps:spPr bwMode="auto">
                          <a:xfrm>
                            <a:off x="4034" y="6866"/>
                            <a:ext cx="7029" cy="0"/>
                          </a:xfrm>
                          <a:custGeom>
                            <a:avLst/>
                            <a:gdLst>
                              <a:gd name="T0" fmla="*/ 0 w 702945"/>
                              <a:gd name="T1" fmla="*/ 702945 w 702945"/>
                              <a:gd name="T2" fmla="*/ 0 w 702945"/>
                              <a:gd name="T3" fmla="*/ 702945 w 702945"/>
                            </a:gdLst>
                            <a:ahLst/>
                            <a:cxnLst>
                              <a:cxn ang="0">
                                <a:pos x="T0" y="0"/>
                              </a:cxn>
                              <a:cxn ang="0">
                                <a:pos x="T1" y="0"/>
                              </a:cxn>
                            </a:cxnLst>
                            <a:rect l="T2" t="0" r="T3" b="0"/>
                            <a:pathLst>
                              <a:path w="702945">
                                <a:moveTo>
                                  <a:pt x="0" y="0"/>
                                </a:moveTo>
                                <a:lnTo>
                                  <a:pt x="702945"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97" name="Shape 2435"/>
                        <wps:cNvSpPr>
                          <a:spLocks/>
                        </wps:cNvSpPr>
                        <wps:spPr bwMode="auto">
                          <a:xfrm>
                            <a:off x="4034" y="2664"/>
                            <a:ext cx="7029" cy="2115"/>
                          </a:xfrm>
                          <a:custGeom>
                            <a:avLst/>
                            <a:gdLst>
                              <a:gd name="T0" fmla="*/ 0 w 702945"/>
                              <a:gd name="T1" fmla="*/ 211455 h 211455"/>
                              <a:gd name="T2" fmla="*/ 58547 w 702945"/>
                              <a:gd name="T3" fmla="*/ 179959 h 211455"/>
                              <a:gd name="T4" fmla="*/ 117094 w 702945"/>
                              <a:gd name="T5" fmla="*/ 142875 h 211455"/>
                              <a:gd name="T6" fmla="*/ 175641 w 702945"/>
                              <a:gd name="T7" fmla="*/ 82931 h 211455"/>
                              <a:gd name="T8" fmla="*/ 234315 w 702945"/>
                              <a:gd name="T9" fmla="*/ 29718 h 211455"/>
                              <a:gd name="T10" fmla="*/ 292862 w 702945"/>
                              <a:gd name="T11" fmla="*/ 3556 h 211455"/>
                              <a:gd name="T12" fmla="*/ 351409 w 702945"/>
                              <a:gd name="T13" fmla="*/ 8763 h 211455"/>
                              <a:gd name="T14" fmla="*/ 410083 w 702945"/>
                              <a:gd name="T15" fmla="*/ 14478 h 211455"/>
                              <a:gd name="T16" fmla="*/ 468630 w 702945"/>
                              <a:gd name="T17" fmla="*/ 43434 h 211455"/>
                              <a:gd name="T18" fmla="*/ 527177 w 702945"/>
                              <a:gd name="T19" fmla="*/ 99187 h 211455"/>
                              <a:gd name="T20" fmla="*/ 585851 w 702945"/>
                              <a:gd name="T21" fmla="*/ 178562 h 211455"/>
                              <a:gd name="T22" fmla="*/ 644398 w 702945"/>
                              <a:gd name="T23" fmla="*/ 201930 h 211455"/>
                              <a:gd name="T24" fmla="*/ 702945 w 702945"/>
                              <a:gd name="T25" fmla="*/ 211455 h 211455"/>
                              <a:gd name="T26" fmla="*/ 0 w 702945"/>
                              <a:gd name="T27" fmla="*/ 0 h 211455"/>
                              <a:gd name="T28" fmla="*/ 702945 w 702945"/>
                              <a:gd name="T29" fmla="*/ 211455 h 21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2945" h="211455">
                                <a:moveTo>
                                  <a:pt x="0" y="211455"/>
                                </a:moveTo>
                                <a:cubicBezTo>
                                  <a:pt x="19431" y="200914"/>
                                  <a:pt x="38989" y="191389"/>
                                  <a:pt x="58547" y="179959"/>
                                </a:cubicBezTo>
                                <a:cubicBezTo>
                                  <a:pt x="78105" y="168656"/>
                                  <a:pt x="97536" y="159131"/>
                                  <a:pt x="117094" y="142875"/>
                                </a:cubicBezTo>
                                <a:cubicBezTo>
                                  <a:pt x="136652" y="126746"/>
                                  <a:pt x="156210" y="101854"/>
                                  <a:pt x="175641" y="82931"/>
                                </a:cubicBezTo>
                                <a:cubicBezTo>
                                  <a:pt x="195199" y="64135"/>
                                  <a:pt x="214757" y="42926"/>
                                  <a:pt x="234315" y="29718"/>
                                </a:cubicBezTo>
                                <a:cubicBezTo>
                                  <a:pt x="253873" y="16510"/>
                                  <a:pt x="273304" y="6985"/>
                                  <a:pt x="292862" y="3556"/>
                                </a:cubicBezTo>
                                <a:cubicBezTo>
                                  <a:pt x="312420" y="0"/>
                                  <a:pt x="331978" y="6985"/>
                                  <a:pt x="351409" y="8763"/>
                                </a:cubicBezTo>
                                <a:cubicBezTo>
                                  <a:pt x="370967" y="10541"/>
                                  <a:pt x="390525" y="8636"/>
                                  <a:pt x="410083" y="14478"/>
                                </a:cubicBezTo>
                                <a:cubicBezTo>
                                  <a:pt x="429514" y="20320"/>
                                  <a:pt x="449072" y="29337"/>
                                  <a:pt x="468630" y="43434"/>
                                </a:cubicBezTo>
                                <a:cubicBezTo>
                                  <a:pt x="488188" y="57658"/>
                                  <a:pt x="507746" y="76581"/>
                                  <a:pt x="527177" y="99187"/>
                                </a:cubicBezTo>
                                <a:cubicBezTo>
                                  <a:pt x="546735" y="121666"/>
                                  <a:pt x="566293" y="161417"/>
                                  <a:pt x="585851" y="178562"/>
                                </a:cubicBezTo>
                                <a:cubicBezTo>
                                  <a:pt x="605282" y="195707"/>
                                  <a:pt x="624840" y="196469"/>
                                  <a:pt x="644398" y="201930"/>
                                </a:cubicBezTo>
                                <a:cubicBezTo>
                                  <a:pt x="663956" y="207391"/>
                                  <a:pt x="683387" y="208280"/>
                                  <a:pt x="702945" y="21145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98" name="Shape 2436"/>
                        <wps:cNvSpPr>
                          <a:spLocks/>
                        </wps:cNvSpPr>
                        <wps:spPr bwMode="auto">
                          <a:xfrm>
                            <a:off x="4034" y="5054"/>
                            <a:ext cx="7029" cy="978"/>
                          </a:xfrm>
                          <a:custGeom>
                            <a:avLst/>
                            <a:gdLst>
                              <a:gd name="T0" fmla="*/ 0 w 702945"/>
                              <a:gd name="T1" fmla="*/ 0 h 97790"/>
                              <a:gd name="T2" fmla="*/ 58547 w 702945"/>
                              <a:gd name="T3" fmla="*/ 8509 h 97790"/>
                              <a:gd name="T4" fmla="*/ 117094 w 702945"/>
                              <a:gd name="T5" fmla="*/ 28575 h 97790"/>
                              <a:gd name="T6" fmla="*/ 175641 w 702945"/>
                              <a:gd name="T7" fmla="*/ 58547 h 97790"/>
                              <a:gd name="T8" fmla="*/ 234315 w 702945"/>
                              <a:gd name="T9" fmla="*/ 92329 h 97790"/>
                              <a:gd name="T10" fmla="*/ 292862 w 702945"/>
                              <a:gd name="T11" fmla="*/ 91821 h 97790"/>
                              <a:gd name="T12" fmla="*/ 351409 w 702945"/>
                              <a:gd name="T13" fmla="*/ 91821 h 97790"/>
                              <a:gd name="T14" fmla="*/ 410083 w 702945"/>
                              <a:gd name="T15" fmla="*/ 88011 h 97790"/>
                              <a:gd name="T16" fmla="*/ 468630 w 702945"/>
                              <a:gd name="T17" fmla="*/ 79883 h 97790"/>
                              <a:gd name="T18" fmla="*/ 527177 w 702945"/>
                              <a:gd name="T19" fmla="*/ 52324 h 97790"/>
                              <a:gd name="T20" fmla="*/ 585851 w 702945"/>
                              <a:gd name="T21" fmla="*/ 23241 h 97790"/>
                              <a:gd name="T22" fmla="*/ 644398 w 702945"/>
                              <a:gd name="T23" fmla="*/ 4699 h 97790"/>
                              <a:gd name="T24" fmla="*/ 702945 w 702945"/>
                              <a:gd name="T25" fmla="*/ 0 h 97790"/>
                              <a:gd name="T26" fmla="*/ 0 w 702945"/>
                              <a:gd name="T27" fmla="*/ 0 h 97790"/>
                              <a:gd name="T28" fmla="*/ 702945 w 702945"/>
                              <a:gd name="T29" fmla="*/ 97790 h 97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2945" h="97790">
                                <a:moveTo>
                                  <a:pt x="0" y="0"/>
                                </a:moveTo>
                                <a:cubicBezTo>
                                  <a:pt x="19431" y="2794"/>
                                  <a:pt x="38989" y="3810"/>
                                  <a:pt x="58547" y="8509"/>
                                </a:cubicBezTo>
                                <a:cubicBezTo>
                                  <a:pt x="78105" y="13335"/>
                                  <a:pt x="97536" y="20193"/>
                                  <a:pt x="117094" y="28575"/>
                                </a:cubicBezTo>
                                <a:cubicBezTo>
                                  <a:pt x="136652" y="36830"/>
                                  <a:pt x="156210" y="47879"/>
                                  <a:pt x="175641" y="58547"/>
                                </a:cubicBezTo>
                                <a:cubicBezTo>
                                  <a:pt x="195199" y="69088"/>
                                  <a:pt x="214757" y="86741"/>
                                  <a:pt x="234315" y="92329"/>
                                </a:cubicBezTo>
                                <a:cubicBezTo>
                                  <a:pt x="253873" y="97790"/>
                                  <a:pt x="273304" y="91821"/>
                                  <a:pt x="292862" y="91821"/>
                                </a:cubicBezTo>
                                <a:cubicBezTo>
                                  <a:pt x="312420" y="91694"/>
                                  <a:pt x="331978" y="92456"/>
                                  <a:pt x="351409" y="91821"/>
                                </a:cubicBezTo>
                                <a:cubicBezTo>
                                  <a:pt x="370967" y="91186"/>
                                  <a:pt x="390525" y="89916"/>
                                  <a:pt x="410083" y="88011"/>
                                </a:cubicBezTo>
                                <a:cubicBezTo>
                                  <a:pt x="429514" y="85979"/>
                                  <a:pt x="449072" y="85852"/>
                                  <a:pt x="468630" y="79883"/>
                                </a:cubicBezTo>
                                <a:cubicBezTo>
                                  <a:pt x="488188" y="73914"/>
                                  <a:pt x="507746" y="61722"/>
                                  <a:pt x="527177" y="52324"/>
                                </a:cubicBezTo>
                                <a:cubicBezTo>
                                  <a:pt x="546735" y="42926"/>
                                  <a:pt x="566293" y="31242"/>
                                  <a:pt x="585851" y="23241"/>
                                </a:cubicBezTo>
                                <a:cubicBezTo>
                                  <a:pt x="605282" y="15367"/>
                                  <a:pt x="624840" y="8636"/>
                                  <a:pt x="644398" y="4699"/>
                                </a:cubicBezTo>
                                <a:cubicBezTo>
                                  <a:pt x="663956" y="889"/>
                                  <a:pt x="683387" y="1524"/>
                                  <a:pt x="702945" y="0"/>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99" name="Shape 2437"/>
                        <wps:cNvSpPr>
                          <a:spLocks/>
                        </wps:cNvSpPr>
                        <wps:spPr bwMode="auto">
                          <a:xfrm>
                            <a:off x="4034" y="4264"/>
                            <a:ext cx="7029" cy="779"/>
                          </a:xfrm>
                          <a:custGeom>
                            <a:avLst/>
                            <a:gdLst>
                              <a:gd name="T0" fmla="*/ 0 w 702945"/>
                              <a:gd name="T1" fmla="*/ 19558 h 77851"/>
                              <a:gd name="T2" fmla="*/ 58547 w 702945"/>
                              <a:gd name="T3" fmla="*/ 33275 h 77851"/>
                              <a:gd name="T4" fmla="*/ 117094 w 702945"/>
                              <a:gd name="T5" fmla="*/ 25654 h 77851"/>
                              <a:gd name="T6" fmla="*/ 175641 w 702945"/>
                              <a:gd name="T7" fmla="*/ 29464 h 77851"/>
                              <a:gd name="T8" fmla="*/ 234315 w 702945"/>
                              <a:gd name="T9" fmla="*/ 46610 h 77851"/>
                              <a:gd name="T10" fmla="*/ 292862 w 702945"/>
                              <a:gd name="T11" fmla="*/ 75692 h 77851"/>
                              <a:gd name="T12" fmla="*/ 351409 w 702945"/>
                              <a:gd name="T13" fmla="*/ 59437 h 77851"/>
                              <a:gd name="T14" fmla="*/ 410083 w 702945"/>
                              <a:gd name="T15" fmla="*/ 34799 h 77851"/>
                              <a:gd name="T16" fmla="*/ 468630 w 702945"/>
                              <a:gd name="T17" fmla="*/ 25654 h 77851"/>
                              <a:gd name="T18" fmla="*/ 527177 w 702945"/>
                              <a:gd name="T19" fmla="*/ 26162 h 77851"/>
                              <a:gd name="T20" fmla="*/ 585851 w 702945"/>
                              <a:gd name="T21" fmla="*/ 5207 h 77851"/>
                              <a:gd name="T22" fmla="*/ 644398 w 702945"/>
                              <a:gd name="T23" fmla="*/ 2413 h 77851"/>
                              <a:gd name="T24" fmla="*/ 702945 w 702945"/>
                              <a:gd name="T25" fmla="*/ 19558 h 77851"/>
                              <a:gd name="T26" fmla="*/ 0 w 702945"/>
                              <a:gd name="T27" fmla="*/ 0 h 77851"/>
                              <a:gd name="T28" fmla="*/ 702945 w 702945"/>
                              <a:gd name="T29" fmla="*/ 77851 h 77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2945" h="77851">
                                <a:moveTo>
                                  <a:pt x="0" y="19558"/>
                                </a:moveTo>
                                <a:cubicBezTo>
                                  <a:pt x="19431" y="24130"/>
                                  <a:pt x="38989" y="32258"/>
                                  <a:pt x="58547" y="33275"/>
                                </a:cubicBezTo>
                                <a:cubicBezTo>
                                  <a:pt x="78105" y="34290"/>
                                  <a:pt x="97536" y="26289"/>
                                  <a:pt x="117094" y="25654"/>
                                </a:cubicBezTo>
                                <a:cubicBezTo>
                                  <a:pt x="136652" y="25019"/>
                                  <a:pt x="156210" y="26036"/>
                                  <a:pt x="175641" y="29464"/>
                                </a:cubicBezTo>
                                <a:cubicBezTo>
                                  <a:pt x="195199" y="33020"/>
                                  <a:pt x="214757" y="38989"/>
                                  <a:pt x="234315" y="46610"/>
                                </a:cubicBezTo>
                                <a:cubicBezTo>
                                  <a:pt x="253873" y="54356"/>
                                  <a:pt x="273304" y="73534"/>
                                  <a:pt x="292862" y="75692"/>
                                </a:cubicBezTo>
                                <a:cubicBezTo>
                                  <a:pt x="312420" y="77851"/>
                                  <a:pt x="331978" y="66294"/>
                                  <a:pt x="351409" y="59437"/>
                                </a:cubicBezTo>
                                <a:cubicBezTo>
                                  <a:pt x="370967" y="52705"/>
                                  <a:pt x="390525" y="40387"/>
                                  <a:pt x="410083" y="34799"/>
                                </a:cubicBezTo>
                                <a:cubicBezTo>
                                  <a:pt x="429514" y="29083"/>
                                  <a:pt x="449072" y="27178"/>
                                  <a:pt x="468630" y="25654"/>
                                </a:cubicBezTo>
                                <a:cubicBezTo>
                                  <a:pt x="488188" y="24257"/>
                                  <a:pt x="507746" y="29591"/>
                                  <a:pt x="527177" y="26162"/>
                                </a:cubicBezTo>
                                <a:cubicBezTo>
                                  <a:pt x="546735" y="22733"/>
                                  <a:pt x="566293" y="9272"/>
                                  <a:pt x="585851" y="5207"/>
                                </a:cubicBezTo>
                                <a:cubicBezTo>
                                  <a:pt x="605282" y="1270"/>
                                  <a:pt x="624840" y="0"/>
                                  <a:pt x="644398" y="2413"/>
                                </a:cubicBezTo>
                                <a:cubicBezTo>
                                  <a:pt x="663956" y="4826"/>
                                  <a:pt x="683387" y="13843"/>
                                  <a:pt x="702945" y="19558"/>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00" name="Shape 2438"/>
                        <wps:cNvSpPr>
                          <a:spLocks/>
                        </wps:cNvSpPr>
                        <wps:spPr bwMode="auto">
                          <a:xfrm>
                            <a:off x="4034" y="5869"/>
                            <a:ext cx="7029" cy="242"/>
                          </a:xfrm>
                          <a:custGeom>
                            <a:avLst/>
                            <a:gdLst>
                              <a:gd name="T0" fmla="*/ 0 w 702945"/>
                              <a:gd name="T1" fmla="*/ 18797 h 24130"/>
                              <a:gd name="T2" fmla="*/ 58547 w 702945"/>
                              <a:gd name="T3" fmla="*/ 8890 h 24130"/>
                              <a:gd name="T4" fmla="*/ 117094 w 702945"/>
                              <a:gd name="T5" fmla="*/ 3175 h 24130"/>
                              <a:gd name="T6" fmla="*/ 175641 w 702945"/>
                              <a:gd name="T7" fmla="*/ 4064 h 24130"/>
                              <a:gd name="T8" fmla="*/ 234315 w 702945"/>
                              <a:gd name="T9" fmla="*/ 9272 h 24130"/>
                              <a:gd name="T10" fmla="*/ 292862 w 702945"/>
                              <a:gd name="T11" fmla="*/ 9779 h 24130"/>
                              <a:gd name="T12" fmla="*/ 351409 w 702945"/>
                              <a:gd name="T13" fmla="*/ 13081 h 24130"/>
                              <a:gd name="T14" fmla="*/ 410083 w 702945"/>
                              <a:gd name="T15" fmla="*/ 4064 h 24130"/>
                              <a:gd name="T16" fmla="*/ 468630 w 702945"/>
                              <a:gd name="T17" fmla="*/ 254 h 24130"/>
                              <a:gd name="T18" fmla="*/ 527177 w 702945"/>
                              <a:gd name="T19" fmla="*/ 2667 h 24130"/>
                              <a:gd name="T20" fmla="*/ 585851 w 702945"/>
                              <a:gd name="T21" fmla="*/ 9779 h 24130"/>
                              <a:gd name="T22" fmla="*/ 644398 w 702945"/>
                              <a:gd name="T23" fmla="*/ 22606 h 24130"/>
                              <a:gd name="T24" fmla="*/ 702945 w 702945"/>
                              <a:gd name="T25" fmla="*/ 18797 h 24130"/>
                              <a:gd name="T26" fmla="*/ 0 w 702945"/>
                              <a:gd name="T27" fmla="*/ 0 h 24130"/>
                              <a:gd name="T28" fmla="*/ 702945 w 702945"/>
                              <a:gd name="T29" fmla="*/ 24130 h 24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2945" h="24130">
                                <a:moveTo>
                                  <a:pt x="0" y="18797"/>
                                </a:moveTo>
                                <a:cubicBezTo>
                                  <a:pt x="19431" y="15494"/>
                                  <a:pt x="38989" y="11430"/>
                                  <a:pt x="58547" y="8890"/>
                                </a:cubicBezTo>
                                <a:cubicBezTo>
                                  <a:pt x="78105" y="6223"/>
                                  <a:pt x="97536" y="3937"/>
                                  <a:pt x="117094" y="3175"/>
                                </a:cubicBezTo>
                                <a:cubicBezTo>
                                  <a:pt x="136652" y="2286"/>
                                  <a:pt x="156210" y="3048"/>
                                  <a:pt x="175641" y="4064"/>
                                </a:cubicBezTo>
                                <a:cubicBezTo>
                                  <a:pt x="195199" y="5080"/>
                                  <a:pt x="214757" y="8382"/>
                                  <a:pt x="234315" y="9272"/>
                                </a:cubicBezTo>
                                <a:cubicBezTo>
                                  <a:pt x="253873" y="10287"/>
                                  <a:pt x="273304" y="9144"/>
                                  <a:pt x="292862" y="9779"/>
                                </a:cubicBezTo>
                                <a:cubicBezTo>
                                  <a:pt x="312420" y="10414"/>
                                  <a:pt x="331978" y="14097"/>
                                  <a:pt x="351409" y="13081"/>
                                </a:cubicBezTo>
                                <a:cubicBezTo>
                                  <a:pt x="370967" y="12192"/>
                                  <a:pt x="390525" y="6223"/>
                                  <a:pt x="410083" y="4064"/>
                                </a:cubicBezTo>
                                <a:cubicBezTo>
                                  <a:pt x="429514" y="1905"/>
                                  <a:pt x="449072" y="508"/>
                                  <a:pt x="468630" y="254"/>
                                </a:cubicBezTo>
                                <a:cubicBezTo>
                                  <a:pt x="488188" y="0"/>
                                  <a:pt x="507746" y="1016"/>
                                  <a:pt x="527177" y="2667"/>
                                </a:cubicBezTo>
                                <a:cubicBezTo>
                                  <a:pt x="546735" y="4191"/>
                                  <a:pt x="566293" y="6477"/>
                                  <a:pt x="585851" y="9779"/>
                                </a:cubicBezTo>
                                <a:cubicBezTo>
                                  <a:pt x="605282" y="13081"/>
                                  <a:pt x="624840" y="21082"/>
                                  <a:pt x="644398" y="22606"/>
                                </a:cubicBezTo>
                                <a:cubicBezTo>
                                  <a:pt x="663956" y="24130"/>
                                  <a:pt x="683387" y="20066"/>
                                  <a:pt x="702945" y="18797"/>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01" name="Rectangle 2439"/>
                        <wps:cNvSpPr>
                          <a:spLocks noChangeArrowheads="1"/>
                        </wps:cNvSpPr>
                        <wps:spPr bwMode="auto">
                          <a:xfrm>
                            <a:off x="1807" y="6389"/>
                            <a:ext cx="172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302" name="Rectangle 2440"/>
                        <wps:cNvSpPr>
                          <a:spLocks noChangeArrowheads="1"/>
                        </wps:cNvSpPr>
                        <wps:spPr bwMode="auto">
                          <a:xfrm>
                            <a:off x="1292" y="1631"/>
                            <a:ext cx="2392"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10.0</w:t>
                              </w:r>
                            </w:p>
                          </w:txbxContent>
                        </wps:txbx>
                        <wps:bodyPr rot="0" vert="horz" wrap="square" lIns="0" tIns="0" rIns="0" bIns="0" anchor="t" anchorCtr="0" upright="1">
                          <a:noAutofit/>
                        </wps:bodyPr>
                      </wps:wsp>
                      <wps:wsp>
                        <wps:cNvPr id="74303" name="Rectangle 2441"/>
                        <wps:cNvSpPr>
                          <a:spLocks noChangeArrowheads="1"/>
                        </wps:cNvSpPr>
                        <wps:spPr bwMode="auto">
                          <a:xfrm>
                            <a:off x="3780" y="7708"/>
                            <a:ext cx="68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304" name="Rectangle 2442"/>
                        <wps:cNvSpPr>
                          <a:spLocks noChangeArrowheads="1"/>
                        </wps:cNvSpPr>
                        <wps:spPr bwMode="auto">
                          <a:xfrm>
                            <a:off x="5865" y="7708"/>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305" name="Rectangle 2443"/>
                        <wps:cNvSpPr>
                          <a:spLocks noChangeArrowheads="1"/>
                        </wps:cNvSpPr>
                        <wps:spPr bwMode="auto">
                          <a:xfrm>
                            <a:off x="7953" y="7708"/>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306" name="Rectangle 2444"/>
                        <wps:cNvSpPr>
                          <a:spLocks noChangeArrowheads="1"/>
                        </wps:cNvSpPr>
                        <wps:spPr bwMode="auto">
                          <a:xfrm>
                            <a:off x="10296" y="7708"/>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307" name="Rectangle 2445"/>
                        <wps:cNvSpPr>
                          <a:spLocks noChangeArrowheads="1"/>
                        </wps:cNvSpPr>
                        <wps:spPr bwMode="auto">
                          <a:xfrm rot="-5399999">
                            <a:off x="-2886" y="3282"/>
                            <a:ext cx="792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Int. Drift (mm)</w:t>
                              </w:r>
                            </w:p>
                          </w:txbxContent>
                        </wps:txbx>
                        <wps:bodyPr rot="0" vert="horz" wrap="square" lIns="0" tIns="0" rIns="0" bIns="0" anchor="t" anchorCtr="0" upright="1">
                          <a:noAutofit/>
                        </wps:bodyPr>
                      </wps:wsp>
                      <wps:wsp>
                        <wps:cNvPr id="74308" name="Rectangle 2446"/>
                        <wps:cNvSpPr>
                          <a:spLocks noChangeArrowheads="1"/>
                        </wps:cNvSpPr>
                        <wps:spPr bwMode="auto">
                          <a:xfrm>
                            <a:off x="4411" y="8843"/>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Inc. Angle (deg)</w:t>
                              </w:r>
                            </w:p>
                          </w:txbxContent>
                        </wps:txbx>
                        <wps:bodyPr rot="0" vert="horz" wrap="square" lIns="0" tIns="0" rIns="0" bIns="0" anchor="t" anchorCtr="0" upright="1">
                          <a:noAutofit/>
                        </wps:bodyPr>
                      </wps:wsp>
                      <wps:wsp>
                        <wps:cNvPr id="74309" name="Rectangle 2447"/>
                        <wps:cNvSpPr>
                          <a:spLocks noChangeArrowheads="1"/>
                        </wps:cNvSpPr>
                        <wps:spPr bwMode="auto">
                          <a:xfrm>
                            <a:off x="10095" y="769"/>
                            <a:ext cx="2823"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Italy</w:t>
                              </w:r>
                            </w:p>
                          </w:txbxContent>
                        </wps:txbx>
                        <wps:bodyPr rot="0" vert="horz" wrap="square" lIns="0" tIns="0" rIns="0" bIns="0" anchor="t" anchorCtr="0" upright="1">
                          <a:noAutofit/>
                        </wps:bodyPr>
                      </wps:wsp>
                      <wps:wsp>
                        <wps:cNvPr id="74310" name="Shape 2448"/>
                        <wps:cNvSpPr>
                          <a:spLocks/>
                        </wps:cNvSpPr>
                        <wps:spPr bwMode="auto">
                          <a:xfrm>
                            <a:off x="0" y="0"/>
                            <a:ext cx="12598" cy="10077"/>
                          </a:xfrm>
                          <a:custGeom>
                            <a:avLst/>
                            <a:gdLst>
                              <a:gd name="T0" fmla="*/ 0 w 1259840"/>
                              <a:gd name="T1" fmla="*/ 1007745 h 1007745"/>
                              <a:gd name="T2" fmla="*/ 1259840 w 1259840"/>
                              <a:gd name="T3" fmla="*/ 1007745 h 1007745"/>
                              <a:gd name="T4" fmla="*/ 1259840 w 1259840"/>
                              <a:gd name="T5" fmla="*/ 0 h 1007745"/>
                              <a:gd name="T6" fmla="*/ 0 w 1259840"/>
                              <a:gd name="T7" fmla="*/ 0 h 1007745"/>
                              <a:gd name="T8" fmla="*/ 0 w 1259840"/>
                              <a:gd name="T9" fmla="*/ 1007745 h 1007745"/>
                              <a:gd name="T10" fmla="*/ 0 w 1259840"/>
                              <a:gd name="T11" fmla="*/ 0 h 1007745"/>
                              <a:gd name="T12" fmla="*/ 1259840 w 1259840"/>
                              <a:gd name="T13" fmla="*/ 1007745 h 1007745"/>
                            </a:gdLst>
                            <a:ahLst/>
                            <a:cxnLst>
                              <a:cxn ang="0">
                                <a:pos x="T0" y="T1"/>
                              </a:cxn>
                              <a:cxn ang="0">
                                <a:pos x="T2" y="T3"/>
                              </a:cxn>
                              <a:cxn ang="0">
                                <a:pos x="T4" y="T5"/>
                              </a:cxn>
                              <a:cxn ang="0">
                                <a:pos x="T6" y="T7"/>
                              </a:cxn>
                              <a:cxn ang="0">
                                <a:pos x="T8" y="T9"/>
                              </a:cxn>
                            </a:cxnLst>
                            <a:rect l="T10" t="T11" r="T12" b="T13"/>
                            <a:pathLst>
                              <a:path w="1259840" h="1007745">
                                <a:moveTo>
                                  <a:pt x="0" y="1007745"/>
                                </a:moveTo>
                                <a:lnTo>
                                  <a:pt x="1259840" y="1007745"/>
                                </a:lnTo>
                                <a:lnTo>
                                  <a:pt x="1259840" y="0"/>
                                </a:lnTo>
                                <a:lnTo>
                                  <a:pt x="0" y="0"/>
                                </a:lnTo>
                                <a:lnTo>
                                  <a:pt x="0" y="100774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11" name="Shape 2450"/>
                        <wps:cNvSpPr>
                          <a:spLocks/>
                        </wps:cNvSpPr>
                        <wps:spPr bwMode="auto">
                          <a:xfrm>
                            <a:off x="17145" y="1967"/>
                            <a:ext cx="7425" cy="0"/>
                          </a:xfrm>
                          <a:custGeom>
                            <a:avLst/>
                            <a:gdLst>
                              <a:gd name="T0" fmla="*/ 0 w 742442"/>
                              <a:gd name="T1" fmla="*/ 742442 w 742442"/>
                              <a:gd name="T2" fmla="*/ 0 w 742442"/>
                              <a:gd name="T3" fmla="*/ 742442 w 742442"/>
                            </a:gdLst>
                            <a:ahLst/>
                            <a:cxnLst>
                              <a:cxn ang="0">
                                <a:pos x="T0" y="0"/>
                              </a:cxn>
                              <a:cxn ang="0">
                                <a:pos x="T1" y="0"/>
                              </a:cxn>
                            </a:cxnLst>
                            <a:rect l="T2" t="0" r="T3" b="0"/>
                            <a:pathLst>
                              <a:path w="742442">
                                <a:moveTo>
                                  <a:pt x="0" y="0"/>
                                </a:moveTo>
                                <a:lnTo>
                                  <a:pt x="74244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12" name="Shape 2451"/>
                        <wps:cNvSpPr>
                          <a:spLocks/>
                        </wps:cNvSpPr>
                        <wps:spPr bwMode="auto">
                          <a:xfrm>
                            <a:off x="17145" y="1967"/>
                            <a:ext cx="0" cy="5026"/>
                          </a:xfrm>
                          <a:custGeom>
                            <a:avLst/>
                            <a:gdLst>
                              <a:gd name="T0" fmla="*/ 502666 h 502666"/>
                              <a:gd name="T1" fmla="*/ 0 h 502666"/>
                              <a:gd name="T2" fmla="*/ 0 h 502666"/>
                              <a:gd name="T3" fmla="*/ 502666 h 502666"/>
                            </a:gdLst>
                            <a:ahLst/>
                            <a:cxnLst>
                              <a:cxn ang="0">
                                <a:pos x="0" y="T0"/>
                              </a:cxn>
                              <a:cxn ang="0">
                                <a:pos x="0" y="T1"/>
                              </a:cxn>
                            </a:cxnLst>
                            <a:rect l="0" t="T2" r="0" b="T3"/>
                            <a:pathLst>
                              <a:path h="502666">
                                <a:moveTo>
                                  <a:pt x="0" y="502666"/>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13" name="Shape 2452"/>
                        <wps:cNvSpPr>
                          <a:spLocks/>
                        </wps:cNvSpPr>
                        <wps:spPr bwMode="auto">
                          <a:xfrm>
                            <a:off x="17145" y="6993"/>
                            <a:ext cx="7425" cy="0"/>
                          </a:xfrm>
                          <a:custGeom>
                            <a:avLst/>
                            <a:gdLst>
                              <a:gd name="T0" fmla="*/ 0 w 742442"/>
                              <a:gd name="T1" fmla="*/ 742442 w 742442"/>
                              <a:gd name="T2" fmla="*/ 0 w 742442"/>
                              <a:gd name="T3" fmla="*/ 742442 w 742442"/>
                            </a:gdLst>
                            <a:ahLst/>
                            <a:cxnLst>
                              <a:cxn ang="0">
                                <a:pos x="T0" y="0"/>
                              </a:cxn>
                              <a:cxn ang="0">
                                <a:pos x="T1" y="0"/>
                              </a:cxn>
                            </a:cxnLst>
                            <a:rect l="T2" t="0" r="T3" b="0"/>
                            <a:pathLst>
                              <a:path w="742442">
                                <a:moveTo>
                                  <a:pt x="0" y="0"/>
                                </a:moveTo>
                                <a:lnTo>
                                  <a:pt x="74244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14" name="Shape 2453"/>
                        <wps:cNvSpPr>
                          <a:spLocks/>
                        </wps:cNvSpPr>
                        <wps:spPr bwMode="auto">
                          <a:xfrm>
                            <a:off x="17145" y="3883"/>
                            <a:ext cx="7425" cy="1595"/>
                          </a:xfrm>
                          <a:custGeom>
                            <a:avLst/>
                            <a:gdLst>
                              <a:gd name="T0" fmla="*/ 0 w 742442"/>
                              <a:gd name="T1" fmla="*/ 20448 h 159512"/>
                              <a:gd name="T2" fmla="*/ 61849 w 742442"/>
                              <a:gd name="T3" fmla="*/ 47117 h 159512"/>
                              <a:gd name="T4" fmla="*/ 123698 w 742442"/>
                              <a:gd name="T5" fmla="*/ 91822 h 159512"/>
                              <a:gd name="T6" fmla="*/ 185547 w 742442"/>
                              <a:gd name="T7" fmla="*/ 140589 h 159512"/>
                              <a:gd name="T8" fmla="*/ 247396 w 742442"/>
                              <a:gd name="T9" fmla="*/ 156718 h 159512"/>
                              <a:gd name="T10" fmla="*/ 309372 w 742442"/>
                              <a:gd name="T11" fmla="*/ 124079 h 159512"/>
                              <a:gd name="T12" fmla="*/ 371221 w 742442"/>
                              <a:gd name="T13" fmla="*/ 83312 h 159512"/>
                              <a:gd name="T14" fmla="*/ 433070 w 742442"/>
                              <a:gd name="T15" fmla="*/ 44069 h 159512"/>
                              <a:gd name="T16" fmla="*/ 494919 w 742442"/>
                              <a:gd name="T17" fmla="*/ 17907 h 159512"/>
                              <a:gd name="T18" fmla="*/ 556895 w 742442"/>
                              <a:gd name="T19" fmla="*/ 10414 h 159512"/>
                              <a:gd name="T20" fmla="*/ 618744 w 742442"/>
                              <a:gd name="T21" fmla="*/ 3429 h 159512"/>
                              <a:gd name="T22" fmla="*/ 680593 w 742442"/>
                              <a:gd name="T23" fmla="*/ 2922 h 159512"/>
                              <a:gd name="T24" fmla="*/ 742442 w 742442"/>
                              <a:gd name="T25" fmla="*/ 20448 h 159512"/>
                              <a:gd name="T26" fmla="*/ 0 w 742442"/>
                              <a:gd name="T27" fmla="*/ 0 h 159512"/>
                              <a:gd name="T28" fmla="*/ 742442 w 742442"/>
                              <a:gd name="T29" fmla="*/ 159512 h 159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159512">
                                <a:moveTo>
                                  <a:pt x="0" y="20448"/>
                                </a:moveTo>
                                <a:cubicBezTo>
                                  <a:pt x="20574" y="29337"/>
                                  <a:pt x="41148" y="35179"/>
                                  <a:pt x="61849" y="47117"/>
                                </a:cubicBezTo>
                                <a:cubicBezTo>
                                  <a:pt x="82423" y="59055"/>
                                  <a:pt x="103124" y="76327"/>
                                  <a:pt x="123698" y="91822"/>
                                </a:cubicBezTo>
                                <a:cubicBezTo>
                                  <a:pt x="144272" y="107442"/>
                                  <a:pt x="164973" y="129794"/>
                                  <a:pt x="185547" y="140589"/>
                                </a:cubicBezTo>
                                <a:cubicBezTo>
                                  <a:pt x="206248" y="151385"/>
                                  <a:pt x="226822" y="159512"/>
                                  <a:pt x="247396" y="156718"/>
                                </a:cubicBezTo>
                                <a:cubicBezTo>
                                  <a:pt x="268097" y="153925"/>
                                  <a:pt x="288671" y="136272"/>
                                  <a:pt x="309372" y="124079"/>
                                </a:cubicBezTo>
                                <a:cubicBezTo>
                                  <a:pt x="329946" y="111761"/>
                                  <a:pt x="350520" y="96648"/>
                                  <a:pt x="371221" y="83312"/>
                                </a:cubicBezTo>
                                <a:cubicBezTo>
                                  <a:pt x="391795" y="69977"/>
                                  <a:pt x="412496" y="54991"/>
                                  <a:pt x="433070" y="44069"/>
                                </a:cubicBezTo>
                                <a:cubicBezTo>
                                  <a:pt x="453771" y="33148"/>
                                  <a:pt x="474345" y="23623"/>
                                  <a:pt x="494919" y="17907"/>
                                </a:cubicBezTo>
                                <a:cubicBezTo>
                                  <a:pt x="515620" y="12319"/>
                                  <a:pt x="536194" y="12827"/>
                                  <a:pt x="556895" y="10414"/>
                                </a:cubicBezTo>
                                <a:cubicBezTo>
                                  <a:pt x="577469" y="8001"/>
                                  <a:pt x="598043" y="4700"/>
                                  <a:pt x="618744" y="3429"/>
                                </a:cubicBezTo>
                                <a:cubicBezTo>
                                  <a:pt x="639318" y="2160"/>
                                  <a:pt x="660019" y="0"/>
                                  <a:pt x="680593" y="2922"/>
                                </a:cubicBezTo>
                                <a:cubicBezTo>
                                  <a:pt x="701167" y="5715"/>
                                  <a:pt x="721868" y="14605"/>
                                  <a:pt x="742442" y="20448"/>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15" name="Shape 2454"/>
                        <wps:cNvSpPr>
                          <a:spLocks/>
                        </wps:cNvSpPr>
                        <wps:spPr bwMode="auto">
                          <a:xfrm>
                            <a:off x="17145" y="5726"/>
                            <a:ext cx="7425" cy="687"/>
                          </a:xfrm>
                          <a:custGeom>
                            <a:avLst/>
                            <a:gdLst>
                              <a:gd name="T0" fmla="*/ 0 w 742442"/>
                              <a:gd name="T1" fmla="*/ 20701 h 68707"/>
                              <a:gd name="T2" fmla="*/ 61849 w 742442"/>
                              <a:gd name="T3" fmla="*/ 7620 h 68707"/>
                              <a:gd name="T4" fmla="*/ 123698 w 742442"/>
                              <a:gd name="T5" fmla="*/ 1016 h 68707"/>
                              <a:gd name="T6" fmla="*/ 185547 w 742442"/>
                              <a:gd name="T7" fmla="*/ 1524 h 68707"/>
                              <a:gd name="T8" fmla="*/ 247396 w 742442"/>
                              <a:gd name="T9" fmla="*/ 8636 h 68707"/>
                              <a:gd name="T10" fmla="*/ 309372 w 742442"/>
                              <a:gd name="T11" fmla="*/ 6604 h 68707"/>
                              <a:gd name="T12" fmla="*/ 371221 w 742442"/>
                              <a:gd name="T13" fmla="*/ 8128 h 68707"/>
                              <a:gd name="T14" fmla="*/ 433070 w 742442"/>
                              <a:gd name="T15" fmla="*/ 18161 h 68707"/>
                              <a:gd name="T16" fmla="*/ 494919 w 742442"/>
                              <a:gd name="T17" fmla="*/ 36195 h 68707"/>
                              <a:gd name="T18" fmla="*/ 556895 w 742442"/>
                              <a:gd name="T19" fmla="*/ 60325 h 68707"/>
                              <a:gd name="T20" fmla="*/ 618744 w 742442"/>
                              <a:gd name="T21" fmla="*/ 65405 h 68707"/>
                              <a:gd name="T22" fmla="*/ 680593 w 742442"/>
                              <a:gd name="T23" fmla="*/ 40767 h 68707"/>
                              <a:gd name="T24" fmla="*/ 742442 w 742442"/>
                              <a:gd name="T25" fmla="*/ 20701 h 68707"/>
                              <a:gd name="T26" fmla="*/ 0 w 742442"/>
                              <a:gd name="T27" fmla="*/ 0 h 68707"/>
                              <a:gd name="T28" fmla="*/ 742442 w 742442"/>
                              <a:gd name="T29" fmla="*/ 68707 h 68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68707">
                                <a:moveTo>
                                  <a:pt x="0" y="20701"/>
                                </a:moveTo>
                                <a:cubicBezTo>
                                  <a:pt x="20574" y="16256"/>
                                  <a:pt x="41148" y="10923"/>
                                  <a:pt x="61849" y="7620"/>
                                </a:cubicBezTo>
                                <a:cubicBezTo>
                                  <a:pt x="82423" y="4318"/>
                                  <a:pt x="103124" y="2032"/>
                                  <a:pt x="123698" y="1016"/>
                                </a:cubicBezTo>
                                <a:cubicBezTo>
                                  <a:pt x="144272" y="0"/>
                                  <a:pt x="164973" y="254"/>
                                  <a:pt x="185547" y="1524"/>
                                </a:cubicBezTo>
                                <a:cubicBezTo>
                                  <a:pt x="206248" y="2794"/>
                                  <a:pt x="226822" y="7748"/>
                                  <a:pt x="247396" y="8636"/>
                                </a:cubicBezTo>
                                <a:cubicBezTo>
                                  <a:pt x="268097" y="9398"/>
                                  <a:pt x="288671" y="6731"/>
                                  <a:pt x="309372" y="6604"/>
                                </a:cubicBezTo>
                                <a:cubicBezTo>
                                  <a:pt x="329946" y="6477"/>
                                  <a:pt x="350520" y="6223"/>
                                  <a:pt x="371221" y="8128"/>
                                </a:cubicBezTo>
                                <a:cubicBezTo>
                                  <a:pt x="391795" y="10033"/>
                                  <a:pt x="412496" y="13462"/>
                                  <a:pt x="433070" y="18161"/>
                                </a:cubicBezTo>
                                <a:cubicBezTo>
                                  <a:pt x="453771" y="22860"/>
                                  <a:pt x="474345" y="29210"/>
                                  <a:pt x="494919" y="36195"/>
                                </a:cubicBezTo>
                                <a:cubicBezTo>
                                  <a:pt x="515620" y="43307"/>
                                  <a:pt x="536194" y="55499"/>
                                  <a:pt x="556895" y="60325"/>
                                </a:cubicBezTo>
                                <a:cubicBezTo>
                                  <a:pt x="577469" y="65278"/>
                                  <a:pt x="598043" y="68707"/>
                                  <a:pt x="618744" y="65405"/>
                                </a:cubicBezTo>
                                <a:cubicBezTo>
                                  <a:pt x="639318" y="62103"/>
                                  <a:pt x="660019" y="48260"/>
                                  <a:pt x="680593" y="40767"/>
                                </a:cubicBezTo>
                                <a:cubicBezTo>
                                  <a:pt x="701167" y="33274"/>
                                  <a:pt x="721868" y="27305"/>
                                  <a:pt x="742442" y="20701"/>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16" name="Shape 2455"/>
                        <wps:cNvSpPr>
                          <a:spLocks/>
                        </wps:cNvSpPr>
                        <wps:spPr bwMode="auto">
                          <a:xfrm>
                            <a:off x="17145" y="4185"/>
                            <a:ext cx="7425" cy="1008"/>
                          </a:xfrm>
                          <a:custGeom>
                            <a:avLst/>
                            <a:gdLst>
                              <a:gd name="T0" fmla="*/ 0 w 742442"/>
                              <a:gd name="T1" fmla="*/ 22861 h 100711"/>
                              <a:gd name="T2" fmla="*/ 61849 w 742442"/>
                              <a:gd name="T3" fmla="*/ 31497 h 100711"/>
                              <a:gd name="T4" fmla="*/ 123698 w 742442"/>
                              <a:gd name="T5" fmla="*/ 48006 h 100711"/>
                              <a:gd name="T6" fmla="*/ 185547 w 742442"/>
                              <a:gd name="T7" fmla="*/ 74168 h 100711"/>
                              <a:gd name="T8" fmla="*/ 247396 w 742442"/>
                              <a:gd name="T9" fmla="*/ 94742 h 100711"/>
                              <a:gd name="T10" fmla="*/ 309372 w 742442"/>
                              <a:gd name="T11" fmla="*/ 98299 h 100711"/>
                              <a:gd name="T12" fmla="*/ 371221 w 742442"/>
                              <a:gd name="T13" fmla="*/ 80773 h 100711"/>
                              <a:gd name="T14" fmla="*/ 433070 w 742442"/>
                              <a:gd name="T15" fmla="*/ 44069 h 100711"/>
                              <a:gd name="T16" fmla="*/ 494919 w 742442"/>
                              <a:gd name="T17" fmla="*/ 14351 h 100711"/>
                              <a:gd name="T18" fmla="*/ 556895 w 742442"/>
                              <a:gd name="T19" fmla="*/ 1270 h 100711"/>
                              <a:gd name="T20" fmla="*/ 618744 w 742442"/>
                              <a:gd name="T21" fmla="*/ 6858 h 100711"/>
                              <a:gd name="T22" fmla="*/ 680593 w 742442"/>
                              <a:gd name="T23" fmla="*/ 5842 h 100711"/>
                              <a:gd name="T24" fmla="*/ 742442 w 742442"/>
                              <a:gd name="T25" fmla="*/ 22861 h 100711"/>
                              <a:gd name="T26" fmla="*/ 0 w 742442"/>
                              <a:gd name="T27" fmla="*/ 0 h 100711"/>
                              <a:gd name="T28" fmla="*/ 742442 w 742442"/>
                              <a:gd name="T29" fmla="*/ 100711 h 100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100711">
                                <a:moveTo>
                                  <a:pt x="0" y="22861"/>
                                </a:moveTo>
                                <a:cubicBezTo>
                                  <a:pt x="20574" y="25781"/>
                                  <a:pt x="41148" y="27305"/>
                                  <a:pt x="61849" y="31497"/>
                                </a:cubicBezTo>
                                <a:cubicBezTo>
                                  <a:pt x="82423" y="35687"/>
                                  <a:pt x="103124" y="40894"/>
                                  <a:pt x="123698" y="48006"/>
                                </a:cubicBezTo>
                                <a:cubicBezTo>
                                  <a:pt x="144272" y="55118"/>
                                  <a:pt x="164973" y="66422"/>
                                  <a:pt x="185547" y="74168"/>
                                </a:cubicBezTo>
                                <a:cubicBezTo>
                                  <a:pt x="206248" y="81915"/>
                                  <a:pt x="226822" y="90805"/>
                                  <a:pt x="247396" y="94742"/>
                                </a:cubicBezTo>
                                <a:cubicBezTo>
                                  <a:pt x="268097" y="98806"/>
                                  <a:pt x="288671" y="100711"/>
                                  <a:pt x="309372" y="98299"/>
                                </a:cubicBezTo>
                                <a:cubicBezTo>
                                  <a:pt x="329946" y="96012"/>
                                  <a:pt x="350520" y="89789"/>
                                  <a:pt x="371221" y="80773"/>
                                </a:cubicBezTo>
                                <a:cubicBezTo>
                                  <a:pt x="391795" y="71628"/>
                                  <a:pt x="412496" y="55118"/>
                                  <a:pt x="433070" y="44069"/>
                                </a:cubicBezTo>
                                <a:cubicBezTo>
                                  <a:pt x="453771" y="33020"/>
                                  <a:pt x="474345" y="21463"/>
                                  <a:pt x="494919" y="14351"/>
                                </a:cubicBezTo>
                                <a:cubicBezTo>
                                  <a:pt x="515620" y="7239"/>
                                  <a:pt x="536194" y="2540"/>
                                  <a:pt x="556895" y="1270"/>
                                </a:cubicBezTo>
                                <a:cubicBezTo>
                                  <a:pt x="577469" y="0"/>
                                  <a:pt x="598043" y="6097"/>
                                  <a:pt x="618744" y="6858"/>
                                </a:cubicBezTo>
                                <a:cubicBezTo>
                                  <a:pt x="639318" y="7620"/>
                                  <a:pt x="660019" y="3175"/>
                                  <a:pt x="680593" y="5842"/>
                                </a:cubicBezTo>
                                <a:cubicBezTo>
                                  <a:pt x="701167" y="8510"/>
                                  <a:pt x="721868" y="17273"/>
                                  <a:pt x="742442" y="22861"/>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17" name="Shape 2456"/>
                        <wps:cNvSpPr>
                          <a:spLocks/>
                        </wps:cNvSpPr>
                        <wps:spPr bwMode="auto">
                          <a:xfrm>
                            <a:off x="17145" y="5927"/>
                            <a:ext cx="7425" cy="322"/>
                          </a:xfrm>
                          <a:custGeom>
                            <a:avLst/>
                            <a:gdLst>
                              <a:gd name="T0" fmla="*/ 0 w 742442"/>
                              <a:gd name="T1" fmla="*/ 11176 h 32258"/>
                              <a:gd name="T2" fmla="*/ 61849 w 742442"/>
                              <a:gd name="T3" fmla="*/ 2159 h 32258"/>
                              <a:gd name="T4" fmla="*/ 123698 w 742442"/>
                              <a:gd name="T5" fmla="*/ 635 h 32258"/>
                              <a:gd name="T6" fmla="*/ 185547 w 742442"/>
                              <a:gd name="T7" fmla="*/ 5588 h 32258"/>
                              <a:gd name="T8" fmla="*/ 247396 w 742442"/>
                              <a:gd name="T9" fmla="*/ 8636 h 32258"/>
                              <a:gd name="T10" fmla="*/ 309372 w 742442"/>
                              <a:gd name="T11" fmla="*/ 4572 h 32258"/>
                              <a:gd name="T12" fmla="*/ 371221 w 742442"/>
                              <a:gd name="T13" fmla="*/ 7112 h 32258"/>
                              <a:gd name="T14" fmla="*/ 433070 w 742442"/>
                              <a:gd name="T15" fmla="*/ 14732 h 32258"/>
                              <a:gd name="T16" fmla="*/ 494919 w 742442"/>
                              <a:gd name="T17" fmla="*/ 27178 h 32258"/>
                              <a:gd name="T18" fmla="*/ 556895 w 742442"/>
                              <a:gd name="T19" fmla="*/ 31750 h 32258"/>
                              <a:gd name="T20" fmla="*/ 618744 w 742442"/>
                              <a:gd name="T21" fmla="*/ 24257 h 32258"/>
                              <a:gd name="T22" fmla="*/ 680593 w 742442"/>
                              <a:gd name="T23" fmla="*/ 21717 h 32258"/>
                              <a:gd name="T24" fmla="*/ 742442 w 742442"/>
                              <a:gd name="T25" fmla="*/ 11176 h 32258"/>
                              <a:gd name="T26" fmla="*/ 0 w 742442"/>
                              <a:gd name="T27" fmla="*/ 0 h 32258"/>
                              <a:gd name="T28" fmla="*/ 742442 w 742442"/>
                              <a:gd name="T29" fmla="*/ 32258 h 32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32258">
                                <a:moveTo>
                                  <a:pt x="0" y="11176"/>
                                </a:moveTo>
                                <a:cubicBezTo>
                                  <a:pt x="20574" y="8128"/>
                                  <a:pt x="41148" y="3810"/>
                                  <a:pt x="61849" y="2159"/>
                                </a:cubicBezTo>
                                <a:cubicBezTo>
                                  <a:pt x="82423" y="381"/>
                                  <a:pt x="103124" y="0"/>
                                  <a:pt x="123698" y="635"/>
                                </a:cubicBezTo>
                                <a:cubicBezTo>
                                  <a:pt x="144272" y="1143"/>
                                  <a:pt x="164973" y="4318"/>
                                  <a:pt x="185547" y="5588"/>
                                </a:cubicBezTo>
                                <a:cubicBezTo>
                                  <a:pt x="206248" y="6985"/>
                                  <a:pt x="226822" y="8763"/>
                                  <a:pt x="247396" y="8636"/>
                                </a:cubicBezTo>
                                <a:cubicBezTo>
                                  <a:pt x="268097" y="8509"/>
                                  <a:pt x="288671" y="4826"/>
                                  <a:pt x="309372" y="4572"/>
                                </a:cubicBezTo>
                                <a:cubicBezTo>
                                  <a:pt x="329946" y="4318"/>
                                  <a:pt x="350520" y="5461"/>
                                  <a:pt x="371221" y="7112"/>
                                </a:cubicBezTo>
                                <a:cubicBezTo>
                                  <a:pt x="391795" y="8763"/>
                                  <a:pt x="412496" y="11303"/>
                                  <a:pt x="433070" y="14732"/>
                                </a:cubicBezTo>
                                <a:cubicBezTo>
                                  <a:pt x="453771" y="18034"/>
                                  <a:pt x="474345" y="24384"/>
                                  <a:pt x="494919" y="27178"/>
                                </a:cubicBezTo>
                                <a:cubicBezTo>
                                  <a:pt x="515620" y="30099"/>
                                  <a:pt x="536194" y="32258"/>
                                  <a:pt x="556895" y="31750"/>
                                </a:cubicBezTo>
                                <a:cubicBezTo>
                                  <a:pt x="577469" y="31242"/>
                                  <a:pt x="598043" y="25908"/>
                                  <a:pt x="618744" y="24257"/>
                                </a:cubicBezTo>
                                <a:cubicBezTo>
                                  <a:pt x="639318" y="22606"/>
                                  <a:pt x="660019" y="23876"/>
                                  <a:pt x="680593" y="21717"/>
                                </a:cubicBezTo>
                                <a:cubicBezTo>
                                  <a:pt x="701167" y="19558"/>
                                  <a:pt x="721868" y="14732"/>
                                  <a:pt x="742442" y="11176"/>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18" name="Rectangle 2457"/>
                        <wps:cNvSpPr>
                          <a:spLocks noChangeArrowheads="1"/>
                        </wps:cNvSpPr>
                        <wps:spPr bwMode="auto">
                          <a:xfrm>
                            <a:off x="14920" y="6513"/>
                            <a:ext cx="171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319" name="Rectangle 2458"/>
                        <wps:cNvSpPr>
                          <a:spLocks noChangeArrowheads="1"/>
                        </wps:cNvSpPr>
                        <wps:spPr bwMode="auto">
                          <a:xfrm>
                            <a:off x="14404" y="1488"/>
                            <a:ext cx="2392"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10.0</w:t>
                              </w:r>
                            </w:p>
                          </w:txbxContent>
                        </wps:txbx>
                        <wps:bodyPr rot="0" vert="horz" wrap="square" lIns="0" tIns="0" rIns="0" bIns="0" anchor="t" anchorCtr="0" upright="1">
                          <a:noAutofit/>
                        </wps:bodyPr>
                      </wps:wsp>
                      <wps:wsp>
                        <wps:cNvPr id="74320" name="Rectangle 2459"/>
                        <wps:cNvSpPr>
                          <a:spLocks noChangeArrowheads="1"/>
                        </wps:cNvSpPr>
                        <wps:spPr bwMode="auto">
                          <a:xfrm>
                            <a:off x="16892" y="7837"/>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321" name="Rectangle 2460"/>
                        <wps:cNvSpPr>
                          <a:spLocks noChangeArrowheads="1"/>
                        </wps:cNvSpPr>
                        <wps:spPr bwMode="auto">
                          <a:xfrm>
                            <a:off x="19111" y="7837"/>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322" name="Rectangle 2461"/>
                        <wps:cNvSpPr>
                          <a:spLocks noChangeArrowheads="1"/>
                        </wps:cNvSpPr>
                        <wps:spPr bwMode="auto">
                          <a:xfrm>
                            <a:off x="21327" y="7837"/>
                            <a:ext cx="207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323" name="Rectangle 2462"/>
                        <wps:cNvSpPr>
                          <a:spLocks noChangeArrowheads="1"/>
                        </wps:cNvSpPr>
                        <wps:spPr bwMode="auto">
                          <a:xfrm>
                            <a:off x="23805" y="7837"/>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324" name="Rectangle 2463"/>
                        <wps:cNvSpPr>
                          <a:spLocks noChangeArrowheads="1"/>
                        </wps:cNvSpPr>
                        <wps:spPr bwMode="auto">
                          <a:xfrm rot="-5399999">
                            <a:off x="10623" y="3648"/>
                            <a:ext cx="792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Int. Drift (mm)</w:t>
                              </w:r>
                            </w:p>
                          </w:txbxContent>
                        </wps:txbx>
                        <wps:bodyPr rot="0" vert="horz" wrap="square" lIns="0" tIns="0" rIns="0" bIns="0" anchor="t" anchorCtr="0" upright="1">
                          <a:noAutofit/>
                        </wps:bodyPr>
                      </wps:wsp>
                      <wps:wsp>
                        <wps:cNvPr id="74325" name="Rectangle 2464"/>
                        <wps:cNvSpPr>
                          <a:spLocks noChangeArrowheads="1"/>
                        </wps:cNvSpPr>
                        <wps:spPr bwMode="auto">
                          <a:xfrm>
                            <a:off x="17651" y="8843"/>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Inc. Angle (deg)</w:t>
                              </w:r>
                            </w:p>
                          </w:txbxContent>
                        </wps:txbx>
                        <wps:bodyPr rot="0" vert="horz" wrap="square" lIns="0" tIns="0" rIns="0" bIns="0" anchor="t" anchorCtr="0" upright="1">
                          <a:noAutofit/>
                        </wps:bodyPr>
                      </wps:wsp>
                      <wps:wsp>
                        <wps:cNvPr id="74326" name="Rectangle 2465"/>
                        <wps:cNvSpPr>
                          <a:spLocks noChangeArrowheads="1"/>
                        </wps:cNvSpPr>
                        <wps:spPr bwMode="auto">
                          <a:xfrm>
                            <a:off x="22394" y="769"/>
                            <a:ext cx="4428"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Loma1</w:t>
                              </w:r>
                            </w:p>
                          </w:txbxContent>
                        </wps:txbx>
                        <wps:bodyPr rot="0" vert="horz" wrap="square" lIns="0" tIns="0" rIns="0" bIns="0" anchor="t" anchorCtr="0" upright="1">
                          <a:noAutofit/>
                        </wps:bodyPr>
                      </wps:wsp>
                      <wps:wsp>
                        <wps:cNvPr id="74327" name="Shape 2466"/>
                        <wps:cNvSpPr>
                          <a:spLocks/>
                        </wps:cNvSpPr>
                        <wps:spPr bwMode="auto">
                          <a:xfrm>
                            <a:off x="13505" y="0"/>
                            <a:ext cx="12599" cy="10077"/>
                          </a:xfrm>
                          <a:custGeom>
                            <a:avLst/>
                            <a:gdLst>
                              <a:gd name="T0" fmla="*/ 0 w 1259840"/>
                              <a:gd name="T1" fmla="*/ 1007745 h 1007745"/>
                              <a:gd name="T2" fmla="*/ 1259840 w 1259840"/>
                              <a:gd name="T3" fmla="*/ 1007745 h 1007745"/>
                              <a:gd name="T4" fmla="*/ 1259840 w 1259840"/>
                              <a:gd name="T5" fmla="*/ 0 h 1007745"/>
                              <a:gd name="T6" fmla="*/ 0 w 1259840"/>
                              <a:gd name="T7" fmla="*/ 0 h 1007745"/>
                              <a:gd name="T8" fmla="*/ 0 w 1259840"/>
                              <a:gd name="T9" fmla="*/ 1007745 h 1007745"/>
                              <a:gd name="T10" fmla="*/ 0 w 1259840"/>
                              <a:gd name="T11" fmla="*/ 0 h 1007745"/>
                              <a:gd name="T12" fmla="*/ 1259840 w 1259840"/>
                              <a:gd name="T13" fmla="*/ 1007745 h 1007745"/>
                            </a:gdLst>
                            <a:ahLst/>
                            <a:cxnLst>
                              <a:cxn ang="0">
                                <a:pos x="T0" y="T1"/>
                              </a:cxn>
                              <a:cxn ang="0">
                                <a:pos x="T2" y="T3"/>
                              </a:cxn>
                              <a:cxn ang="0">
                                <a:pos x="T4" y="T5"/>
                              </a:cxn>
                              <a:cxn ang="0">
                                <a:pos x="T6" y="T7"/>
                              </a:cxn>
                              <a:cxn ang="0">
                                <a:pos x="T8" y="T9"/>
                              </a:cxn>
                            </a:cxnLst>
                            <a:rect l="T10" t="T11" r="T12" b="T13"/>
                            <a:pathLst>
                              <a:path w="1259840" h="1007745">
                                <a:moveTo>
                                  <a:pt x="0" y="1007745"/>
                                </a:moveTo>
                                <a:lnTo>
                                  <a:pt x="1259840" y="1007745"/>
                                </a:lnTo>
                                <a:lnTo>
                                  <a:pt x="1259840" y="0"/>
                                </a:lnTo>
                                <a:lnTo>
                                  <a:pt x="0" y="0"/>
                                </a:lnTo>
                                <a:lnTo>
                                  <a:pt x="0" y="100774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28" name="Shape 2468"/>
                        <wps:cNvSpPr>
                          <a:spLocks/>
                        </wps:cNvSpPr>
                        <wps:spPr bwMode="auto">
                          <a:xfrm>
                            <a:off x="30652" y="2299"/>
                            <a:ext cx="7424" cy="0"/>
                          </a:xfrm>
                          <a:custGeom>
                            <a:avLst/>
                            <a:gdLst>
                              <a:gd name="T0" fmla="*/ 0 w 742442"/>
                              <a:gd name="T1" fmla="*/ 742442 w 742442"/>
                              <a:gd name="T2" fmla="*/ 0 w 742442"/>
                              <a:gd name="T3" fmla="*/ 742442 w 742442"/>
                            </a:gdLst>
                            <a:ahLst/>
                            <a:cxnLst>
                              <a:cxn ang="0">
                                <a:pos x="T0" y="0"/>
                              </a:cxn>
                              <a:cxn ang="0">
                                <a:pos x="T1" y="0"/>
                              </a:cxn>
                            </a:cxnLst>
                            <a:rect l="T2" t="0" r="T3" b="0"/>
                            <a:pathLst>
                              <a:path w="742442">
                                <a:moveTo>
                                  <a:pt x="0" y="0"/>
                                </a:moveTo>
                                <a:lnTo>
                                  <a:pt x="74244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29" name="Shape 2469"/>
                        <wps:cNvSpPr>
                          <a:spLocks/>
                        </wps:cNvSpPr>
                        <wps:spPr bwMode="auto">
                          <a:xfrm>
                            <a:off x="30652" y="2299"/>
                            <a:ext cx="0" cy="4773"/>
                          </a:xfrm>
                          <a:custGeom>
                            <a:avLst/>
                            <a:gdLst>
                              <a:gd name="T0" fmla="*/ 477266 h 477266"/>
                              <a:gd name="T1" fmla="*/ 0 h 477266"/>
                              <a:gd name="T2" fmla="*/ 0 h 477266"/>
                              <a:gd name="T3" fmla="*/ 477266 h 477266"/>
                            </a:gdLst>
                            <a:ahLst/>
                            <a:cxnLst>
                              <a:cxn ang="0">
                                <a:pos x="0" y="T0"/>
                              </a:cxn>
                              <a:cxn ang="0">
                                <a:pos x="0" y="T1"/>
                              </a:cxn>
                            </a:cxnLst>
                            <a:rect l="0" t="T2" r="0" b="T3"/>
                            <a:pathLst>
                              <a:path h="477266">
                                <a:moveTo>
                                  <a:pt x="0" y="477266"/>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30" name="Shape 2470"/>
                        <wps:cNvSpPr>
                          <a:spLocks/>
                        </wps:cNvSpPr>
                        <wps:spPr bwMode="auto">
                          <a:xfrm>
                            <a:off x="30652" y="7072"/>
                            <a:ext cx="7424" cy="0"/>
                          </a:xfrm>
                          <a:custGeom>
                            <a:avLst/>
                            <a:gdLst>
                              <a:gd name="T0" fmla="*/ 0 w 742442"/>
                              <a:gd name="T1" fmla="*/ 742442 w 742442"/>
                              <a:gd name="T2" fmla="*/ 0 w 742442"/>
                              <a:gd name="T3" fmla="*/ 742442 w 742442"/>
                            </a:gdLst>
                            <a:ahLst/>
                            <a:cxnLst>
                              <a:cxn ang="0">
                                <a:pos x="T0" y="0"/>
                              </a:cxn>
                              <a:cxn ang="0">
                                <a:pos x="T1" y="0"/>
                              </a:cxn>
                            </a:cxnLst>
                            <a:rect l="T2" t="0" r="T3" b="0"/>
                            <a:pathLst>
                              <a:path w="742442">
                                <a:moveTo>
                                  <a:pt x="0" y="0"/>
                                </a:moveTo>
                                <a:lnTo>
                                  <a:pt x="74244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31" name="Shape 2471"/>
                        <wps:cNvSpPr>
                          <a:spLocks/>
                        </wps:cNvSpPr>
                        <wps:spPr bwMode="auto">
                          <a:xfrm>
                            <a:off x="30652" y="3694"/>
                            <a:ext cx="7424" cy="1118"/>
                          </a:xfrm>
                          <a:custGeom>
                            <a:avLst/>
                            <a:gdLst>
                              <a:gd name="T0" fmla="*/ 0 w 742442"/>
                              <a:gd name="T1" fmla="*/ 66294 h 111760"/>
                              <a:gd name="T2" fmla="*/ 61849 w 742442"/>
                              <a:gd name="T3" fmla="*/ 34290 h 111760"/>
                              <a:gd name="T4" fmla="*/ 123698 w 742442"/>
                              <a:gd name="T5" fmla="*/ 13335 h 111760"/>
                              <a:gd name="T6" fmla="*/ 185547 w 742442"/>
                              <a:gd name="T7" fmla="*/ 2794 h 111760"/>
                              <a:gd name="T8" fmla="*/ 247396 w 742442"/>
                              <a:gd name="T9" fmla="*/ 1398 h 111760"/>
                              <a:gd name="T10" fmla="*/ 309372 w 742442"/>
                              <a:gd name="T11" fmla="*/ 11430 h 111760"/>
                              <a:gd name="T12" fmla="*/ 371221 w 742442"/>
                              <a:gd name="T13" fmla="*/ 36703 h 111760"/>
                              <a:gd name="T14" fmla="*/ 433070 w 742442"/>
                              <a:gd name="T15" fmla="*/ 79629 h 111760"/>
                              <a:gd name="T16" fmla="*/ 494919 w 742442"/>
                              <a:gd name="T17" fmla="*/ 87249 h 111760"/>
                              <a:gd name="T18" fmla="*/ 556895 w 742442"/>
                              <a:gd name="T19" fmla="*/ 87757 h 111760"/>
                              <a:gd name="T20" fmla="*/ 618744 w 742442"/>
                              <a:gd name="T21" fmla="*/ 95885 h 111760"/>
                              <a:gd name="T22" fmla="*/ 680593 w 742442"/>
                              <a:gd name="T23" fmla="*/ 106807 h 111760"/>
                              <a:gd name="T24" fmla="*/ 742442 w 742442"/>
                              <a:gd name="T25" fmla="*/ 66294 h 111760"/>
                              <a:gd name="T26" fmla="*/ 0 w 742442"/>
                              <a:gd name="T27" fmla="*/ 0 h 111760"/>
                              <a:gd name="T28" fmla="*/ 742442 w 742442"/>
                              <a:gd name="T29" fmla="*/ 111760 h 111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111760">
                                <a:moveTo>
                                  <a:pt x="0" y="66294"/>
                                </a:moveTo>
                                <a:cubicBezTo>
                                  <a:pt x="20574" y="55626"/>
                                  <a:pt x="41148" y="43180"/>
                                  <a:pt x="61849" y="34290"/>
                                </a:cubicBezTo>
                                <a:cubicBezTo>
                                  <a:pt x="82423" y="25527"/>
                                  <a:pt x="103124" y="18542"/>
                                  <a:pt x="123698" y="13335"/>
                                </a:cubicBezTo>
                                <a:cubicBezTo>
                                  <a:pt x="144272" y="8128"/>
                                  <a:pt x="164973" y="4826"/>
                                  <a:pt x="185547" y="2794"/>
                                </a:cubicBezTo>
                                <a:cubicBezTo>
                                  <a:pt x="206248" y="889"/>
                                  <a:pt x="226822" y="0"/>
                                  <a:pt x="247396" y="1398"/>
                                </a:cubicBezTo>
                                <a:cubicBezTo>
                                  <a:pt x="268097" y="2794"/>
                                  <a:pt x="288671" y="5588"/>
                                  <a:pt x="309372" y="11430"/>
                                </a:cubicBezTo>
                                <a:cubicBezTo>
                                  <a:pt x="329946" y="17273"/>
                                  <a:pt x="350520" y="25273"/>
                                  <a:pt x="371221" y="36703"/>
                                </a:cubicBezTo>
                                <a:cubicBezTo>
                                  <a:pt x="391795" y="48133"/>
                                  <a:pt x="412496" y="71248"/>
                                  <a:pt x="433070" y="79629"/>
                                </a:cubicBezTo>
                                <a:cubicBezTo>
                                  <a:pt x="453644" y="88138"/>
                                  <a:pt x="474345" y="85979"/>
                                  <a:pt x="494919" y="87249"/>
                                </a:cubicBezTo>
                                <a:cubicBezTo>
                                  <a:pt x="515620" y="88647"/>
                                  <a:pt x="536194" y="86360"/>
                                  <a:pt x="556895" y="87757"/>
                                </a:cubicBezTo>
                                <a:cubicBezTo>
                                  <a:pt x="577469" y="89154"/>
                                  <a:pt x="598043" y="92710"/>
                                  <a:pt x="618744" y="95885"/>
                                </a:cubicBezTo>
                                <a:cubicBezTo>
                                  <a:pt x="639318" y="99060"/>
                                  <a:pt x="660019" y="111760"/>
                                  <a:pt x="680593" y="106807"/>
                                </a:cubicBezTo>
                                <a:cubicBezTo>
                                  <a:pt x="701167" y="101981"/>
                                  <a:pt x="721868" y="79884"/>
                                  <a:pt x="742442" y="66294"/>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32" name="Shape 2472"/>
                        <wps:cNvSpPr>
                          <a:spLocks/>
                        </wps:cNvSpPr>
                        <wps:spPr bwMode="auto">
                          <a:xfrm>
                            <a:off x="30652" y="5739"/>
                            <a:ext cx="7424" cy="577"/>
                          </a:xfrm>
                          <a:custGeom>
                            <a:avLst/>
                            <a:gdLst>
                              <a:gd name="T0" fmla="*/ 0 w 742442"/>
                              <a:gd name="T1" fmla="*/ 29845 h 57785"/>
                              <a:gd name="T2" fmla="*/ 61849 w 742442"/>
                              <a:gd name="T3" fmla="*/ 48387 h 57785"/>
                              <a:gd name="T4" fmla="*/ 123698 w 742442"/>
                              <a:gd name="T5" fmla="*/ 56514 h 57785"/>
                              <a:gd name="T6" fmla="*/ 185547 w 742442"/>
                              <a:gd name="T7" fmla="*/ 56007 h 57785"/>
                              <a:gd name="T8" fmla="*/ 247396 w 742442"/>
                              <a:gd name="T9" fmla="*/ 49911 h 57785"/>
                              <a:gd name="T10" fmla="*/ 309372 w 742442"/>
                              <a:gd name="T11" fmla="*/ 41783 h 57785"/>
                              <a:gd name="T12" fmla="*/ 371221 w 742442"/>
                              <a:gd name="T13" fmla="*/ 26415 h 57785"/>
                              <a:gd name="T14" fmla="*/ 433070 w 742442"/>
                              <a:gd name="T15" fmla="*/ 13081 h 57785"/>
                              <a:gd name="T16" fmla="*/ 494919 w 742442"/>
                              <a:gd name="T17" fmla="*/ 3048 h 57785"/>
                              <a:gd name="T18" fmla="*/ 556895 w 742442"/>
                              <a:gd name="T19" fmla="*/ 253 h 57785"/>
                              <a:gd name="T20" fmla="*/ 618744 w 742442"/>
                              <a:gd name="T21" fmla="*/ 4572 h 57785"/>
                              <a:gd name="T22" fmla="*/ 680593 w 742442"/>
                              <a:gd name="T23" fmla="*/ 14605 h 57785"/>
                              <a:gd name="T24" fmla="*/ 742442 w 742442"/>
                              <a:gd name="T25" fmla="*/ 29845 h 57785"/>
                              <a:gd name="T26" fmla="*/ 0 w 742442"/>
                              <a:gd name="T27" fmla="*/ 0 h 57785"/>
                              <a:gd name="T28" fmla="*/ 742442 w 742442"/>
                              <a:gd name="T29" fmla="*/ 57785 h 57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57785">
                                <a:moveTo>
                                  <a:pt x="0" y="29845"/>
                                </a:moveTo>
                                <a:cubicBezTo>
                                  <a:pt x="20574" y="36068"/>
                                  <a:pt x="41148" y="43942"/>
                                  <a:pt x="61849" y="48387"/>
                                </a:cubicBezTo>
                                <a:cubicBezTo>
                                  <a:pt x="82423" y="52832"/>
                                  <a:pt x="103124" y="55245"/>
                                  <a:pt x="123698" y="56514"/>
                                </a:cubicBezTo>
                                <a:cubicBezTo>
                                  <a:pt x="144272" y="57785"/>
                                  <a:pt x="164973" y="57150"/>
                                  <a:pt x="185547" y="56007"/>
                                </a:cubicBezTo>
                                <a:cubicBezTo>
                                  <a:pt x="206248" y="54990"/>
                                  <a:pt x="226822" y="52197"/>
                                  <a:pt x="247396" y="49911"/>
                                </a:cubicBezTo>
                                <a:cubicBezTo>
                                  <a:pt x="268097" y="47498"/>
                                  <a:pt x="288671" y="45593"/>
                                  <a:pt x="309372" y="41783"/>
                                </a:cubicBezTo>
                                <a:cubicBezTo>
                                  <a:pt x="329946" y="37846"/>
                                  <a:pt x="350520" y="31242"/>
                                  <a:pt x="371221" y="26415"/>
                                </a:cubicBezTo>
                                <a:cubicBezTo>
                                  <a:pt x="391795" y="21717"/>
                                  <a:pt x="412496" y="17018"/>
                                  <a:pt x="433070" y="13081"/>
                                </a:cubicBezTo>
                                <a:cubicBezTo>
                                  <a:pt x="453644" y="9271"/>
                                  <a:pt x="474345" y="5207"/>
                                  <a:pt x="494919" y="3048"/>
                                </a:cubicBezTo>
                                <a:cubicBezTo>
                                  <a:pt x="515620" y="889"/>
                                  <a:pt x="536194" y="0"/>
                                  <a:pt x="556895" y="253"/>
                                </a:cubicBezTo>
                                <a:cubicBezTo>
                                  <a:pt x="577469" y="508"/>
                                  <a:pt x="598043" y="2159"/>
                                  <a:pt x="618744" y="4572"/>
                                </a:cubicBezTo>
                                <a:cubicBezTo>
                                  <a:pt x="639318" y="6858"/>
                                  <a:pt x="660019" y="10287"/>
                                  <a:pt x="680593" y="14605"/>
                                </a:cubicBezTo>
                                <a:cubicBezTo>
                                  <a:pt x="701167" y="18796"/>
                                  <a:pt x="721868" y="24764"/>
                                  <a:pt x="742442" y="29845"/>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33" name="Shape 2473"/>
                        <wps:cNvSpPr>
                          <a:spLocks/>
                        </wps:cNvSpPr>
                        <wps:spPr bwMode="auto">
                          <a:xfrm>
                            <a:off x="30652" y="4672"/>
                            <a:ext cx="7424" cy="1070"/>
                          </a:xfrm>
                          <a:custGeom>
                            <a:avLst/>
                            <a:gdLst>
                              <a:gd name="T0" fmla="*/ 0 w 742442"/>
                              <a:gd name="T1" fmla="*/ 42545 h 107061"/>
                              <a:gd name="T2" fmla="*/ 61849 w 742442"/>
                              <a:gd name="T3" fmla="*/ 83947 h 107061"/>
                              <a:gd name="T4" fmla="*/ 123698 w 742442"/>
                              <a:gd name="T5" fmla="*/ 105537 h 107061"/>
                              <a:gd name="T6" fmla="*/ 185547 w 742442"/>
                              <a:gd name="T7" fmla="*/ 93599 h 107061"/>
                              <a:gd name="T8" fmla="*/ 247396 w 742442"/>
                              <a:gd name="T9" fmla="*/ 95885 h 107061"/>
                              <a:gd name="T10" fmla="*/ 309372 w 742442"/>
                              <a:gd name="T11" fmla="*/ 100711 h 107061"/>
                              <a:gd name="T12" fmla="*/ 371221 w 742442"/>
                              <a:gd name="T13" fmla="*/ 86741 h 107061"/>
                              <a:gd name="T14" fmla="*/ 433070 w 742442"/>
                              <a:gd name="T15" fmla="*/ 80137 h 107061"/>
                              <a:gd name="T16" fmla="*/ 494919 w 742442"/>
                              <a:gd name="T17" fmla="*/ 34417 h 107061"/>
                              <a:gd name="T18" fmla="*/ 556895 w 742442"/>
                              <a:gd name="T19" fmla="*/ 4318 h 107061"/>
                              <a:gd name="T20" fmla="*/ 618744 w 742442"/>
                              <a:gd name="T21" fmla="*/ 8382 h 107061"/>
                              <a:gd name="T22" fmla="*/ 680593 w 742442"/>
                              <a:gd name="T23" fmla="*/ 12446 h 107061"/>
                              <a:gd name="T24" fmla="*/ 742442 w 742442"/>
                              <a:gd name="T25" fmla="*/ 42545 h 107061"/>
                              <a:gd name="T26" fmla="*/ 0 w 742442"/>
                              <a:gd name="T27" fmla="*/ 0 h 107061"/>
                              <a:gd name="T28" fmla="*/ 742442 w 742442"/>
                              <a:gd name="T29" fmla="*/ 107061 h 107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107061">
                                <a:moveTo>
                                  <a:pt x="0" y="42545"/>
                                </a:moveTo>
                                <a:cubicBezTo>
                                  <a:pt x="20574" y="56261"/>
                                  <a:pt x="41148" y="73533"/>
                                  <a:pt x="61849" y="83947"/>
                                </a:cubicBezTo>
                                <a:cubicBezTo>
                                  <a:pt x="82423" y="94488"/>
                                  <a:pt x="103124" y="103886"/>
                                  <a:pt x="123698" y="105537"/>
                                </a:cubicBezTo>
                                <a:cubicBezTo>
                                  <a:pt x="144272" y="107061"/>
                                  <a:pt x="164973" y="95123"/>
                                  <a:pt x="185547" y="93599"/>
                                </a:cubicBezTo>
                                <a:cubicBezTo>
                                  <a:pt x="206248" y="91948"/>
                                  <a:pt x="226822" y="94742"/>
                                  <a:pt x="247396" y="95885"/>
                                </a:cubicBezTo>
                                <a:cubicBezTo>
                                  <a:pt x="268097" y="97155"/>
                                  <a:pt x="288671" y="102235"/>
                                  <a:pt x="309372" y="100711"/>
                                </a:cubicBezTo>
                                <a:cubicBezTo>
                                  <a:pt x="329946" y="99187"/>
                                  <a:pt x="350520" y="90170"/>
                                  <a:pt x="371221" y="86741"/>
                                </a:cubicBezTo>
                                <a:cubicBezTo>
                                  <a:pt x="391795" y="83312"/>
                                  <a:pt x="412496" y="88900"/>
                                  <a:pt x="433070" y="80137"/>
                                </a:cubicBezTo>
                                <a:cubicBezTo>
                                  <a:pt x="453644" y="71501"/>
                                  <a:pt x="474345" y="46990"/>
                                  <a:pt x="494919" y="34417"/>
                                </a:cubicBezTo>
                                <a:cubicBezTo>
                                  <a:pt x="515620" y="21717"/>
                                  <a:pt x="536194" y="8636"/>
                                  <a:pt x="556895" y="4318"/>
                                </a:cubicBezTo>
                                <a:cubicBezTo>
                                  <a:pt x="577469" y="0"/>
                                  <a:pt x="598043" y="6985"/>
                                  <a:pt x="618744" y="8382"/>
                                </a:cubicBezTo>
                                <a:cubicBezTo>
                                  <a:pt x="639318" y="9652"/>
                                  <a:pt x="660019" y="6731"/>
                                  <a:pt x="680593" y="12446"/>
                                </a:cubicBezTo>
                                <a:cubicBezTo>
                                  <a:pt x="701167" y="18161"/>
                                  <a:pt x="721868" y="32512"/>
                                  <a:pt x="742442" y="4254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34" name="Shape 2474"/>
                        <wps:cNvSpPr>
                          <a:spLocks/>
                        </wps:cNvSpPr>
                        <wps:spPr bwMode="auto">
                          <a:xfrm>
                            <a:off x="30652" y="6168"/>
                            <a:ext cx="7424" cy="390"/>
                          </a:xfrm>
                          <a:custGeom>
                            <a:avLst/>
                            <a:gdLst>
                              <a:gd name="T0" fmla="*/ 0 w 742442"/>
                              <a:gd name="T1" fmla="*/ 35051 h 38988"/>
                              <a:gd name="T2" fmla="*/ 61849 w 742442"/>
                              <a:gd name="T3" fmla="*/ 36576 h 38988"/>
                              <a:gd name="T4" fmla="*/ 123698 w 742442"/>
                              <a:gd name="T5" fmla="*/ 25526 h 38988"/>
                              <a:gd name="T6" fmla="*/ 185547 w 742442"/>
                              <a:gd name="T7" fmla="*/ 13081 h 38988"/>
                              <a:gd name="T8" fmla="*/ 247396 w 742442"/>
                              <a:gd name="T9" fmla="*/ 5969 h 38988"/>
                              <a:gd name="T10" fmla="*/ 309372 w 742442"/>
                              <a:gd name="T11" fmla="*/ 5080 h 38988"/>
                              <a:gd name="T12" fmla="*/ 371221 w 742442"/>
                              <a:gd name="T13" fmla="*/ 36068 h 38988"/>
                              <a:gd name="T14" fmla="*/ 433070 w 742442"/>
                              <a:gd name="T15" fmla="*/ 22733 h 38988"/>
                              <a:gd name="T16" fmla="*/ 494919 w 742442"/>
                              <a:gd name="T17" fmla="*/ 31242 h 38988"/>
                              <a:gd name="T18" fmla="*/ 556895 w 742442"/>
                              <a:gd name="T19" fmla="*/ 30352 h 38988"/>
                              <a:gd name="T20" fmla="*/ 618744 w 742442"/>
                              <a:gd name="T21" fmla="*/ 32258 h 38988"/>
                              <a:gd name="T22" fmla="*/ 680593 w 742442"/>
                              <a:gd name="T23" fmla="*/ 34163 h 38988"/>
                              <a:gd name="T24" fmla="*/ 742442 w 742442"/>
                              <a:gd name="T25" fmla="*/ 35051 h 38988"/>
                              <a:gd name="T26" fmla="*/ 0 w 742442"/>
                              <a:gd name="T27" fmla="*/ 0 h 38988"/>
                              <a:gd name="T28" fmla="*/ 742442 w 742442"/>
                              <a:gd name="T29" fmla="*/ 38988 h 38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38988">
                                <a:moveTo>
                                  <a:pt x="0" y="35051"/>
                                </a:moveTo>
                                <a:cubicBezTo>
                                  <a:pt x="20574" y="35560"/>
                                  <a:pt x="41148" y="38100"/>
                                  <a:pt x="61849" y="36576"/>
                                </a:cubicBezTo>
                                <a:cubicBezTo>
                                  <a:pt x="82423" y="34925"/>
                                  <a:pt x="103124" y="29463"/>
                                  <a:pt x="123698" y="25526"/>
                                </a:cubicBezTo>
                                <a:cubicBezTo>
                                  <a:pt x="144272" y="21589"/>
                                  <a:pt x="164973" y="16383"/>
                                  <a:pt x="185547" y="13081"/>
                                </a:cubicBezTo>
                                <a:cubicBezTo>
                                  <a:pt x="206248" y="9906"/>
                                  <a:pt x="226822" y="7365"/>
                                  <a:pt x="247396" y="5969"/>
                                </a:cubicBezTo>
                                <a:cubicBezTo>
                                  <a:pt x="268097" y="4572"/>
                                  <a:pt x="288671" y="0"/>
                                  <a:pt x="309372" y="5080"/>
                                </a:cubicBezTo>
                                <a:cubicBezTo>
                                  <a:pt x="329946" y="10033"/>
                                  <a:pt x="350520" y="33147"/>
                                  <a:pt x="371221" y="36068"/>
                                </a:cubicBezTo>
                                <a:cubicBezTo>
                                  <a:pt x="391795" y="38988"/>
                                  <a:pt x="412496" y="23495"/>
                                  <a:pt x="433070" y="22733"/>
                                </a:cubicBezTo>
                                <a:cubicBezTo>
                                  <a:pt x="453644" y="21844"/>
                                  <a:pt x="474345" y="29972"/>
                                  <a:pt x="494919" y="31242"/>
                                </a:cubicBezTo>
                                <a:cubicBezTo>
                                  <a:pt x="515620" y="32512"/>
                                  <a:pt x="536194" y="30226"/>
                                  <a:pt x="556895" y="30352"/>
                                </a:cubicBezTo>
                                <a:cubicBezTo>
                                  <a:pt x="577469" y="30480"/>
                                  <a:pt x="598043" y="31623"/>
                                  <a:pt x="618744" y="32258"/>
                                </a:cubicBezTo>
                                <a:cubicBezTo>
                                  <a:pt x="639318" y="32893"/>
                                  <a:pt x="660019" y="33655"/>
                                  <a:pt x="680593" y="34163"/>
                                </a:cubicBezTo>
                                <a:cubicBezTo>
                                  <a:pt x="701167" y="34671"/>
                                  <a:pt x="721868" y="34798"/>
                                  <a:pt x="742442" y="35051"/>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35" name="Rectangle 2475"/>
                        <wps:cNvSpPr>
                          <a:spLocks noChangeArrowheads="1"/>
                        </wps:cNvSpPr>
                        <wps:spPr bwMode="auto">
                          <a:xfrm>
                            <a:off x="28429" y="6593"/>
                            <a:ext cx="171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336" name="Rectangle 2476"/>
                        <wps:cNvSpPr>
                          <a:spLocks noChangeArrowheads="1"/>
                        </wps:cNvSpPr>
                        <wps:spPr bwMode="auto">
                          <a:xfrm>
                            <a:off x="27913" y="1819"/>
                            <a:ext cx="2392"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10.0</w:t>
                              </w:r>
                            </w:p>
                          </w:txbxContent>
                        </wps:txbx>
                        <wps:bodyPr rot="0" vert="horz" wrap="square" lIns="0" tIns="0" rIns="0" bIns="0" anchor="t" anchorCtr="0" upright="1">
                          <a:noAutofit/>
                        </wps:bodyPr>
                      </wps:wsp>
                      <wps:wsp>
                        <wps:cNvPr id="74337" name="Rectangle 2477"/>
                        <wps:cNvSpPr>
                          <a:spLocks noChangeArrowheads="1"/>
                        </wps:cNvSpPr>
                        <wps:spPr bwMode="auto">
                          <a:xfrm>
                            <a:off x="30401" y="7915"/>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338" name="Rectangle 2478"/>
                        <wps:cNvSpPr>
                          <a:spLocks noChangeArrowheads="1"/>
                        </wps:cNvSpPr>
                        <wps:spPr bwMode="auto">
                          <a:xfrm>
                            <a:off x="32620" y="7915"/>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339" name="Rectangle 2479"/>
                        <wps:cNvSpPr>
                          <a:spLocks noChangeArrowheads="1"/>
                        </wps:cNvSpPr>
                        <wps:spPr bwMode="auto">
                          <a:xfrm>
                            <a:off x="34839" y="7915"/>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340" name="Rectangle 2480"/>
                        <wps:cNvSpPr>
                          <a:spLocks noChangeArrowheads="1"/>
                        </wps:cNvSpPr>
                        <wps:spPr bwMode="auto">
                          <a:xfrm>
                            <a:off x="37314" y="7915"/>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341" name="Rectangle 2481"/>
                        <wps:cNvSpPr>
                          <a:spLocks noChangeArrowheads="1"/>
                        </wps:cNvSpPr>
                        <wps:spPr bwMode="auto">
                          <a:xfrm rot="-5399999">
                            <a:off x="24131" y="3980"/>
                            <a:ext cx="792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Int. Drift (mm)</w:t>
                              </w:r>
                            </w:p>
                          </w:txbxContent>
                        </wps:txbx>
                        <wps:bodyPr rot="0" vert="horz" wrap="square" lIns="0" tIns="0" rIns="0" bIns="0" anchor="t" anchorCtr="0" upright="1">
                          <a:noAutofit/>
                        </wps:bodyPr>
                      </wps:wsp>
                      <wps:wsp>
                        <wps:cNvPr id="74342" name="Rectangle 2482"/>
                        <wps:cNvSpPr>
                          <a:spLocks noChangeArrowheads="1"/>
                        </wps:cNvSpPr>
                        <wps:spPr bwMode="auto">
                          <a:xfrm>
                            <a:off x="31160" y="8843"/>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Inc. Angle (deg)</w:t>
                              </w:r>
                            </w:p>
                          </w:txbxContent>
                        </wps:txbx>
                        <wps:bodyPr rot="0" vert="horz" wrap="square" lIns="0" tIns="0" rIns="0" bIns="0" anchor="t" anchorCtr="0" upright="1">
                          <a:noAutofit/>
                        </wps:bodyPr>
                      </wps:wsp>
                      <wps:wsp>
                        <wps:cNvPr id="74343" name="Rectangle 2483"/>
                        <wps:cNvSpPr>
                          <a:spLocks noChangeArrowheads="1"/>
                        </wps:cNvSpPr>
                        <wps:spPr bwMode="auto">
                          <a:xfrm>
                            <a:off x="35903" y="769"/>
                            <a:ext cx="4433"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Northr</w:t>
                              </w:r>
                            </w:p>
                          </w:txbxContent>
                        </wps:txbx>
                        <wps:bodyPr rot="0" vert="horz" wrap="square" lIns="0" tIns="0" rIns="0" bIns="0" anchor="t" anchorCtr="0" upright="1">
                          <a:noAutofit/>
                        </wps:bodyPr>
                      </wps:wsp>
                      <wps:wsp>
                        <wps:cNvPr id="74344" name="Shape 2484"/>
                        <wps:cNvSpPr>
                          <a:spLocks/>
                        </wps:cNvSpPr>
                        <wps:spPr bwMode="auto">
                          <a:xfrm>
                            <a:off x="27012" y="0"/>
                            <a:ext cx="12598" cy="10077"/>
                          </a:xfrm>
                          <a:custGeom>
                            <a:avLst/>
                            <a:gdLst>
                              <a:gd name="T0" fmla="*/ 0 w 1259840"/>
                              <a:gd name="T1" fmla="*/ 1007745 h 1007745"/>
                              <a:gd name="T2" fmla="*/ 1259840 w 1259840"/>
                              <a:gd name="T3" fmla="*/ 1007745 h 1007745"/>
                              <a:gd name="T4" fmla="*/ 1259840 w 1259840"/>
                              <a:gd name="T5" fmla="*/ 0 h 1007745"/>
                              <a:gd name="T6" fmla="*/ 0 w 1259840"/>
                              <a:gd name="T7" fmla="*/ 0 h 1007745"/>
                              <a:gd name="T8" fmla="*/ 0 w 1259840"/>
                              <a:gd name="T9" fmla="*/ 1007745 h 1007745"/>
                              <a:gd name="T10" fmla="*/ 0 w 1259840"/>
                              <a:gd name="T11" fmla="*/ 0 h 1007745"/>
                              <a:gd name="T12" fmla="*/ 1259840 w 1259840"/>
                              <a:gd name="T13" fmla="*/ 1007745 h 1007745"/>
                            </a:gdLst>
                            <a:ahLst/>
                            <a:cxnLst>
                              <a:cxn ang="0">
                                <a:pos x="T0" y="T1"/>
                              </a:cxn>
                              <a:cxn ang="0">
                                <a:pos x="T2" y="T3"/>
                              </a:cxn>
                              <a:cxn ang="0">
                                <a:pos x="T4" y="T5"/>
                              </a:cxn>
                              <a:cxn ang="0">
                                <a:pos x="T6" y="T7"/>
                              </a:cxn>
                              <a:cxn ang="0">
                                <a:pos x="T8" y="T9"/>
                              </a:cxn>
                            </a:cxnLst>
                            <a:rect l="T10" t="T11" r="T12" b="T13"/>
                            <a:pathLst>
                              <a:path w="1259840" h="1007745">
                                <a:moveTo>
                                  <a:pt x="0" y="1007745"/>
                                </a:moveTo>
                                <a:lnTo>
                                  <a:pt x="1259840" y="1007745"/>
                                </a:lnTo>
                                <a:lnTo>
                                  <a:pt x="1259840" y="0"/>
                                </a:lnTo>
                                <a:lnTo>
                                  <a:pt x="0" y="0"/>
                                </a:lnTo>
                                <a:lnTo>
                                  <a:pt x="0" y="100774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45" name="Shape 2486"/>
                        <wps:cNvSpPr>
                          <a:spLocks/>
                        </wps:cNvSpPr>
                        <wps:spPr bwMode="auto">
                          <a:xfrm>
                            <a:off x="44145" y="2458"/>
                            <a:ext cx="7425" cy="0"/>
                          </a:xfrm>
                          <a:custGeom>
                            <a:avLst/>
                            <a:gdLst>
                              <a:gd name="T0" fmla="*/ 0 w 742442"/>
                              <a:gd name="T1" fmla="*/ 742442 w 742442"/>
                              <a:gd name="T2" fmla="*/ 0 w 742442"/>
                              <a:gd name="T3" fmla="*/ 742442 w 742442"/>
                            </a:gdLst>
                            <a:ahLst/>
                            <a:cxnLst>
                              <a:cxn ang="0">
                                <a:pos x="T0" y="0"/>
                              </a:cxn>
                              <a:cxn ang="0">
                                <a:pos x="T1" y="0"/>
                              </a:cxn>
                            </a:cxnLst>
                            <a:rect l="T2" t="0" r="T3" b="0"/>
                            <a:pathLst>
                              <a:path w="742442">
                                <a:moveTo>
                                  <a:pt x="0" y="0"/>
                                </a:moveTo>
                                <a:lnTo>
                                  <a:pt x="74244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46" name="Shape 2487"/>
                        <wps:cNvSpPr>
                          <a:spLocks/>
                        </wps:cNvSpPr>
                        <wps:spPr bwMode="auto">
                          <a:xfrm>
                            <a:off x="44145" y="2458"/>
                            <a:ext cx="0" cy="4646"/>
                          </a:xfrm>
                          <a:custGeom>
                            <a:avLst/>
                            <a:gdLst>
                              <a:gd name="T0" fmla="*/ 464566 h 464566"/>
                              <a:gd name="T1" fmla="*/ 0 h 464566"/>
                              <a:gd name="T2" fmla="*/ 0 h 464566"/>
                              <a:gd name="T3" fmla="*/ 464566 h 464566"/>
                            </a:gdLst>
                            <a:ahLst/>
                            <a:cxnLst>
                              <a:cxn ang="0">
                                <a:pos x="0" y="T0"/>
                              </a:cxn>
                              <a:cxn ang="0">
                                <a:pos x="0" y="T1"/>
                              </a:cxn>
                            </a:cxnLst>
                            <a:rect l="0" t="T2" r="0" b="T3"/>
                            <a:pathLst>
                              <a:path h="464566">
                                <a:moveTo>
                                  <a:pt x="0" y="464566"/>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47" name="Shape 2488"/>
                        <wps:cNvSpPr>
                          <a:spLocks/>
                        </wps:cNvSpPr>
                        <wps:spPr bwMode="auto">
                          <a:xfrm>
                            <a:off x="44145" y="7104"/>
                            <a:ext cx="7425" cy="0"/>
                          </a:xfrm>
                          <a:custGeom>
                            <a:avLst/>
                            <a:gdLst>
                              <a:gd name="T0" fmla="*/ 0 w 742442"/>
                              <a:gd name="T1" fmla="*/ 742442 w 742442"/>
                              <a:gd name="T2" fmla="*/ 0 w 742442"/>
                              <a:gd name="T3" fmla="*/ 742442 w 742442"/>
                            </a:gdLst>
                            <a:ahLst/>
                            <a:cxnLst>
                              <a:cxn ang="0">
                                <a:pos x="T0" y="0"/>
                              </a:cxn>
                              <a:cxn ang="0">
                                <a:pos x="T1" y="0"/>
                              </a:cxn>
                            </a:cxnLst>
                            <a:rect l="T2" t="0" r="T3" b="0"/>
                            <a:pathLst>
                              <a:path w="742442">
                                <a:moveTo>
                                  <a:pt x="0" y="0"/>
                                </a:moveTo>
                                <a:lnTo>
                                  <a:pt x="74244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48" name="Shape 2489"/>
                        <wps:cNvSpPr>
                          <a:spLocks/>
                        </wps:cNvSpPr>
                        <wps:spPr bwMode="auto">
                          <a:xfrm>
                            <a:off x="44145" y="3168"/>
                            <a:ext cx="7425" cy="1523"/>
                          </a:xfrm>
                          <a:custGeom>
                            <a:avLst/>
                            <a:gdLst>
                              <a:gd name="T0" fmla="*/ 0 w 742442"/>
                              <a:gd name="T1" fmla="*/ 29845 h 152273"/>
                              <a:gd name="T2" fmla="*/ 61849 w 742442"/>
                              <a:gd name="T3" fmla="*/ 43307 h 152273"/>
                              <a:gd name="T4" fmla="*/ 123698 w 742442"/>
                              <a:gd name="T5" fmla="*/ 61468 h 152273"/>
                              <a:gd name="T6" fmla="*/ 185547 w 742442"/>
                              <a:gd name="T7" fmla="*/ 101473 h 152273"/>
                              <a:gd name="T8" fmla="*/ 247396 w 742442"/>
                              <a:gd name="T9" fmla="*/ 150240 h 152273"/>
                              <a:gd name="T10" fmla="*/ 309372 w 742442"/>
                              <a:gd name="T11" fmla="*/ 88900 h 152273"/>
                              <a:gd name="T12" fmla="*/ 371221 w 742442"/>
                              <a:gd name="T13" fmla="*/ 43814 h 152273"/>
                              <a:gd name="T14" fmla="*/ 433070 w 742442"/>
                              <a:gd name="T15" fmla="*/ 21082 h 152273"/>
                              <a:gd name="T16" fmla="*/ 494919 w 742442"/>
                              <a:gd name="T17" fmla="*/ 23368 h 152273"/>
                              <a:gd name="T18" fmla="*/ 556895 w 742442"/>
                              <a:gd name="T19" fmla="*/ 28956 h 152273"/>
                              <a:gd name="T20" fmla="*/ 618744 w 742442"/>
                              <a:gd name="T21" fmla="*/ 4318 h 152273"/>
                              <a:gd name="T22" fmla="*/ 680593 w 742442"/>
                              <a:gd name="T23" fmla="*/ 4318 h 152273"/>
                              <a:gd name="T24" fmla="*/ 742442 w 742442"/>
                              <a:gd name="T25" fmla="*/ 29845 h 152273"/>
                              <a:gd name="T26" fmla="*/ 0 w 742442"/>
                              <a:gd name="T27" fmla="*/ 0 h 152273"/>
                              <a:gd name="T28" fmla="*/ 742442 w 742442"/>
                              <a:gd name="T29" fmla="*/ 152273 h 15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152273">
                                <a:moveTo>
                                  <a:pt x="0" y="29845"/>
                                </a:moveTo>
                                <a:cubicBezTo>
                                  <a:pt x="20574" y="34417"/>
                                  <a:pt x="41148" y="38100"/>
                                  <a:pt x="61849" y="43307"/>
                                </a:cubicBezTo>
                                <a:cubicBezTo>
                                  <a:pt x="82423" y="48640"/>
                                  <a:pt x="103124" y="51815"/>
                                  <a:pt x="123698" y="61468"/>
                                </a:cubicBezTo>
                                <a:cubicBezTo>
                                  <a:pt x="144272" y="71120"/>
                                  <a:pt x="164973" y="86613"/>
                                  <a:pt x="185547" y="101473"/>
                                </a:cubicBezTo>
                                <a:cubicBezTo>
                                  <a:pt x="206248" y="116205"/>
                                  <a:pt x="226822" y="152273"/>
                                  <a:pt x="247396" y="150240"/>
                                </a:cubicBezTo>
                                <a:cubicBezTo>
                                  <a:pt x="268097" y="148082"/>
                                  <a:pt x="288671" y="106552"/>
                                  <a:pt x="309372" y="88900"/>
                                </a:cubicBezTo>
                                <a:cubicBezTo>
                                  <a:pt x="329946" y="71120"/>
                                  <a:pt x="350520" y="55118"/>
                                  <a:pt x="371221" y="43814"/>
                                </a:cubicBezTo>
                                <a:cubicBezTo>
                                  <a:pt x="391795" y="32512"/>
                                  <a:pt x="412496" y="24511"/>
                                  <a:pt x="433070" y="21082"/>
                                </a:cubicBezTo>
                                <a:cubicBezTo>
                                  <a:pt x="453644" y="17652"/>
                                  <a:pt x="474345" y="22098"/>
                                  <a:pt x="494919" y="23368"/>
                                </a:cubicBezTo>
                                <a:cubicBezTo>
                                  <a:pt x="515620" y="24637"/>
                                  <a:pt x="536194" y="32131"/>
                                  <a:pt x="556895" y="28956"/>
                                </a:cubicBezTo>
                                <a:cubicBezTo>
                                  <a:pt x="577469" y="25781"/>
                                  <a:pt x="598043" y="8382"/>
                                  <a:pt x="618744" y="4318"/>
                                </a:cubicBezTo>
                                <a:cubicBezTo>
                                  <a:pt x="639318" y="253"/>
                                  <a:pt x="660019" y="0"/>
                                  <a:pt x="680593" y="4318"/>
                                </a:cubicBezTo>
                                <a:cubicBezTo>
                                  <a:pt x="701167" y="8636"/>
                                  <a:pt x="721868" y="21336"/>
                                  <a:pt x="742442" y="2984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49" name="Shape 2490"/>
                        <wps:cNvSpPr>
                          <a:spLocks/>
                        </wps:cNvSpPr>
                        <wps:spPr bwMode="auto">
                          <a:xfrm>
                            <a:off x="44145" y="5543"/>
                            <a:ext cx="7425" cy="655"/>
                          </a:xfrm>
                          <a:custGeom>
                            <a:avLst/>
                            <a:gdLst>
                              <a:gd name="T0" fmla="*/ 0 w 742442"/>
                              <a:gd name="T1" fmla="*/ 29718 h 65532"/>
                              <a:gd name="T2" fmla="*/ 61849 w 742442"/>
                              <a:gd name="T3" fmla="*/ 20066 h 65532"/>
                              <a:gd name="T4" fmla="*/ 123698 w 742442"/>
                              <a:gd name="T5" fmla="*/ 18161 h 65532"/>
                              <a:gd name="T6" fmla="*/ 185547 w 742442"/>
                              <a:gd name="T7" fmla="*/ 19558 h 65532"/>
                              <a:gd name="T8" fmla="*/ 247396 w 742442"/>
                              <a:gd name="T9" fmla="*/ 6477 h 65532"/>
                              <a:gd name="T10" fmla="*/ 309372 w 742442"/>
                              <a:gd name="T11" fmla="*/ 508 h 65532"/>
                              <a:gd name="T12" fmla="*/ 371221 w 742442"/>
                              <a:gd name="T13" fmla="*/ 3302 h 65532"/>
                              <a:gd name="T14" fmla="*/ 433070 w 742442"/>
                              <a:gd name="T15" fmla="*/ 13462 h 65532"/>
                              <a:gd name="T16" fmla="*/ 494919 w 742442"/>
                              <a:gd name="T17" fmla="*/ 32131 h 65532"/>
                              <a:gd name="T18" fmla="*/ 556895 w 742442"/>
                              <a:gd name="T19" fmla="*/ 47372 h 65532"/>
                              <a:gd name="T20" fmla="*/ 618744 w 742442"/>
                              <a:gd name="T21" fmla="*/ 65024 h 65532"/>
                              <a:gd name="T22" fmla="*/ 680593 w 742442"/>
                              <a:gd name="T23" fmla="*/ 44577 h 65532"/>
                              <a:gd name="T24" fmla="*/ 742442 w 742442"/>
                              <a:gd name="T25" fmla="*/ 29718 h 65532"/>
                              <a:gd name="T26" fmla="*/ 0 w 742442"/>
                              <a:gd name="T27" fmla="*/ 0 h 65532"/>
                              <a:gd name="T28" fmla="*/ 742442 w 742442"/>
                              <a:gd name="T29" fmla="*/ 65532 h 65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65532">
                                <a:moveTo>
                                  <a:pt x="0" y="29718"/>
                                </a:moveTo>
                                <a:cubicBezTo>
                                  <a:pt x="20574" y="26543"/>
                                  <a:pt x="41148" y="21972"/>
                                  <a:pt x="61849" y="20066"/>
                                </a:cubicBezTo>
                                <a:cubicBezTo>
                                  <a:pt x="82423" y="18035"/>
                                  <a:pt x="103124" y="18288"/>
                                  <a:pt x="123698" y="18161"/>
                                </a:cubicBezTo>
                                <a:cubicBezTo>
                                  <a:pt x="144272" y="18035"/>
                                  <a:pt x="164973" y="21463"/>
                                  <a:pt x="185547" y="19558"/>
                                </a:cubicBezTo>
                                <a:cubicBezTo>
                                  <a:pt x="206248" y="17653"/>
                                  <a:pt x="226822" y="9652"/>
                                  <a:pt x="247396" y="6477"/>
                                </a:cubicBezTo>
                                <a:cubicBezTo>
                                  <a:pt x="268097" y="3302"/>
                                  <a:pt x="288671" y="1016"/>
                                  <a:pt x="309372" y="508"/>
                                </a:cubicBezTo>
                                <a:cubicBezTo>
                                  <a:pt x="329946" y="0"/>
                                  <a:pt x="350520" y="1143"/>
                                  <a:pt x="371221" y="3302"/>
                                </a:cubicBezTo>
                                <a:cubicBezTo>
                                  <a:pt x="391795" y="5461"/>
                                  <a:pt x="412496" y="8763"/>
                                  <a:pt x="433070" y="13462"/>
                                </a:cubicBezTo>
                                <a:cubicBezTo>
                                  <a:pt x="453644" y="18288"/>
                                  <a:pt x="474345" y="26416"/>
                                  <a:pt x="494919" y="32131"/>
                                </a:cubicBezTo>
                                <a:cubicBezTo>
                                  <a:pt x="515620" y="37719"/>
                                  <a:pt x="536194" y="41911"/>
                                  <a:pt x="556895" y="47372"/>
                                </a:cubicBezTo>
                                <a:cubicBezTo>
                                  <a:pt x="577469" y="52960"/>
                                  <a:pt x="598043" y="65532"/>
                                  <a:pt x="618744" y="65024"/>
                                </a:cubicBezTo>
                                <a:cubicBezTo>
                                  <a:pt x="639318" y="64643"/>
                                  <a:pt x="660019" y="50547"/>
                                  <a:pt x="680593" y="44577"/>
                                </a:cubicBezTo>
                                <a:cubicBezTo>
                                  <a:pt x="701167" y="38736"/>
                                  <a:pt x="721868" y="34672"/>
                                  <a:pt x="742442" y="29718"/>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50" name="Shape 2491"/>
                        <wps:cNvSpPr>
                          <a:spLocks/>
                        </wps:cNvSpPr>
                        <wps:spPr bwMode="auto">
                          <a:xfrm>
                            <a:off x="44145" y="5391"/>
                            <a:ext cx="7425" cy="384"/>
                          </a:xfrm>
                          <a:custGeom>
                            <a:avLst/>
                            <a:gdLst>
                              <a:gd name="T0" fmla="*/ 0 w 742442"/>
                              <a:gd name="T1" fmla="*/ 0 h 38481"/>
                              <a:gd name="T2" fmla="*/ 61849 w 742442"/>
                              <a:gd name="T3" fmla="*/ 5461 h 38481"/>
                              <a:gd name="T4" fmla="*/ 123698 w 742442"/>
                              <a:gd name="T5" fmla="*/ 22225 h 38481"/>
                              <a:gd name="T6" fmla="*/ 185547 w 742442"/>
                              <a:gd name="T7" fmla="*/ 15748 h 38481"/>
                              <a:gd name="T8" fmla="*/ 247396 w 742442"/>
                              <a:gd name="T9" fmla="*/ 24511 h 38481"/>
                              <a:gd name="T10" fmla="*/ 309372 w 742442"/>
                              <a:gd name="T11" fmla="*/ 37973 h 38481"/>
                              <a:gd name="T12" fmla="*/ 371221 w 742442"/>
                              <a:gd name="T13" fmla="*/ 22098 h 38481"/>
                              <a:gd name="T14" fmla="*/ 433070 w 742442"/>
                              <a:gd name="T15" fmla="*/ 12446 h 38481"/>
                              <a:gd name="T16" fmla="*/ 494919 w 742442"/>
                              <a:gd name="T17" fmla="*/ 15748 h 38481"/>
                              <a:gd name="T18" fmla="*/ 556895 w 742442"/>
                              <a:gd name="T19" fmla="*/ 22225 h 38481"/>
                              <a:gd name="T20" fmla="*/ 618744 w 742442"/>
                              <a:gd name="T21" fmla="*/ 30607 h 38481"/>
                              <a:gd name="T22" fmla="*/ 680593 w 742442"/>
                              <a:gd name="T23" fmla="*/ 20827 h 38481"/>
                              <a:gd name="T24" fmla="*/ 742442 w 742442"/>
                              <a:gd name="T25" fmla="*/ 0 h 38481"/>
                              <a:gd name="T26" fmla="*/ 0 w 742442"/>
                              <a:gd name="T27" fmla="*/ 0 h 38481"/>
                              <a:gd name="T28" fmla="*/ 742442 w 742442"/>
                              <a:gd name="T29" fmla="*/ 38481 h 38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38481">
                                <a:moveTo>
                                  <a:pt x="0" y="0"/>
                                </a:moveTo>
                                <a:cubicBezTo>
                                  <a:pt x="20574" y="1777"/>
                                  <a:pt x="41148" y="1777"/>
                                  <a:pt x="61849" y="5461"/>
                                </a:cubicBezTo>
                                <a:cubicBezTo>
                                  <a:pt x="82423" y="9271"/>
                                  <a:pt x="103124" y="20574"/>
                                  <a:pt x="123698" y="22225"/>
                                </a:cubicBezTo>
                                <a:cubicBezTo>
                                  <a:pt x="144272" y="24002"/>
                                  <a:pt x="164973" y="15367"/>
                                  <a:pt x="185547" y="15748"/>
                                </a:cubicBezTo>
                                <a:cubicBezTo>
                                  <a:pt x="206248" y="16128"/>
                                  <a:pt x="226822" y="20827"/>
                                  <a:pt x="247396" y="24511"/>
                                </a:cubicBezTo>
                                <a:cubicBezTo>
                                  <a:pt x="268097" y="28321"/>
                                  <a:pt x="288671" y="38481"/>
                                  <a:pt x="309372" y="37973"/>
                                </a:cubicBezTo>
                                <a:cubicBezTo>
                                  <a:pt x="329946" y="37592"/>
                                  <a:pt x="350520" y="26415"/>
                                  <a:pt x="371221" y="22098"/>
                                </a:cubicBezTo>
                                <a:cubicBezTo>
                                  <a:pt x="391795" y="17907"/>
                                  <a:pt x="412496" y="13588"/>
                                  <a:pt x="433070" y="12446"/>
                                </a:cubicBezTo>
                                <a:cubicBezTo>
                                  <a:pt x="453644" y="11430"/>
                                  <a:pt x="474345" y="14097"/>
                                  <a:pt x="494919" y="15748"/>
                                </a:cubicBezTo>
                                <a:cubicBezTo>
                                  <a:pt x="515620" y="17399"/>
                                  <a:pt x="536194" y="19812"/>
                                  <a:pt x="556895" y="22225"/>
                                </a:cubicBezTo>
                                <a:cubicBezTo>
                                  <a:pt x="577469" y="24764"/>
                                  <a:pt x="598043" y="30861"/>
                                  <a:pt x="618744" y="30607"/>
                                </a:cubicBezTo>
                                <a:cubicBezTo>
                                  <a:pt x="639318" y="30352"/>
                                  <a:pt x="660019" y="25908"/>
                                  <a:pt x="680593" y="20827"/>
                                </a:cubicBezTo>
                                <a:cubicBezTo>
                                  <a:pt x="701167" y="15748"/>
                                  <a:pt x="721868" y="6858"/>
                                  <a:pt x="742442" y="0"/>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51" name="Shape 2492"/>
                        <wps:cNvSpPr>
                          <a:spLocks/>
                        </wps:cNvSpPr>
                        <wps:spPr bwMode="auto">
                          <a:xfrm>
                            <a:off x="44145" y="6375"/>
                            <a:ext cx="7425" cy="225"/>
                          </a:xfrm>
                          <a:custGeom>
                            <a:avLst/>
                            <a:gdLst>
                              <a:gd name="T0" fmla="*/ 0 w 742442"/>
                              <a:gd name="T1" fmla="*/ 4699 h 22478"/>
                              <a:gd name="T2" fmla="*/ 61849 w 742442"/>
                              <a:gd name="T3" fmla="*/ 508 h 22478"/>
                              <a:gd name="T4" fmla="*/ 123698 w 742442"/>
                              <a:gd name="T5" fmla="*/ 7493 h 22478"/>
                              <a:gd name="T6" fmla="*/ 185547 w 742442"/>
                              <a:gd name="T7" fmla="*/ 9271 h 22478"/>
                              <a:gd name="T8" fmla="*/ 247396 w 742442"/>
                              <a:gd name="T9" fmla="*/ 12953 h 22478"/>
                              <a:gd name="T10" fmla="*/ 309372 w 742442"/>
                              <a:gd name="T11" fmla="*/ 15367 h 22478"/>
                              <a:gd name="T12" fmla="*/ 371221 w 742442"/>
                              <a:gd name="T13" fmla="*/ 19938 h 22478"/>
                              <a:gd name="T14" fmla="*/ 433070 w 742442"/>
                              <a:gd name="T15" fmla="*/ 18161 h 22478"/>
                              <a:gd name="T16" fmla="*/ 494919 w 742442"/>
                              <a:gd name="T17" fmla="*/ 17145 h 22478"/>
                              <a:gd name="T18" fmla="*/ 556895 w 742442"/>
                              <a:gd name="T19" fmla="*/ 18542 h 22478"/>
                              <a:gd name="T20" fmla="*/ 618744 w 742442"/>
                              <a:gd name="T21" fmla="*/ 21844 h 22478"/>
                              <a:gd name="T22" fmla="*/ 680593 w 742442"/>
                              <a:gd name="T23" fmla="*/ 14350 h 22478"/>
                              <a:gd name="T24" fmla="*/ 742442 w 742442"/>
                              <a:gd name="T25" fmla="*/ 4699 h 22478"/>
                              <a:gd name="T26" fmla="*/ 0 w 742442"/>
                              <a:gd name="T27" fmla="*/ 0 h 22478"/>
                              <a:gd name="T28" fmla="*/ 742442 w 742442"/>
                              <a:gd name="T29" fmla="*/ 22478 h 22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22478">
                                <a:moveTo>
                                  <a:pt x="0" y="4699"/>
                                </a:moveTo>
                                <a:cubicBezTo>
                                  <a:pt x="20574" y="3301"/>
                                  <a:pt x="41148" y="0"/>
                                  <a:pt x="61849" y="508"/>
                                </a:cubicBezTo>
                                <a:cubicBezTo>
                                  <a:pt x="82423" y="888"/>
                                  <a:pt x="103124" y="5969"/>
                                  <a:pt x="123698" y="7493"/>
                                </a:cubicBezTo>
                                <a:cubicBezTo>
                                  <a:pt x="144272" y="8889"/>
                                  <a:pt x="164973" y="8382"/>
                                  <a:pt x="185547" y="9271"/>
                                </a:cubicBezTo>
                                <a:cubicBezTo>
                                  <a:pt x="206248" y="10160"/>
                                  <a:pt x="226822" y="12064"/>
                                  <a:pt x="247396" y="12953"/>
                                </a:cubicBezTo>
                                <a:cubicBezTo>
                                  <a:pt x="268097" y="13970"/>
                                  <a:pt x="288671" y="14224"/>
                                  <a:pt x="309372" y="15367"/>
                                </a:cubicBezTo>
                                <a:cubicBezTo>
                                  <a:pt x="329946" y="16510"/>
                                  <a:pt x="350520" y="19558"/>
                                  <a:pt x="371221" y="19938"/>
                                </a:cubicBezTo>
                                <a:cubicBezTo>
                                  <a:pt x="391795" y="20447"/>
                                  <a:pt x="412496" y="18542"/>
                                  <a:pt x="433070" y="18161"/>
                                </a:cubicBezTo>
                                <a:cubicBezTo>
                                  <a:pt x="453644" y="17652"/>
                                  <a:pt x="474345" y="17145"/>
                                  <a:pt x="494919" y="17145"/>
                                </a:cubicBezTo>
                                <a:cubicBezTo>
                                  <a:pt x="515620" y="17272"/>
                                  <a:pt x="536194" y="17780"/>
                                  <a:pt x="556895" y="18542"/>
                                </a:cubicBezTo>
                                <a:cubicBezTo>
                                  <a:pt x="577469" y="19303"/>
                                  <a:pt x="598043" y="22478"/>
                                  <a:pt x="618744" y="21844"/>
                                </a:cubicBezTo>
                                <a:cubicBezTo>
                                  <a:pt x="639318" y="21082"/>
                                  <a:pt x="660019" y="17272"/>
                                  <a:pt x="680593" y="14350"/>
                                </a:cubicBezTo>
                                <a:cubicBezTo>
                                  <a:pt x="701167" y="11557"/>
                                  <a:pt x="721868" y="7874"/>
                                  <a:pt x="742442" y="4699"/>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52" name="Rectangle 2493"/>
                        <wps:cNvSpPr>
                          <a:spLocks noChangeArrowheads="1"/>
                        </wps:cNvSpPr>
                        <wps:spPr bwMode="auto">
                          <a:xfrm>
                            <a:off x="41925" y="6626"/>
                            <a:ext cx="1720"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353" name="Rectangle 2494"/>
                        <wps:cNvSpPr>
                          <a:spLocks noChangeArrowheads="1"/>
                        </wps:cNvSpPr>
                        <wps:spPr bwMode="auto">
                          <a:xfrm>
                            <a:off x="41410" y="1978"/>
                            <a:ext cx="2391"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10.0</w:t>
                              </w:r>
                            </w:p>
                          </w:txbxContent>
                        </wps:txbx>
                        <wps:bodyPr rot="0" vert="horz" wrap="square" lIns="0" tIns="0" rIns="0" bIns="0" anchor="t" anchorCtr="0" upright="1">
                          <a:noAutofit/>
                        </wps:bodyPr>
                      </wps:wsp>
                      <wps:wsp>
                        <wps:cNvPr id="74354" name="Rectangle 2495"/>
                        <wps:cNvSpPr>
                          <a:spLocks noChangeArrowheads="1"/>
                        </wps:cNvSpPr>
                        <wps:spPr bwMode="auto">
                          <a:xfrm>
                            <a:off x="43898" y="7946"/>
                            <a:ext cx="6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355" name="Rectangle 2496"/>
                        <wps:cNvSpPr>
                          <a:spLocks noChangeArrowheads="1"/>
                        </wps:cNvSpPr>
                        <wps:spPr bwMode="auto">
                          <a:xfrm>
                            <a:off x="46116" y="7946"/>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356" name="Rectangle 2497"/>
                        <wps:cNvSpPr>
                          <a:spLocks noChangeArrowheads="1"/>
                        </wps:cNvSpPr>
                        <wps:spPr bwMode="auto">
                          <a:xfrm>
                            <a:off x="48333" y="7946"/>
                            <a:ext cx="207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357" name="Rectangle 2498"/>
                        <wps:cNvSpPr>
                          <a:spLocks noChangeArrowheads="1"/>
                        </wps:cNvSpPr>
                        <wps:spPr bwMode="auto">
                          <a:xfrm>
                            <a:off x="50810" y="7946"/>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358" name="Rectangle 2499"/>
                        <wps:cNvSpPr>
                          <a:spLocks noChangeArrowheads="1"/>
                        </wps:cNvSpPr>
                        <wps:spPr bwMode="auto">
                          <a:xfrm rot="-5399999">
                            <a:off x="37625" y="4138"/>
                            <a:ext cx="793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Int. Drift (mm)</w:t>
                              </w:r>
                            </w:p>
                          </w:txbxContent>
                        </wps:txbx>
                        <wps:bodyPr rot="0" vert="horz" wrap="square" lIns="0" tIns="0" rIns="0" bIns="0" anchor="t" anchorCtr="0" upright="1">
                          <a:noAutofit/>
                        </wps:bodyPr>
                      </wps:wsp>
                      <wps:wsp>
                        <wps:cNvPr id="74359" name="Rectangle 2500"/>
                        <wps:cNvSpPr>
                          <a:spLocks noChangeArrowheads="1"/>
                        </wps:cNvSpPr>
                        <wps:spPr bwMode="auto">
                          <a:xfrm>
                            <a:off x="44656" y="8843"/>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Inc. Angle (deg)</w:t>
                              </w:r>
                            </w:p>
                          </w:txbxContent>
                        </wps:txbx>
                        <wps:bodyPr rot="0" vert="horz" wrap="square" lIns="0" tIns="0" rIns="0" bIns="0" anchor="t" anchorCtr="0" upright="1">
                          <a:noAutofit/>
                        </wps:bodyPr>
                      </wps:wsp>
                      <wps:wsp>
                        <wps:cNvPr id="74360" name="Rectangle 2501"/>
                        <wps:cNvSpPr>
                          <a:spLocks noChangeArrowheads="1"/>
                        </wps:cNvSpPr>
                        <wps:spPr bwMode="auto">
                          <a:xfrm>
                            <a:off x="49186" y="769"/>
                            <a:ext cx="470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Kocaeli</w:t>
                              </w:r>
                            </w:p>
                          </w:txbxContent>
                        </wps:txbx>
                        <wps:bodyPr rot="0" vert="horz" wrap="square" lIns="0" tIns="0" rIns="0" bIns="0" anchor="t" anchorCtr="0" upright="1">
                          <a:noAutofit/>
                        </wps:bodyPr>
                      </wps:wsp>
                      <wps:wsp>
                        <wps:cNvPr id="74361" name="Shape 2502"/>
                        <wps:cNvSpPr>
                          <a:spLocks/>
                        </wps:cNvSpPr>
                        <wps:spPr bwMode="auto">
                          <a:xfrm>
                            <a:off x="40506" y="0"/>
                            <a:ext cx="12598" cy="10077"/>
                          </a:xfrm>
                          <a:custGeom>
                            <a:avLst/>
                            <a:gdLst>
                              <a:gd name="T0" fmla="*/ 0 w 1259840"/>
                              <a:gd name="T1" fmla="*/ 1007745 h 1007745"/>
                              <a:gd name="T2" fmla="*/ 1259840 w 1259840"/>
                              <a:gd name="T3" fmla="*/ 1007745 h 1007745"/>
                              <a:gd name="T4" fmla="*/ 1259840 w 1259840"/>
                              <a:gd name="T5" fmla="*/ 0 h 1007745"/>
                              <a:gd name="T6" fmla="*/ 0 w 1259840"/>
                              <a:gd name="T7" fmla="*/ 0 h 1007745"/>
                              <a:gd name="T8" fmla="*/ 0 w 1259840"/>
                              <a:gd name="T9" fmla="*/ 1007745 h 1007745"/>
                              <a:gd name="T10" fmla="*/ 0 w 1259840"/>
                              <a:gd name="T11" fmla="*/ 0 h 1007745"/>
                              <a:gd name="T12" fmla="*/ 1259840 w 1259840"/>
                              <a:gd name="T13" fmla="*/ 1007745 h 1007745"/>
                            </a:gdLst>
                            <a:ahLst/>
                            <a:cxnLst>
                              <a:cxn ang="0">
                                <a:pos x="T0" y="T1"/>
                              </a:cxn>
                              <a:cxn ang="0">
                                <a:pos x="T2" y="T3"/>
                              </a:cxn>
                              <a:cxn ang="0">
                                <a:pos x="T4" y="T5"/>
                              </a:cxn>
                              <a:cxn ang="0">
                                <a:pos x="T6" y="T7"/>
                              </a:cxn>
                              <a:cxn ang="0">
                                <a:pos x="T8" y="T9"/>
                              </a:cxn>
                            </a:cxnLst>
                            <a:rect l="T10" t="T11" r="T12" b="T13"/>
                            <a:pathLst>
                              <a:path w="1259840" h="1007745">
                                <a:moveTo>
                                  <a:pt x="0" y="1007745"/>
                                </a:moveTo>
                                <a:lnTo>
                                  <a:pt x="1259840" y="1007745"/>
                                </a:lnTo>
                                <a:lnTo>
                                  <a:pt x="1259840" y="0"/>
                                </a:lnTo>
                                <a:lnTo>
                                  <a:pt x="0" y="0"/>
                                </a:lnTo>
                                <a:lnTo>
                                  <a:pt x="0" y="100774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62" name="Shape 2504"/>
                        <wps:cNvSpPr>
                          <a:spLocks/>
                        </wps:cNvSpPr>
                        <wps:spPr bwMode="auto">
                          <a:xfrm>
                            <a:off x="4528" y="12042"/>
                            <a:ext cx="6535" cy="0"/>
                          </a:xfrm>
                          <a:custGeom>
                            <a:avLst/>
                            <a:gdLst>
                              <a:gd name="T0" fmla="*/ 0 w 653542"/>
                              <a:gd name="T1" fmla="*/ 653542 w 653542"/>
                              <a:gd name="T2" fmla="*/ 0 w 653542"/>
                              <a:gd name="T3" fmla="*/ 653542 w 653542"/>
                            </a:gdLst>
                            <a:ahLst/>
                            <a:cxnLst>
                              <a:cxn ang="0">
                                <a:pos x="T0" y="0"/>
                              </a:cxn>
                              <a:cxn ang="0">
                                <a:pos x="T1" y="0"/>
                              </a:cxn>
                            </a:cxnLst>
                            <a:rect l="T2" t="0" r="T3" b="0"/>
                            <a:pathLst>
                              <a:path w="653542">
                                <a:moveTo>
                                  <a:pt x="0" y="0"/>
                                </a:moveTo>
                                <a:lnTo>
                                  <a:pt x="65354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63" name="Shape 2505"/>
                        <wps:cNvSpPr>
                          <a:spLocks/>
                        </wps:cNvSpPr>
                        <wps:spPr bwMode="auto">
                          <a:xfrm>
                            <a:off x="4528" y="12042"/>
                            <a:ext cx="0" cy="5280"/>
                          </a:xfrm>
                          <a:custGeom>
                            <a:avLst/>
                            <a:gdLst>
                              <a:gd name="T0" fmla="*/ 528065 h 528065"/>
                              <a:gd name="T1" fmla="*/ 0 h 528065"/>
                              <a:gd name="T2" fmla="*/ 0 h 528065"/>
                              <a:gd name="T3" fmla="*/ 528065 h 528065"/>
                            </a:gdLst>
                            <a:ahLst/>
                            <a:cxnLst>
                              <a:cxn ang="0">
                                <a:pos x="0" y="T0"/>
                              </a:cxn>
                              <a:cxn ang="0">
                                <a:pos x="0" y="T1"/>
                              </a:cxn>
                            </a:cxnLst>
                            <a:rect l="0" t="T2" r="0" b="T3"/>
                            <a:pathLst>
                              <a:path h="528065">
                                <a:moveTo>
                                  <a:pt x="0" y="528065"/>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64" name="Shape 2506"/>
                        <wps:cNvSpPr>
                          <a:spLocks/>
                        </wps:cNvSpPr>
                        <wps:spPr bwMode="auto">
                          <a:xfrm>
                            <a:off x="4528" y="17322"/>
                            <a:ext cx="6535" cy="0"/>
                          </a:xfrm>
                          <a:custGeom>
                            <a:avLst/>
                            <a:gdLst>
                              <a:gd name="T0" fmla="*/ 0 w 653542"/>
                              <a:gd name="T1" fmla="*/ 653542 w 653542"/>
                              <a:gd name="T2" fmla="*/ 0 w 653542"/>
                              <a:gd name="T3" fmla="*/ 653542 w 653542"/>
                            </a:gdLst>
                            <a:ahLst/>
                            <a:cxnLst>
                              <a:cxn ang="0">
                                <a:pos x="T0" y="0"/>
                              </a:cxn>
                              <a:cxn ang="0">
                                <a:pos x="T1" y="0"/>
                              </a:cxn>
                            </a:cxnLst>
                            <a:rect l="T2" t="0" r="T3" b="0"/>
                            <a:pathLst>
                              <a:path w="653542">
                                <a:moveTo>
                                  <a:pt x="0" y="0"/>
                                </a:moveTo>
                                <a:lnTo>
                                  <a:pt x="65354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65" name="Shape 2507"/>
                        <wps:cNvSpPr>
                          <a:spLocks/>
                        </wps:cNvSpPr>
                        <wps:spPr bwMode="auto">
                          <a:xfrm>
                            <a:off x="4528" y="13658"/>
                            <a:ext cx="6535" cy="1362"/>
                          </a:xfrm>
                          <a:custGeom>
                            <a:avLst/>
                            <a:gdLst>
                              <a:gd name="T0" fmla="*/ 0 w 653542"/>
                              <a:gd name="T1" fmla="*/ 101854 h 136144"/>
                              <a:gd name="T2" fmla="*/ 54356 w 653542"/>
                              <a:gd name="T3" fmla="*/ 93472 h 136144"/>
                              <a:gd name="T4" fmla="*/ 108839 w 653542"/>
                              <a:gd name="T5" fmla="*/ 74930 h 136144"/>
                              <a:gd name="T6" fmla="*/ 163322 w 653542"/>
                              <a:gd name="T7" fmla="*/ 51181 h 136144"/>
                              <a:gd name="T8" fmla="*/ 217805 w 653542"/>
                              <a:gd name="T9" fmla="*/ 12573 h 136144"/>
                              <a:gd name="T10" fmla="*/ 272288 w 653542"/>
                              <a:gd name="T11" fmla="*/ 0 h 136144"/>
                              <a:gd name="T12" fmla="*/ 326771 w 653542"/>
                              <a:gd name="T13" fmla="*/ 12573 h 136144"/>
                              <a:gd name="T14" fmla="*/ 381254 w 653542"/>
                              <a:gd name="T15" fmla="*/ 50165 h 136144"/>
                              <a:gd name="T16" fmla="*/ 435737 w 653542"/>
                              <a:gd name="T17" fmla="*/ 100330 h 136144"/>
                              <a:gd name="T18" fmla="*/ 490220 w 653542"/>
                              <a:gd name="T19" fmla="*/ 135128 h 136144"/>
                              <a:gd name="T20" fmla="*/ 544576 w 653542"/>
                              <a:gd name="T21" fmla="*/ 106553 h 136144"/>
                              <a:gd name="T22" fmla="*/ 599059 w 653542"/>
                              <a:gd name="T23" fmla="*/ 96012 h 136144"/>
                              <a:gd name="T24" fmla="*/ 653542 w 653542"/>
                              <a:gd name="T25" fmla="*/ 101854 h 136144"/>
                              <a:gd name="T26" fmla="*/ 0 w 653542"/>
                              <a:gd name="T27" fmla="*/ 0 h 136144"/>
                              <a:gd name="T28" fmla="*/ 653542 w 653542"/>
                              <a:gd name="T29" fmla="*/ 136144 h 136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53542" h="136144">
                                <a:moveTo>
                                  <a:pt x="0" y="101854"/>
                                </a:moveTo>
                                <a:cubicBezTo>
                                  <a:pt x="18034" y="99060"/>
                                  <a:pt x="36195" y="97917"/>
                                  <a:pt x="54356" y="93472"/>
                                </a:cubicBezTo>
                                <a:cubicBezTo>
                                  <a:pt x="72517" y="88900"/>
                                  <a:pt x="90678" y="81915"/>
                                  <a:pt x="108839" y="74930"/>
                                </a:cubicBezTo>
                                <a:cubicBezTo>
                                  <a:pt x="127000" y="67945"/>
                                  <a:pt x="145161" y="61595"/>
                                  <a:pt x="163322" y="51181"/>
                                </a:cubicBezTo>
                                <a:cubicBezTo>
                                  <a:pt x="181483" y="40767"/>
                                  <a:pt x="199644" y="21209"/>
                                  <a:pt x="217805" y="12573"/>
                                </a:cubicBezTo>
                                <a:cubicBezTo>
                                  <a:pt x="235966" y="4064"/>
                                  <a:pt x="254127" y="0"/>
                                  <a:pt x="272288" y="0"/>
                                </a:cubicBezTo>
                                <a:cubicBezTo>
                                  <a:pt x="290449" y="0"/>
                                  <a:pt x="308610" y="4318"/>
                                  <a:pt x="326771" y="12573"/>
                                </a:cubicBezTo>
                                <a:cubicBezTo>
                                  <a:pt x="344932" y="20955"/>
                                  <a:pt x="363093" y="35560"/>
                                  <a:pt x="381254" y="50165"/>
                                </a:cubicBezTo>
                                <a:cubicBezTo>
                                  <a:pt x="399415" y="64770"/>
                                  <a:pt x="417576" y="86106"/>
                                  <a:pt x="435737" y="100330"/>
                                </a:cubicBezTo>
                                <a:cubicBezTo>
                                  <a:pt x="453898" y="114427"/>
                                  <a:pt x="472059" y="134112"/>
                                  <a:pt x="490220" y="135128"/>
                                </a:cubicBezTo>
                                <a:cubicBezTo>
                                  <a:pt x="508381" y="136144"/>
                                  <a:pt x="526415" y="113157"/>
                                  <a:pt x="544576" y="106553"/>
                                </a:cubicBezTo>
                                <a:cubicBezTo>
                                  <a:pt x="562737" y="100076"/>
                                  <a:pt x="580898" y="96901"/>
                                  <a:pt x="599059" y="96012"/>
                                </a:cubicBezTo>
                                <a:cubicBezTo>
                                  <a:pt x="617220" y="95250"/>
                                  <a:pt x="635381" y="99949"/>
                                  <a:pt x="653542" y="101854"/>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66" name="Shape 2508"/>
                        <wps:cNvSpPr>
                          <a:spLocks/>
                        </wps:cNvSpPr>
                        <wps:spPr bwMode="auto">
                          <a:xfrm>
                            <a:off x="4528" y="15928"/>
                            <a:ext cx="6535" cy="559"/>
                          </a:xfrm>
                          <a:custGeom>
                            <a:avLst/>
                            <a:gdLst>
                              <a:gd name="T0" fmla="*/ 0 w 653542"/>
                              <a:gd name="T1" fmla="*/ 2667 h 55880"/>
                              <a:gd name="T2" fmla="*/ 54356 w 653542"/>
                              <a:gd name="T3" fmla="*/ 12192 h 55880"/>
                              <a:gd name="T4" fmla="*/ 108839 w 653542"/>
                              <a:gd name="T5" fmla="*/ 29591 h 55880"/>
                              <a:gd name="T6" fmla="*/ 163322 w 653542"/>
                              <a:gd name="T7" fmla="*/ 53340 h 55880"/>
                              <a:gd name="T8" fmla="*/ 217805 w 653542"/>
                              <a:gd name="T9" fmla="*/ 44450 h 55880"/>
                              <a:gd name="T10" fmla="*/ 272288 w 653542"/>
                              <a:gd name="T11" fmla="*/ 33274 h 55880"/>
                              <a:gd name="T12" fmla="*/ 326771 w 653542"/>
                              <a:gd name="T13" fmla="*/ 29083 h 55880"/>
                              <a:gd name="T14" fmla="*/ 381254 w 653542"/>
                              <a:gd name="T15" fmla="*/ 32766 h 55880"/>
                              <a:gd name="T16" fmla="*/ 435737 w 653542"/>
                              <a:gd name="T17" fmla="*/ 24892 h 55880"/>
                              <a:gd name="T18" fmla="*/ 490220 w 653542"/>
                              <a:gd name="T19" fmla="*/ 19050 h 55880"/>
                              <a:gd name="T20" fmla="*/ 544576 w 653542"/>
                              <a:gd name="T21" fmla="*/ 5842 h 55880"/>
                              <a:gd name="T22" fmla="*/ 599059 w 653542"/>
                              <a:gd name="T23" fmla="*/ 635 h 55880"/>
                              <a:gd name="T24" fmla="*/ 653542 w 653542"/>
                              <a:gd name="T25" fmla="*/ 2667 h 55880"/>
                              <a:gd name="T26" fmla="*/ 0 w 653542"/>
                              <a:gd name="T27" fmla="*/ 0 h 55880"/>
                              <a:gd name="T28" fmla="*/ 653542 w 653542"/>
                              <a:gd name="T29" fmla="*/ 55880 h 55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53542" h="55880">
                                <a:moveTo>
                                  <a:pt x="0" y="2667"/>
                                </a:moveTo>
                                <a:cubicBezTo>
                                  <a:pt x="18034" y="5842"/>
                                  <a:pt x="36195" y="7747"/>
                                  <a:pt x="54356" y="12192"/>
                                </a:cubicBezTo>
                                <a:cubicBezTo>
                                  <a:pt x="72517" y="16637"/>
                                  <a:pt x="90678" y="22733"/>
                                  <a:pt x="108839" y="29591"/>
                                </a:cubicBezTo>
                                <a:cubicBezTo>
                                  <a:pt x="127000" y="36449"/>
                                  <a:pt x="145161" y="50927"/>
                                  <a:pt x="163322" y="53340"/>
                                </a:cubicBezTo>
                                <a:cubicBezTo>
                                  <a:pt x="181483" y="55880"/>
                                  <a:pt x="199644" y="47752"/>
                                  <a:pt x="217805" y="44450"/>
                                </a:cubicBezTo>
                                <a:cubicBezTo>
                                  <a:pt x="235966" y="41021"/>
                                  <a:pt x="254127" y="35941"/>
                                  <a:pt x="272288" y="33274"/>
                                </a:cubicBezTo>
                                <a:cubicBezTo>
                                  <a:pt x="290449" y="30734"/>
                                  <a:pt x="308610" y="29210"/>
                                  <a:pt x="326771" y="29083"/>
                                </a:cubicBezTo>
                                <a:cubicBezTo>
                                  <a:pt x="344932" y="28956"/>
                                  <a:pt x="363093" y="33528"/>
                                  <a:pt x="381254" y="32766"/>
                                </a:cubicBezTo>
                                <a:cubicBezTo>
                                  <a:pt x="399415" y="32131"/>
                                  <a:pt x="417576" y="27178"/>
                                  <a:pt x="435737" y="24892"/>
                                </a:cubicBezTo>
                                <a:cubicBezTo>
                                  <a:pt x="453898" y="22606"/>
                                  <a:pt x="472059" y="22225"/>
                                  <a:pt x="490220" y="19050"/>
                                </a:cubicBezTo>
                                <a:cubicBezTo>
                                  <a:pt x="508381" y="15875"/>
                                  <a:pt x="526415" y="8890"/>
                                  <a:pt x="544576" y="5842"/>
                                </a:cubicBezTo>
                                <a:cubicBezTo>
                                  <a:pt x="562737" y="2794"/>
                                  <a:pt x="580898" y="1143"/>
                                  <a:pt x="599059" y="635"/>
                                </a:cubicBezTo>
                                <a:cubicBezTo>
                                  <a:pt x="617220" y="0"/>
                                  <a:pt x="635381" y="2032"/>
                                  <a:pt x="653542" y="2667"/>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67" name="Shape 2509"/>
                        <wps:cNvSpPr>
                          <a:spLocks/>
                        </wps:cNvSpPr>
                        <wps:spPr bwMode="auto">
                          <a:xfrm>
                            <a:off x="4528" y="14428"/>
                            <a:ext cx="6535" cy="2704"/>
                          </a:xfrm>
                          <a:custGeom>
                            <a:avLst/>
                            <a:gdLst>
                              <a:gd name="T0" fmla="*/ 0 w 653542"/>
                              <a:gd name="T1" fmla="*/ 107315 h 270383"/>
                              <a:gd name="T2" fmla="*/ 54356 w 653542"/>
                              <a:gd name="T3" fmla="*/ 164846 h 270383"/>
                              <a:gd name="T4" fmla="*/ 108839 w 653542"/>
                              <a:gd name="T5" fmla="*/ 225044 h 270383"/>
                              <a:gd name="T6" fmla="*/ 163322 w 653542"/>
                              <a:gd name="T7" fmla="*/ 270002 h 270383"/>
                              <a:gd name="T8" fmla="*/ 217805 w 653542"/>
                              <a:gd name="T9" fmla="*/ 222377 h 270383"/>
                              <a:gd name="T10" fmla="*/ 272288 w 653542"/>
                              <a:gd name="T11" fmla="*/ 162179 h 270383"/>
                              <a:gd name="T12" fmla="*/ 326771 w 653542"/>
                              <a:gd name="T13" fmla="*/ 104648 h 270383"/>
                              <a:gd name="T14" fmla="*/ 381254 w 653542"/>
                              <a:gd name="T15" fmla="*/ 54991 h 270383"/>
                              <a:gd name="T16" fmla="*/ 435737 w 653542"/>
                              <a:gd name="T17" fmla="*/ 15875 h 270383"/>
                              <a:gd name="T18" fmla="*/ 490220 w 653542"/>
                              <a:gd name="T19" fmla="*/ 127 h 270383"/>
                              <a:gd name="T20" fmla="*/ 544576 w 653542"/>
                              <a:gd name="T21" fmla="*/ 16510 h 270383"/>
                              <a:gd name="T22" fmla="*/ 599059 w 653542"/>
                              <a:gd name="T23" fmla="*/ 56642 h 270383"/>
                              <a:gd name="T24" fmla="*/ 653542 w 653542"/>
                              <a:gd name="T25" fmla="*/ 107315 h 270383"/>
                              <a:gd name="T26" fmla="*/ 0 w 653542"/>
                              <a:gd name="T27" fmla="*/ 0 h 270383"/>
                              <a:gd name="T28" fmla="*/ 653542 w 653542"/>
                              <a:gd name="T29" fmla="*/ 270383 h 270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53542" h="270383">
                                <a:moveTo>
                                  <a:pt x="0" y="107315"/>
                                </a:moveTo>
                                <a:cubicBezTo>
                                  <a:pt x="18034" y="126492"/>
                                  <a:pt x="36195" y="145161"/>
                                  <a:pt x="54356" y="164846"/>
                                </a:cubicBezTo>
                                <a:cubicBezTo>
                                  <a:pt x="72517" y="184404"/>
                                  <a:pt x="90678" y="207518"/>
                                  <a:pt x="108839" y="225044"/>
                                </a:cubicBezTo>
                                <a:cubicBezTo>
                                  <a:pt x="127000" y="242570"/>
                                  <a:pt x="145161" y="270383"/>
                                  <a:pt x="163322" y="270002"/>
                                </a:cubicBezTo>
                                <a:cubicBezTo>
                                  <a:pt x="181483" y="269494"/>
                                  <a:pt x="199644" y="240284"/>
                                  <a:pt x="217805" y="222377"/>
                                </a:cubicBezTo>
                                <a:cubicBezTo>
                                  <a:pt x="235966" y="204470"/>
                                  <a:pt x="254127" y="181864"/>
                                  <a:pt x="272288" y="162179"/>
                                </a:cubicBezTo>
                                <a:cubicBezTo>
                                  <a:pt x="290449" y="142621"/>
                                  <a:pt x="308610" y="122555"/>
                                  <a:pt x="326771" y="104648"/>
                                </a:cubicBezTo>
                                <a:cubicBezTo>
                                  <a:pt x="344932" y="86741"/>
                                  <a:pt x="363093" y="69723"/>
                                  <a:pt x="381254" y="54991"/>
                                </a:cubicBezTo>
                                <a:cubicBezTo>
                                  <a:pt x="399415" y="40259"/>
                                  <a:pt x="417576" y="25019"/>
                                  <a:pt x="435737" y="15875"/>
                                </a:cubicBezTo>
                                <a:cubicBezTo>
                                  <a:pt x="453898" y="6731"/>
                                  <a:pt x="472059" y="0"/>
                                  <a:pt x="490220" y="127"/>
                                </a:cubicBezTo>
                                <a:cubicBezTo>
                                  <a:pt x="508381" y="127"/>
                                  <a:pt x="526415" y="6985"/>
                                  <a:pt x="544576" y="16510"/>
                                </a:cubicBezTo>
                                <a:cubicBezTo>
                                  <a:pt x="562737" y="25908"/>
                                  <a:pt x="580898" y="41402"/>
                                  <a:pt x="599059" y="56642"/>
                                </a:cubicBezTo>
                                <a:cubicBezTo>
                                  <a:pt x="617220" y="71755"/>
                                  <a:pt x="635381" y="90424"/>
                                  <a:pt x="653542" y="10731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68" name="Shape 2510"/>
                        <wps:cNvSpPr>
                          <a:spLocks/>
                        </wps:cNvSpPr>
                        <wps:spPr bwMode="auto">
                          <a:xfrm>
                            <a:off x="4528" y="16404"/>
                            <a:ext cx="6535" cy="836"/>
                          </a:xfrm>
                          <a:custGeom>
                            <a:avLst/>
                            <a:gdLst>
                              <a:gd name="T0" fmla="*/ 0 w 653542"/>
                              <a:gd name="T1" fmla="*/ 21082 h 83566"/>
                              <a:gd name="T2" fmla="*/ 54356 w 653542"/>
                              <a:gd name="T3" fmla="*/ 9525 h 83566"/>
                              <a:gd name="T4" fmla="*/ 108839 w 653542"/>
                              <a:gd name="T5" fmla="*/ 2540 h 83566"/>
                              <a:gd name="T6" fmla="*/ 163322 w 653542"/>
                              <a:gd name="T7" fmla="*/ 0 h 83566"/>
                              <a:gd name="T8" fmla="*/ 217805 w 653542"/>
                              <a:gd name="T9" fmla="*/ 2540 h 83566"/>
                              <a:gd name="T10" fmla="*/ 272288 w 653542"/>
                              <a:gd name="T11" fmla="*/ 10541 h 83566"/>
                              <a:gd name="T12" fmla="*/ 326771 w 653542"/>
                              <a:gd name="T13" fmla="*/ 22606 h 83566"/>
                              <a:gd name="T14" fmla="*/ 381254 w 653542"/>
                              <a:gd name="T15" fmla="*/ 40132 h 83566"/>
                              <a:gd name="T16" fmla="*/ 435737 w 653542"/>
                              <a:gd name="T17" fmla="*/ 63373 h 83566"/>
                              <a:gd name="T18" fmla="*/ 490220 w 653542"/>
                              <a:gd name="T19" fmla="*/ 83312 h 83566"/>
                              <a:gd name="T20" fmla="*/ 544576 w 653542"/>
                              <a:gd name="T21" fmla="*/ 61722 h 83566"/>
                              <a:gd name="T22" fmla="*/ 599059 w 653542"/>
                              <a:gd name="T23" fmla="*/ 38481 h 83566"/>
                              <a:gd name="T24" fmla="*/ 653542 w 653542"/>
                              <a:gd name="T25" fmla="*/ 21082 h 83566"/>
                              <a:gd name="T26" fmla="*/ 0 w 653542"/>
                              <a:gd name="T27" fmla="*/ 0 h 83566"/>
                              <a:gd name="T28" fmla="*/ 653542 w 653542"/>
                              <a:gd name="T29" fmla="*/ 83566 h 83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53542" h="83566">
                                <a:moveTo>
                                  <a:pt x="0" y="21082"/>
                                </a:moveTo>
                                <a:cubicBezTo>
                                  <a:pt x="18034" y="17145"/>
                                  <a:pt x="36195" y="12573"/>
                                  <a:pt x="54356" y="9525"/>
                                </a:cubicBezTo>
                                <a:cubicBezTo>
                                  <a:pt x="72517" y="6350"/>
                                  <a:pt x="90678" y="4191"/>
                                  <a:pt x="108839" y="2540"/>
                                </a:cubicBezTo>
                                <a:cubicBezTo>
                                  <a:pt x="127000" y="1016"/>
                                  <a:pt x="145161" y="0"/>
                                  <a:pt x="163322" y="0"/>
                                </a:cubicBezTo>
                                <a:cubicBezTo>
                                  <a:pt x="181483" y="0"/>
                                  <a:pt x="199644" y="889"/>
                                  <a:pt x="217805" y="2540"/>
                                </a:cubicBezTo>
                                <a:cubicBezTo>
                                  <a:pt x="235966" y="4318"/>
                                  <a:pt x="254127" y="7112"/>
                                  <a:pt x="272288" y="10541"/>
                                </a:cubicBezTo>
                                <a:cubicBezTo>
                                  <a:pt x="290449" y="13843"/>
                                  <a:pt x="308610" y="17780"/>
                                  <a:pt x="326771" y="22606"/>
                                </a:cubicBezTo>
                                <a:cubicBezTo>
                                  <a:pt x="344932" y="27559"/>
                                  <a:pt x="363093" y="33274"/>
                                  <a:pt x="381254" y="40132"/>
                                </a:cubicBezTo>
                                <a:cubicBezTo>
                                  <a:pt x="399415" y="46863"/>
                                  <a:pt x="417576" y="56134"/>
                                  <a:pt x="435737" y="63373"/>
                                </a:cubicBezTo>
                                <a:cubicBezTo>
                                  <a:pt x="453898" y="70485"/>
                                  <a:pt x="472059" y="83566"/>
                                  <a:pt x="490220" y="83312"/>
                                </a:cubicBezTo>
                                <a:cubicBezTo>
                                  <a:pt x="508381" y="83058"/>
                                  <a:pt x="526415" y="69215"/>
                                  <a:pt x="544576" y="61722"/>
                                </a:cubicBezTo>
                                <a:cubicBezTo>
                                  <a:pt x="562737" y="54229"/>
                                  <a:pt x="580898" y="45339"/>
                                  <a:pt x="599059" y="38481"/>
                                </a:cubicBezTo>
                                <a:cubicBezTo>
                                  <a:pt x="617220" y="31750"/>
                                  <a:pt x="635381" y="26924"/>
                                  <a:pt x="653542" y="21082"/>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69" name="Rectangle 2511"/>
                        <wps:cNvSpPr>
                          <a:spLocks noChangeArrowheads="1"/>
                        </wps:cNvSpPr>
                        <wps:spPr bwMode="auto">
                          <a:xfrm>
                            <a:off x="2301" y="16841"/>
                            <a:ext cx="1725"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370" name="Rectangle 2512"/>
                        <wps:cNvSpPr>
                          <a:spLocks noChangeArrowheads="1"/>
                        </wps:cNvSpPr>
                        <wps:spPr bwMode="auto">
                          <a:xfrm>
                            <a:off x="1786" y="11564"/>
                            <a:ext cx="2391"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10.0</w:t>
                              </w:r>
                            </w:p>
                          </w:txbxContent>
                        </wps:txbx>
                        <wps:bodyPr rot="0" vert="horz" wrap="square" lIns="0" tIns="0" rIns="0" bIns="0" anchor="t" anchorCtr="0" upright="1">
                          <a:noAutofit/>
                        </wps:bodyPr>
                      </wps:wsp>
                      <wps:wsp>
                        <wps:cNvPr id="74371" name="Rectangle 2513"/>
                        <wps:cNvSpPr>
                          <a:spLocks noChangeArrowheads="1"/>
                        </wps:cNvSpPr>
                        <wps:spPr bwMode="auto">
                          <a:xfrm>
                            <a:off x="4274" y="18167"/>
                            <a:ext cx="6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372" name="Rectangle 2514"/>
                        <wps:cNvSpPr>
                          <a:spLocks noChangeArrowheads="1"/>
                        </wps:cNvSpPr>
                        <wps:spPr bwMode="auto">
                          <a:xfrm>
                            <a:off x="6194" y="18167"/>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373" name="Rectangle 2515"/>
                        <wps:cNvSpPr>
                          <a:spLocks noChangeArrowheads="1"/>
                        </wps:cNvSpPr>
                        <wps:spPr bwMode="auto">
                          <a:xfrm>
                            <a:off x="8117" y="18167"/>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374" name="Rectangle 2516"/>
                        <wps:cNvSpPr>
                          <a:spLocks noChangeArrowheads="1"/>
                        </wps:cNvSpPr>
                        <wps:spPr bwMode="auto">
                          <a:xfrm>
                            <a:off x="10296" y="18167"/>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375" name="Rectangle 2517"/>
                        <wps:cNvSpPr>
                          <a:spLocks noChangeArrowheads="1"/>
                        </wps:cNvSpPr>
                        <wps:spPr bwMode="auto">
                          <a:xfrm rot="-5399999">
                            <a:off x="-2886" y="13596"/>
                            <a:ext cx="792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Int. Drift (mm)</w:t>
                              </w:r>
                            </w:p>
                          </w:txbxContent>
                        </wps:txbx>
                        <wps:bodyPr rot="0" vert="horz" wrap="square" lIns="0" tIns="0" rIns="0" bIns="0" anchor="t" anchorCtr="0" upright="1">
                          <a:noAutofit/>
                        </wps:bodyPr>
                      </wps:wsp>
                      <wps:wsp>
                        <wps:cNvPr id="74376" name="Rectangle 2518"/>
                        <wps:cNvSpPr>
                          <a:spLocks noChangeArrowheads="1"/>
                        </wps:cNvSpPr>
                        <wps:spPr bwMode="auto">
                          <a:xfrm>
                            <a:off x="4905" y="19182"/>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Inc. Angle (deg)</w:t>
                              </w:r>
                            </w:p>
                          </w:txbxContent>
                        </wps:txbx>
                        <wps:bodyPr rot="0" vert="horz" wrap="square" lIns="0" tIns="0" rIns="0" bIns="0" anchor="t" anchorCtr="0" upright="1">
                          <a:noAutofit/>
                        </wps:bodyPr>
                      </wps:wsp>
                      <wps:wsp>
                        <wps:cNvPr id="74377" name="Rectangle 2519"/>
                        <wps:cNvSpPr>
                          <a:spLocks noChangeArrowheads="1"/>
                        </wps:cNvSpPr>
                        <wps:spPr bwMode="auto">
                          <a:xfrm>
                            <a:off x="8700" y="11108"/>
                            <a:ext cx="2093"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Chi</w:t>
                              </w:r>
                            </w:p>
                          </w:txbxContent>
                        </wps:txbx>
                        <wps:bodyPr rot="0" vert="horz" wrap="square" lIns="0" tIns="0" rIns="0" bIns="0" anchor="t" anchorCtr="0" upright="1">
                          <a:noAutofit/>
                        </wps:bodyPr>
                      </wps:wsp>
                      <wps:wsp>
                        <wps:cNvPr id="74378" name="Rectangle 2520"/>
                        <wps:cNvSpPr>
                          <a:spLocks noChangeArrowheads="1"/>
                        </wps:cNvSpPr>
                        <wps:spPr bwMode="auto">
                          <a:xfrm>
                            <a:off x="10269" y="11108"/>
                            <a:ext cx="497"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w:t>
                              </w:r>
                            </w:p>
                          </w:txbxContent>
                        </wps:txbx>
                        <wps:bodyPr rot="0" vert="horz" wrap="square" lIns="0" tIns="0" rIns="0" bIns="0" anchor="t" anchorCtr="0" upright="1">
                          <a:noAutofit/>
                        </wps:bodyPr>
                      </wps:wsp>
                      <wps:wsp>
                        <wps:cNvPr id="74379" name="Rectangle 2521"/>
                        <wps:cNvSpPr>
                          <a:spLocks noChangeArrowheads="1"/>
                        </wps:cNvSpPr>
                        <wps:spPr bwMode="auto">
                          <a:xfrm>
                            <a:off x="10650" y="11108"/>
                            <a:ext cx="209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Chi</w:t>
                              </w:r>
                            </w:p>
                          </w:txbxContent>
                        </wps:txbx>
                        <wps:bodyPr rot="0" vert="horz" wrap="square" lIns="0" tIns="0" rIns="0" bIns="0" anchor="t" anchorCtr="0" upright="1">
                          <a:noAutofit/>
                        </wps:bodyPr>
                      </wps:wsp>
                      <wps:wsp>
                        <wps:cNvPr id="74380" name="Shape 2522"/>
                        <wps:cNvSpPr>
                          <a:spLocks/>
                        </wps:cNvSpPr>
                        <wps:spPr bwMode="auto">
                          <a:xfrm>
                            <a:off x="0" y="10339"/>
                            <a:ext cx="12598" cy="10074"/>
                          </a:xfrm>
                          <a:custGeom>
                            <a:avLst/>
                            <a:gdLst>
                              <a:gd name="T0" fmla="*/ 1259840 w 1259840"/>
                              <a:gd name="T1" fmla="*/ 0 h 1007428"/>
                              <a:gd name="T2" fmla="*/ 1259840 w 1259840"/>
                              <a:gd name="T3" fmla="*/ 1007428 h 1007428"/>
                              <a:gd name="T4" fmla="*/ 0 w 1259840"/>
                              <a:gd name="T5" fmla="*/ 1007428 h 1007428"/>
                              <a:gd name="T6" fmla="*/ 0 w 1259840"/>
                              <a:gd name="T7" fmla="*/ 0 h 1007428"/>
                              <a:gd name="T8" fmla="*/ 0 w 1259840"/>
                              <a:gd name="T9" fmla="*/ 0 h 1007428"/>
                              <a:gd name="T10" fmla="*/ 1259840 w 1259840"/>
                              <a:gd name="T11" fmla="*/ 1007428 h 1007428"/>
                            </a:gdLst>
                            <a:ahLst/>
                            <a:cxnLst>
                              <a:cxn ang="0">
                                <a:pos x="T0" y="T1"/>
                              </a:cxn>
                              <a:cxn ang="0">
                                <a:pos x="T2" y="T3"/>
                              </a:cxn>
                              <a:cxn ang="0">
                                <a:pos x="T4" y="T5"/>
                              </a:cxn>
                              <a:cxn ang="0">
                                <a:pos x="T6" y="T7"/>
                              </a:cxn>
                            </a:cxnLst>
                            <a:rect l="T8" t="T9" r="T10" b="T11"/>
                            <a:pathLst>
                              <a:path w="1259840" h="1007428">
                                <a:moveTo>
                                  <a:pt x="1259840" y="0"/>
                                </a:moveTo>
                                <a:lnTo>
                                  <a:pt x="1259840" y="1007428"/>
                                </a:lnTo>
                                <a:lnTo>
                                  <a:pt x="0" y="1007428"/>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81" name="Shape 2524"/>
                        <wps:cNvSpPr>
                          <a:spLocks/>
                        </wps:cNvSpPr>
                        <wps:spPr bwMode="auto">
                          <a:xfrm>
                            <a:off x="17145" y="12923"/>
                            <a:ext cx="7425" cy="0"/>
                          </a:xfrm>
                          <a:custGeom>
                            <a:avLst/>
                            <a:gdLst>
                              <a:gd name="T0" fmla="*/ 0 w 742442"/>
                              <a:gd name="T1" fmla="*/ 742442 w 742442"/>
                              <a:gd name="T2" fmla="*/ 0 w 742442"/>
                              <a:gd name="T3" fmla="*/ 742442 w 742442"/>
                            </a:gdLst>
                            <a:ahLst/>
                            <a:cxnLst>
                              <a:cxn ang="0">
                                <a:pos x="T0" y="0"/>
                              </a:cxn>
                              <a:cxn ang="0">
                                <a:pos x="T1" y="0"/>
                              </a:cxn>
                            </a:cxnLst>
                            <a:rect l="T2" t="0" r="T3" b="0"/>
                            <a:pathLst>
                              <a:path w="742442">
                                <a:moveTo>
                                  <a:pt x="0" y="0"/>
                                </a:moveTo>
                                <a:lnTo>
                                  <a:pt x="74244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82" name="Shape 2525"/>
                        <wps:cNvSpPr>
                          <a:spLocks/>
                        </wps:cNvSpPr>
                        <wps:spPr bwMode="auto">
                          <a:xfrm>
                            <a:off x="17145" y="12923"/>
                            <a:ext cx="0" cy="4519"/>
                          </a:xfrm>
                          <a:custGeom>
                            <a:avLst/>
                            <a:gdLst>
                              <a:gd name="T0" fmla="*/ 451865 h 451865"/>
                              <a:gd name="T1" fmla="*/ 0 h 451865"/>
                              <a:gd name="T2" fmla="*/ 0 h 451865"/>
                              <a:gd name="T3" fmla="*/ 451865 h 451865"/>
                            </a:gdLst>
                            <a:ahLst/>
                            <a:cxnLst>
                              <a:cxn ang="0">
                                <a:pos x="0" y="T0"/>
                              </a:cxn>
                              <a:cxn ang="0">
                                <a:pos x="0" y="T1"/>
                              </a:cxn>
                            </a:cxnLst>
                            <a:rect l="0" t="T2" r="0" b="T3"/>
                            <a:pathLst>
                              <a:path h="451865">
                                <a:moveTo>
                                  <a:pt x="0" y="451865"/>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83" name="Shape 2526"/>
                        <wps:cNvSpPr>
                          <a:spLocks/>
                        </wps:cNvSpPr>
                        <wps:spPr bwMode="auto">
                          <a:xfrm>
                            <a:off x="17145" y="17442"/>
                            <a:ext cx="7425" cy="0"/>
                          </a:xfrm>
                          <a:custGeom>
                            <a:avLst/>
                            <a:gdLst>
                              <a:gd name="T0" fmla="*/ 0 w 742442"/>
                              <a:gd name="T1" fmla="*/ 742442 w 742442"/>
                              <a:gd name="T2" fmla="*/ 0 w 742442"/>
                              <a:gd name="T3" fmla="*/ 742442 w 742442"/>
                            </a:gdLst>
                            <a:ahLst/>
                            <a:cxnLst>
                              <a:cxn ang="0">
                                <a:pos x="T0" y="0"/>
                              </a:cxn>
                              <a:cxn ang="0">
                                <a:pos x="T1" y="0"/>
                              </a:cxn>
                            </a:cxnLst>
                            <a:rect l="T2" t="0" r="T3" b="0"/>
                            <a:pathLst>
                              <a:path w="742442">
                                <a:moveTo>
                                  <a:pt x="0" y="0"/>
                                </a:moveTo>
                                <a:lnTo>
                                  <a:pt x="74244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84" name="Shape 2527"/>
                        <wps:cNvSpPr>
                          <a:spLocks/>
                        </wps:cNvSpPr>
                        <wps:spPr bwMode="auto">
                          <a:xfrm>
                            <a:off x="17145" y="13294"/>
                            <a:ext cx="7425" cy="2702"/>
                          </a:xfrm>
                          <a:custGeom>
                            <a:avLst/>
                            <a:gdLst>
                              <a:gd name="T0" fmla="*/ 0 w 742442"/>
                              <a:gd name="T1" fmla="*/ 46482 h 270256"/>
                              <a:gd name="T2" fmla="*/ 61849 w 742442"/>
                              <a:gd name="T3" fmla="*/ 8636 h 270256"/>
                              <a:gd name="T4" fmla="*/ 123698 w 742442"/>
                              <a:gd name="T5" fmla="*/ 0 h 270256"/>
                              <a:gd name="T6" fmla="*/ 185547 w 742442"/>
                              <a:gd name="T7" fmla="*/ 8636 h 270256"/>
                              <a:gd name="T8" fmla="*/ 247396 w 742442"/>
                              <a:gd name="T9" fmla="*/ 39751 h 270256"/>
                              <a:gd name="T10" fmla="*/ 309372 w 742442"/>
                              <a:gd name="T11" fmla="*/ 93472 h 270256"/>
                              <a:gd name="T12" fmla="*/ 371221 w 742442"/>
                              <a:gd name="T13" fmla="*/ 163576 h 270256"/>
                              <a:gd name="T14" fmla="*/ 433070 w 742442"/>
                              <a:gd name="T15" fmla="*/ 241681 h 270256"/>
                              <a:gd name="T16" fmla="*/ 494919 w 742442"/>
                              <a:gd name="T17" fmla="*/ 267462 h 270256"/>
                              <a:gd name="T18" fmla="*/ 556895 w 742442"/>
                              <a:gd name="T19" fmla="*/ 256159 h 270256"/>
                              <a:gd name="T20" fmla="*/ 618744 w 742442"/>
                              <a:gd name="T21" fmla="*/ 183007 h 270256"/>
                              <a:gd name="T22" fmla="*/ 680593 w 742442"/>
                              <a:gd name="T23" fmla="*/ 107950 h 270256"/>
                              <a:gd name="T24" fmla="*/ 742442 w 742442"/>
                              <a:gd name="T25" fmla="*/ 46482 h 270256"/>
                              <a:gd name="T26" fmla="*/ 0 w 742442"/>
                              <a:gd name="T27" fmla="*/ 0 h 270256"/>
                              <a:gd name="T28" fmla="*/ 742442 w 742442"/>
                              <a:gd name="T29" fmla="*/ 270256 h 270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270256">
                                <a:moveTo>
                                  <a:pt x="0" y="46482"/>
                                </a:moveTo>
                                <a:cubicBezTo>
                                  <a:pt x="20574" y="33909"/>
                                  <a:pt x="41148" y="16383"/>
                                  <a:pt x="61849" y="8636"/>
                                </a:cubicBezTo>
                                <a:cubicBezTo>
                                  <a:pt x="82423" y="762"/>
                                  <a:pt x="103124" y="0"/>
                                  <a:pt x="123698" y="0"/>
                                </a:cubicBezTo>
                                <a:cubicBezTo>
                                  <a:pt x="144272" y="0"/>
                                  <a:pt x="164973" y="1905"/>
                                  <a:pt x="185547" y="8636"/>
                                </a:cubicBezTo>
                                <a:cubicBezTo>
                                  <a:pt x="206248" y="15240"/>
                                  <a:pt x="226822" y="25654"/>
                                  <a:pt x="247396" y="39751"/>
                                </a:cubicBezTo>
                                <a:cubicBezTo>
                                  <a:pt x="268097" y="53975"/>
                                  <a:pt x="288671" y="72898"/>
                                  <a:pt x="309372" y="93472"/>
                                </a:cubicBezTo>
                                <a:cubicBezTo>
                                  <a:pt x="329946" y="114173"/>
                                  <a:pt x="350520" y="138811"/>
                                  <a:pt x="371221" y="163576"/>
                                </a:cubicBezTo>
                                <a:cubicBezTo>
                                  <a:pt x="391795" y="188214"/>
                                  <a:pt x="412496" y="224409"/>
                                  <a:pt x="433070" y="241681"/>
                                </a:cubicBezTo>
                                <a:cubicBezTo>
                                  <a:pt x="453771" y="259080"/>
                                  <a:pt x="474345" y="265049"/>
                                  <a:pt x="494919" y="267462"/>
                                </a:cubicBezTo>
                                <a:cubicBezTo>
                                  <a:pt x="515620" y="269875"/>
                                  <a:pt x="536194" y="270256"/>
                                  <a:pt x="556895" y="256159"/>
                                </a:cubicBezTo>
                                <a:cubicBezTo>
                                  <a:pt x="577469" y="242062"/>
                                  <a:pt x="598043" y="207645"/>
                                  <a:pt x="618744" y="183007"/>
                                </a:cubicBezTo>
                                <a:cubicBezTo>
                                  <a:pt x="639318" y="158242"/>
                                  <a:pt x="660019" y="130683"/>
                                  <a:pt x="680593" y="107950"/>
                                </a:cubicBezTo>
                                <a:cubicBezTo>
                                  <a:pt x="701167" y="85217"/>
                                  <a:pt x="721868" y="67056"/>
                                  <a:pt x="742442" y="46482"/>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85" name="Shape 2528"/>
                        <wps:cNvSpPr>
                          <a:spLocks/>
                        </wps:cNvSpPr>
                        <wps:spPr bwMode="auto">
                          <a:xfrm>
                            <a:off x="17145" y="15783"/>
                            <a:ext cx="7425" cy="1191"/>
                          </a:xfrm>
                          <a:custGeom>
                            <a:avLst/>
                            <a:gdLst>
                              <a:gd name="T0" fmla="*/ 0 w 742442"/>
                              <a:gd name="T1" fmla="*/ 58801 h 119126"/>
                              <a:gd name="T2" fmla="*/ 61849 w 742442"/>
                              <a:gd name="T3" fmla="*/ 93599 h 119126"/>
                              <a:gd name="T4" fmla="*/ 123698 w 742442"/>
                              <a:gd name="T5" fmla="*/ 117475 h 119126"/>
                              <a:gd name="T6" fmla="*/ 185547 w 742442"/>
                              <a:gd name="T7" fmla="*/ 103505 h 119126"/>
                              <a:gd name="T8" fmla="*/ 247396 w 742442"/>
                              <a:gd name="T9" fmla="*/ 74168 h 119126"/>
                              <a:gd name="T10" fmla="*/ 309372 w 742442"/>
                              <a:gd name="T11" fmla="*/ 44831 h 119126"/>
                              <a:gd name="T12" fmla="*/ 371221 w 742442"/>
                              <a:gd name="T13" fmla="*/ 22606 h 119126"/>
                              <a:gd name="T14" fmla="*/ 433070 w 742442"/>
                              <a:gd name="T15" fmla="*/ 10033 h 119126"/>
                              <a:gd name="T16" fmla="*/ 494919 w 742442"/>
                              <a:gd name="T17" fmla="*/ 3175 h 119126"/>
                              <a:gd name="T18" fmla="*/ 556895 w 742442"/>
                              <a:gd name="T19" fmla="*/ 1397 h 119126"/>
                              <a:gd name="T20" fmla="*/ 618744 w 742442"/>
                              <a:gd name="T21" fmla="*/ 11303 h 119126"/>
                              <a:gd name="T22" fmla="*/ 680593 w 742442"/>
                              <a:gd name="T23" fmla="*/ 30735 h 119126"/>
                              <a:gd name="T24" fmla="*/ 742442 w 742442"/>
                              <a:gd name="T25" fmla="*/ 58801 h 119126"/>
                              <a:gd name="T26" fmla="*/ 0 w 742442"/>
                              <a:gd name="T27" fmla="*/ 0 h 119126"/>
                              <a:gd name="T28" fmla="*/ 742442 w 742442"/>
                              <a:gd name="T29" fmla="*/ 119126 h 119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119126">
                                <a:moveTo>
                                  <a:pt x="0" y="58801"/>
                                </a:moveTo>
                                <a:cubicBezTo>
                                  <a:pt x="20574" y="70359"/>
                                  <a:pt x="41148" y="83820"/>
                                  <a:pt x="61849" y="93599"/>
                                </a:cubicBezTo>
                                <a:cubicBezTo>
                                  <a:pt x="82423" y="103378"/>
                                  <a:pt x="103124" y="115824"/>
                                  <a:pt x="123698" y="117475"/>
                                </a:cubicBezTo>
                                <a:cubicBezTo>
                                  <a:pt x="144272" y="119126"/>
                                  <a:pt x="164973" y="110744"/>
                                  <a:pt x="185547" y="103505"/>
                                </a:cubicBezTo>
                                <a:cubicBezTo>
                                  <a:pt x="206248" y="96266"/>
                                  <a:pt x="226822" y="83947"/>
                                  <a:pt x="247396" y="74168"/>
                                </a:cubicBezTo>
                                <a:cubicBezTo>
                                  <a:pt x="268097" y="64389"/>
                                  <a:pt x="288671" y="53340"/>
                                  <a:pt x="309372" y="44831"/>
                                </a:cubicBezTo>
                                <a:cubicBezTo>
                                  <a:pt x="329946" y="36195"/>
                                  <a:pt x="350520" y="28448"/>
                                  <a:pt x="371221" y="22606"/>
                                </a:cubicBezTo>
                                <a:cubicBezTo>
                                  <a:pt x="391795" y="16891"/>
                                  <a:pt x="412496" y="13208"/>
                                  <a:pt x="433070" y="10033"/>
                                </a:cubicBezTo>
                                <a:cubicBezTo>
                                  <a:pt x="453771" y="6731"/>
                                  <a:pt x="474345" y="4572"/>
                                  <a:pt x="494919" y="3175"/>
                                </a:cubicBezTo>
                                <a:cubicBezTo>
                                  <a:pt x="515620" y="1778"/>
                                  <a:pt x="536194" y="0"/>
                                  <a:pt x="556895" y="1397"/>
                                </a:cubicBezTo>
                                <a:cubicBezTo>
                                  <a:pt x="577469" y="2794"/>
                                  <a:pt x="598043" y="6477"/>
                                  <a:pt x="618744" y="11303"/>
                                </a:cubicBezTo>
                                <a:cubicBezTo>
                                  <a:pt x="639318" y="16256"/>
                                  <a:pt x="660019" y="22860"/>
                                  <a:pt x="680593" y="30735"/>
                                </a:cubicBezTo>
                                <a:cubicBezTo>
                                  <a:pt x="701167" y="38735"/>
                                  <a:pt x="721868" y="49403"/>
                                  <a:pt x="742442" y="58801"/>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86" name="Shape 2529"/>
                        <wps:cNvSpPr>
                          <a:spLocks/>
                        </wps:cNvSpPr>
                        <wps:spPr bwMode="auto">
                          <a:xfrm>
                            <a:off x="17145" y="14203"/>
                            <a:ext cx="7425" cy="1449"/>
                          </a:xfrm>
                          <a:custGeom>
                            <a:avLst/>
                            <a:gdLst>
                              <a:gd name="T0" fmla="*/ 0 w 742442"/>
                              <a:gd name="T1" fmla="*/ 112395 h 144907"/>
                              <a:gd name="T2" fmla="*/ 61849 w 742442"/>
                              <a:gd name="T3" fmla="*/ 134112 h 144907"/>
                              <a:gd name="T4" fmla="*/ 123698 w 742442"/>
                              <a:gd name="T5" fmla="*/ 138176 h 144907"/>
                              <a:gd name="T6" fmla="*/ 185547 w 742442"/>
                              <a:gd name="T7" fmla="*/ 93853 h 144907"/>
                              <a:gd name="T8" fmla="*/ 247396 w 742442"/>
                              <a:gd name="T9" fmla="*/ 47372 h 144907"/>
                              <a:gd name="T10" fmla="*/ 309372 w 742442"/>
                              <a:gd name="T11" fmla="*/ 16637 h 144907"/>
                              <a:gd name="T12" fmla="*/ 371221 w 742442"/>
                              <a:gd name="T13" fmla="*/ 2540 h 144907"/>
                              <a:gd name="T14" fmla="*/ 433070 w 742442"/>
                              <a:gd name="T15" fmla="*/ 3556 h 144907"/>
                              <a:gd name="T16" fmla="*/ 494919 w 742442"/>
                              <a:gd name="T17" fmla="*/ 23368 h 144907"/>
                              <a:gd name="T18" fmla="*/ 556895 w 742442"/>
                              <a:gd name="T19" fmla="*/ 60452 h 144907"/>
                              <a:gd name="T20" fmla="*/ 618744 w 742442"/>
                              <a:gd name="T21" fmla="*/ 36068 h 144907"/>
                              <a:gd name="T22" fmla="*/ 680593 w 742442"/>
                              <a:gd name="T23" fmla="*/ 91186 h 144907"/>
                              <a:gd name="T24" fmla="*/ 742442 w 742442"/>
                              <a:gd name="T25" fmla="*/ 112395 h 144907"/>
                              <a:gd name="T26" fmla="*/ 0 w 742442"/>
                              <a:gd name="T27" fmla="*/ 0 h 144907"/>
                              <a:gd name="T28" fmla="*/ 742442 w 742442"/>
                              <a:gd name="T29" fmla="*/ 144907 h 144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144907">
                                <a:moveTo>
                                  <a:pt x="0" y="112395"/>
                                </a:moveTo>
                                <a:cubicBezTo>
                                  <a:pt x="20574" y="119635"/>
                                  <a:pt x="41148" y="129794"/>
                                  <a:pt x="61849" y="134112"/>
                                </a:cubicBezTo>
                                <a:cubicBezTo>
                                  <a:pt x="82423" y="138430"/>
                                  <a:pt x="103124" y="144907"/>
                                  <a:pt x="123698" y="138176"/>
                                </a:cubicBezTo>
                                <a:cubicBezTo>
                                  <a:pt x="144272" y="131445"/>
                                  <a:pt x="164973" y="108966"/>
                                  <a:pt x="185547" y="93853"/>
                                </a:cubicBezTo>
                                <a:cubicBezTo>
                                  <a:pt x="206248" y="78740"/>
                                  <a:pt x="226822" y="60198"/>
                                  <a:pt x="247396" y="47372"/>
                                </a:cubicBezTo>
                                <a:cubicBezTo>
                                  <a:pt x="268097" y="34417"/>
                                  <a:pt x="288671" y="24003"/>
                                  <a:pt x="309372" y="16637"/>
                                </a:cubicBezTo>
                                <a:cubicBezTo>
                                  <a:pt x="329946" y="9144"/>
                                  <a:pt x="350520" y="4826"/>
                                  <a:pt x="371221" y="2540"/>
                                </a:cubicBezTo>
                                <a:cubicBezTo>
                                  <a:pt x="391795" y="381"/>
                                  <a:pt x="412496" y="0"/>
                                  <a:pt x="433070" y="3556"/>
                                </a:cubicBezTo>
                                <a:cubicBezTo>
                                  <a:pt x="453771" y="6985"/>
                                  <a:pt x="474345" y="13843"/>
                                  <a:pt x="494919" y="23368"/>
                                </a:cubicBezTo>
                                <a:cubicBezTo>
                                  <a:pt x="515620" y="32893"/>
                                  <a:pt x="536194" y="58293"/>
                                  <a:pt x="556895" y="60452"/>
                                </a:cubicBezTo>
                                <a:cubicBezTo>
                                  <a:pt x="577469" y="62485"/>
                                  <a:pt x="598043" y="30861"/>
                                  <a:pt x="618744" y="36068"/>
                                </a:cubicBezTo>
                                <a:cubicBezTo>
                                  <a:pt x="639318" y="41148"/>
                                  <a:pt x="660019" y="78486"/>
                                  <a:pt x="680593" y="91186"/>
                                </a:cubicBezTo>
                                <a:cubicBezTo>
                                  <a:pt x="701167" y="103886"/>
                                  <a:pt x="721868" y="105284"/>
                                  <a:pt x="742442" y="11239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87" name="Shape 2530"/>
                        <wps:cNvSpPr>
                          <a:spLocks/>
                        </wps:cNvSpPr>
                        <wps:spPr bwMode="auto">
                          <a:xfrm>
                            <a:off x="17145" y="16090"/>
                            <a:ext cx="7425" cy="619"/>
                          </a:xfrm>
                          <a:custGeom>
                            <a:avLst/>
                            <a:gdLst>
                              <a:gd name="T0" fmla="*/ 0 w 742442"/>
                              <a:gd name="T1" fmla="*/ 0 h 61849"/>
                              <a:gd name="T2" fmla="*/ 61849 w 742442"/>
                              <a:gd name="T3" fmla="*/ 2286 h 61849"/>
                              <a:gd name="T4" fmla="*/ 123698 w 742442"/>
                              <a:gd name="T5" fmla="*/ 12192 h 61849"/>
                              <a:gd name="T6" fmla="*/ 185547 w 742442"/>
                              <a:gd name="T7" fmla="*/ 27559 h 61849"/>
                              <a:gd name="T8" fmla="*/ 247396 w 742442"/>
                              <a:gd name="T9" fmla="*/ 40639 h 61849"/>
                              <a:gd name="T10" fmla="*/ 309372 w 742442"/>
                              <a:gd name="T11" fmla="*/ 43814 h 61849"/>
                              <a:gd name="T12" fmla="*/ 371221 w 742442"/>
                              <a:gd name="T13" fmla="*/ 53339 h 61849"/>
                              <a:gd name="T14" fmla="*/ 433070 w 742442"/>
                              <a:gd name="T15" fmla="*/ 57023 h 61849"/>
                              <a:gd name="T16" fmla="*/ 494919 w 742442"/>
                              <a:gd name="T17" fmla="*/ 59689 h 61849"/>
                              <a:gd name="T18" fmla="*/ 556895 w 742442"/>
                              <a:gd name="T19" fmla="*/ 43814 h 61849"/>
                              <a:gd name="T20" fmla="*/ 618744 w 742442"/>
                              <a:gd name="T21" fmla="*/ 6858 h 61849"/>
                              <a:gd name="T22" fmla="*/ 680593 w 742442"/>
                              <a:gd name="T23" fmla="*/ 7238 h 61849"/>
                              <a:gd name="T24" fmla="*/ 742442 w 742442"/>
                              <a:gd name="T25" fmla="*/ 0 h 61849"/>
                              <a:gd name="T26" fmla="*/ 0 w 742442"/>
                              <a:gd name="T27" fmla="*/ 0 h 61849"/>
                              <a:gd name="T28" fmla="*/ 742442 w 742442"/>
                              <a:gd name="T29" fmla="*/ 61849 h 61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61849">
                                <a:moveTo>
                                  <a:pt x="0" y="0"/>
                                </a:moveTo>
                                <a:cubicBezTo>
                                  <a:pt x="20574" y="762"/>
                                  <a:pt x="41148" y="253"/>
                                  <a:pt x="61849" y="2286"/>
                                </a:cubicBezTo>
                                <a:cubicBezTo>
                                  <a:pt x="82423" y="4318"/>
                                  <a:pt x="103124" y="8000"/>
                                  <a:pt x="123698" y="12192"/>
                                </a:cubicBezTo>
                                <a:cubicBezTo>
                                  <a:pt x="144272" y="16510"/>
                                  <a:pt x="164973" y="22860"/>
                                  <a:pt x="185547" y="27559"/>
                                </a:cubicBezTo>
                                <a:cubicBezTo>
                                  <a:pt x="206248" y="32385"/>
                                  <a:pt x="226822" y="37973"/>
                                  <a:pt x="247396" y="40639"/>
                                </a:cubicBezTo>
                                <a:cubicBezTo>
                                  <a:pt x="268097" y="43434"/>
                                  <a:pt x="288671" y="41783"/>
                                  <a:pt x="309372" y="43814"/>
                                </a:cubicBezTo>
                                <a:cubicBezTo>
                                  <a:pt x="329946" y="45974"/>
                                  <a:pt x="350520" y="51181"/>
                                  <a:pt x="371221" y="53339"/>
                                </a:cubicBezTo>
                                <a:cubicBezTo>
                                  <a:pt x="391795" y="55499"/>
                                  <a:pt x="412496" y="55880"/>
                                  <a:pt x="433070" y="57023"/>
                                </a:cubicBezTo>
                                <a:cubicBezTo>
                                  <a:pt x="453771" y="58038"/>
                                  <a:pt x="474345" y="61849"/>
                                  <a:pt x="494919" y="59689"/>
                                </a:cubicBezTo>
                                <a:cubicBezTo>
                                  <a:pt x="515620" y="57531"/>
                                  <a:pt x="536194" y="52705"/>
                                  <a:pt x="556895" y="43814"/>
                                </a:cubicBezTo>
                                <a:cubicBezTo>
                                  <a:pt x="577469" y="35051"/>
                                  <a:pt x="598043" y="12953"/>
                                  <a:pt x="618744" y="6858"/>
                                </a:cubicBezTo>
                                <a:cubicBezTo>
                                  <a:pt x="639318" y="762"/>
                                  <a:pt x="660019" y="8382"/>
                                  <a:pt x="680593" y="7238"/>
                                </a:cubicBezTo>
                                <a:cubicBezTo>
                                  <a:pt x="701167" y="6096"/>
                                  <a:pt x="721868" y="2412"/>
                                  <a:pt x="742442" y="0"/>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88" name="Rectangle 2531"/>
                        <wps:cNvSpPr>
                          <a:spLocks noChangeArrowheads="1"/>
                        </wps:cNvSpPr>
                        <wps:spPr bwMode="auto">
                          <a:xfrm>
                            <a:off x="14920" y="16965"/>
                            <a:ext cx="171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389" name="Rectangle 2532"/>
                        <wps:cNvSpPr>
                          <a:spLocks noChangeArrowheads="1"/>
                        </wps:cNvSpPr>
                        <wps:spPr bwMode="auto">
                          <a:xfrm>
                            <a:off x="14404" y="12445"/>
                            <a:ext cx="2392"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10.0</w:t>
                              </w:r>
                            </w:p>
                          </w:txbxContent>
                        </wps:txbx>
                        <wps:bodyPr rot="0" vert="horz" wrap="square" lIns="0" tIns="0" rIns="0" bIns="0" anchor="t" anchorCtr="0" upright="1">
                          <a:noAutofit/>
                        </wps:bodyPr>
                      </wps:wsp>
                      <wps:wsp>
                        <wps:cNvPr id="74390" name="Rectangle 2533"/>
                        <wps:cNvSpPr>
                          <a:spLocks noChangeArrowheads="1"/>
                        </wps:cNvSpPr>
                        <wps:spPr bwMode="auto">
                          <a:xfrm>
                            <a:off x="16892" y="18285"/>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391" name="Rectangle 2534"/>
                        <wps:cNvSpPr>
                          <a:spLocks noChangeArrowheads="1"/>
                        </wps:cNvSpPr>
                        <wps:spPr bwMode="auto">
                          <a:xfrm>
                            <a:off x="19111" y="18285"/>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392" name="Rectangle 2535"/>
                        <wps:cNvSpPr>
                          <a:spLocks noChangeArrowheads="1"/>
                        </wps:cNvSpPr>
                        <wps:spPr bwMode="auto">
                          <a:xfrm>
                            <a:off x="21327" y="18285"/>
                            <a:ext cx="207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393" name="Rectangle 2536"/>
                        <wps:cNvSpPr>
                          <a:spLocks noChangeArrowheads="1"/>
                        </wps:cNvSpPr>
                        <wps:spPr bwMode="auto">
                          <a:xfrm>
                            <a:off x="23805" y="18285"/>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394" name="Rectangle 2537"/>
                        <wps:cNvSpPr>
                          <a:spLocks noChangeArrowheads="1"/>
                        </wps:cNvSpPr>
                        <wps:spPr bwMode="auto">
                          <a:xfrm rot="-5399999">
                            <a:off x="10622" y="14606"/>
                            <a:ext cx="792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Int. Drift (mm)</w:t>
                              </w:r>
                            </w:p>
                          </w:txbxContent>
                        </wps:txbx>
                        <wps:bodyPr rot="0" vert="horz" wrap="square" lIns="0" tIns="0" rIns="0" bIns="0" anchor="t" anchorCtr="0" upright="1">
                          <a:noAutofit/>
                        </wps:bodyPr>
                      </wps:wsp>
                      <wps:wsp>
                        <wps:cNvPr id="74395" name="Rectangle 2538"/>
                        <wps:cNvSpPr>
                          <a:spLocks noChangeArrowheads="1"/>
                        </wps:cNvSpPr>
                        <wps:spPr bwMode="auto">
                          <a:xfrm>
                            <a:off x="17651" y="19182"/>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Inc. Angle (deg)</w:t>
                              </w:r>
                            </w:p>
                          </w:txbxContent>
                        </wps:txbx>
                        <wps:bodyPr rot="0" vert="horz" wrap="square" lIns="0" tIns="0" rIns="0" bIns="0" anchor="t" anchorCtr="0" upright="1">
                          <a:noAutofit/>
                        </wps:bodyPr>
                      </wps:wsp>
                      <wps:wsp>
                        <wps:cNvPr id="74396" name="Rectangle 2539"/>
                        <wps:cNvSpPr>
                          <a:spLocks noChangeArrowheads="1"/>
                        </wps:cNvSpPr>
                        <wps:spPr bwMode="auto">
                          <a:xfrm>
                            <a:off x="23244" y="11108"/>
                            <a:ext cx="3298"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Cape</w:t>
                              </w:r>
                            </w:p>
                          </w:txbxContent>
                        </wps:txbx>
                        <wps:bodyPr rot="0" vert="horz" wrap="square" lIns="0" tIns="0" rIns="0" bIns="0" anchor="t" anchorCtr="0" upright="1">
                          <a:noAutofit/>
                        </wps:bodyPr>
                      </wps:wsp>
                      <wps:wsp>
                        <wps:cNvPr id="74397" name="Shape 2540"/>
                        <wps:cNvSpPr>
                          <a:spLocks/>
                        </wps:cNvSpPr>
                        <wps:spPr bwMode="auto">
                          <a:xfrm>
                            <a:off x="13505" y="10339"/>
                            <a:ext cx="12599" cy="10074"/>
                          </a:xfrm>
                          <a:custGeom>
                            <a:avLst/>
                            <a:gdLst>
                              <a:gd name="T0" fmla="*/ 1259840 w 1259840"/>
                              <a:gd name="T1" fmla="*/ 0 h 1007428"/>
                              <a:gd name="T2" fmla="*/ 1259840 w 1259840"/>
                              <a:gd name="T3" fmla="*/ 1007428 h 1007428"/>
                              <a:gd name="T4" fmla="*/ 0 w 1259840"/>
                              <a:gd name="T5" fmla="*/ 1007428 h 1007428"/>
                              <a:gd name="T6" fmla="*/ 0 w 1259840"/>
                              <a:gd name="T7" fmla="*/ 0 h 1007428"/>
                              <a:gd name="T8" fmla="*/ 0 w 1259840"/>
                              <a:gd name="T9" fmla="*/ 0 h 1007428"/>
                              <a:gd name="T10" fmla="*/ 1259840 w 1259840"/>
                              <a:gd name="T11" fmla="*/ 1007428 h 1007428"/>
                            </a:gdLst>
                            <a:ahLst/>
                            <a:cxnLst>
                              <a:cxn ang="0">
                                <a:pos x="T0" y="T1"/>
                              </a:cxn>
                              <a:cxn ang="0">
                                <a:pos x="T2" y="T3"/>
                              </a:cxn>
                              <a:cxn ang="0">
                                <a:pos x="T4" y="T5"/>
                              </a:cxn>
                              <a:cxn ang="0">
                                <a:pos x="T6" y="T7"/>
                              </a:cxn>
                            </a:cxnLst>
                            <a:rect l="T8" t="T9" r="T10" b="T11"/>
                            <a:pathLst>
                              <a:path w="1259840" h="1007428">
                                <a:moveTo>
                                  <a:pt x="1259840" y="0"/>
                                </a:moveTo>
                                <a:lnTo>
                                  <a:pt x="1259840" y="1007428"/>
                                </a:lnTo>
                                <a:lnTo>
                                  <a:pt x="0" y="1007428"/>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98" name="Shape 2542"/>
                        <wps:cNvSpPr>
                          <a:spLocks/>
                        </wps:cNvSpPr>
                        <wps:spPr bwMode="auto">
                          <a:xfrm>
                            <a:off x="30652" y="11915"/>
                            <a:ext cx="7424" cy="0"/>
                          </a:xfrm>
                          <a:custGeom>
                            <a:avLst/>
                            <a:gdLst>
                              <a:gd name="T0" fmla="*/ 0 w 742442"/>
                              <a:gd name="T1" fmla="*/ 742442 w 742442"/>
                              <a:gd name="T2" fmla="*/ 0 w 742442"/>
                              <a:gd name="T3" fmla="*/ 742442 w 742442"/>
                            </a:gdLst>
                            <a:ahLst/>
                            <a:cxnLst>
                              <a:cxn ang="0">
                                <a:pos x="T0" y="0"/>
                              </a:cxn>
                              <a:cxn ang="0">
                                <a:pos x="T1" y="0"/>
                              </a:cxn>
                            </a:cxnLst>
                            <a:rect l="T2" t="0" r="T3" b="0"/>
                            <a:pathLst>
                              <a:path w="742442">
                                <a:moveTo>
                                  <a:pt x="0" y="0"/>
                                </a:moveTo>
                                <a:lnTo>
                                  <a:pt x="74244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99" name="Shape 2543"/>
                        <wps:cNvSpPr>
                          <a:spLocks/>
                        </wps:cNvSpPr>
                        <wps:spPr bwMode="auto">
                          <a:xfrm>
                            <a:off x="30652" y="11915"/>
                            <a:ext cx="0" cy="5534"/>
                          </a:xfrm>
                          <a:custGeom>
                            <a:avLst/>
                            <a:gdLst>
                              <a:gd name="T0" fmla="*/ 553465 h 553465"/>
                              <a:gd name="T1" fmla="*/ 0 h 553465"/>
                              <a:gd name="T2" fmla="*/ 0 h 553465"/>
                              <a:gd name="T3" fmla="*/ 553465 h 553465"/>
                            </a:gdLst>
                            <a:ahLst/>
                            <a:cxnLst>
                              <a:cxn ang="0">
                                <a:pos x="0" y="T0"/>
                              </a:cxn>
                              <a:cxn ang="0">
                                <a:pos x="0" y="T1"/>
                              </a:cxn>
                            </a:cxnLst>
                            <a:rect l="0" t="T2" r="0" b="T3"/>
                            <a:pathLst>
                              <a:path h="553465">
                                <a:moveTo>
                                  <a:pt x="0" y="553465"/>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00" name="Shape 2544"/>
                        <wps:cNvSpPr>
                          <a:spLocks/>
                        </wps:cNvSpPr>
                        <wps:spPr bwMode="auto">
                          <a:xfrm>
                            <a:off x="30652" y="17449"/>
                            <a:ext cx="7424" cy="0"/>
                          </a:xfrm>
                          <a:custGeom>
                            <a:avLst/>
                            <a:gdLst>
                              <a:gd name="T0" fmla="*/ 0 w 742442"/>
                              <a:gd name="T1" fmla="*/ 742442 w 742442"/>
                              <a:gd name="T2" fmla="*/ 0 w 742442"/>
                              <a:gd name="T3" fmla="*/ 742442 w 742442"/>
                            </a:gdLst>
                            <a:ahLst/>
                            <a:cxnLst>
                              <a:cxn ang="0">
                                <a:pos x="T0" y="0"/>
                              </a:cxn>
                              <a:cxn ang="0">
                                <a:pos x="T1" y="0"/>
                              </a:cxn>
                            </a:cxnLst>
                            <a:rect l="T2" t="0" r="T3" b="0"/>
                            <a:pathLst>
                              <a:path w="742442">
                                <a:moveTo>
                                  <a:pt x="0" y="0"/>
                                </a:moveTo>
                                <a:lnTo>
                                  <a:pt x="74244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01" name="Shape 2545"/>
                        <wps:cNvSpPr>
                          <a:spLocks/>
                        </wps:cNvSpPr>
                        <wps:spPr bwMode="auto">
                          <a:xfrm>
                            <a:off x="30652" y="13698"/>
                            <a:ext cx="7424" cy="1483"/>
                          </a:xfrm>
                          <a:custGeom>
                            <a:avLst/>
                            <a:gdLst>
                              <a:gd name="T0" fmla="*/ 0 w 742442"/>
                              <a:gd name="T1" fmla="*/ 0 h 148336"/>
                              <a:gd name="T2" fmla="*/ 61849 w 742442"/>
                              <a:gd name="T3" fmla="*/ 5969 h 148336"/>
                              <a:gd name="T4" fmla="*/ 123698 w 742442"/>
                              <a:gd name="T5" fmla="*/ 24257 h 148336"/>
                              <a:gd name="T6" fmla="*/ 185547 w 742442"/>
                              <a:gd name="T7" fmla="*/ 61976 h 148336"/>
                              <a:gd name="T8" fmla="*/ 247396 w 742442"/>
                              <a:gd name="T9" fmla="*/ 119507 h 148336"/>
                              <a:gd name="T10" fmla="*/ 309372 w 742442"/>
                              <a:gd name="T11" fmla="*/ 136652 h 148336"/>
                              <a:gd name="T12" fmla="*/ 371221 w 742442"/>
                              <a:gd name="T13" fmla="*/ 146050 h 148336"/>
                              <a:gd name="T14" fmla="*/ 433070 w 742442"/>
                              <a:gd name="T15" fmla="*/ 141097 h 148336"/>
                              <a:gd name="T16" fmla="*/ 494919 w 742442"/>
                              <a:gd name="T17" fmla="*/ 138303 h 148336"/>
                              <a:gd name="T18" fmla="*/ 556895 w 742442"/>
                              <a:gd name="T19" fmla="*/ 80772 h 148336"/>
                              <a:gd name="T20" fmla="*/ 618744 w 742442"/>
                              <a:gd name="T21" fmla="*/ 38735 h 148336"/>
                              <a:gd name="T22" fmla="*/ 680593 w 742442"/>
                              <a:gd name="T23" fmla="*/ 11557 h 148336"/>
                              <a:gd name="T24" fmla="*/ 742442 w 742442"/>
                              <a:gd name="T25" fmla="*/ 0 h 148336"/>
                              <a:gd name="T26" fmla="*/ 0 w 742442"/>
                              <a:gd name="T27" fmla="*/ 0 h 148336"/>
                              <a:gd name="T28" fmla="*/ 742442 w 742442"/>
                              <a:gd name="T29" fmla="*/ 148336 h 148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148336">
                                <a:moveTo>
                                  <a:pt x="0" y="0"/>
                                </a:moveTo>
                                <a:cubicBezTo>
                                  <a:pt x="20574" y="1905"/>
                                  <a:pt x="41148" y="1905"/>
                                  <a:pt x="61849" y="5969"/>
                                </a:cubicBezTo>
                                <a:cubicBezTo>
                                  <a:pt x="82423" y="10033"/>
                                  <a:pt x="103124" y="14986"/>
                                  <a:pt x="123698" y="24257"/>
                                </a:cubicBezTo>
                                <a:cubicBezTo>
                                  <a:pt x="144272" y="33655"/>
                                  <a:pt x="164973" y="46101"/>
                                  <a:pt x="185547" y="61976"/>
                                </a:cubicBezTo>
                                <a:cubicBezTo>
                                  <a:pt x="206248" y="77851"/>
                                  <a:pt x="226822" y="107061"/>
                                  <a:pt x="247396" y="119507"/>
                                </a:cubicBezTo>
                                <a:cubicBezTo>
                                  <a:pt x="268097" y="131953"/>
                                  <a:pt x="288671" y="132207"/>
                                  <a:pt x="309372" y="136652"/>
                                </a:cubicBezTo>
                                <a:cubicBezTo>
                                  <a:pt x="329946" y="141097"/>
                                  <a:pt x="350520" y="145288"/>
                                  <a:pt x="371221" y="146050"/>
                                </a:cubicBezTo>
                                <a:cubicBezTo>
                                  <a:pt x="391795" y="146812"/>
                                  <a:pt x="412496" y="142367"/>
                                  <a:pt x="433070" y="141097"/>
                                </a:cubicBezTo>
                                <a:cubicBezTo>
                                  <a:pt x="453644" y="139827"/>
                                  <a:pt x="474345" y="148336"/>
                                  <a:pt x="494919" y="138303"/>
                                </a:cubicBezTo>
                                <a:cubicBezTo>
                                  <a:pt x="515620" y="128270"/>
                                  <a:pt x="536194" y="97282"/>
                                  <a:pt x="556895" y="80772"/>
                                </a:cubicBezTo>
                                <a:cubicBezTo>
                                  <a:pt x="577469" y="64135"/>
                                  <a:pt x="598043" y="50165"/>
                                  <a:pt x="618744" y="38735"/>
                                </a:cubicBezTo>
                                <a:cubicBezTo>
                                  <a:pt x="639318" y="27178"/>
                                  <a:pt x="660019" y="18034"/>
                                  <a:pt x="680593" y="11557"/>
                                </a:cubicBezTo>
                                <a:cubicBezTo>
                                  <a:pt x="701167" y="5080"/>
                                  <a:pt x="721868" y="3810"/>
                                  <a:pt x="742442" y="0"/>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02" name="Shape 2546"/>
                        <wps:cNvSpPr>
                          <a:spLocks/>
                        </wps:cNvSpPr>
                        <wps:spPr bwMode="auto">
                          <a:xfrm>
                            <a:off x="30652" y="15911"/>
                            <a:ext cx="7424" cy="708"/>
                          </a:xfrm>
                          <a:custGeom>
                            <a:avLst/>
                            <a:gdLst>
                              <a:gd name="T0" fmla="*/ 0 w 742442"/>
                              <a:gd name="T1" fmla="*/ 59690 h 70739"/>
                              <a:gd name="T2" fmla="*/ 61849 w 742442"/>
                              <a:gd name="T3" fmla="*/ 62484 h 70739"/>
                              <a:gd name="T4" fmla="*/ 123698 w 742442"/>
                              <a:gd name="T5" fmla="*/ 67437 h 70739"/>
                              <a:gd name="T6" fmla="*/ 185547 w 742442"/>
                              <a:gd name="T7" fmla="*/ 42545 h 70739"/>
                              <a:gd name="T8" fmla="*/ 247396 w 742442"/>
                              <a:gd name="T9" fmla="*/ 19939 h 70739"/>
                              <a:gd name="T10" fmla="*/ 309372 w 742442"/>
                              <a:gd name="T11" fmla="*/ 5461 h 70739"/>
                              <a:gd name="T12" fmla="*/ 371221 w 742442"/>
                              <a:gd name="T13" fmla="*/ 1651 h 70739"/>
                              <a:gd name="T14" fmla="*/ 433070 w 742442"/>
                              <a:gd name="T15" fmla="*/ 1016 h 70739"/>
                              <a:gd name="T16" fmla="*/ 494919 w 742442"/>
                              <a:gd name="T17" fmla="*/ 7747 h 70739"/>
                              <a:gd name="T18" fmla="*/ 556895 w 742442"/>
                              <a:gd name="T19" fmla="*/ 23241 h 70739"/>
                              <a:gd name="T20" fmla="*/ 618744 w 742442"/>
                              <a:gd name="T21" fmla="*/ 45339 h 70739"/>
                              <a:gd name="T22" fmla="*/ 680593 w 742442"/>
                              <a:gd name="T23" fmla="*/ 53086 h 70739"/>
                              <a:gd name="T24" fmla="*/ 742442 w 742442"/>
                              <a:gd name="T25" fmla="*/ 59690 h 70739"/>
                              <a:gd name="T26" fmla="*/ 0 w 742442"/>
                              <a:gd name="T27" fmla="*/ 0 h 70739"/>
                              <a:gd name="T28" fmla="*/ 742442 w 742442"/>
                              <a:gd name="T29" fmla="*/ 70739 h 70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70739">
                                <a:moveTo>
                                  <a:pt x="0" y="59690"/>
                                </a:moveTo>
                                <a:cubicBezTo>
                                  <a:pt x="20574" y="60706"/>
                                  <a:pt x="41148" y="61214"/>
                                  <a:pt x="61849" y="62484"/>
                                </a:cubicBezTo>
                                <a:cubicBezTo>
                                  <a:pt x="82423" y="63754"/>
                                  <a:pt x="103124" y="70739"/>
                                  <a:pt x="123698" y="67437"/>
                                </a:cubicBezTo>
                                <a:cubicBezTo>
                                  <a:pt x="144272" y="64135"/>
                                  <a:pt x="164973" y="50546"/>
                                  <a:pt x="185547" y="42545"/>
                                </a:cubicBezTo>
                                <a:cubicBezTo>
                                  <a:pt x="206248" y="34671"/>
                                  <a:pt x="226822" y="26035"/>
                                  <a:pt x="247396" y="19939"/>
                                </a:cubicBezTo>
                                <a:cubicBezTo>
                                  <a:pt x="268097" y="13716"/>
                                  <a:pt x="288671" y="8509"/>
                                  <a:pt x="309372" y="5461"/>
                                </a:cubicBezTo>
                                <a:cubicBezTo>
                                  <a:pt x="329946" y="2413"/>
                                  <a:pt x="350520" y="2413"/>
                                  <a:pt x="371221" y="1651"/>
                                </a:cubicBezTo>
                                <a:cubicBezTo>
                                  <a:pt x="391795" y="889"/>
                                  <a:pt x="412496" y="0"/>
                                  <a:pt x="433070" y="1016"/>
                                </a:cubicBezTo>
                                <a:cubicBezTo>
                                  <a:pt x="453644" y="2032"/>
                                  <a:pt x="474345" y="4064"/>
                                  <a:pt x="494919" y="7747"/>
                                </a:cubicBezTo>
                                <a:cubicBezTo>
                                  <a:pt x="515620" y="11430"/>
                                  <a:pt x="536194" y="16891"/>
                                  <a:pt x="556895" y="23241"/>
                                </a:cubicBezTo>
                                <a:cubicBezTo>
                                  <a:pt x="577469" y="29464"/>
                                  <a:pt x="598043" y="40386"/>
                                  <a:pt x="618744" y="45339"/>
                                </a:cubicBezTo>
                                <a:cubicBezTo>
                                  <a:pt x="639318" y="50292"/>
                                  <a:pt x="660019" y="50673"/>
                                  <a:pt x="680593" y="53086"/>
                                </a:cubicBezTo>
                                <a:cubicBezTo>
                                  <a:pt x="701167" y="55499"/>
                                  <a:pt x="721868" y="57531"/>
                                  <a:pt x="742442" y="59690"/>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03" name="Shape 2547"/>
                        <wps:cNvSpPr>
                          <a:spLocks/>
                        </wps:cNvSpPr>
                        <wps:spPr bwMode="auto">
                          <a:xfrm>
                            <a:off x="30652" y="13454"/>
                            <a:ext cx="7424" cy="2245"/>
                          </a:xfrm>
                          <a:custGeom>
                            <a:avLst/>
                            <a:gdLst>
                              <a:gd name="T0" fmla="*/ 0 w 742442"/>
                              <a:gd name="T1" fmla="*/ 65277 h 224536"/>
                              <a:gd name="T2" fmla="*/ 61849 w 742442"/>
                              <a:gd name="T3" fmla="*/ 131190 h 224536"/>
                              <a:gd name="T4" fmla="*/ 123698 w 742442"/>
                              <a:gd name="T5" fmla="*/ 213106 h 224536"/>
                              <a:gd name="T6" fmla="*/ 185547 w 742442"/>
                              <a:gd name="T7" fmla="*/ 199771 h 224536"/>
                              <a:gd name="T8" fmla="*/ 247396 w 742442"/>
                              <a:gd name="T9" fmla="*/ 182626 h 224536"/>
                              <a:gd name="T10" fmla="*/ 309372 w 742442"/>
                              <a:gd name="T11" fmla="*/ 174244 h 224536"/>
                              <a:gd name="T12" fmla="*/ 371221 w 742442"/>
                              <a:gd name="T13" fmla="*/ 121158 h 224536"/>
                              <a:gd name="T14" fmla="*/ 433070 w 742442"/>
                              <a:gd name="T15" fmla="*/ 88519 h 224536"/>
                              <a:gd name="T16" fmla="*/ 494919 w 742442"/>
                              <a:gd name="T17" fmla="*/ 41528 h 224536"/>
                              <a:gd name="T18" fmla="*/ 556895 w 742442"/>
                              <a:gd name="T19" fmla="*/ 8763 h 224536"/>
                              <a:gd name="T20" fmla="*/ 618744 w 742442"/>
                              <a:gd name="T21" fmla="*/ 2159 h 224536"/>
                              <a:gd name="T22" fmla="*/ 680593 w 742442"/>
                              <a:gd name="T23" fmla="*/ 21589 h 224536"/>
                              <a:gd name="T24" fmla="*/ 742442 w 742442"/>
                              <a:gd name="T25" fmla="*/ 65277 h 224536"/>
                              <a:gd name="T26" fmla="*/ 0 w 742442"/>
                              <a:gd name="T27" fmla="*/ 0 h 224536"/>
                              <a:gd name="T28" fmla="*/ 742442 w 742442"/>
                              <a:gd name="T29" fmla="*/ 224536 h 224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224536">
                                <a:moveTo>
                                  <a:pt x="0" y="65277"/>
                                </a:moveTo>
                                <a:cubicBezTo>
                                  <a:pt x="20574" y="87249"/>
                                  <a:pt x="41148" y="106552"/>
                                  <a:pt x="61849" y="131190"/>
                                </a:cubicBezTo>
                                <a:cubicBezTo>
                                  <a:pt x="82423" y="155828"/>
                                  <a:pt x="103124" y="201549"/>
                                  <a:pt x="123698" y="213106"/>
                                </a:cubicBezTo>
                                <a:cubicBezTo>
                                  <a:pt x="144272" y="224536"/>
                                  <a:pt x="164973" y="204851"/>
                                  <a:pt x="185547" y="199771"/>
                                </a:cubicBezTo>
                                <a:cubicBezTo>
                                  <a:pt x="206248" y="194690"/>
                                  <a:pt x="226822" y="186817"/>
                                  <a:pt x="247396" y="182626"/>
                                </a:cubicBezTo>
                                <a:cubicBezTo>
                                  <a:pt x="268097" y="178308"/>
                                  <a:pt x="288671" y="184531"/>
                                  <a:pt x="309372" y="174244"/>
                                </a:cubicBezTo>
                                <a:cubicBezTo>
                                  <a:pt x="329946" y="164084"/>
                                  <a:pt x="350520" y="135509"/>
                                  <a:pt x="371221" y="121158"/>
                                </a:cubicBezTo>
                                <a:cubicBezTo>
                                  <a:pt x="391795" y="106934"/>
                                  <a:pt x="412496" y="101853"/>
                                  <a:pt x="433070" y="88519"/>
                                </a:cubicBezTo>
                                <a:cubicBezTo>
                                  <a:pt x="453644" y="75184"/>
                                  <a:pt x="474345" y="54737"/>
                                  <a:pt x="494919" y="41528"/>
                                </a:cubicBezTo>
                                <a:cubicBezTo>
                                  <a:pt x="515620" y="28194"/>
                                  <a:pt x="536194" y="15367"/>
                                  <a:pt x="556895" y="8763"/>
                                </a:cubicBezTo>
                                <a:cubicBezTo>
                                  <a:pt x="577469" y="2286"/>
                                  <a:pt x="598043" y="0"/>
                                  <a:pt x="618744" y="2159"/>
                                </a:cubicBezTo>
                                <a:cubicBezTo>
                                  <a:pt x="639318" y="4318"/>
                                  <a:pt x="660019" y="11049"/>
                                  <a:pt x="680593" y="21589"/>
                                </a:cubicBezTo>
                                <a:cubicBezTo>
                                  <a:pt x="701167" y="32131"/>
                                  <a:pt x="721868" y="50673"/>
                                  <a:pt x="742442" y="65277"/>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04" name="Shape 2548"/>
                        <wps:cNvSpPr>
                          <a:spLocks/>
                        </wps:cNvSpPr>
                        <wps:spPr bwMode="auto">
                          <a:xfrm>
                            <a:off x="30652" y="15811"/>
                            <a:ext cx="7424" cy="832"/>
                          </a:xfrm>
                          <a:custGeom>
                            <a:avLst/>
                            <a:gdLst>
                              <a:gd name="T0" fmla="*/ 0 w 742442"/>
                              <a:gd name="T1" fmla="*/ 56515 h 83185"/>
                              <a:gd name="T2" fmla="*/ 61849 w 742442"/>
                              <a:gd name="T3" fmla="*/ 38735 h 83185"/>
                              <a:gd name="T4" fmla="*/ 123698 w 742442"/>
                              <a:gd name="T5" fmla="*/ 16637 h 83185"/>
                              <a:gd name="T6" fmla="*/ 185547 w 742442"/>
                              <a:gd name="T7" fmla="*/ 2794 h 83185"/>
                              <a:gd name="T8" fmla="*/ 247396 w 742442"/>
                              <a:gd name="T9" fmla="*/ 1651 h 83185"/>
                              <a:gd name="T10" fmla="*/ 309372 w 742442"/>
                              <a:gd name="T11" fmla="*/ 12700 h 83185"/>
                              <a:gd name="T12" fmla="*/ 371221 w 742442"/>
                              <a:gd name="T13" fmla="*/ 34925 h 83185"/>
                              <a:gd name="T14" fmla="*/ 433070 w 742442"/>
                              <a:gd name="T15" fmla="*/ 55372 h 83185"/>
                              <a:gd name="T16" fmla="*/ 494919 w 742442"/>
                              <a:gd name="T17" fmla="*/ 74168 h 83185"/>
                              <a:gd name="T18" fmla="*/ 556895 w 742442"/>
                              <a:gd name="T19" fmla="*/ 74168 h 83185"/>
                              <a:gd name="T20" fmla="*/ 618744 w 742442"/>
                              <a:gd name="T21" fmla="*/ 76962 h 83185"/>
                              <a:gd name="T22" fmla="*/ 680593 w 742442"/>
                              <a:gd name="T23" fmla="*/ 79756 h 83185"/>
                              <a:gd name="T24" fmla="*/ 742442 w 742442"/>
                              <a:gd name="T25" fmla="*/ 56515 h 83185"/>
                              <a:gd name="T26" fmla="*/ 0 w 742442"/>
                              <a:gd name="T27" fmla="*/ 0 h 83185"/>
                              <a:gd name="T28" fmla="*/ 742442 w 742442"/>
                              <a:gd name="T29" fmla="*/ 83185 h 83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42442" h="83185">
                                <a:moveTo>
                                  <a:pt x="0" y="56515"/>
                                </a:moveTo>
                                <a:cubicBezTo>
                                  <a:pt x="20574" y="50546"/>
                                  <a:pt x="41148" y="45465"/>
                                  <a:pt x="61849" y="38735"/>
                                </a:cubicBezTo>
                                <a:cubicBezTo>
                                  <a:pt x="82423" y="32131"/>
                                  <a:pt x="103124" y="22606"/>
                                  <a:pt x="123698" y="16637"/>
                                </a:cubicBezTo>
                                <a:cubicBezTo>
                                  <a:pt x="144272" y="10668"/>
                                  <a:pt x="164973" y="5334"/>
                                  <a:pt x="185547" y="2794"/>
                                </a:cubicBezTo>
                                <a:cubicBezTo>
                                  <a:pt x="206248" y="253"/>
                                  <a:pt x="226822" y="0"/>
                                  <a:pt x="247396" y="1651"/>
                                </a:cubicBezTo>
                                <a:cubicBezTo>
                                  <a:pt x="268097" y="3302"/>
                                  <a:pt x="288671" y="7239"/>
                                  <a:pt x="309372" y="12700"/>
                                </a:cubicBezTo>
                                <a:cubicBezTo>
                                  <a:pt x="329946" y="18288"/>
                                  <a:pt x="350520" y="27813"/>
                                  <a:pt x="371221" y="34925"/>
                                </a:cubicBezTo>
                                <a:cubicBezTo>
                                  <a:pt x="391795" y="42037"/>
                                  <a:pt x="412496" y="48768"/>
                                  <a:pt x="433070" y="55372"/>
                                </a:cubicBezTo>
                                <a:cubicBezTo>
                                  <a:pt x="453644" y="61976"/>
                                  <a:pt x="474345" y="70993"/>
                                  <a:pt x="494919" y="74168"/>
                                </a:cubicBezTo>
                                <a:cubicBezTo>
                                  <a:pt x="515620" y="77343"/>
                                  <a:pt x="536194" y="73787"/>
                                  <a:pt x="556895" y="74168"/>
                                </a:cubicBezTo>
                                <a:cubicBezTo>
                                  <a:pt x="577469" y="74676"/>
                                  <a:pt x="598043" y="76073"/>
                                  <a:pt x="618744" y="76962"/>
                                </a:cubicBezTo>
                                <a:cubicBezTo>
                                  <a:pt x="639318" y="77851"/>
                                  <a:pt x="660019" y="83185"/>
                                  <a:pt x="680593" y="79756"/>
                                </a:cubicBezTo>
                                <a:cubicBezTo>
                                  <a:pt x="701167" y="76327"/>
                                  <a:pt x="721868" y="64262"/>
                                  <a:pt x="742442" y="56515"/>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05" name="Rectangle 2549"/>
                        <wps:cNvSpPr>
                          <a:spLocks noChangeArrowheads="1"/>
                        </wps:cNvSpPr>
                        <wps:spPr bwMode="auto">
                          <a:xfrm>
                            <a:off x="28429" y="16972"/>
                            <a:ext cx="17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406" name="Rectangle 2550"/>
                        <wps:cNvSpPr>
                          <a:spLocks noChangeArrowheads="1"/>
                        </wps:cNvSpPr>
                        <wps:spPr bwMode="auto">
                          <a:xfrm>
                            <a:off x="27913" y="11436"/>
                            <a:ext cx="2392"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10.0</w:t>
                              </w:r>
                            </w:p>
                          </w:txbxContent>
                        </wps:txbx>
                        <wps:bodyPr rot="0" vert="horz" wrap="square" lIns="0" tIns="0" rIns="0" bIns="0" anchor="t" anchorCtr="0" upright="1">
                          <a:noAutofit/>
                        </wps:bodyPr>
                      </wps:wsp>
                      <wps:wsp>
                        <wps:cNvPr id="74407" name="Rectangle 2551"/>
                        <wps:cNvSpPr>
                          <a:spLocks noChangeArrowheads="1"/>
                        </wps:cNvSpPr>
                        <wps:spPr bwMode="auto">
                          <a:xfrm>
                            <a:off x="30401" y="18294"/>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408" name="Rectangle 2552"/>
                        <wps:cNvSpPr>
                          <a:spLocks noChangeArrowheads="1"/>
                        </wps:cNvSpPr>
                        <wps:spPr bwMode="auto">
                          <a:xfrm>
                            <a:off x="32620" y="18294"/>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409" name="Rectangle 2553"/>
                        <wps:cNvSpPr>
                          <a:spLocks noChangeArrowheads="1"/>
                        </wps:cNvSpPr>
                        <wps:spPr bwMode="auto">
                          <a:xfrm>
                            <a:off x="34839" y="18294"/>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410" name="Rectangle 2554"/>
                        <wps:cNvSpPr>
                          <a:spLocks noChangeArrowheads="1"/>
                        </wps:cNvSpPr>
                        <wps:spPr bwMode="auto">
                          <a:xfrm>
                            <a:off x="37314" y="18294"/>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411" name="Rectangle 2555"/>
                        <wps:cNvSpPr>
                          <a:spLocks noChangeArrowheads="1"/>
                        </wps:cNvSpPr>
                        <wps:spPr bwMode="auto">
                          <a:xfrm rot="-5399999">
                            <a:off x="24132" y="13596"/>
                            <a:ext cx="792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Int. Drift (mm)</w:t>
                              </w:r>
                            </w:p>
                          </w:txbxContent>
                        </wps:txbx>
                        <wps:bodyPr rot="0" vert="horz" wrap="square" lIns="0" tIns="0" rIns="0" bIns="0" anchor="t" anchorCtr="0" upright="1">
                          <a:noAutofit/>
                        </wps:bodyPr>
                      </wps:wsp>
                      <wps:wsp>
                        <wps:cNvPr id="74412" name="Rectangle 2556"/>
                        <wps:cNvSpPr>
                          <a:spLocks noChangeArrowheads="1"/>
                        </wps:cNvSpPr>
                        <wps:spPr bwMode="auto">
                          <a:xfrm>
                            <a:off x="31160" y="19182"/>
                            <a:ext cx="85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Inc. Angle (deg)</w:t>
                              </w:r>
                            </w:p>
                          </w:txbxContent>
                        </wps:txbx>
                        <wps:bodyPr rot="0" vert="horz" wrap="square" lIns="0" tIns="0" rIns="0" bIns="0" anchor="t" anchorCtr="0" upright="1">
                          <a:noAutofit/>
                        </wps:bodyPr>
                      </wps:wsp>
                      <wps:wsp>
                        <wps:cNvPr id="74413" name="Rectangle 2557"/>
                        <wps:cNvSpPr>
                          <a:spLocks noChangeArrowheads="1"/>
                        </wps:cNvSpPr>
                        <wps:spPr bwMode="auto">
                          <a:xfrm>
                            <a:off x="35903" y="11108"/>
                            <a:ext cx="4428"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Loma2</w:t>
                              </w:r>
                            </w:p>
                          </w:txbxContent>
                        </wps:txbx>
                        <wps:bodyPr rot="0" vert="horz" wrap="square" lIns="0" tIns="0" rIns="0" bIns="0" anchor="t" anchorCtr="0" upright="1">
                          <a:noAutofit/>
                        </wps:bodyPr>
                      </wps:wsp>
                      <wps:wsp>
                        <wps:cNvPr id="74414" name="Shape 2558"/>
                        <wps:cNvSpPr>
                          <a:spLocks/>
                        </wps:cNvSpPr>
                        <wps:spPr bwMode="auto">
                          <a:xfrm>
                            <a:off x="27012" y="10339"/>
                            <a:ext cx="12598" cy="10074"/>
                          </a:xfrm>
                          <a:custGeom>
                            <a:avLst/>
                            <a:gdLst>
                              <a:gd name="T0" fmla="*/ 1259840 w 1259840"/>
                              <a:gd name="T1" fmla="*/ 0 h 1007428"/>
                              <a:gd name="T2" fmla="*/ 1259840 w 1259840"/>
                              <a:gd name="T3" fmla="*/ 1007428 h 1007428"/>
                              <a:gd name="T4" fmla="*/ 0 w 1259840"/>
                              <a:gd name="T5" fmla="*/ 1007428 h 1007428"/>
                              <a:gd name="T6" fmla="*/ 0 w 1259840"/>
                              <a:gd name="T7" fmla="*/ 0 h 1007428"/>
                              <a:gd name="T8" fmla="*/ 0 w 1259840"/>
                              <a:gd name="T9" fmla="*/ 0 h 1007428"/>
                              <a:gd name="T10" fmla="*/ 1259840 w 1259840"/>
                              <a:gd name="T11" fmla="*/ 1007428 h 1007428"/>
                            </a:gdLst>
                            <a:ahLst/>
                            <a:cxnLst>
                              <a:cxn ang="0">
                                <a:pos x="T0" y="T1"/>
                              </a:cxn>
                              <a:cxn ang="0">
                                <a:pos x="T2" y="T3"/>
                              </a:cxn>
                              <a:cxn ang="0">
                                <a:pos x="T4" y="T5"/>
                              </a:cxn>
                              <a:cxn ang="0">
                                <a:pos x="T6" y="T7"/>
                              </a:cxn>
                            </a:cxnLst>
                            <a:rect l="T8" t="T9" r="T10" b="T11"/>
                            <a:pathLst>
                              <a:path w="1259840" h="1007428">
                                <a:moveTo>
                                  <a:pt x="1259840" y="0"/>
                                </a:moveTo>
                                <a:lnTo>
                                  <a:pt x="1259840" y="1007428"/>
                                </a:lnTo>
                                <a:lnTo>
                                  <a:pt x="0" y="1007428"/>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15" name="Picture 2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506" y="10336"/>
                            <a:ext cx="12573" cy="5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C2DD48" id="Группа 46422" o:spid="_x0000_s1172" style="width:422.25pt;height:163.3pt;mso-position-horizontal-relative:char;mso-position-vertical-relative:line" coordsize="53627,20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">
                <v:rect id="Rectangle 2348" o:spid="_x0000_s1173" style="position:absolute;left:12762;top:8834;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" filled="f" stroked="f">
                  <v:textbox inset="0,0,0,0">
                    <w:txbxContent>
                      <w:p w:rsidR="00C27EC5" w:rsidRDefault="00C27EC5" w:rsidP="00C27EC5">
                        <w:r>
                          <w:t xml:space="preserve"> </w:t>
                        </w:r>
                      </w:p>
                    </w:txbxContent>
                  </v:textbox>
                </v:rect>
                <v:rect id="Rectangle 2349" o:spid="_x0000_s1174" style="position:absolute;left:26265;top:883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" filled="f" stroked="f">
                  <v:textbox inset="0,0,0,0">
                    <w:txbxContent>
                      <w:p w:rsidR="00C27EC5" w:rsidRDefault="00C27EC5" w:rsidP="00C27EC5">
                        <w:r>
                          <w:t xml:space="preserve"> </w:t>
                        </w:r>
                      </w:p>
                    </w:txbxContent>
                  </v:textbox>
                </v:rect>
                <v:rect id="Rectangle 2350" o:spid="_x0000_s1175" style="position:absolute;left:39770;top:883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" filled="f" stroked="f">
                  <v:textbox inset="0,0,0,0">
                    <w:txbxContent>
                      <w:p w:rsidR="00C27EC5" w:rsidRDefault="00C27EC5" w:rsidP="00C27EC5">
                        <w:r>
                          <w:t xml:space="preserve"> </w:t>
                        </w:r>
                      </w:p>
                    </w:txbxContent>
                  </v:textbox>
                </v:rect>
                <v:rect id="Rectangle 2351" o:spid="_x0000_s1176" style="position:absolute;left:53277;top:883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HS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9N4wT+7oQrIJcPAAAA//8DAFBLAQItABQABgAIAAAAIQDb4fbL7gAAAIUBAAATAAAAAAAA&#10;AAAAAAAAAAAAAABbQ29udGVudF9UeXBlc10ueG1sUEsBAi0AFAAGAAgAAAAhAFr0LFu/AAAAFQEA&#10;AAsAAAAAAAAAAAAAAAAAHwEAAF9yZWxzLy5yZWxzUEsBAi0AFAAGAAgAAAAhAIIIkdLHAAAA3gAA&#10;AA8AAAAAAAAAAAAAAAAABwIAAGRycy9kb3ducmV2LnhtbFBLBQYAAAAAAwADALcAAAD7AgAAAAA=&#10;" filled="f" stroked="f">
                  <v:textbox inset="0,0,0,0">
                    <w:txbxContent>
                      <w:p w:rsidR="00C27EC5" w:rsidRDefault="00C27EC5" w:rsidP="00C27EC5">
                        <w:r>
                          <w:t xml:space="preserve"> </w:t>
                        </w:r>
                      </w:p>
                    </w:txbxContent>
                  </v:textbox>
                </v:rect>
                <v:rect id="Rectangle 2352" o:spid="_x0000_s1177" style="position:absolute;left:12762;top:1918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" filled="f" stroked="f">
                  <v:textbox inset="0,0,0,0">
                    <w:txbxContent>
                      <w:p w:rsidR="00C27EC5" w:rsidRDefault="00C27EC5" w:rsidP="00C27EC5">
                        <w:r>
                          <w:t xml:space="preserve"> </w:t>
                        </w:r>
                      </w:p>
                    </w:txbxContent>
                  </v:textbox>
                </v:rect>
                <v:rect id="Rectangle 2353" o:spid="_x0000_s1178" style="position:absolute;left:26265;top:1918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" filled="f" stroked="f">
                  <v:textbox inset="0,0,0,0">
                    <w:txbxContent>
                      <w:p w:rsidR="00C27EC5" w:rsidRDefault="00C27EC5" w:rsidP="00C27EC5">
                        <w:r>
                          <w:t xml:space="preserve"> </w:t>
                        </w:r>
                      </w:p>
                    </w:txbxContent>
                  </v:textbox>
                </v:rect>
                <v:rect id="Rectangle 2354" o:spid="_x0000_s1179" style="position:absolute;left:39770;top:1918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" filled="f" stroked="f">
                  <v:textbox inset="0,0,0,0">
                    <w:txbxContent>
                      <w:p w:rsidR="00C27EC5" w:rsidRDefault="00C27EC5" w:rsidP="00C27EC5">
                        <w:r>
                          <w:t xml:space="preserve"> </w:t>
                        </w:r>
                      </w:p>
                    </w:txbxContent>
                  </v:textbox>
                </v:rect>
                <v:rect id="Rectangle 2355" o:spid="_x0000_s1180" style="position:absolute;left:53094;top:142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" filled="f" stroked="f">
                  <v:textbox inset="0,0,0,0">
                    <w:txbxContent>
                      <w:p w:rsidR="00C27EC5" w:rsidRDefault="00C27EC5" w:rsidP="00C27EC5">
                        <w:r>
                          <w:t xml:space="preserve"> </w:t>
                        </w:r>
                      </w:p>
                    </w:txbxContent>
                  </v:textbox>
                </v:rect>
                <v:shape id="Shape 2432" o:spid="_x0000_s1181" style="position:absolute;left:4034;top:2109;width:7029;height:0;visibility:visible;mso-wrap-style:square;v-text-anchor:top" coordsize="70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" path="m,l702945,e" filled="f" strokecolor="#d9d9d9">
                  <v:path arrowok="t" o:connecttype="custom" o:connectlocs="0,0;7029,0" o:connectangles="0,0" textboxrect="0,0,702945,0"/>
                </v:shape>
                <v:shape id="Shape 2433" o:spid="_x0000_s1182" style="position:absolute;left:4034;top:2109;width:0;height:4757;visibility:visible;mso-wrap-style:square;v-text-anchor:top" coordsize="0,4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" path="m,475742l,e" filled="f" strokecolor="#bfbfbf">
                  <v:path arrowok="t" o:connecttype="custom" o:connectlocs="0,4757;0,0" o:connectangles="0,0" textboxrect="0,0,0,475742"/>
                </v:shape>
                <v:shape id="Shape 2434" o:spid="_x0000_s1183" style="position:absolute;left:4034;top:6866;width:7029;height:0;visibility:visible;mso-wrap-style:square;v-text-anchor:top" coordsize="70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" path="m,l702945,e" filled="f" strokecolor="#bfbfbf">
                  <v:path arrowok="t" o:connecttype="custom" o:connectlocs="0,0;7029,0" o:connectangles="0,0" textboxrect="0,0,702945,0"/>
                </v:shape>
                <v:shape id="Shape 2435" o:spid="_x0000_s1184" style="position:absolute;left:4034;top:2664;width:7029;height:2115;visibility:visible;mso-wrap-style:square;v-text-anchor:top" coordsize="70294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" path="m,211455c19431,200914,38989,191389,58547,179959v19558,-11303,38989,-20828,58547,-37084c136652,126746,156210,101854,175641,82931,195199,64135,214757,42926,234315,29718,253873,16510,273304,6985,292862,3556,312420,,331978,6985,351409,8763v19558,1778,39116,-127,58674,5715c429514,20320,449072,29337,468630,43434v19558,14224,39116,33147,58547,55753c546735,121666,566293,161417,585851,178562v19431,17145,38989,17907,58547,23368c663956,207391,683387,208280,702945,211455e" filled="f" strokecolor="#4f81bd" strokeweight="1pt">
                  <v:stroke endcap="round"/>
                  <v:path arrowok="t" o:connecttype="custom" o:connectlocs="0,2115;585,1800;1171,1429;1756,829;2343,297;2928,36;3514,88;4101,145;4686,434;5271,992;5858,1786;6444,2020;7029,2115" o:connectangles="0,0,0,0,0,0,0,0,0,0,0,0,0" textboxrect="0,0,702945,211455"/>
                </v:shape>
                <v:shape id="Shape 2436" o:spid="_x0000_s1185" style="position:absolute;left:4034;top:5054;width:7029;height:978;visibility:visible;mso-wrap-style:square;v-text-anchor:top" coordsize="70294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" path="m,c19431,2794,38989,3810,58547,8509v19558,4826,38989,11684,58547,20066c136652,36830,156210,47879,175641,58547v19558,10541,39116,28194,58674,33782c253873,97790,273304,91821,292862,91821v19558,-127,39116,635,58547,c370967,91186,390525,89916,410083,88011v19431,-2032,38989,-2159,58547,-8128c488188,73914,507746,61722,527177,52324v19558,-9398,39116,-21082,58674,-29083c605282,15367,624840,8636,644398,4699,663956,889,683387,1524,702945,e" filled="f" strokecolor="#c0504d" strokeweight="1pt">
                  <v:stroke endcap="round"/>
                  <v:path arrowok="t" o:connecttype="custom" o:connectlocs="0,0;585,85;1171,286;1756,586;2343,923;2928,918;3514,918;4101,880;4686,799;5271,523;5858,232;6444,47;7029,0" o:connectangles="0,0,0,0,0,0,0,0,0,0,0,0,0" textboxrect="0,0,702945,97790"/>
                </v:shape>
                <v:shape id="Shape 2437" o:spid="_x0000_s1186" style="position:absolute;left:4034;top:4264;width:7029;height:779;visibility:visible;mso-wrap-style:square;v-text-anchor:top" coordsize="702945,7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" path="m,19558v19431,4572,38989,12700,58547,13717c78105,34290,97536,26289,117094,25654v19558,-635,39116,382,58547,3810c195199,33020,214757,38989,234315,46610v19558,7746,38989,26924,58547,29082c312420,77851,331978,66294,351409,59437v19558,-6732,39116,-19050,58674,-24638c429514,29083,449072,27178,468630,25654v19558,-1397,39116,3937,58547,508c546735,22733,566293,9272,585851,5207,605282,1270,624840,,644398,2413v19558,2413,38989,11430,58547,17145e" filled="f" strokecolor="#4f81bd" strokeweight="1pt">
                  <v:stroke endcap="round"/>
                  <v:path arrowok="t" o:connecttype="custom" o:connectlocs="0,196;585,333;1171,257;1756,295;2343,466;2928,757;3514,595;4101,348;4686,257;5271,262;5858,52;6444,24;7029,196" o:connectangles="0,0,0,0,0,0,0,0,0,0,0,0,0" textboxrect="0,0,702945,77851"/>
                </v:shape>
                <v:shape id="Shape 2438" o:spid="_x0000_s1187" style="position:absolute;left:4034;top:5869;width:7029;height:242;visibility:visible;mso-wrap-style:square;v-text-anchor:top" coordsize="70294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" path="m,18797c19431,15494,38989,11430,58547,8890,78105,6223,97536,3937,117094,3175v19558,-889,39116,-127,58547,889c195199,5080,214757,8382,234315,9272v19558,1015,38989,-128,58547,507c312420,10414,331978,14097,351409,13081v19558,-889,39116,-6858,58674,-9017c429514,1905,449072,508,468630,254,488188,,507746,1016,527177,2667v19558,1524,39116,3810,58674,7112c605282,13081,624840,21082,644398,22606v19558,1524,38989,-2540,58547,-3809e" filled="f" strokecolor="#c0504d" strokeweight="1pt">
                  <v:stroke endcap="round"/>
                  <v:path arrowok="t" o:connecttype="custom" o:connectlocs="0,189;585,89;1171,32;1756,41;2343,93;2928,98;3514,131;4101,41;4686,3;5271,27;5858,98;6444,227;7029,189" o:connectangles="0,0,0,0,0,0,0,0,0,0,0,0,0" textboxrect="0,0,702945,24130"/>
                </v:shape>
                <v:rect id="Rectangle 2439" o:spid="_x0000_s1188" style="position:absolute;left:1807;top:6389;width:17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" filled="f" stroked="f">
                  <v:textbox inset="0,0,0,0">
                    <w:txbxContent>
                      <w:p w:rsidR="00C27EC5" w:rsidRDefault="00C27EC5" w:rsidP="00C27EC5">
                        <w:r>
                          <w:rPr>
                            <w:rFonts w:cs="Calibri"/>
                            <w:sz w:val="16"/>
                          </w:rPr>
                          <w:t>0.0</w:t>
                        </w:r>
                      </w:p>
                    </w:txbxContent>
                  </v:textbox>
                </v:rect>
                <v:rect id="Rectangle 2440" o:spid="_x0000_s1189" style="position:absolute;left:1292;top:1631;width:23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" filled="f" stroked="f">
                  <v:textbox inset="0,0,0,0">
                    <w:txbxContent>
                      <w:p w:rsidR="00C27EC5" w:rsidRDefault="00C27EC5" w:rsidP="00C27EC5">
                        <w:r>
                          <w:rPr>
                            <w:rFonts w:cs="Calibri"/>
                            <w:sz w:val="16"/>
                          </w:rPr>
                          <w:t>10.0</w:t>
                        </w:r>
                      </w:p>
                    </w:txbxContent>
                  </v:textbox>
                </v:rect>
                <v:rect id="Rectangle 2441" o:spid="_x0000_s1190" style="position:absolute;left:3780;top:7708;width:68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" filled="f" stroked="f">
                  <v:textbox inset="0,0,0,0">
                    <w:txbxContent>
                      <w:p w:rsidR="00C27EC5" w:rsidRDefault="00C27EC5" w:rsidP="00C27EC5">
                        <w:r>
                          <w:rPr>
                            <w:rFonts w:cs="Calibri"/>
                            <w:sz w:val="16"/>
                          </w:rPr>
                          <w:t>0</w:t>
                        </w:r>
                      </w:p>
                    </w:txbxContent>
                  </v:textbox>
                </v:rect>
                <v:rect id="Rectangle 2442" o:spid="_x0000_s1191" style="position:absolute;left:5865;top:7708;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" filled="f" stroked="f">
                  <v:textbox inset="0,0,0,0">
                    <w:txbxContent>
                      <w:p w:rsidR="00C27EC5" w:rsidRDefault="00C27EC5" w:rsidP="00C27EC5">
                        <w:r>
                          <w:rPr>
                            <w:rFonts w:cs="Calibri"/>
                            <w:sz w:val="16"/>
                          </w:rPr>
                          <w:t>60</w:t>
                        </w:r>
                      </w:p>
                    </w:txbxContent>
                  </v:textbox>
                </v:rect>
                <v:rect id="Rectangle 2443" o:spid="_x0000_s1192" style="position:absolute;left:7953;top:7708;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" filled="f" stroked="f">
                  <v:textbox inset="0,0,0,0">
                    <w:txbxContent>
                      <w:p w:rsidR="00C27EC5" w:rsidRDefault="00C27EC5" w:rsidP="00C27EC5">
                        <w:r>
                          <w:rPr>
                            <w:rFonts w:cs="Calibri"/>
                            <w:sz w:val="16"/>
                          </w:rPr>
                          <w:t>120</w:t>
                        </w:r>
                      </w:p>
                    </w:txbxContent>
                  </v:textbox>
                </v:rect>
                <v:rect id="Rectangle 2444" o:spid="_x0000_s1193" style="position:absolute;left:10296;top:7708;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" filled="f" stroked="f">
                  <v:textbox inset="0,0,0,0">
                    <w:txbxContent>
                      <w:p w:rsidR="00C27EC5" w:rsidRDefault="00C27EC5" w:rsidP="00C27EC5">
                        <w:r>
                          <w:rPr>
                            <w:rFonts w:cs="Calibri"/>
                            <w:sz w:val="16"/>
                          </w:rPr>
                          <w:t>180</w:t>
                        </w:r>
                      </w:p>
                    </w:txbxContent>
                  </v:textbox>
                </v:rect>
                <v:rect id="Rectangle 2445" o:spid="_x0000_s1194" style="position:absolute;left:-2886;top:3282;width:7928;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" filled="f" stroked="f">
                  <v:textbox inset="0,0,0,0">
                    <w:txbxContent>
                      <w:p w:rsidR="00C27EC5" w:rsidRDefault="00C27EC5" w:rsidP="00C27EC5">
                        <w:r>
                          <w:rPr>
                            <w:rFonts w:cs="Calibri"/>
                            <w:sz w:val="16"/>
                          </w:rPr>
                          <w:t>Int. Drift (mm)</w:t>
                        </w:r>
                      </w:p>
                    </w:txbxContent>
                  </v:textbox>
                </v:rect>
                <v:rect id="Rectangle 2446" o:spid="_x0000_s1195" style="position:absolute;left:4411;top:8843;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" filled="f" stroked="f">
                  <v:textbox inset="0,0,0,0">
                    <w:txbxContent>
                      <w:p w:rsidR="00C27EC5" w:rsidRDefault="00C27EC5" w:rsidP="00C27EC5">
                        <w:r>
                          <w:rPr>
                            <w:rFonts w:cs="Calibri"/>
                            <w:sz w:val="16"/>
                          </w:rPr>
                          <w:t>Inc. Angle (deg)</w:t>
                        </w:r>
                      </w:p>
                    </w:txbxContent>
                  </v:textbox>
                </v:rect>
                <v:rect id="Rectangle 2447" o:spid="_x0000_s1196" style="position:absolute;left:10095;top:769;width:282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" filled="f" stroked="f">
                  <v:textbox inset="0,0,0,0">
                    <w:txbxContent>
                      <w:p w:rsidR="00C27EC5" w:rsidRDefault="00C27EC5" w:rsidP="00C27EC5">
                        <w:r>
                          <w:rPr>
                            <w:rFonts w:cs="Calibri"/>
                            <w:sz w:val="19"/>
                          </w:rPr>
                          <w:t>Italy</w:t>
                        </w:r>
                      </w:p>
                    </w:txbxContent>
                  </v:textbox>
                </v:rect>
                <v:shape id="Shape 2448" o:spid="_x0000_s1197" style="position:absolute;width:12598;height:10077;visibility:visible;mso-wrap-style:square;v-text-anchor:top" coordsize="1259840,100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" path="m,1007745r1259840,l1259840,,,,,1007745xe" filled="f" strokecolor="#d9d9d9">
                  <v:path arrowok="t" o:connecttype="custom" o:connectlocs="0,10077;12598,10077;12598,0;0,0;0,10077" o:connectangles="0,0,0,0,0" textboxrect="0,0,1259840,1007745"/>
                </v:shape>
                <v:shape id="Shape 2450" o:spid="_x0000_s1198" style="position:absolute;left:17145;top:1967;width:7425;height:0;visibility:visible;mso-wrap-style:square;v-text-anchor:top" coordsize="7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" path="m,l742442,e" filled="f" strokecolor="#d9d9d9">
                  <v:path arrowok="t" o:connecttype="custom" o:connectlocs="0,0;7425,0" o:connectangles="0,0" textboxrect="0,0,742442,0"/>
                </v:shape>
                <v:shape id="Shape 2451" o:spid="_x0000_s1199" style="position:absolute;left:17145;top:1967;width:0;height:5026;visibility:visible;mso-wrap-style:square;v-text-anchor:top" coordsize="0,50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" path="m,502666l,e" filled="f" strokecolor="#bfbfbf">
                  <v:path arrowok="t" o:connecttype="custom" o:connectlocs="0,5026;0,0" o:connectangles="0,0" textboxrect="0,0,0,502666"/>
                </v:shape>
                <v:shape id="Shape 2452" o:spid="_x0000_s1200" style="position:absolute;left:17145;top:6993;width:7425;height:0;visibility:visible;mso-wrap-style:square;v-text-anchor:top" coordsize="7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" path="m,l742442,e" filled="f" strokecolor="#bfbfbf">
                  <v:path arrowok="t" o:connecttype="custom" o:connectlocs="0,0;7425,0" o:connectangles="0,0" textboxrect="0,0,742442,0"/>
                </v:shape>
                <v:shape id="Shape 2453" o:spid="_x0000_s1201" style="position:absolute;left:17145;top:3883;width:7425;height:1595;visibility:visible;mso-wrap-style:square;v-text-anchor:top" coordsize="742442,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" path="m,20448v20574,8889,41148,14731,61849,26669c82423,59055,103124,76327,123698,91822v20574,15620,41275,37972,61849,48767c206248,151385,226822,159512,247396,156718v20701,-2793,41275,-20446,61976,-32639c329946,111761,350520,96648,371221,83312,391795,69977,412496,54991,433070,44069,453771,33148,474345,23623,494919,17907v20701,-5588,41275,-5080,61976,-7493c577469,8001,598043,4700,618744,3429,639318,2160,660019,,680593,2922v20574,2793,41275,11683,61849,17526e" filled="f" strokecolor="#4f81bd" strokeweight="1pt">
                  <v:stroke endcap="round"/>
                  <v:path arrowok="t" o:connecttype="custom" o:connectlocs="0,204;619,471;1237,918;1856,1406;2474,1567;3094,1241;3713,833;4331,441;4950,179;5569,104;6188,34;6806,29;7425,204" o:connectangles="0,0,0,0,0,0,0,0,0,0,0,0,0" textboxrect="0,0,742442,159512"/>
                </v:shape>
                <v:shape id="Shape 2454" o:spid="_x0000_s1202" style="position:absolute;left:17145;top:5726;width:7425;height:687;visibility:visible;mso-wrap-style:square;v-text-anchor:top" coordsize="742442,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" path="m,20701c20574,16256,41148,10923,61849,7620,82423,4318,103124,2032,123698,1016,144272,,164973,254,185547,1524v20701,1270,41275,6224,61849,7112c268097,9398,288671,6731,309372,6604v20574,-127,41148,-381,61849,1524c391795,10033,412496,13462,433070,18161v20701,4699,41275,11049,61849,18034c515620,43307,536194,55499,556895,60325v20574,4953,41148,8382,61849,5080c639318,62103,660019,48260,680593,40767v20574,-7493,41275,-13462,61849,-20066e" filled="f" strokecolor="#c0504d" strokeweight="1pt">
                  <v:stroke endcap="round"/>
                  <v:path arrowok="t" o:connecttype="custom" o:connectlocs="0,207;619,76;1237,10;1856,15;2474,86;3094,66;3713,81;4331,182;4950,362;5569,603;6188,654;6806,408;7425,207" o:connectangles="0,0,0,0,0,0,0,0,0,0,0,0,0" textboxrect="0,0,742442,68707"/>
                </v:shape>
                <v:shape id="Shape 2455" o:spid="_x0000_s1203" style="position:absolute;left:17145;top:4185;width:7425;height:1008;visibility:visible;mso-wrap-style:square;v-text-anchor:top" coordsize="742442,10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" path="m,22861v20574,2920,41148,4444,61849,8636c82423,35687,103124,40894,123698,48006v20574,7112,41275,18416,61849,26162c206248,81915,226822,90805,247396,94742v20701,4064,41275,5969,61976,3557c329946,96012,350520,89789,371221,80773v20574,-9145,41275,-25655,61849,-36704c453771,33020,474345,21463,494919,14351,515620,7239,536194,2540,556895,1270,577469,,598043,6097,618744,6858v20574,762,41275,-3683,61849,-1016c701167,8510,721868,17273,742442,22861e" filled="f" strokecolor="#4f81bd" strokeweight="1pt">
                  <v:stroke endcap="round"/>
                  <v:path arrowok="t" o:connecttype="custom" o:connectlocs="0,229;619,315;1237,480;1856,742;2474,948;3094,984;3713,808;4331,441;4950,144;5569,13;6188,69;6806,58;7425,229" o:connectangles="0,0,0,0,0,0,0,0,0,0,0,0,0" textboxrect="0,0,742442,100711"/>
                </v:shape>
                <v:shape id="Shape 2456" o:spid="_x0000_s1204" style="position:absolute;left:17145;top:5927;width:7425;height:322;visibility:visible;mso-wrap-style:square;v-text-anchor:top" coordsize="742442,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" path="m,11176c20574,8128,41148,3810,61849,2159,82423,381,103124,,123698,635v20574,508,41275,3683,61849,4953c206248,6985,226822,8763,247396,8636v20701,-127,41275,-3810,61976,-4064c329946,4318,350520,5461,371221,7112v20574,1651,41275,4191,61849,7620c453771,18034,474345,24384,494919,27178v20701,2921,41275,5080,61976,4572c577469,31242,598043,25908,618744,24257v20574,-1651,41275,-381,61849,-2540c701167,19558,721868,14732,742442,11176e" filled="f" strokecolor="#c0504d" strokeweight="1pt">
                  <v:stroke endcap="round"/>
                  <v:path arrowok="t" o:connecttype="custom" o:connectlocs="0,112;619,22;1237,6;1856,56;2474,86;3094,46;3713,71;4331,147;4950,271;5569,317;6188,242;6806,217;7425,112" o:connectangles="0,0,0,0,0,0,0,0,0,0,0,0,0" textboxrect="0,0,742442,32258"/>
                </v:shape>
                <v:rect id="Rectangle 2457" o:spid="_x0000_s1205" style="position:absolute;left:14920;top:6513;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" filled="f" stroked="f">
                  <v:textbox inset="0,0,0,0">
                    <w:txbxContent>
                      <w:p w:rsidR="00C27EC5" w:rsidRDefault="00C27EC5" w:rsidP="00C27EC5">
                        <w:r>
                          <w:rPr>
                            <w:rFonts w:cs="Calibri"/>
                            <w:sz w:val="16"/>
                          </w:rPr>
                          <w:t>0.0</w:t>
                        </w:r>
                      </w:p>
                    </w:txbxContent>
                  </v:textbox>
                </v:rect>
                <v:rect id="Rectangle 2458" o:spid="_x0000_s1206" style="position:absolute;left:14404;top:1488;width:23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" filled="f" stroked="f">
                  <v:textbox inset="0,0,0,0">
                    <w:txbxContent>
                      <w:p w:rsidR="00C27EC5" w:rsidRDefault="00C27EC5" w:rsidP="00C27EC5">
                        <w:r>
                          <w:rPr>
                            <w:rFonts w:cs="Calibri"/>
                            <w:sz w:val="16"/>
                          </w:rPr>
                          <w:t>10.0</w:t>
                        </w:r>
                      </w:p>
                    </w:txbxContent>
                  </v:textbox>
                </v:rect>
                <v:rect id="Rectangle 2459" o:spid="_x0000_s1207" style="position:absolute;left:16892;top:7837;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" filled="f" stroked="f">
                  <v:textbox inset="0,0,0,0">
                    <w:txbxContent>
                      <w:p w:rsidR="00C27EC5" w:rsidRDefault="00C27EC5" w:rsidP="00C27EC5">
                        <w:r>
                          <w:rPr>
                            <w:rFonts w:cs="Calibri"/>
                            <w:sz w:val="16"/>
                          </w:rPr>
                          <w:t>0</w:t>
                        </w:r>
                      </w:p>
                    </w:txbxContent>
                  </v:textbox>
                </v:rect>
                <v:rect id="Rectangle 2460" o:spid="_x0000_s1208" style="position:absolute;left:19111;top:7837;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" filled="f" stroked="f">
                  <v:textbox inset="0,0,0,0">
                    <w:txbxContent>
                      <w:p w:rsidR="00C27EC5" w:rsidRDefault="00C27EC5" w:rsidP="00C27EC5">
                        <w:r>
                          <w:rPr>
                            <w:rFonts w:cs="Calibri"/>
                            <w:sz w:val="16"/>
                          </w:rPr>
                          <w:t>60</w:t>
                        </w:r>
                      </w:p>
                    </w:txbxContent>
                  </v:textbox>
                </v:rect>
                <v:rect id="Rectangle 2461" o:spid="_x0000_s1209" style="position:absolute;left:21327;top:7837;width:207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" filled="f" stroked="f">
                  <v:textbox inset="0,0,0,0">
                    <w:txbxContent>
                      <w:p w:rsidR="00C27EC5" w:rsidRDefault="00C27EC5" w:rsidP="00C27EC5">
                        <w:r>
                          <w:rPr>
                            <w:rFonts w:cs="Calibri"/>
                            <w:sz w:val="16"/>
                          </w:rPr>
                          <w:t>120</w:t>
                        </w:r>
                      </w:p>
                    </w:txbxContent>
                  </v:textbox>
                </v:rect>
                <v:rect id="Rectangle 2462" o:spid="_x0000_s1210" style="position:absolute;left:23805;top:7837;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f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" filled="f" stroked="f">
                  <v:textbox inset="0,0,0,0">
                    <w:txbxContent>
                      <w:p w:rsidR="00C27EC5" w:rsidRDefault="00C27EC5" w:rsidP="00C27EC5">
                        <w:r>
                          <w:rPr>
                            <w:rFonts w:cs="Calibri"/>
                            <w:sz w:val="16"/>
                          </w:rPr>
                          <w:t>180</w:t>
                        </w:r>
                      </w:p>
                    </w:txbxContent>
                  </v:textbox>
                </v:rect>
                <v:rect id="Rectangle 2463" o:spid="_x0000_s1211" style="position:absolute;left:10623;top:3648;width:792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" filled="f" stroked="f">
                  <v:textbox inset="0,0,0,0">
                    <w:txbxContent>
                      <w:p w:rsidR="00C27EC5" w:rsidRDefault="00C27EC5" w:rsidP="00C27EC5">
                        <w:r>
                          <w:rPr>
                            <w:rFonts w:cs="Calibri"/>
                            <w:sz w:val="16"/>
                          </w:rPr>
                          <w:t>Int. Drift (mm)</w:t>
                        </w:r>
                      </w:p>
                    </w:txbxContent>
                  </v:textbox>
                </v:rect>
                <v:rect id="Rectangle 2464" o:spid="_x0000_s1212" style="position:absolute;left:17651;top:8843;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" filled="f" stroked="f">
                  <v:textbox inset="0,0,0,0">
                    <w:txbxContent>
                      <w:p w:rsidR="00C27EC5" w:rsidRDefault="00C27EC5" w:rsidP="00C27EC5">
                        <w:r>
                          <w:rPr>
                            <w:rFonts w:cs="Calibri"/>
                            <w:sz w:val="16"/>
                          </w:rPr>
                          <w:t>Inc. Angle (deg)</w:t>
                        </w:r>
                      </w:p>
                    </w:txbxContent>
                  </v:textbox>
                </v:rect>
                <v:rect id="Rectangle 2465" o:spid="_x0000_s1213" style="position:absolute;left:22394;top:769;width:442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" filled="f" stroked="f">
                  <v:textbox inset="0,0,0,0">
                    <w:txbxContent>
                      <w:p w:rsidR="00C27EC5" w:rsidRDefault="00C27EC5" w:rsidP="00C27EC5">
                        <w:r>
                          <w:rPr>
                            <w:rFonts w:cs="Calibri"/>
                            <w:sz w:val="19"/>
                          </w:rPr>
                          <w:t>Loma1</w:t>
                        </w:r>
                      </w:p>
                    </w:txbxContent>
                  </v:textbox>
                </v:rect>
                <v:shape id="Shape 2466" o:spid="_x0000_s1214" style="position:absolute;left:13505;width:12599;height:10077;visibility:visible;mso-wrap-style:square;v-text-anchor:top" coordsize="1259840,100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" path="m,1007745r1259840,l1259840,,,,,1007745xe" filled="f" strokecolor="#d9d9d9">
                  <v:path arrowok="t" o:connecttype="custom" o:connectlocs="0,10077;12599,10077;12599,0;0,0;0,10077" o:connectangles="0,0,0,0,0" textboxrect="0,0,1259840,1007745"/>
                </v:shape>
                <v:shape id="Shape 2468" o:spid="_x0000_s1215" style="position:absolute;left:30652;top:2299;width:7424;height:0;visibility:visible;mso-wrap-style:square;v-text-anchor:top" coordsize="7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" path="m,l742442,e" filled="f" strokecolor="#d9d9d9">
                  <v:path arrowok="t" o:connecttype="custom" o:connectlocs="0,0;7424,0" o:connectangles="0,0" textboxrect="0,0,742442,0"/>
                </v:shape>
                <v:shape id="Shape 2469" o:spid="_x0000_s1216" style="position:absolute;left:30652;top:2299;width:0;height:4773;visibility:visible;mso-wrap-style:square;v-text-anchor:top" coordsize="0,47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" path="m,477266l,e" filled="f" strokecolor="#bfbfbf">
                  <v:path arrowok="t" o:connecttype="custom" o:connectlocs="0,4773;0,0" o:connectangles="0,0" textboxrect="0,0,0,477266"/>
                </v:shape>
                <v:shape id="Shape 2470" o:spid="_x0000_s1217" style="position:absolute;left:30652;top:7072;width:7424;height:0;visibility:visible;mso-wrap-style:square;v-text-anchor:top" coordsize="7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" path="m,l742442,e" filled="f" strokecolor="#bfbfbf">
                  <v:path arrowok="t" o:connecttype="custom" o:connectlocs="0,0;7424,0" o:connectangles="0,0" textboxrect="0,0,742442,0"/>
                </v:shape>
                <v:shape id="Shape 2471" o:spid="_x0000_s1218" style="position:absolute;left:30652;top:3694;width:7424;height:1118;visibility:visible;mso-wrap-style:square;v-text-anchor:top" coordsize="742442,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" path="m,66294c20574,55626,41148,43180,61849,34290,82423,25527,103124,18542,123698,13335,144272,8128,164973,4826,185547,2794,206248,889,226822,,247396,1398v20701,1396,41275,4190,61976,10032c329946,17273,350520,25273,371221,36703v20574,11430,41275,34545,61849,42926c453644,88138,474345,85979,494919,87249v20701,1398,41275,-889,61976,508c577469,89154,598043,92710,618744,95885v20574,3175,41275,15875,61849,10922c701167,101981,721868,79884,742442,66294e" filled="f" strokecolor="#4f81bd" strokeweight="1pt">
                  <v:stroke endcap="round"/>
                  <v:path arrowok="t" o:connecttype="custom" o:connectlocs="0,663;618,343;1237,133;1855,28;2474,14;3094,114;3712,367;4330,797;4949,873;5569,878;6187,959;6806,1068;7424,663" o:connectangles="0,0,0,0,0,0,0,0,0,0,0,0,0" textboxrect="0,0,742442,111760"/>
                </v:shape>
                <v:shape id="Shape 2472" o:spid="_x0000_s1219" style="position:absolute;left:30652;top:5739;width:7424;height:577;visibility:visible;mso-wrap-style:square;v-text-anchor:top" coordsize="742442,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" path="m,29845v20574,6223,41148,14097,61849,18542c82423,52832,103124,55245,123698,56514v20574,1271,41275,636,61849,-507c206248,54990,226822,52197,247396,49911v20701,-2413,41275,-4318,61976,-8128c329946,37846,350520,31242,371221,26415v20574,-4698,41275,-9397,61849,-13334c453644,9271,474345,5207,494919,3048,515620,889,536194,,556895,253v20574,255,41148,1906,61849,4319c639318,6858,660019,10287,680593,14605v20574,4191,41275,10159,61849,15240e" filled="f" strokecolor="#c0504d" strokeweight="1pt">
                  <v:stroke endcap="round"/>
                  <v:path arrowok="t" o:connecttype="custom" o:connectlocs="0,298;618,483;1237,564;1855,559;2474,498;3094,417;3712,264;4330,131;4949,30;5569,3;6187,46;6806,146;7424,298" o:connectangles="0,0,0,0,0,0,0,0,0,0,0,0,0" textboxrect="0,0,742442,57785"/>
                </v:shape>
                <v:shape id="Shape 2473" o:spid="_x0000_s1220" style="position:absolute;left:30652;top:4672;width:7424;height:1070;visibility:visible;mso-wrap-style:square;v-text-anchor:top" coordsize="742442,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" path="m,42545c20574,56261,41148,73533,61849,83947v20574,10541,41275,19939,61849,21590c144272,107061,164973,95123,185547,93599v20701,-1651,41275,1143,61849,2286c268097,97155,288671,102235,309372,100711v20574,-1524,41148,-10541,61849,-13970c391795,83312,412496,88900,433070,80137v20574,-8636,41275,-33147,61849,-45720c515620,21717,536194,8636,556895,4318,577469,,598043,6985,618744,8382v20574,1270,41275,-1651,61849,4064c701167,18161,721868,32512,742442,42545e" filled="f" strokecolor="#4f81bd" strokeweight="1pt">
                  <v:stroke endcap="round"/>
                  <v:path arrowok="t" o:connecttype="custom" o:connectlocs="0,425;618,839;1237,1055;1855,935;2474,958;3094,1007;3712,867;4330,801;4949,344;5569,43;6187,84;6806,124;7424,425" o:connectangles="0,0,0,0,0,0,0,0,0,0,0,0,0" textboxrect="0,0,742442,107061"/>
                </v:shape>
                <v:shape id="Shape 2474" o:spid="_x0000_s1221" style="position:absolute;left:30652;top:6168;width:7424;height:390;visibility:visible;mso-wrap-style:square;v-text-anchor:top" coordsize="742442,3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" path="m,35051v20574,509,41148,3049,61849,1525c82423,34925,103124,29463,123698,25526v20574,-3937,41275,-9143,61849,-12445c206248,9906,226822,7365,247396,5969,268097,4572,288671,,309372,5080v20574,4953,41148,28067,61849,30988c391795,38988,412496,23495,433070,22733v20574,-889,41275,7239,61849,8509c515620,32512,536194,30226,556895,30352v20574,128,41148,1271,61849,1906c639318,32893,660019,33655,680593,34163v20574,508,41275,635,61849,888e" filled="f" strokecolor="#c0504d" strokeweight="1pt">
                  <v:stroke endcap="round"/>
                  <v:path arrowok="t" o:connecttype="custom" o:connectlocs="0,351;618,366;1237,255;1855,131;2474,60;3094,51;3712,361;4330,227;4949,313;5569,304;6187,323;6806,342;7424,351" o:connectangles="0,0,0,0,0,0,0,0,0,0,0,0,0" textboxrect="0,0,742442,38988"/>
                </v:shape>
                <v:rect id="Rectangle 2475" o:spid="_x0000_s1222" style="position:absolute;left:28429;top:6593;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" filled="f" stroked="f">
                  <v:textbox inset="0,0,0,0">
                    <w:txbxContent>
                      <w:p w:rsidR="00C27EC5" w:rsidRDefault="00C27EC5" w:rsidP="00C27EC5">
                        <w:r>
                          <w:rPr>
                            <w:rFonts w:cs="Calibri"/>
                            <w:sz w:val="16"/>
                          </w:rPr>
                          <w:t>0.0</w:t>
                        </w:r>
                      </w:p>
                    </w:txbxContent>
                  </v:textbox>
                </v:rect>
                <v:rect id="Rectangle 2476" o:spid="_x0000_s1223" style="position:absolute;left:27913;top:1819;width:23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" filled="f" stroked="f">
                  <v:textbox inset="0,0,0,0">
                    <w:txbxContent>
                      <w:p w:rsidR="00C27EC5" w:rsidRDefault="00C27EC5" w:rsidP="00C27EC5">
                        <w:r>
                          <w:rPr>
                            <w:rFonts w:cs="Calibri"/>
                            <w:sz w:val="16"/>
                          </w:rPr>
                          <w:t>10.0</w:t>
                        </w:r>
                      </w:p>
                    </w:txbxContent>
                  </v:textbox>
                </v:rect>
                <v:rect id="Rectangle 2477" o:spid="_x0000_s1224" style="position:absolute;left:30401;top:7915;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" filled="f" stroked="f">
                  <v:textbox inset="0,0,0,0">
                    <w:txbxContent>
                      <w:p w:rsidR="00C27EC5" w:rsidRDefault="00C27EC5" w:rsidP="00C27EC5">
                        <w:r>
                          <w:rPr>
                            <w:rFonts w:cs="Calibri"/>
                            <w:sz w:val="16"/>
                          </w:rPr>
                          <w:t>0</w:t>
                        </w:r>
                      </w:p>
                    </w:txbxContent>
                  </v:textbox>
                </v:rect>
                <v:rect id="Rectangle 2478" o:spid="_x0000_s1225" style="position:absolute;left:32620;top:7915;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" filled="f" stroked="f">
                  <v:textbox inset="0,0,0,0">
                    <w:txbxContent>
                      <w:p w:rsidR="00C27EC5" w:rsidRDefault="00C27EC5" w:rsidP="00C27EC5">
                        <w:r>
                          <w:rPr>
                            <w:rFonts w:cs="Calibri"/>
                            <w:sz w:val="16"/>
                          </w:rPr>
                          <w:t>60</w:t>
                        </w:r>
                      </w:p>
                    </w:txbxContent>
                  </v:textbox>
                </v:rect>
                <v:rect id="Rectangle 2479" o:spid="_x0000_s1226" style="position:absolute;left:34839;top:7915;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eo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" filled="f" stroked="f">
                  <v:textbox inset="0,0,0,0">
                    <w:txbxContent>
                      <w:p w:rsidR="00C27EC5" w:rsidRDefault="00C27EC5" w:rsidP="00C27EC5">
                        <w:r>
                          <w:rPr>
                            <w:rFonts w:cs="Calibri"/>
                            <w:sz w:val="16"/>
                          </w:rPr>
                          <w:t>120</w:t>
                        </w:r>
                      </w:p>
                    </w:txbxContent>
                  </v:textbox>
                </v:rect>
                <v:rect id="Rectangle 2480" o:spid="_x0000_s1227" style="position:absolute;left:37314;top:7915;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" filled="f" stroked="f">
                  <v:textbox inset="0,0,0,0">
                    <w:txbxContent>
                      <w:p w:rsidR="00C27EC5" w:rsidRDefault="00C27EC5" w:rsidP="00C27EC5">
                        <w:r>
                          <w:rPr>
                            <w:rFonts w:cs="Calibri"/>
                            <w:sz w:val="16"/>
                          </w:rPr>
                          <w:t>180</w:t>
                        </w:r>
                      </w:p>
                    </w:txbxContent>
                  </v:textbox>
                </v:rect>
                <v:rect id="Rectangle 2481" o:spid="_x0000_s1228" style="position:absolute;left:24131;top:3980;width:792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" filled="f" stroked="f">
                  <v:textbox inset="0,0,0,0">
                    <w:txbxContent>
                      <w:p w:rsidR="00C27EC5" w:rsidRDefault="00C27EC5" w:rsidP="00C27EC5">
                        <w:r>
                          <w:rPr>
                            <w:rFonts w:cs="Calibri"/>
                            <w:sz w:val="16"/>
                          </w:rPr>
                          <w:t>Int. Drift (mm)</w:t>
                        </w:r>
                      </w:p>
                    </w:txbxContent>
                  </v:textbox>
                </v:rect>
                <v:rect id="Rectangle 2482" o:spid="_x0000_s1229" style="position:absolute;left:31160;top:8843;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" filled="f" stroked="f">
                  <v:textbox inset="0,0,0,0">
                    <w:txbxContent>
                      <w:p w:rsidR="00C27EC5" w:rsidRDefault="00C27EC5" w:rsidP="00C27EC5">
                        <w:r>
                          <w:rPr>
                            <w:rFonts w:cs="Calibri"/>
                            <w:sz w:val="16"/>
                          </w:rPr>
                          <w:t>Inc. Angle (deg)</w:t>
                        </w:r>
                      </w:p>
                    </w:txbxContent>
                  </v:textbox>
                </v:rect>
                <v:rect id="Rectangle 2483" o:spid="_x0000_s1230" style="position:absolute;left:35903;top:769;width:443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" filled="f" stroked="f">
                  <v:textbox inset="0,0,0,0">
                    <w:txbxContent>
                      <w:p w:rsidR="00C27EC5" w:rsidRDefault="00C27EC5" w:rsidP="00C27EC5">
                        <w:r>
                          <w:rPr>
                            <w:rFonts w:cs="Calibri"/>
                            <w:sz w:val="19"/>
                          </w:rPr>
                          <w:t>Northr</w:t>
                        </w:r>
                      </w:p>
                    </w:txbxContent>
                  </v:textbox>
                </v:rect>
                <v:shape id="Shape 2484" o:spid="_x0000_s1231" style="position:absolute;left:27012;width:12598;height:10077;visibility:visible;mso-wrap-style:square;v-text-anchor:top" coordsize="1259840,100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" path="m,1007745r1259840,l1259840,,,,,1007745xe" filled="f" strokecolor="#d9d9d9">
                  <v:path arrowok="t" o:connecttype="custom" o:connectlocs="0,10077;12598,10077;12598,0;0,0;0,10077" o:connectangles="0,0,0,0,0" textboxrect="0,0,1259840,1007745"/>
                </v:shape>
                <v:shape id="Shape 2486" o:spid="_x0000_s1232" style="position:absolute;left:44145;top:2458;width:7425;height:0;visibility:visible;mso-wrap-style:square;v-text-anchor:top" coordsize="7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" path="m,l742442,e" filled="f" strokecolor="#d9d9d9">
                  <v:path arrowok="t" o:connecttype="custom" o:connectlocs="0,0;7425,0" o:connectangles="0,0" textboxrect="0,0,742442,0"/>
                </v:shape>
                <v:shape id="Shape 2487" o:spid="_x0000_s1233" style="position:absolute;left:44145;top:2458;width:0;height:4646;visibility:visible;mso-wrap-style:square;v-text-anchor:top" coordsize="0,46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" path="m,464566l,e" filled="f" strokecolor="#bfbfbf">
                  <v:path arrowok="t" o:connecttype="custom" o:connectlocs="0,4646;0,0" o:connectangles="0,0" textboxrect="0,0,0,464566"/>
                </v:shape>
                <v:shape id="Shape 2488" o:spid="_x0000_s1234" style="position:absolute;left:44145;top:7104;width:7425;height:0;visibility:visible;mso-wrap-style:square;v-text-anchor:top" coordsize="7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" path="m,l742442,e" filled="f" strokecolor="#bfbfbf">
                  <v:path arrowok="t" o:connecttype="custom" o:connectlocs="0,0;7425,0" o:connectangles="0,0" textboxrect="0,0,742442,0"/>
                </v:shape>
                <v:shape id="Shape 2489" o:spid="_x0000_s1235" style="position:absolute;left:44145;top:3168;width:7425;height:1523;visibility:visible;mso-wrap-style:square;v-text-anchor:top" coordsize="742442,15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" path="m,29845v20574,4572,41148,8255,61849,13462c82423,48640,103124,51815,123698,61468v20574,9652,41275,25145,61849,40005c206248,116205,226822,152273,247396,150240v20701,-2158,41275,-43688,61976,-61340c329946,71120,350520,55118,371221,43814,391795,32512,412496,24511,433070,21082v20574,-3430,41275,1016,61849,2286c515620,24637,536194,32131,556895,28956,577469,25781,598043,8382,618744,4318,639318,253,660019,,680593,4318v20574,4318,41275,17018,61849,25527e" filled="f" strokecolor="#4f81bd" strokeweight="1pt">
                  <v:stroke endcap="round"/>
                  <v:path arrowok="t" o:connecttype="custom" o:connectlocs="0,299;619,433;1237,615;1856,1015;2474,1503;3094,889;3713,438;4331,211;4950,234;5569,290;6188,43;6806,43;7425,299" o:connectangles="0,0,0,0,0,0,0,0,0,0,0,0,0" textboxrect="0,0,742442,152273"/>
                </v:shape>
                <v:shape id="Shape 2490" o:spid="_x0000_s1236" style="position:absolute;left:44145;top:5543;width:7425;height:655;visibility:visible;mso-wrap-style:square;v-text-anchor:top" coordsize="74244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" path="m,29718c20574,26543,41148,21972,61849,20066v20574,-2031,41275,-1778,61849,-1905c144272,18035,164973,21463,185547,19558,206248,17653,226822,9652,247396,6477,268097,3302,288671,1016,309372,508,329946,,350520,1143,371221,3302v20574,2159,41275,5461,61849,10160c453644,18288,474345,26416,494919,32131v20701,5588,41275,9780,61976,15241c577469,52960,598043,65532,618744,65024v20574,-381,41275,-14477,61849,-20447c701167,38736,721868,34672,742442,29718e" filled="f" strokecolor="#c0504d" strokeweight="1pt">
                  <v:stroke endcap="round"/>
                  <v:path arrowok="t" o:connecttype="custom" o:connectlocs="0,297;619,201;1237,182;1856,195;2474,65;3094,5;3713,33;4331,135;4950,321;5569,473;6188,650;6806,446;7425,297" o:connectangles="0,0,0,0,0,0,0,0,0,0,0,0,0" textboxrect="0,0,742442,65532"/>
                </v:shape>
                <v:shape id="Shape 2491" o:spid="_x0000_s1237" style="position:absolute;left:44145;top:5391;width:7425;height:384;visibility:visible;mso-wrap-style:square;v-text-anchor:top" coordsize="742442,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" path="m,c20574,1777,41148,1777,61849,5461v20574,3810,41275,15113,61849,16764c144272,24002,164973,15367,185547,15748v20701,380,41275,5079,61849,8763c268097,28321,288671,38481,309372,37973v20574,-381,41148,-11558,61849,-15875c391795,17907,412496,13588,433070,12446v20574,-1016,41275,1651,61849,3302c515620,17399,536194,19812,556895,22225v20574,2539,41148,8636,61849,8382c639318,30352,660019,25908,680593,20827,701167,15748,721868,6858,742442,e" filled="f" strokecolor="#4f81bd" strokeweight="1pt">
                  <v:stroke endcap="round"/>
                  <v:path arrowok="t" o:connecttype="custom" o:connectlocs="0,0;619,54;1237,222;1856,157;2474,245;3094,379;3713,221;4331,124;4950,157;5569,222;6188,305;6806,208;7425,0" o:connectangles="0,0,0,0,0,0,0,0,0,0,0,0,0" textboxrect="0,0,742442,38481"/>
                </v:shape>
                <v:shape id="Shape 2492" o:spid="_x0000_s1238" style="position:absolute;left:44145;top:6375;width:7425;height:225;visibility:visible;mso-wrap-style:square;v-text-anchor:top" coordsize="742442,2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" path="m,4699c20574,3301,41148,,61849,508v20574,380,41275,5461,61849,6985c144272,8889,164973,8382,185547,9271v20701,889,41275,2793,61849,3682c268097,13970,288671,14224,309372,15367v20574,1143,41148,4191,61849,4571c391795,20447,412496,18542,433070,18161v20574,-509,41275,-1016,61849,-1016c515620,17272,536194,17780,556895,18542v20574,761,41148,3936,61849,3302c639318,21082,660019,17272,680593,14350v20574,-2793,41275,-6476,61849,-9651e" filled="f" strokecolor="#c0504d" strokeweight="1pt">
                  <v:stroke endcap="round"/>
                  <v:path arrowok="t" o:connecttype="custom" o:connectlocs="0,47;619,5;1237,75;1856,93;2474,130;3094,154;3713,200;4331,182;4950,172;5569,186;6188,219;6806,144;7425,47" o:connectangles="0,0,0,0,0,0,0,0,0,0,0,0,0" textboxrect="0,0,742442,22478"/>
                </v:shape>
                <v:rect id="Rectangle 2493" o:spid="_x0000_s1239" style="position:absolute;left:41925;top:6626;width:172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" filled="f" stroked="f">
                  <v:textbox inset="0,0,0,0">
                    <w:txbxContent>
                      <w:p w:rsidR="00C27EC5" w:rsidRDefault="00C27EC5" w:rsidP="00C27EC5">
                        <w:r>
                          <w:rPr>
                            <w:rFonts w:cs="Calibri"/>
                            <w:sz w:val="16"/>
                          </w:rPr>
                          <w:t>0.0</w:t>
                        </w:r>
                      </w:p>
                    </w:txbxContent>
                  </v:textbox>
                </v:rect>
                <v:rect id="Rectangle 2494" o:spid="_x0000_s1240" style="position:absolute;left:41410;top:1978;width:23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" filled="f" stroked="f">
                  <v:textbox inset="0,0,0,0">
                    <w:txbxContent>
                      <w:p w:rsidR="00C27EC5" w:rsidRDefault="00C27EC5" w:rsidP="00C27EC5">
                        <w:r>
                          <w:rPr>
                            <w:rFonts w:cs="Calibri"/>
                            <w:sz w:val="16"/>
                          </w:rPr>
                          <w:t>10.0</w:t>
                        </w:r>
                      </w:p>
                    </w:txbxContent>
                  </v:textbox>
                </v:rect>
                <v:rect id="Rectangle 2495" o:spid="_x0000_s1241" style="position:absolute;left:43898;top:7946;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" filled="f" stroked="f">
                  <v:textbox inset="0,0,0,0">
                    <w:txbxContent>
                      <w:p w:rsidR="00C27EC5" w:rsidRDefault="00C27EC5" w:rsidP="00C27EC5">
                        <w:r>
                          <w:rPr>
                            <w:rFonts w:cs="Calibri"/>
                            <w:sz w:val="16"/>
                          </w:rPr>
                          <w:t>0</w:t>
                        </w:r>
                      </w:p>
                    </w:txbxContent>
                  </v:textbox>
                </v:rect>
                <v:rect id="Rectangle 2496" o:spid="_x0000_s1242" style="position:absolute;left:46116;top:7946;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" filled="f" stroked="f">
                  <v:textbox inset="0,0,0,0">
                    <w:txbxContent>
                      <w:p w:rsidR="00C27EC5" w:rsidRDefault="00C27EC5" w:rsidP="00C27EC5">
                        <w:r>
                          <w:rPr>
                            <w:rFonts w:cs="Calibri"/>
                            <w:sz w:val="16"/>
                          </w:rPr>
                          <w:t>60</w:t>
                        </w:r>
                      </w:p>
                    </w:txbxContent>
                  </v:textbox>
                </v:rect>
                <v:rect id="Rectangle 2497" o:spid="_x0000_s1243" style="position:absolute;left:48333;top:7946;width:20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" filled="f" stroked="f">
                  <v:textbox inset="0,0,0,0">
                    <w:txbxContent>
                      <w:p w:rsidR="00C27EC5" w:rsidRDefault="00C27EC5" w:rsidP="00C27EC5">
                        <w:r>
                          <w:rPr>
                            <w:rFonts w:cs="Calibri"/>
                            <w:sz w:val="16"/>
                          </w:rPr>
                          <w:t>120</w:t>
                        </w:r>
                      </w:p>
                    </w:txbxContent>
                  </v:textbox>
                </v:rect>
                <v:rect id="Rectangle 2498" o:spid="_x0000_s1244" style="position:absolute;left:50810;top:7946;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" filled="f" stroked="f">
                  <v:textbox inset="0,0,0,0">
                    <w:txbxContent>
                      <w:p w:rsidR="00C27EC5" w:rsidRDefault="00C27EC5" w:rsidP="00C27EC5">
                        <w:r>
                          <w:rPr>
                            <w:rFonts w:cs="Calibri"/>
                            <w:sz w:val="16"/>
                          </w:rPr>
                          <w:t>180</w:t>
                        </w:r>
                      </w:p>
                    </w:txbxContent>
                  </v:textbox>
                </v:rect>
                <v:rect id="Rectangle 2499" o:spid="_x0000_s1245" style="position:absolute;left:37625;top:4138;width:793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" filled="f" stroked="f">
                  <v:textbox inset="0,0,0,0">
                    <w:txbxContent>
                      <w:p w:rsidR="00C27EC5" w:rsidRDefault="00C27EC5" w:rsidP="00C27EC5">
                        <w:r>
                          <w:rPr>
                            <w:rFonts w:cs="Calibri"/>
                            <w:sz w:val="16"/>
                          </w:rPr>
                          <w:t>Int. Drift (mm)</w:t>
                        </w:r>
                      </w:p>
                    </w:txbxContent>
                  </v:textbox>
                </v:rect>
                <v:rect id="Rectangle 2500" o:spid="_x0000_s1246" style="position:absolute;left:44656;top:8843;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" filled="f" stroked="f">
                  <v:textbox inset="0,0,0,0">
                    <w:txbxContent>
                      <w:p w:rsidR="00C27EC5" w:rsidRDefault="00C27EC5" w:rsidP="00C27EC5">
                        <w:r>
                          <w:rPr>
                            <w:rFonts w:cs="Calibri"/>
                            <w:sz w:val="16"/>
                          </w:rPr>
                          <w:t>Inc. Angle (deg)</w:t>
                        </w:r>
                      </w:p>
                    </w:txbxContent>
                  </v:textbox>
                </v:rect>
                <v:rect id="Rectangle 2501" o:spid="_x0000_s1247" style="position:absolute;left:49186;top:769;width:470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" filled="f" stroked="f">
                  <v:textbox inset="0,0,0,0">
                    <w:txbxContent>
                      <w:p w:rsidR="00C27EC5" w:rsidRDefault="00C27EC5" w:rsidP="00C27EC5">
                        <w:r>
                          <w:rPr>
                            <w:rFonts w:cs="Calibri"/>
                            <w:sz w:val="19"/>
                          </w:rPr>
                          <w:t>Kocaeli</w:t>
                        </w:r>
                      </w:p>
                    </w:txbxContent>
                  </v:textbox>
                </v:rect>
                <v:shape id="Shape 2502" o:spid="_x0000_s1248" style="position:absolute;left:40506;width:12598;height:10077;visibility:visible;mso-wrap-style:square;v-text-anchor:top" coordsize="1259840,100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" path="m,1007745r1259840,l1259840,,,,,1007745xe" filled="f" strokecolor="#d9d9d9">
                  <v:path arrowok="t" o:connecttype="custom" o:connectlocs="0,10077;12598,10077;12598,0;0,0;0,10077" o:connectangles="0,0,0,0,0" textboxrect="0,0,1259840,1007745"/>
                </v:shape>
                <v:shape id="Shape 2504" o:spid="_x0000_s1249" style="position:absolute;left:4528;top:12042;width:6535;height:0;visibility:visible;mso-wrap-style:square;v-text-anchor:top" coordsize="65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" path="m,l653542,e" filled="f" strokecolor="#d9d9d9">
                  <v:path arrowok="t" o:connecttype="custom" o:connectlocs="0,0;6535,0" o:connectangles="0,0" textboxrect="0,0,653542,0"/>
                </v:shape>
                <v:shape id="Shape 2505" o:spid="_x0000_s1250" style="position:absolute;left:4528;top:12042;width:0;height:5280;visibility:visible;mso-wrap-style:square;v-text-anchor:top" coordsize="0,52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" path="m,528065l,e" filled="f" strokecolor="#bfbfbf">
                  <v:path arrowok="t" o:connecttype="custom" o:connectlocs="0,5280;0,0" o:connectangles="0,0" textboxrect="0,0,0,528065"/>
                </v:shape>
                <v:shape id="Shape 2506" o:spid="_x0000_s1251" style="position:absolute;left:4528;top:17322;width:6535;height:0;visibility:visible;mso-wrap-style:square;v-text-anchor:top" coordsize="65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" path="m,l653542,e" filled="f" strokecolor="#bfbfbf">
                  <v:path arrowok="t" o:connecttype="custom" o:connectlocs="0,0;6535,0" o:connectangles="0,0" textboxrect="0,0,653542,0"/>
                </v:shape>
                <v:shape id="Shape 2507" o:spid="_x0000_s1252" style="position:absolute;left:4528;top:13658;width:6535;height:1362;visibility:visible;mso-wrap-style:square;v-text-anchor:top" coordsize="653542,13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" path="m,101854c18034,99060,36195,97917,54356,93472,72517,88900,90678,81915,108839,74930v18161,-6985,36322,-13335,54483,-23749c181483,40767,199644,21209,217805,12573,235966,4064,254127,,272288,v18161,,36322,4318,54483,12573c344932,20955,363093,35560,381254,50165v18161,14605,36322,35941,54483,50165c453898,114427,472059,134112,490220,135128v18161,1016,36195,-21971,54356,-28575c562737,100076,580898,96901,599059,96012v18161,-762,36322,3937,54483,5842e" filled="f" strokecolor="#4f81bd" strokeweight="1pt">
                  <v:stroke endcap="round"/>
                  <v:path arrowok="t" o:connecttype="custom" o:connectlocs="0,1019;544,935;1088,750;1633,512;2178,126;2723,0;3268,126;3812,502;4357,1004;4902,1352;5445,1066;5990,961;6535,1019" o:connectangles="0,0,0,0,0,0,0,0,0,0,0,0,0" textboxrect="0,0,653542,136144"/>
                </v:shape>
                <v:shape id="Shape 2508" o:spid="_x0000_s1253" style="position:absolute;left:4528;top:15928;width:6535;height:559;visibility:visible;mso-wrap-style:square;v-text-anchor:top" coordsize="653542,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" path="m,2667v18034,3175,36195,5080,54356,9525c72517,16637,90678,22733,108839,29591v18161,6858,36322,21336,54483,23749c181483,55880,199644,47752,217805,44450v18161,-3429,36322,-8509,54483,-11176c290449,30734,308610,29210,326771,29083v18161,-127,36322,4445,54483,3683c399415,32131,417576,27178,435737,24892v18161,-2286,36322,-2667,54483,-5842c508381,15875,526415,8890,544576,5842,562737,2794,580898,1143,599059,635,617220,,635381,2032,653542,2667e" filled="f" strokecolor="#c0504d" strokeweight="1pt">
                  <v:stroke endcap="round"/>
                  <v:path arrowok="t" o:connecttype="custom" o:connectlocs="0,27;544,122;1088,296;1633,534;2178,445;2723,333;3268,291;3812,328;4357,249;4902,191;5445,58;5990,6;6535,27" o:connectangles="0,0,0,0,0,0,0,0,0,0,0,0,0" textboxrect="0,0,653542,55880"/>
                </v:shape>
                <v:shape id="Shape 2509" o:spid="_x0000_s1254" style="position:absolute;left:4528;top:14428;width:6535;height:2704;visibility:visible;mso-wrap-style:square;v-text-anchor:top" coordsize="653542,2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" path="m,107315v18034,19177,36195,37846,54356,57531c72517,184404,90678,207518,108839,225044v18161,17526,36322,45339,54483,44958c181483,269494,199644,240284,217805,222377v18161,-17907,36322,-40513,54483,-60198c290449,142621,308610,122555,326771,104648,344932,86741,363093,69723,381254,54991,399415,40259,417576,25019,435737,15875,453898,6731,472059,,490220,127v18161,,36195,6858,54356,16383c562737,25908,580898,41402,599059,56642v18161,15113,36322,33782,54483,50673e" filled="f" strokecolor="#4f81bd" strokeweight="1pt">
                  <v:stroke endcap="round"/>
                  <v:path arrowok="t" o:connecttype="custom" o:connectlocs="0,1073;544,1649;1088,2251;1633,2700;2178,2224;2723,1622;3268,1047;3812,550;4357,159;4902,1;5445,165;5990,566;6535,1073" o:connectangles="0,0,0,0,0,0,0,0,0,0,0,0,0" textboxrect="0,0,653542,270383"/>
                </v:shape>
                <v:shape id="Shape 2510" o:spid="_x0000_s1255" style="position:absolute;left:4528;top:16404;width:6535;height:836;visibility:visible;mso-wrap-style:square;v-text-anchor:top" coordsize="653542,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" path="m,21082c18034,17145,36195,12573,54356,9525,72517,6350,90678,4191,108839,2540,127000,1016,145161,,163322,v18161,,36322,889,54483,2540c235966,4318,254127,7112,272288,10541v18161,3302,36322,7239,54483,12065c344932,27559,363093,33274,381254,40132v18161,6731,36322,16002,54483,23241c453898,70485,472059,83566,490220,83312v18161,-254,36195,-14097,54356,-21590c562737,54229,580898,45339,599059,38481v18161,-6731,36322,-11557,54483,-17399e" filled="f" strokecolor="#c0504d" strokeweight="1pt">
                  <v:stroke endcap="round"/>
                  <v:path arrowok="t" o:connecttype="custom" o:connectlocs="0,211;544,95;1088,25;1633,0;2178,25;2723,105;3268,226;3812,401;4357,634;4902,833;5445,617;5990,385;6535,211" o:connectangles="0,0,0,0,0,0,0,0,0,0,0,0,0" textboxrect="0,0,653542,83566"/>
                </v:shape>
                <v:rect id="Rectangle 2511" o:spid="_x0000_s1256" style="position:absolute;left:2301;top:16841;width:1725;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i1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" filled="f" stroked="f">
                  <v:textbox inset="0,0,0,0">
                    <w:txbxContent>
                      <w:p w:rsidR="00C27EC5" w:rsidRDefault="00C27EC5" w:rsidP="00C27EC5">
                        <w:r>
                          <w:rPr>
                            <w:rFonts w:cs="Calibri"/>
                            <w:sz w:val="16"/>
                          </w:rPr>
                          <w:t>0.0</w:t>
                        </w:r>
                      </w:p>
                    </w:txbxContent>
                  </v:textbox>
                </v:rect>
                <v:rect id="Rectangle 2512" o:spid="_x0000_s1257" style="position:absolute;left:1786;top:11564;width:23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" filled="f" stroked="f">
                  <v:textbox inset="0,0,0,0">
                    <w:txbxContent>
                      <w:p w:rsidR="00C27EC5" w:rsidRDefault="00C27EC5" w:rsidP="00C27EC5">
                        <w:r>
                          <w:rPr>
                            <w:rFonts w:cs="Calibri"/>
                            <w:sz w:val="16"/>
                          </w:rPr>
                          <w:t>10.0</w:t>
                        </w:r>
                      </w:p>
                    </w:txbxContent>
                  </v:textbox>
                </v:rect>
                <v:rect id="Rectangle 2513" o:spid="_x0000_s1258" style="position:absolute;left:4274;top:18167;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" filled="f" stroked="f">
                  <v:textbox inset="0,0,0,0">
                    <w:txbxContent>
                      <w:p w:rsidR="00C27EC5" w:rsidRDefault="00C27EC5" w:rsidP="00C27EC5">
                        <w:r>
                          <w:rPr>
                            <w:rFonts w:cs="Calibri"/>
                            <w:sz w:val="16"/>
                          </w:rPr>
                          <w:t>0</w:t>
                        </w:r>
                      </w:p>
                    </w:txbxContent>
                  </v:textbox>
                </v:rect>
                <v:rect id="Rectangle 2514" o:spid="_x0000_s1259" style="position:absolute;left:6194;top:18167;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" filled="f" stroked="f">
                  <v:textbox inset="0,0,0,0">
                    <w:txbxContent>
                      <w:p w:rsidR="00C27EC5" w:rsidRDefault="00C27EC5" w:rsidP="00C27EC5">
                        <w:r>
                          <w:rPr>
                            <w:rFonts w:cs="Calibri"/>
                            <w:sz w:val="16"/>
                          </w:rPr>
                          <w:t>60</w:t>
                        </w:r>
                      </w:p>
                    </w:txbxContent>
                  </v:textbox>
                </v:rect>
                <v:rect id="Rectangle 2515" o:spid="_x0000_s1260" style="position:absolute;left:8117;top:18167;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" filled="f" stroked="f">
                  <v:textbox inset="0,0,0,0">
                    <w:txbxContent>
                      <w:p w:rsidR="00C27EC5" w:rsidRDefault="00C27EC5" w:rsidP="00C27EC5">
                        <w:r>
                          <w:rPr>
                            <w:rFonts w:cs="Calibri"/>
                            <w:sz w:val="16"/>
                          </w:rPr>
                          <w:t>120</w:t>
                        </w:r>
                      </w:p>
                    </w:txbxContent>
                  </v:textbox>
                </v:rect>
                <v:rect id="Rectangle 2516" o:spid="_x0000_s1261" style="position:absolute;left:10296;top:18167;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H2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xaDKGx51wBeTiFwAA//8DAFBLAQItABQABgAIAAAAIQDb4fbL7gAAAIUBAAATAAAAAAAA&#10;AAAAAAAAAAAAAABbQ29udGVudF9UeXBlc10ueG1sUEsBAi0AFAAGAAgAAAAhAFr0LFu/AAAAFQEA&#10;AAsAAAAAAAAAAAAAAAAAHwEAAF9yZWxzLy5yZWxzUEsBAi0AFAAGAAgAAAAhAC89QfbHAAAA3gAA&#10;AA8AAAAAAAAAAAAAAAAABwIAAGRycy9kb3ducmV2LnhtbFBLBQYAAAAAAwADALcAAAD7AgAAAAA=&#10;" filled="f" stroked="f">
                  <v:textbox inset="0,0,0,0">
                    <w:txbxContent>
                      <w:p w:rsidR="00C27EC5" w:rsidRDefault="00C27EC5" w:rsidP="00C27EC5">
                        <w:r>
                          <w:rPr>
                            <w:rFonts w:cs="Calibri"/>
                            <w:sz w:val="16"/>
                          </w:rPr>
                          <w:t>180</w:t>
                        </w:r>
                      </w:p>
                    </w:txbxContent>
                  </v:textbox>
                </v:rect>
                <v:rect id="Rectangle 2517" o:spid="_x0000_s1262" style="position:absolute;left:-2886;top:13596;width:7928;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" filled="f" stroked="f">
                  <v:textbox inset="0,0,0,0">
                    <w:txbxContent>
                      <w:p w:rsidR="00C27EC5" w:rsidRDefault="00C27EC5" w:rsidP="00C27EC5">
                        <w:r>
                          <w:rPr>
                            <w:rFonts w:cs="Calibri"/>
                            <w:sz w:val="16"/>
                          </w:rPr>
                          <w:t>Int. Drift (mm)</w:t>
                        </w:r>
                      </w:p>
                    </w:txbxContent>
                  </v:textbox>
                </v:rect>
                <v:rect id="Rectangle 2518" o:spid="_x0000_s1263" style="position:absolute;left:4905;top:19182;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" filled="f" stroked="f">
                  <v:textbox inset="0,0,0,0">
                    <w:txbxContent>
                      <w:p w:rsidR="00C27EC5" w:rsidRDefault="00C27EC5" w:rsidP="00C27EC5">
                        <w:r>
                          <w:rPr>
                            <w:rFonts w:cs="Calibri"/>
                            <w:sz w:val="16"/>
                          </w:rPr>
                          <w:t>Inc. Angle (deg)</w:t>
                        </w:r>
                      </w:p>
                    </w:txbxContent>
                  </v:textbox>
                </v:rect>
                <v:rect id="Rectangle 2519" o:spid="_x0000_s1264" style="position:absolute;left:8700;top:11108;width:209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" filled="f" stroked="f">
                  <v:textbox inset="0,0,0,0">
                    <w:txbxContent>
                      <w:p w:rsidR="00C27EC5" w:rsidRDefault="00C27EC5" w:rsidP="00C27EC5">
                        <w:r>
                          <w:rPr>
                            <w:rFonts w:cs="Calibri"/>
                            <w:sz w:val="19"/>
                          </w:rPr>
                          <w:t>Chi</w:t>
                        </w:r>
                      </w:p>
                    </w:txbxContent>
                  </v:textbox>
                </v:rect>
                <v:rect id="Rectangle 2520" o:spid="_x0000_s1265" style="position:absolute;left:10269;top:11108;width:49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" filled="f" stroked="f">
                  <v:textbox inset="0,0,0,0">
                    <w:txbxContent>
                      <w:p w:rsidR="00C27EC5" w:rsidRDefault="00C27EC5" w:rsidP="00C27EC5">
                        <w:r>
                          <w:rPr>
                            <w:rFonts w:cs="Calibri"/>
                            <w:sz w:val="19"/>
                          </w:rPr>
                          <w:t>-</w:t>
                        </w:r>
                      </w:p>
                    </w:txbxContent>
                  </v:textbox>
                </v:rect>
                <v:rect id="Rectangle 2521" o:spid="_x0000_s1266" style="position:absolute;left:10650;top:11108;width:209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" filled="f" stroked="f">
                  <v:textbox inset="0,0,0,0">
                    <w:txbxContent>
                      <w:p w:rsidR="00C27EC5" w:rsidRDefault="00C27EC5" w:rsidP="00C27EC5">
                        <w:r>
                          <w:rPr>
                            <w:rFonts w:cs="Calibri"/>
                            <w:sz w:val="19"/>
                          </w:rPr>
                          <w:t>Chi</w:t>
                        </w:r>
                      </w:p>
                    </w:txbxContent>
                  </v:textbox>
                </v:rect>
                <v:shape id="Shape 2522" o:spid="_x0000_s1267" style="position:absolute;top:10339;width:12598;height:10074;visibility:visible;mso-wrap-style:square;v-text-anchor:top" coordsize="1259840,100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" path="m1259840,r,1007428l,1007428,,e" filled="f" strokecolor="#d9d9d9">
                  <v:path arrowok="t" o:connecttype="custom" o:connectlocs="12598,0;12598,10074;0,10074;0,0" o:connectangles="0,0,0,0" textboxrect="0,0,1259840,1007428"/>
                </v:shape>
                <v:shape id="Shape 2524" o:spid="_x0000_s1268" style="position:absolute;left:17145;top:12923;width:7425;height:0;visibility:visible;mso-wrap-style:square;v-text-anchor:top" coordsize="7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" path="m,l742442,e" filled="f" strokecolor="#d9d9d9">
                  <v:path arrowok="t" o:connecttype="custom" o:connectlocs="0,0;7425,0" o:connectangles="0,0" textboxrect="0,0,742442,0"/>
                </v:shape>
                <v:shape id="Shape 2525" o:spid="_x0000_s1269" style="position:absolute;left:17145;top:12923;width:0;height:4519;visibility:visible;mso-wrap-style:square;v-text-anchor:top" coordsize="0,4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" path="m,451865l,e" filled="f" strokecolor="#bfbfbf">
                  <v:path arrowok="t" o:connecttype="custom" o:connectlocs="0,4519;0,0" o:connectangles="0,0" textboxrect="0,0,0,451865"/>
                </v:shape>
                <v:shape id="Shape 2526" o:spid="_x0000_s1270" style="position:absolute;left:17145;top:17442;width:7425;height:0;visibility:visible;mso-wrap-style:square;v-text-anchor:top" coordsize="7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" path="m,l742442,e" filled="f" strokecolor="#bfbfbf">
                  <v:path arrowok="t" o:connecttype="custom" o:connectlocs="0,0;7425,0" o:connectangles="0,0" textboxrect="0,0,742442,0"/>
                </v:shape>
                <v:shape id="Shape 2527" o:spid="_x0000_s1271" style="position:absolute;left:17145;top:13294;width:7425;height:2702;visibility:visible;mso-wrap-style:square;v-text-anchor:top" coordsize="742442,2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" path="m,46482c20574,33909,41148,16383,61849,8636,82423,762,103124,,123698,v20574,,41275,1905,61849,8636c206248,15240,226822,25654,247396,39751v20701,14224,41275,33147,61976,53721c329946,114173,350520,138811,371221,163576v20574,24638,41275,60833,61849,78105c453771,259080,474345,265049,494919,267462v20701,2413,41275,2794,61976,-11303c577469,242062,598043,207645,618744,183007v20574,-24765,41275,-52324,61849,-75057c701167,85217,721868,67056,742442,46482e" filled="f" strokecolor="#4f81bd" strokeweight="1pt">
                  <v:stroke endcap="round"/>
                  <v:path arrowok="t" o:connecttype="custom" o:connectlocs="0,465;619,86;1237,0;1856,86;2474,397;3094,935;3713,1635;4331,2416;4950,2674;5569,2561;6188,1830;6806,1079;7425,465" o:connectangles="0,0,0,0,0,0,0,0,0,0,0,0,0" textboxrect="0,0,742442,270256"/>
                </v:shape>
                <v:shape id="Shape 2528" o:spid="_x0000_s1272" style="position:absolute;left:17145;top:15783;width:7425;height:1191;visibility:visible;mso-wrap-style:square;v-text-anchor:top" coordsize="742442,1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" path="m,58801c20574,70359,41148,83820,61849,93599v20574,9779,41275,22225,61849,23876c144272,119126,164973,110744,185547,103505v20701,-7239,41275,-19558,61849,-29337c268097,64389,288671,53340,309372,44831v20574,-8636,41148,-16383,61849,-22225c391795,16891,412496,13208,433070,10033,453771,6731,474345,4572,494919,3175,515620,1778,536194,,556895,1397v20574,1397,41148,5080,61849,9906c639318,16256,660019,22860,680593,30735v20574,8000,41275,18668,61849,28066e" filled="f" strokecolor="#c0504d" strokeweight="1pt">
                  <v:stroke endcap="round"/>
                  <v:path arrowok="t" o:connecttype="custom" o:connectlocs="0,588;619,936;1237,1174;1856,1035;2474,742;3094,448;3713,226;4331,100;4950,32;5569,14;6188,113;6806,307;7425,588" o:connectangles="0,0,0,0,0,0,0,0,0,0,0,0,0" textboxrect="0,0,742442,119126"/>
                </v:shape>
                <v:shape id="Shape 2529" o:spid="_x0000_s1273" style="position:absolute;left:17145;top:14203;width:7425;height:1449;visibility:visible;mso-wrap-style:square;v-text-anchor:top" coordsize="742442,14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" path="m,112395v20574,7240,41148,17399,61849,21717c82423,138430,103124,144907,123698,138176v20574,-6731,41275,-29210,61849,-44323c206248,78740,226822,60198,247396,47372,268097,34417,288671,24003,309372,16637,329946,9144,350520,4826,371221,2540,391795,381,412496,,433070,3556v20701,3429,41275,10287,61849,19812c515620,32893,536194,58293,556895,60452v20574,2033,41148,-29591,61849,-24384c639318,41148,660019,78486,680593,91186v20574,12700,41275,14098,61849,21209e" filled="f" strokecolor="#4f81bd" strokeweight="1pt">
                  <v:stroke endcap="round"/>
                  <v:path arrowok="t" o:connecttype="custom" o:connectlocs="0,1124;619,1341;1237,1382;1856,938;2474,474;3094,166;3713,25;4331,36;4950,234;5569,604;6188,361;6806,912;7425,1124" o:connectangles="0,0,0,0,0,0,0,0,0,0,0,0,0" textboxrect="0,0,742442,144907"/>
                </v:shape>
                <v:shape id="Shape 2530" o:spid="_x0000_s1274" style="position:absolute;left:17145;top:16090;width:7425;height:619;visibility:visible;mso-wrap-style:square;v-text-anchor:top" coordsize="742442,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" path="m,c20574,762,41148,253,61849,2286v20574,2032,41275,5714,61849,9906c144272,16510,164973,22860,185547,27559v20701,4826,41275,10414,61849,13080c268097,43434,288671,41783,309372,43814v20574,2160,41148,7367,61849,9525c391795,55499,412496,55880,433070,57023v20701,1015,41275,4826,61849,2666c515620,57531,536194,52705,556895,43814,577469,35051,598043,12953,618744,6858v20574,-6096,41275,1524,61849,380c701167,6096,721868,2412,742442,e" filled="f" strokecolor="#c0504d" strokeweight="1pt">
                  <v:stroke endcap="round"/>
                  <v:path arrowok="t" o:connecttype="custom" o:connectlocs="0,0;619,23;1237,122;1856,276;2474,407;3094,439;3713,534;4331,571;4950,597;5569,439;6188,69;6806,72;7425,0" o:connectangles="0,0,0,0,0,0,0,0,0,0,0,0,0" textboxrect="0,0,742442,61849"/>
                </v:shape>
                <v:rect id="Rectangle 2531" o:spid="_x0000_s1275" style="position:absolute;left:14920;top:16965;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" filled="f" stroked="f">
                  <v:textbox inset="0,0,0,0">
                    <w:txbxContent>
                      <w:p w:rsidR="00C27EC5" w:rsidRDefault="00C27EC5" w:rsidP="00C27EC5">
                        <w:r>
                          <w:rPr>
                            <w:rFonts w:cs="Calibri"/>
                            <w:sz w:val="16"/>
                          </w:rPr>
                          <w:t>0.0</w:t>
                        </w:r>
                      </w:p>
                    </w:txbxContent>
                  </v:textbox>
                </v:rect>
                <v:rect id="Rectangle 2532" o:spid="_x0000_s1276" style="position:absolute;left:14404;top:12445;width:23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" filled="f" stroked="f">
                  <v:textbox inset="0,0,0,0">
                    <w:txbxContent>
                      <w:p w:rsidR="00C27EC5" w:rsidRDefault="00C27EC5" w:rsidP="00C27EC5">
                        <w:r>
                          <w:rPr>
                            <w:rFonts w:cs="Calibri"/>
                            <w:sz w:val="16"/>
                          </w:rPr>
                          <w:t>10.0</w:t>
                        </w:r>
                      </w:p>
                    </w:txbxContent>
                  </v:textbox>
                </v:rect>
                <v:rect id="Rectangle 2533" o:spid="_x0000_s1277" style="position:absolute;left:16892;top:18285;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" filled="f" stroked="f">
                  <v:textbox inset="0,0,0,0">
                    <w:txbxContent>
                      <w:p w:rsidR="00C27EC5" w:rsidRDefault="00C27EC5" w:rsidP="00C27EC5">
                        <w:r>
                          <w:rPr>
                            <w:rFonts w:cs="Calibri"/>
                            <w:sz w:val="16"/>
                          </w:rPr>
                          <w:t>0</w:t>
                        </w:r>
                      </w:p>
                    </w:txbxContent>
                  </v:textbox>
                </v:rect>
                <v:rect id="Rectangle 2534" o:spid="_x0000_s1278" style="position:absolute;left:19111;top:18285;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" filled="f" stroked="f">
                  <v:textbox inset="0,0,0,0">
                    <w:txbxContent>
                      <w:p w:rsidR="00C27EC5" w:rsidRDefault="00C27EC5" w:rsidP="00C27EC5">
                        <w:r>
                          <w:rPr>
                            <w:rFonts w:cs="Calibri"/>
                            <w:sz w:val="16"/>
                          </w:rPr>
                          <w:t>60</w:t>
                        </w:r>
                      </w:p>
                    </w:txbxContent>
                  </v:textbox>
                </v:rect>
                <v:rect id="Rectangle 2535" o:spid="_x0000_s1279" style="position:absolute;left:21327;top:18285;width:207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" filled="f" stroked="f">
                  <v:textbox inset="0,0,0,0">
                    <w:txbxContent>
                      <w:p w:rsidR="00C27EC5" w:rsidRDefault="00C27EC5" w:rsidP="00C27EC5">
                        <w:r>
                          <w:rPr>
                            <w:rFonts w:cs="Calibri"/>
                            <w:sz w:val="16"/>
                          </w:rPr>
                          <w:t>120</w:t>
                        </w:r>
                      </w:p>
                    </w:txbxContent>
                  </v:textbox>
                </v:rect>
                <v:rect id="Rectangle 2536" o:spid="_x0000_s1280" style="position:absolute;left:23805;top:18285;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94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" filled="f" stroked="f">
                  <v:textbox inset="0,0,0,0">
                    <w:txbxContent>
                      <w:p w:rsidR="00C27EC5" w:rsidRDefault="00C27EC5" w:rsidP="00C27EC5">
                        <w:r>
                          <w:rPr>
                            <w:rFonts w:cs="Calibri"/>
                            <w:sz w:val="16"/>
                          </w:rPr>
                          <w:t>180</w:t>
                        </w:r>
                      </w:p>
                    </w:txbxContent>
                  </v:textbox>
                </v:rect>
                <v:rect id="Rectangle 2537" o:spid="_x0000_s1281" style="position:absolute;left:10622;top:14606;width:792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" filled="f" stroked="f">
                  <v:textbox inset="0,0,0,0">
                    <w:txbxContent>
                      <w:p w:rsidR="00C27EC5" w:rsidRDefault="00C27EC5" w:rsidP="00C27EC5">
                        <w:r>
                          <w:rPr>
                            <w:rFonts w:cs="Calibri"/>
                            <w:sz w:val="16"/>
                          </w:rPr>
                          <w:t>Int. Drift (mm)</w:t>
                        </w:r>
                      </w:p>
                    </w:txbxContent>
                  </v:textbox>
                </v:rect>
                <v:rect id="Rectangle 2538" o:spid="_x0000_s1282" style="position:absolute;left:17651;top:19182;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" filled="f" stroked="f">
                  <v:textbox inset="0,0,0,0">
                    <w:txbxContent>
                      <w:p w:rsidR="00C27EC5" w:rsidRDefault="00C27EC5" w:rsidP="00C27EC5">
                        <w:r>
                          <w:rPr>
                            <w:rFonts w:cs="Calibri"/>
                            <w:sz w:val="16"/>
                          </w:rPr>
                          <w:t>Inc. Angle (deg)</w:t>
                        </w:r>
                      </w:p>
                    </w:txbxContent>
                  </v:textbox>
                </v:rect>
                <v:rect id="Rectangle 2539" o:spid="_x0000_s1283" style="position:absolute;left:23244;top:11108;width:329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zg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" filled="f" stroked="f">
                  <v:textbox inset="0,0,0,0">
                    <w:txbxContent>
                      <w:p w:rsidR="00C27EC5" w:rsidRDefault="00C27EC5" w:rsidP="00C27EC5">
                        <w:r>
                          <w:rPr>
                            <w:rFonts w:cs="Calibri"/>
                            <w:sz w:val="19"/>
                          </w:rPr>
                          <w:t>Cape</w:t>
                        </w:r>
                      </w:p>
                    </w:txbxContent>
                  </v:textbox>
                </v:rect>
                <v:shape id="Shape 2540" o:spid="_x0000_s1284" style="position:absolute;left:13505;top:10339;width:12599;height:10074;visibility:visible;mso-wrap-style:square;v-text-anchor:top" coordsize="1259840,100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" path="m1259840,r,1007428l,1007428,,e" filled="f" strokecolor="#d9d9d9">
                  <v:path arrowok="t" o:connecttype="custom" o:connectlocs="12599,0;12599,10074;0,10074;0,0" o:connectangles="0,0,0,0" textboxrect="0,0,1259840,1007428"/>
                </v:shape>
                <v:shape id="Shape 2542" o:spid="_x0000_s1285" style="position:absolute;left:30652;top:11915;width:7424;height:0;visibility:visible;mso-wrap-style:square;v-text-anchor:top" coordsize="7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" path="m,l742442,e" filled="f" strokecolor="#d9d9d9">
                  <v:path arrowok="t" o:connecttype="custom" o:connectlocs="0,0;7424,0" o:connectangles="0,0" textboxrect="0,0,742442,0"/>
                </v:shape>
                <v:shape id="Shape 2543" o:spid="_x0000_s1286" style="position:absolute;left:30652;top:11915;width:0;height:5534;visibility:visible;mso-wrap-style:square;v-text-anchor:top" coordsize="0,5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" path="m,553465l,e" filled="f" strokecolor="#bfbfbf">
                  <v:path arrowok="t" o:connecttype="custom" o:connectlocs="0,5534;0,0" o:connectangles="0,0" textboxrect="0,0,0,553465"/>
                </v:shape>
                <v:shape id="Shape 2544" o:spid="_x0000_s1287" style="position:absolute;left:30652;top:17449;width:7424;height:0;visibility:visible;mso-wrap-style:square;v-text-anchor:top" coordsize="7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" path="m,l742442,e" filled="f" strokecolor="#bfbfbf">
                  <v:path arrowok="t" o:connecttype="custom" o:connectlocs="0,0;7424,0" o:connectangles="0,0" textboxrect="0,0,742442,0"/>
                </v:shape>
                <v:shape id="Shape 2545" o:spid="_x0000_s1288" style="position:absolute;left:30652;top:13698;width:7424;height:1483;visibility:visible;mso-wrap-style:square;v-text-anchor:top" coordsize="742442,1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" path="m,c20574,1905,41148,1905,61849,5969v20574,4064,41275,9017,61849,18288c144272,33655,164973,46101,185547,61976v20701,15875,41275,45085,61849,57531c268097,131953,288671,132207,309372,136652v20574,4445,41148,8636,61849,9398c391795,146812,412496,142367,433070,141097v20574,-1270,41275,7239,61849,-2794c515620,128270,536194,97282,556895,80772,577469,64135,598043,50165,618744,38735,639318,27178,660019,18034,680593,11557,701167,5080,721868,3810,742442,e" filled="f" strokecolor="#4f81bd" strokeweight="1pt">
                  <v:stroke endcap="round"/>
                  <v:path arrowok="t" o:connecttype="custom" o:connectlocs="0,0;618,60;1237,243;1855,620;2474,1195;3094,1366;3712,1460;4330,1411;4949,1383;5569,808;6187,387;6806,116;7424,0" o:connectangles="0,0,0,0,0,0,0,0,0,0,0,0,0" textboxrect="0,0,742442,148336"/>
                </v:shape>
                <v:shape id="Shape 2546" o:spid="_x0000_s1289" style="position:absolute;left:30652;top:15911;width:7424;height:708;visibility:visible;mso-wrap-style:square;v-text-anchor:top" coordsize="742442,7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" path="m,59690v20574,1016,41148,1524,61849,2794c82423,63754,103124,70739,123698,67437v20574,-3302,41275,-16891,61849,-24892c206248,34671,226822,26035,247396,19939,268097,13716,288671,8509,309372,5461,329946,2413,350520,2413,371221,1651,391795,889,412496,,433070,1016v20574,1016,41275,3048,61849,6731c515620,11430,536194,16891,556895,23241v20574,6223,41148,17145,61849,22098c639318,50292,660019,50673,680593,53086v20574,2413,41275,4445,61849,6604e" filled="f" strokecolor="#c0504d" strokeweight="1pt">
                  <v:stroke endcap="round"/>
                  <v:path arrowok="t" o:connecttype="custom" o:connectlocs="0,597;618,625;1237,675;1855,426;2474,200;3094,55;3712,17;4330,10;4949,78;5569,233;6187,454;6806,531;7424,597" o:connectangles="0,0,0,0,0,0,0,0,0,0,0,0,0" textboxrect="0,0,742442,70739"/>
                </v:shape>
                <v:shape id="Shape 2547" o:spid="_x0000_s1290" style="position:absolute;left:30652;top:13454;width:7424;height:2245;visibility:visible;mso-wrap-style:square;v-text-anchor:top" coordsize="742442,22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" path="m,65277v20574,21972,41148,41275,61849,65913c82423,155828,103124,201549,123698,213106v20574,11430,41275,-8255,61849,-13335c206248,194690,226822,186817,247396,182626v20701,-4318,41275,1905,61976,-8382c329946,164084,350520,135509,371221,121158v20574,-14224,41275,-19305,61849,-32639c453644,75184,474345,54737,494919,41528,515620,28194,536194,15367,556895,8763,577469,2286,598043,,618744,2159v20574,2159,41275,8890,61849,19430c701167,32131,721868,50673,742442,65277e" filled="f" strokecolor="#4f81bd" strokeweight="1pt">
                  <v:stroke endcap="round"/>
                  <v:path arrowok="t" o:connecttype="custom" o:connectlocs="0,653;618,1312;1237,2131;1855,1997;2474,1826;3094,1742;3712,1211;4330,885;4949,415;5569,88;6187,22;6806,216;7424,653" o:connectangles="0,0,0,0,0,0,0,0,0,0,0,0,0" textboxrect="0,0,742442,224536"/>
                </v:shape>
                <v:shape id="Shape 2548" o:spid="_x0000_s1291" style="position:absolute;left:30652;top:15811;width:7424;height:832;visibility:visible;mso-wrap-style:square;v-text-anchor:top" coordsize="742442,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" path="m,56515c20574,50546,41148,45465,61849,38735,82423,32131,103124,22606,123698,16637,144272,10668,164973,5334,185547,2794,206248,253,226822,,247396,1651v20701,1651,41275,5588,61976,11049c329946,18288,350520,27813,371221,34925v20574,7112,41275,13843,61849,20447c453644,61976,474345,70993,494919,74168v20701,3175,41275,-381,61976,c577469,74676,598043,76073,618744,76962v20574,889,41275,6223,61849,2794c701167,76327,721868,64262,742442,56515e" filled="f" strokecolor="#c0504d" strokeweight="1pt">
                  <v:stroke endcap="round"/>
                  <v:path arrowok="t" o:connecttype="custom" o:connectlocs="0,565;618,387;1237,166;1855,28;2474,17;3094,127;3712,349;4330,554;4949,742;5569,742;6187,770;6806,798;7424,565" o:connectangles="0,0,0,0,0,0,0,0,0,0,0,0,0" textboxrect="0,0,742442,83185"/>
                </v:shape>
                <v:rect id="Rectangle 2549" o:spid="_x0000_s1292" style="position:absolute;left:28429;top:16972;width:17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" filled="f" stroked="f">
                  <v:textbox inset="0,0,0,0">
                    <w:txbxContent>
                      <w:p w:rsidR="00C27EC5" w:rsidRDefault="00C27EC5" w:rsidP="00C27EC5">
                        <w:r>
                          <w:rPr>
                            <w:rFonts w:cs="Calibri"/>
                            <w:sz w:val="16"/>
                          </w:rPr>
                          <w:t>0.0</w:t>
                        </w:r>
                      </w:p>
                    </w:txbxContent>
                  </v:textbox>
                </v:rect>
                <v:rect id="Rectangle 2550" o:spid="_x0000_s1293" style="position:absolute;left:27913;top:11436;width:23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" filled="f" stroked="f">
                  <v:textbox inset="0,0,0,0">
                    <w:txbxContent>
                      <w:p w:rsidR="00C27EC5" w:rsidRDefault="00C27EC5" w:rsidP="00C27EC5">
                        <w:r>
                          <w:rPr>
                            <w:rFonts w:cs="Calibri"/>
                            <w:sz w:val="16"/>
                          </w:rPr>
                          <w:t>10.0</w:t>
                        </w:r>
                      </w:p>
                    </w:txbxContent>
                  </v:textbox>
                </v:rect>
                <v:rect id="Rectangle 2551" o:spid="_x0000_s1294" style="position:absolute;left:30401;top:18294;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" filled="f" stroked="f">
                  <v:textbox inset="0,0,0,0">
                    <w:txbxContent>
                      <w:p w:rsidR="00C27EC5" w:rsidRDefault="00C27EC5" w:rsidP="00C27EC5">
                        <w:r>
                          <w:rPr>
                            <w:rFonts w:cs="Calibri"/>
                            <w:sz w:val="16"/>
                          </w:rPr>
                          <w:t>0</w:t>
                        </w:r>
                      </w:p>
                    </w:txbxContent>
                  </v:textbox>
                </v:rect>
                <v:rect id="Rectangle 2552" o:spid="_x0000_s1295" style="position:absolute;left:32620;top:18294;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" filled="f" stroked="f">
                  <v:textbox inset="0,0,0,0">
                    <w:txbxContent>
                      <w:p w:rsidR="00C27EC5" w:rsidRDefault="00C27EC5" w:rsidP="00C27EC5">
                        <w:r>
                          <w:rPr>
                            <w:rFonts w:cs="Calibri"/>
                            <w:sz w:val="16"/>
                          </w:rPr>
                          <w:t>60</w:t>
                        </w:r>
                      </w:p>
                    </w:txbxContent>
                  </v:textbox>
                </v:rect>
                <v:rect id="Rectangle 2553" o:spid="_x0000_s1296" style="position:absolute;left:34839;top:18294;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" filled="f" stroked="f">
                  <v:textbox inset="0,0,0,0">
                    <w:txbxContent>
                      <w:p w:rsidR="00C27EC5" w:rsidRDefault="00C27EC5" w:rsidP="00C27EC5">
                        <w:r>
                          <w:rPr>
                            <w:rFonts w:cs="Calibri"/>
                            <w:sz w:val="16"/>
                          </w:rPr>
                          <w:t>120</w:t>
                        </w:r>
                      </w:p>
                    </w:txbxContent>
                  </v:textbox>
                </v:rect>
                <v:rect id="Rectangle 2554" o:spid="_x0000_s1297" style="position:absolute;left:37314;top:18294;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" filled="f" stroked="f">
                  <v:textbox inset="0,0,0,0">
                    <w:txbxContent>
                      <w:p w:rsidR="00C27EC5" w:rsidRDefault="00C27EC5" w:rsidP="00C27EC5">
                        <w:r>
                          <w:rPr>
                            <w:rFonts w:cs="Calibri"/>
                            <w:sz w:val="16"/>
                          </w:rPr>
                          <w:t>180</w:t>
                        </w:r>
                      </w:p>
                    </w:txbxContent>
                  </v:textbox>
                </v:rect>
                <v:rect id="Rectangle 2555" o:spid="_x0000_s1298" style="position:absolute;left:24132;top:13596;width:792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" filled="f" stroked="f">
                  <v:textbox inset="0,0,0,0">
                    <w:txbxContent>
                      <w:p w:rsidR="00C27EC5" w:rsidRDefault="00C27EC5" w:rsidP="00C27EC5">
                        <w:r>
                          <w:rPr>
                            <w:rFonts w:cs="Calibri"/>
                            <w:sz w:val="16"/>
                          </w:rPr>
                          <w:t>Int. Drift (mm)</w:t>
                        </w:r>
                      </w:p>
                    </w:txbxContent>
                  </v:textbox>
                </v:rect>
                <v:rect id="Rectangle 2556" o:spid="_x0000_s1299" style="position:absolute;left:31160;top:19182;width:85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" filled="f" stroked="f">
                  <v:textbox inset="0,0,0,0">
                    <w:txbxContent>
                      <w:p w:rsidR="00C27EC5" w:rsidRDefault="00C27EC5" w:rsidP="00C27EC5">
                        <w:r>
                          <w:rPr>
                            <w:rFonts w:cs="Calibri"/>
                            <w:sz w:val="16"/>
                          </w:rPr>
                          <w:t>Inc. Angle (deg)</w:t>
                        </w:r>
                      </w:p>
                    </w:txbxContent>
                  </v:textbox>
                </v:rect>
                <v:rect id="Rectangle 2557" o:spid="_x0000_s1300" style="position:absolute;left:35903;top:11108;width:442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" filled="f" stroked="f">
                  <v:textbox inset="0,0,0,0">
                    <w:txbxContent>
                      <w:p w:rsidR="00C27EC5" w:rsidRDefault="00C27EC5" w:rsidP="00C27EC5">
                        <w:r>
                          <w:rPr>
                            <w:rFonts w:cs="Calibri"/>
                            <w:sz w:val="19"/>
                          </w:rPr>
                          <w:t>Loma2</w:t>
                        </w:r>
                      </w:p>
                    </w:txbxContent>
                  </v:textbox>
                </v:rect>
                <v:shape id="Shape 2558" o:spid="_x0000_s1301" style="position:absolute;left:27012;top:10339;width:12598;height:10074;visibility:visible;mso-wrap-style:square;v-text-anchor:top" coordsize="1259840,100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" path="m1259840,r,1007428l,1007428,,e" filled="f" strokecolor="#d9d9d9">
                  <v:path arrowok="t" o:connecttype="custom" o:connectlocs="12598,0;12598,10074;0,10074;0,0" o:connectangles="0,0,0,0" textboxrect="0,0,1259840,1007428"/>
                </v:shape>
                <v:shape id="Picture 2560" o:spid="_x0000_s1302" type="#_x0000_t75" style="position:absolute;left:40506;top:10336;width:1257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">
                  <v:imagedata r:id="rId11" o:title=""/>
                </v:shape>
                <w10:anchorlock/>
              </v:group>
            </w:pict>
          </mc:Fallback>
        </mc:AlternateConten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10" w:hanging="10"/>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Figure 3. Peak first-floor interstorey drifts (mm) in X and Y directions of the base-isolated building in terms of the excitation angle, under NF and FF ground motions.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keepNext/>
        <w:keepLines/>
        <w:widowControl w:val="0"/>
        <w:numPr>
          <w:ilvl w:val="1"/>
          <w:numId w:val="0"/>
        </w:numPr>
        <w:spacing w:after="0" w:line="240" w:lineRule="auto"/>
        <w:ind w:left="317" w:hanging="332"/>
        <w:jc w:val="both"/>
        <w:outlineLvl w:val="1"/>
        <w:rPr>
          <w:rFonts w:eastAsia="Times New Roman"/>
          <w:b/>
          <w:i/>
          <w:snapToGrid w:val="0"/>
          <w:color w:val="000000"/>
          <w:szCs w:val="24"/>
          <w:lang w:val="en-US"/>
        </w:rPr>
      </w:pPr>
      <w:r w:rsidRPr="00C27EC5">
        <w:rPr>
          <w:rFonts w:eastAsia="Times New Roman"/>
          <w:b/>
          <w:i/>
          <w:snapToGrid w:val="0"/>
          <w:color w:val="000000"/>
          <w:szCs w:val="24"/>
          <w:lang w:val="en-US"/>
        </w:rPr>
        <w:t xml:space="preserve">4.3 Peak floor accelerations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In addition to the peak interstorey drifts, another important parameter in the seismic design is the superstructure’s peak floor accelerations. Thus, the peak floor accelerations in X and Y directions of the baseisolated building in terms of the excitation angle, under NF and FF ground motions are presented in Figure 4.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604"/>
        <w:jc w:val="both"/>
        <w:rPr>
          <w:rFonts w:eastAsia="Times New Roman"/>
          <w:snapToGrid w:val="0"/>
          <w:color w:val="000000"/>
          <w:szCs w:val="24"/>
          <w:lang w:val="en-US"/>
        </w:rPr>
      </w:pPr>
      <w:r w:rsidRPr="00C27EC5">
        <w:rPr>
          <w:rFonts w:eastAsiaTheme="minorHAnsi"/>
          <w:noProof/>
          <w:snapToGrid w:val="0"/>
          <w:szCs w:val="24"/>
        </w:rPr>
        <mc:AlternateContent>
          <mc:Choice Requires="wpg">
            <w:drawing>
              <wp:inline distT="0" distB="0" distL="0" distR="0" wp14:anchorId="0FF33D88" wp14:editId="018C3B6A">
                <wp:extent cx="5452745" cy="2073275"/>
                <wp:effectExtent l="8255" t="8890" r="25400" b="51435"/>
                <wp:docPr id="74154" name="Группа 46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745" cy="2073275"/>
                          <a:chOff x="0" y="0"/>
                          <a:chExt cx="54530" cy="20733"/>
                        </a:xfrm>
                      </wpg:grpSpPr>
                      <wps:wsp>
                        <wps:cNvPr id="74155" name="Rectangle 2387"/>
                        <wps:cNvSpPr>
                          <a:spLocks noChangeArrowheads="1"/>
                        </wps:cNvSpPr>
                        <wps:spPr bwMode="auto">
                          <a:xfrm>
                            <a:off x="12766" y="884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156" name="Rectangle 2388"/>
                        <wps:cNvSpPr>
                          <a:spLocks noChangeArrowheads="1"/>
                        </wps:cNvSpPr>
                        <wps:spPr bwMode="auto">
                          <a:xfrm>
                            <a:off x="26268" y="884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157" name="Rectangle 2389"/>
                        <wps:cNvSpPr>
                          <a:spLocks noChangeArrowheads="1"/>
                        </wps:cNvSpPr>
                        <wps:spPr bwMode="auto">
                          <a:xfrm>
                            <a:off x="39773" y="8849"/>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158" name="Rectangle 2390"/>
                        <wps:cNvSpPr>
                          <a:spLocks noChangeArrowheads="1"/>
                        </wps:cNvSpPr>
                        <wps:spPr bwMode="auto">
                          <a:xfrm>
                            <a:off x="54179" y="884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159" name="Rectangle 2391"/>
                        <wps:cNvSpPr>
                          <a:spLocks noChangeArrowheads="1"/>
                        </wps:cNvSpPr>
                        <wps:spPr bwMode="auto">
                          <a:xfrm>
                            <a:off x="12766" y="19181"/>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160" name="Rectangle 2392"/>
                        <wps:cNvSpPr>
                          <a:spLocks noChangeArrowheads="1"/>
                        </wps:cNvSpPr>
                        <wps:spPr bwMode="auto">
                          <a:xfrm>
                            <a:off x="26268" y="19181"/>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161" name="Rectangle 2393"/>
                        <wps:cNvSpPr>
                          <a:spLocks noChangeArrowheads="1"/>
                        </wps:cNvSpPr>
                        <wps:spPr bwMode="auto">
                          <a:xfrm>
                            <a:off x="39773" y="19181"/>
                            <a:ext cx="467"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162" name="Rectangle 2394"/>
                        <wps:cNvSpPr>
                          <a:spLocks noChangeArrowheads="1"/>
                        </wps:cNvSpPr>
                        <wps:spPr bwMode="auto">
                          <a:xfrm>
                            <a:off x="53615" y="13847"/>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t xml:space="preserve"> </w:t>
                              </w:r>
                            </w:p>
                          </w:txbxContent>
                        </wps:txbx>
                        <wps:bodyPr rot="0" vert="horz" wrap="square" lIns="0" tIns="0" rIns="0" bIns="0" anchor="t" anchorCtr="0" upright="1">
                          <a:noAutofit/>
                        </wps:bodyPr>
                      </wps:wsp>
                      <wps:wsp>
                        <wps:cNvPr id="74163" name="Shape 2562"/>
                        <wps:cNvSpPr>
                          <a:spLocks/>
                        </wps:cNvSpPr>
                        <wps:spPr bwMode="auto">
                          <a:xfrm>
                            <a:off x="4033" y="2107"/>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64" name="Shape 2563"/>
                        <wps:cNvSpPr>
                          <a:spLocks/>
                        </wps:cNvSpPr>
                        <wps:spPr bwMode="auto">
                          <a:xfrm>
                            <a:off x="4033" y="2107"/>
                            <a:ext cx="0" cy="4757"/>
                          </a:xfrm>
                          <a:custGeom>
                            <a:avLst/>
                            <a:gdLst>
                              <a:gd name="T0" fmla="*/ 475742 h 475742"/>
                              <a:gd name="T1" fmla="*/ 0 h 475742"/>
                              <a:gd name="T2" fmla="*/ 0 h 475742"/>
                              <a:gd name="T3" fmla="*/ 475742 h 475742"/>
                            </a:gdLst>
                            <a:ahLst/>
                            <a:cxnLst>
                              <a:cxn ang="0">
                                <a:pos x="0" y="T0"/>
                              </a:cxn>
                              <a:cxn ang="0">
                                <a:pos x="0" y="T1"/>
                              </a:cxn>
                            </a:cxnLst>
                            <a:rect l="0" t="T2" r="0" b="T3"/>
                            <a:pathLst>
                              <a:path h="475742">
                                <a:moveTo>
                                  <a:pt x="0" y="475742"/>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65" name="Shape 2564"/>
                        <wps:cNvSpPr>
                          <a:spLocks/>
                        </wps:cNvSpPr>
                        <wps:spPr bwMode="auto">
                          <a:xfrm>
                            <a:off x="4033" y="6864"/>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66" name="Shape 2565"/>
                        <wps:cNvSpPr>
                          <a:spLocks/>
                        </wps:cNvSpPr>
                        <wps:spPr bwMode="auto">
                          <a:xfrm>
                            <a:off x="4033" y="3404"/>
                            <a:ext cx="7031" cy="1460"/>
                          </a:xfrm>
                          <a:custGeom>
                            <a:avLst/>
                            <a:gdLst>
                              <a:gd name="T0" fmla="*/ 0 w 703072"/>
                              <a:gd name="T1" fmla="*/ 105918 h 146050"/>
                              <a:gd name="T2" fmla="*/ 58547 w 703072"/>
                              <a:gd name="T3" fmla="*/ 113284 h 146050"/>
                              <a:gd name="T4" fmla="*/ 117221 w 703072"/>
                              <a:gd name="T5" fmla="*/ 87503 h 146050"/>
                              <a:gd name="T6" fmla="*/ 175768 w 703072"/>
                              <a:gd name="T7" fmla="*/ 71882 h 146050"/>
                              <a:gd name="T8" fmla="*/ 234315 w 703072"/>
                              <a:gd name="T9" fmla="*/ 26797 h 146050"/>
                              <a:gd name="T10" fmla="*/ 292989 w 703072"/>
                              <a:gd name="T11" fmla="*/ 3429 h 146050"/>
                              <a:gd name="T12" fmla="*/ 351536 w 703072"/>
                              <a:gd name="T13" fmla="*/ 6604 h 146050"/>
                              <a:gd name="T14" fmla="*/ 410083 w 703072"/>
                              <a:gd name="T15" fmla="*/ 18288 h 146050"/>
                              <a:gd name="T16" fmla="*/ 468757 w 703072"/>
                              <a:gd name="T17" fmla="*/ 38227 h 146050"/>
                              <a:gd name="T18" fmla="*/ 527304 w 703072"/>
                              <a:gd name="T19" fmla="*/ 81153 h 146050"/>
                              <a:gd name="T20" fmla="*/ 585851 w 703072"/>
                              <a:gd name="T21" fmla="*/ 140462 h 146050"/>
                              <a:gd name="T22" fmla="*/ 644398 w 703072"/>
                              <a:gd name="T23" fmla="*/ 114681 h 146050"/>
                              <a:gd name="T24" fmla="*/ 703072 w 703072"/>
                              <a:gd name="T25" fmla="*/ 105918 h 146050"/>
                              <a:gd name="T26" fmla="*/ 0 w 703072"/>
                              <a:gd name="T27" fmla="*/ 0 h 146050"/>
                              <a:gd name="T28" fmla="*/ 703072 w 703072"/>
                              <a:gd name="T29" fmla="*/ 146050 h 146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46050">
                                <a:moveTo>
                                  <a:pt x="0" y="105918"/>
                                </a:moveTo>
                                <a:cubicBezTo>
                                  <a:pt x="19558" y="108331"/>
                                  <a:pt x="39116" y="116332"/>
                                  <a:pt x="58547" y="113284"/>
                                </a:cubicBezTo>
                                <a:cubicBezTo>
                                  <a:pt x="78105" y="110236"/>
                                  <a:pt x="97663" y="94488"/>
                                  <a:pt x="117221" y="87503"/>
                                </a:cubicBezTo>
                                <a:cubicBezTo>
                                  <a:pt x="136652" y="80645"/>
                                  <a:pt x="156210" y="82042"/>
                                  <a:pt x="175768" y="71882"/>
                                </a:cubicBezTo>
                                <a:cubicBezTo>
                                  <a:pt x="195326" y="61722"/>
                                  <a:pt x="214884" y="38227"/>
                                  <a:pt x="234315" y="26797"/>
                                </a:cubicBezTo>
                                <a:cubicBezTo>
                                  <a:pt x="253873" y="15367"/>
                                  <a:pt x="273431" y="6731"/>
                                  <a:pt x="292989" y="3429"/>
                                </a:cubicBezTo>
                                <a:cubicBezTo>
                                  <a:pt x="312420" y="0"/>
                                  <a:pt x="331978" y="4064"/>
                                  <a:pt x="351536" y="6604"/>
                                </a:cubicBezTo>
                                <a:cubicBezTo>
                                  <a:pt x="371094" y="9017"/>
                                  <a:pt x="390525" y="13081"/>
                                  <a:pt x="410083" y="18288"/>
                                </a:cubicBezTo>
                                <a:cubicBezTo>
                                  <a:pt x="429641" y="23622"/>
                                  <a:pt x="449199" y="27813"/>
                                  <a:pt x="468757" y="38227"/>
                                </a:cubicBezTo>
                                <a:cubicBezTo>
                                  <a:pt x="488188" y="48768"/>
                                  <a:pt x="507746" y="64135"/>
                                  <a:pt x="527304" y="81153"/>
                                </a:cubicBezTo>
                                <a:cubicBezTo>
                                  <a:pt x="546862" y="98171"/>
                                  <a:pt x="566293" y="134874"/>
                                  <a:pt x="585851" y="140462"/>
                                </a:cubicBezTo>
                                <a:cubicBezTo>
                                  <a:pt x="605409" y="146050"/>
                                  <a:pt x="624967" y="120396"/>
                                  <a:pt x="644398" y="114681"/>
                                </a:cubicBezTo>
                                <a:cubicBezTo>
                                  <a:pt x="663956" y="108966"/>
                                  <a:pt x="683514" y="108839"/>
                                  <a:pt x="703072" y="105918"/>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67" name="Shape 2566"/>
                        <wps:cNvSpPr>
                          <a:spLocks/>
                        </wps:cNvSpPr>
                        <wps:spPr bwMode="auto">
                          <a:xfrm>
                            <a:off x="4033" y="3596"/>
                            <a:ext cx="7031" cy="1634"/>
                          </a:xfrm>
                          <a:custGeom>
                            <a:avLst/>
                            <a:gdLst>
                              <a:gd name="T0" fmla="*/ 0 w 703072"/>
                              <a:gd name="T1" fmla="*/ 0 h 163449"/>
                              <a:gd name="T2" fmla="*/ 58547 w 703072"/>
                              <a:gd name="T3" fmla="*/ 14732 h 163449"/>
                              <a:gd name="T4" fmla="*/ 117221 w 703072"/>
                              <a:gd name="T5" fmla="*/ 50546 h 163449"/>
                              <a:gd name="T6" fmla="*/ 175768 w 703072"/>
                              <a:gd name="T7" fmla="*/ 105029 h 163449"/>
                              <a:gd name="T8" fmla="*/ 234315 w 703072"/>
                              <a:gd name="T9" fmla="*/ 155194 h 163449"/>
                              <a:gd name="T10" fmla="*/ 292989 w 703072"/>
                              <a:gd name="T11" fmla="*/ 154432 h 163449"/>
                              <a:gd name="T12" fmla="*/ 351536 w 703072"/>
                              <a:gd name="T13" fmla="*/ 156591 h 163449"/>
                              <a:gd name="T14" fmla="*/ 410083 w 703072"/>
                              <a:gd name="T15" fmla="*/ 138176 h 163449"/>
                              <a:gd name="T16" fmla="*/ 468757 w 703072"/>
                              <a:gd name="T17" fmla="*/ 129159 h 163449"/>
                              <a:gd name="T18" fmla="*/ 527304 w 703072"/>
                              <a:gd name="T19" fmla="*/ 94107 h 163449"/>
                              <a:gd name="T20" fmla="*/ 585851 w 703072"/>
                              <a:gd name="T21" fmla="*/ 44323 h 163449"/>
                              <a:gd name="T22" fmla="*/ 644398 w 703072"/>
                              <a:gd name="T23" fmla="*/ 9906 h 163449"/>
                              <a:gd name="T24" fmla="*/ 703072 w 703072"/>
                              <a:gd name="T25" fmla="*/ 0 h 163449"/>
                              <a:gd name="T26" fmla="*/ 0 w 703072"/>
                              <a:gd name="T27" fmla="*/ 0 h 163449"/>
                              <a:gd name="T28" fmla="*/ 703072 w 703072"/>
                              <a:gd name="T29" fmla="*/ 163449 h 163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63449">
                                <a:moveTo>
                                  <a:pt x="0" y="0"/>
                                </a:moveTo>
                                <a:cubicBezTo>
                                  <a:pt x="19558" y="4826"/>
                                  <a:pt x="39116" y="6223"/>
                                  <a:pt x="58547" y="14732"/>
                                </a:cubicBezTo>
                                <a:cubicBezTo>
                                  <a:pt x="78105" y="23114"/>
                                  <a:pt x="97663" y="35433"/>
                                  <a:pt x="117221" y="50546"/>
                                </a:cubicBezTo>
                                <a:cubicBezTo>
                                  <a:pt x="136652" y="65532"/>
                                  <a:pt x="156210" y="87503"/>
                                  <a:pt x="175768" y="105029"/>
                                </a:cubicBezTo>
                                <a:cubicBezTo>
                                  <a:pt x="195326" y="122428"/>
                                  <a:pt x="214884" y="146939"/>
                                  <a:pt x="234315" y="155194"/>
                                </a:cubicBezTo>
                                <a:cubicBezTo>
                                  <a:pt x="253873" y="163449"/>
                                  <a:pt x="273431" y="154178"/>
                                  <a:pt x="292989" y="154432"/>
                                </a:cubicBezTo>
                                <a:cubicBezTo>
                                  <a:pt x="312420" y="154686"/>
                                  <a:pt x="331978" y="159258"/>
                                  <a:pt x="351536" y="156591"/>
                                </a:cubicBezTo>
                                <a:cubicBezTo>
                                  <a:pt x="371094" y="153924"/>
                                  <a:pt x="390525" y="142748"/>
                                  <a:pt x="410083" y="138176"/>
                                </a:cubicBezTo>
                                <a:cubicBezTo>
                                  <a:pt x="429641" y="133604"/>
                                  <a:pt x="449199" y="136525"/>
                                  <a:pt x="468757" y="129159"/>
                                </a:cubicBezTo>
                                <a:cubicBezTo>
                                  <a:pt x="488188" y="121793"/>
                                  <a:pt x="507746" y="108204"/>
                                  <a:pt x="527304" y="94107"/>
                                </a:cubicBezTo>
                                <a:cubicBezTo>
                                  <a:pt x="546862" y="80010"/>
                                  <a:pt x="566293" y="58293"/>
                                  <a:pt x="585851" y="44323"/>
                                </a:cubicBezTo>
                                <a:cubicBezTo>
                                  <a:pt x="605409" y="30226"/>
                                  <a:pt x="624967" y="17272"/>
                                  <a:pt x="644398" y="9906"/>
                                </a:cubicBezTo>
                                <a:cubicBezTo>
                                  <a:pt x="663956" y="2413"/>
                                  <a:pt x="683514" y="3302"/>
                                  <a:pt x="703072" y="0"/>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68" name="Shape 2567"/>
                        <wps:cNvSpPr>
                          <a:spLocks/>
                        </wps:cNvSpPr>
                        <wps:spPr bwMode="auto">
                          <a:xfrm>
                            <a:off x="4033" y="4512"/>
                            <a:ext cx="7031" cy="511"/>
                          </a:xfrm>
                          <a:custGeom>
                            <a:avLst/>
                            <a:gdLst>
                              <a:gd name="T0" fmla="*/ 0 w 703072"/>
                              <a:gd name="T1" fmla="*/ 16256 h 51054"/>
                              <a:gd name="T2" fmla="*/ 58547 w 703072"/>
                              <a:gd name="T3" fmla="*/ 33528 h 51054"/>
                              <a:gd name="T4" fmla="*/ 117221 w 703072"/>
                              <a:gd name="T5" fmla="*/ 37973 h 51054"/>
                              <a:gd name="T6" fmla="*/ 175768 w 703072"/>
                              <a:gd name="T7" fmla="*/ 49403 h 51054"/>
                              <a:gd name="T8" fmla="*/ 234315 w 703072"/>
                              <a:gd name="T9" fmla="*/ 48006 h 51054"/>
                              <a:gd name="T10" fmla="*/ 292989 w 703072"/>
                              <a:gd name="T11" fmla="*/ 40513 h 51054"/>
                              <a:gd name="T12" fmla="*/ 351536 w 703072"/>
                              <a:gd name="T13" fmla="*/ 44831 h 51054"/>
                              <a:gd name="T14" fmla="*/ 410083 w 703072"/>
                              <a:gd name="T15" fmla="*/ 29210 h 51054"/>
                              <a:gd name="T16" fmla="*/ 468757 w 703072"/>
                              <a:gd name="T17" fmla="*/ 26924 h 51054"/>
                              <a:gd name="T18" fmla="*/ 527304 w 703072"/>
                              <a:gd name="T19" fmla="*/ 28448 h 51054"/>
                              <a:gd name="T20" fmla="*/ 585851 w 703072"/>
                              <a:gd name="T21" fmla="*/ 5969 h 51054"/>
                              <a:gd name="T22" fmla="*/ 644398 w 703072"/>
                              <a:gd name="T23" fmla="*/ 1778 h 51054"/>
                              <a:gd name="T24" fmla="*/ 703072 w 703072"/>
                              <a:gd name="T25" fmla="*/ 16256 h 51054"/>
                              <a:gd name="T26" fmla="*/ 0 w 703072"/>
                              <a:gd name="T27" fmla="*/ 0 h 51054"/>
                              <a:gd name="T28" fmla="*/ 703072 w 703072"/>
                              <a:gd name="T29" fmla="*/ 51054 h 5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51054">
                                <a:moveTo>
                                  <a:pt x="0" y="16256"/>
                                </a:moveTo>
                                <a:cubicBezTo>
                                  <a:pt x="19558" y="21971"/>
                                  <a:pt x="39116" y="29972"/>
                                  <a:pt x="58547" y="33528"/>
                                </a:cubicBezTo>
                                <a:cubicBezTo>
                                  <a:pt x="78105" y="37211"/>
                                  <a:pt x="97663" y="35306"/>
                                  <a:pt x="117221" y="37973"/>
                                </a:cubicBezTo>
                                <a:cubicBezTo>
                                  <a:pt x="136652" y="40513"/>
                                  <a:pt x="156210" y="47625"/>
                                  <a:pt x="175768" y="49403"/>
                                </a:cubicBezTo>
                                <a:cubicBezTo>
                                  <a:pt x="195326" y="51054"/>
                                  <a:pt x="214884" y="49403"/>
                                  <a:pt x="234315" y="48006"/>
                                </a:cubicBezTo>
                                <a:cubicBezTo>
                                  <a:pt x="253873" y="46482"/>
                                  <a:pt x="273431" y="41021"/>
                                  <a:pt x="292989" y="40513"/>
                                </a:cubicBezTo>
                                <a:cubicBezTo>
                                  <a:pt x="312420" y="40005"/>
                                  <a:pt x="331978" y="46736"/>
                                  <a:pt x="351536" y="44831"/>
                                </a:cubicBezTo>
                                <a:cubicBezTo>
                                  <a:pt x="371094" y="42926"/>
                                  <a:pt x="390525" y="32131"/>
                                  <a:pt x="410083" y="29210"/>
                                </a:cubicBezTo>
                                <a:cubicBezTo>
                                  <a:pt x="429641" y="26162"/>
                                  <a:pt x="449199" y="27051"/>
                                  <a:pt x="468757" y="26924"/>
                                </a:cubicBezTo>
                                <a:cubicBezTo>
                                  <a:pt x="488188" y="26797"/>
                                  <a:pt x="507746" y="32004"/>
                                  <a:pt x="527304" y="28448"/>
                                </a:cubicBezTo>
                                <a:cubicBezTo>
                                  <a:pt x="546862" y="24892"/>
                                  <a:pt x="566293" y="10414"/>
                                  <a:pt x="585851" y="5969"/>
                                </a:cubicBezTo>
                                <a:cubicBezTo>
                                  <a:pt x="605409" y="1397"/>
                                  <a:pt x="624967" y="0"/>
                                  <a:pt x="644398" y="1778"/>
                                </a:cubicBezTo>
                                <a:cubicBezTo>
                                  <a:pt x="663956" y="3429"/>
                                  <a:pt x="683514" y="11430"/>
                                  <a:pt x="703072" y="16256"/>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69" name="Shape 2568"/>
                        <wps:cNvSpPr>
                          <a:spLocks/>
                        </wps:cNvSpPr>
                        <wps:spPr bwMode="auto">
                          <a:xfrm>
                            <a:off x="4033" y="4994"/>
                            <a:ext cx="7031" cy="358"/>
                          </a:xfrm>
                          <a:custGeom>
                            <a:avLst/>
                            <a:gdLst>
                              <a:gd name="T0" fmla="*/ 0 w 703072"/>
                              <a:gd name="T1" fmla="*/ 35814 h 35814"/>
                              <a:gd name="T2" fmla="*/ 58547 w 703072"/>
                              <a:gd name="T3" fmla="*/ 14986 h 35814"/>
                              <a:gd name="T4" fmla="*/ 117221 w 703072"/>
                              <a:gd name="T5" fmla="*/ 2794 h 35814"/>
                              <a:gd name="T6" fmla="*/ 175768 w 703072"/>
                              <a:gd name="T7" fmla="*/ 2032 h 35814"/>
                              <a:gd name="T8" fmla="*/ 234315 w 703072"/>
                              <a:gd name="T9" fmla="*/ 14478 h 35814"/>
                              <a:gd name="T10" fmla="*/ 292989 w 703072"/>
                              <a:gd name="T11" fmla="*/ 18669 h 35814"/>
                              <a:gd name="T12" fmla="*/ 351536 w 703072"/>
                              <a:gd name="T13" fmla="*/ 18669 h 35814"/>
                              <a:gd name="T14" fmla="*/ 410083 w 703072"/>
                              <a:gd name="T15" fmla="*/ 7493 h 35814"/>
                              <a:gd name="T16" fmla="*/ 468757 w 703072"/>
                              <a:gd name="T17" fmla="*/ 3302 h 35814"/>
                              <a:gd name="T18" fmla="*/ 527304 w 703072"/>
                              <a:gd name="T19" fmla="*/ 7620 h 35814"/>
                              <a:gd name="T20" fmla="*/ 585851 w 703072"/>
                              <a:gd name="T21" fmla="*/ 22098 h 35814"/>
                              <a:gd name="T22" fmla="*/ 644398 w 703072"/>
                              <a:gd name="T23" fmla="*/ 30607 h 35814"/>
                              <a:gd name="T24" fmla="*/ 703072 w 703072"/>
                              <a:gd name="T25" fmla="*/ 35814 h 35814"/>
                              <a:gd name="T26" fmla="*/ 0 w 703072"/>
                              <a:gd name="T27" fmla="*/ 0 h 35814"/>
                              <a:gd name="T28" fmla="*/ 703072 w 703072"/>
                              <a:gd name="T29" fmla="*/ 35814 h 35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35814">
                                <a:moveTo>
                                  <a:pt x="0" y="35814"/>
                                </a:moveTo>
                                <a:cubicBezTo>
                                  <a:pt x="19558" y="28829"/>
                                  <a:pt x="39116" y="20447"/>
                                  <a:pt x="58547" y="14986"/>
                                </a:cubicBezTo>
                                <a:cubicBezTo>
                                  <a:pt x="78105" y="9525"/>
                                  <a:pt x="97663" y="4953"/>
                                  <a:pt x="117221" y="2794"/>
                                </a:cubicBezTo>
                                <a:cubicBezTo>
                                  <a:pt x="136652" y="635"/>
                                  <a:pt x="156210" y="0"/>
                                  <a:pt x="175768" y="2032"/>
                                </a:cubicBezTo>
                                <a:cubicBezTo>
                                  <a:pt x="195326" y="3937"/>
                                  <a:pt x="214884" y="11811"/>
                                  <a:pt x="234315" y="14478"/>
                                </a:cubicBezTo>
                                <a:cubicBezTo>
                                  <a:pt x="253873" y="17272"/>
                                  <a:pt x="273431" y="17907"/>
                                  <a:pt x="292989" y="18669"/>
                                </a:cubicBezTo>
                                <a:cubicBezTo>
                                  <a:pt x="312420" y="19304"/>
                                  <a:pt x="331978" y="20447"/>
                                  <a:pt x="351536" y="18669"/>
                                </a:cubicBezTo>
                                <a:cubicBezTo>
                                  <a:pt x="371094" y="16764"/>
                                  <a:pt x="390525" y="10033"/>
                                  <a:pt x="410083" y="7493"/>
                                </a:cubicBezTo>
                                <a:cubicBezTo>
                                  <a:pt x="429641" y="4953"/>
                                  <a:pt x="449199" y="3302"/>
                                  <a:pt x="468757" y="3302"/>
                                </a:cubicBezTo>
                                <a:cubicBezTo>
                                  <a:pt x="488188" y="3302"/>
                                  <a:pt x="507746" y="4445"/>
                                  <a:pt x="527304" y="7620"/>
                                </a:cubicBezTo>
                                <a:cubicBezTo>
                                  <a:pt x="546862" y="10668"/>
                                  <a:pt x="566293" y="18161"/>
                                  <a:pt x="585851" y="22098"/>
                                </a:cubicBezTo>
                                <a:cubicBezTo>
                                  <a:pt x="605409" y="25908"/>
                                  <a:pt x="624967" y="28321"/>
                                  <a:pt x="644398" y="30607"/>
                                </a:cubicBezTo>
                                <a:cubicBezTo>
                                  <a:pt x="663956" y="32893"/>
                                  <a:pt x="683514" y="34036"/>
                                  <a:pt x="703072" y="35814"/>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70" name="Rectangle 2569"/>
                        <wps:cNvSpPr>
                          <a:spLocks noChangeArrowheads="1"/>
                        </wps:cNvSpPr>
                        <wps:spPr bwMode="auto">
                          <a:xfrm>
                            <a:off x="1808" y="6391"/>
                            <a:ext cx="17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171" name="Rectangle 2570"/>
                        <wps:cNvSpPr>
                          <a:spLocks noChangeArrowheads="1"/>
                        </wps:cNvSpPr>
                        <wps:spPr bwMode="auto">
                          <a:xfrm>
                            <a:off x="1808" y="1633"/>
                            <a:ext cx="171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5.0</w:t>
                              </w:r>
                            </w:p>
                          </w:txbxContent>
                        </wps:txbx>
                        <wps:bodyPr rot="0" vert="horz" wrap="square" lIns="0" tIns="0" rIns="0" bIns="0" anchor="t" anchorCtr="0" upright="1">
                          <a:noAutofit/>
                        </wps:bodyPr>
                      </wps:wsp>
                      <wps:wsp>
                        <wps:cNvPr id="74172" name="Rectangle 2571"/>
                        <wps:cNvSpPr>
                          <a:spLocks noChangeArrowheads="1"/>
                        </wps:cNvSpPr>
                        <wps:spPr bwMode="auto">
                          <a:xfrm>
                            <a:off x="3780" y="7710"/>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173" name="Rectangle 2572"/>
                        <wps:cNvSpPr>
                          <a:spLocks noChangeArrowheads="1"/>
                        </wps:cNvSpPr>
                        <wps:spPr bwMode="auto">
                          <a:xfrm>
                            <a:off x="5864" y="7710"/>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174" name="Rectangle 2573"/>
                        <wps:cNvSpPr>
                          <a:spLocks noChangeArrowheads="1"/>
                        </wps:cNvSpPr>
                        <wps:spPr bwMode="auto">
                          <a:xfrm>
                            <a:off x="7952" y="7710"/>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175" name="Rectangle 2574"/>
                        <wps:cNvSpPr>
                          <a:spLocks noChangeArrowheads="1"/>
                        </wps:cNvSpPr>
                        <wps:spPr bwMode="auto">
                          <a:xfrm>
                            <a:off x="10297" y="7710"/>
                            <a:ext cx="2066"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176" name="Rectangle 2575"/>
                        <wps:cNvSpPr>
                          <a:spLocks noChangeArrowheads="1"/>
                        </wps:cNvSpPr>
                        <wps:spPr bwMode="auto">
                          <a:xfrm rot="-5399999">
                            <a:off x="-2246" y="3472"/>
                            <a:ext cx="665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Accel (m/s²)</w:t>
                              </w:r>
                            </w:p>
                          </w:txbxContent>
                        </wps:txbx>
                        <wps:bodyPr rot="0" vert="horz" wrap="square" lIns="0" tIns="0" rIns="0" bIns="0" anchor="t" anchorCtr="0" upright="1">
                          <a:noAutofit/>
                        </wps:bodyPr>
                      </wps:wsp>
                      <wps:wsp>
                        <wps:cNvPr id="74177" name="Rectangle 2576"/>
                        <wps:cNvSpPr>
                          <a:spLocks noChangeArrowheads="1"/>
                        </wps:cNvSpPr>
                        <wps:spPr bwMode="auto">
                          <a:xfrm>
                            <a:off x="6779" y="8844"/>
                            <a:ext cx="201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deg</w:t>
                              </w:r>
                            </w:p>
                          </w:txbxContent>
                        </wps:txbx>
                        <wps:bodyPr rot="0" vert="horz" wrap="square" lIns="0" tIns="0" rIns="0" bIns="0" anchor="t" anchorCtr="0" upright="1">
                          <a:noAutofit/>
                        </wps:bodyPr>
                      </wps:wsp>
                      <wps:wsp>
                        <wps:cNvPr id="74178" name="Rectangle 2577"/>
                        <wps:cNvSpPr>
                          <a:spLocks noChangeArrowheads="1"/>
                        </wps:cNvSpPr>
                        <wps:spPr bwMode="auto">
                          <a:xfrm>
                            <a:off x="10095" y="771"/>
                            <a:ext cx="2823"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Italy</w:t>
                              </w:r>
                            </w:p>
                          </w:txbxContent>
                        </wps:txbx>
                        <wps:bodyPr rot="0" vert="horz" wrap="square" lIns="0" tIns="0" rIns="0" bIns="0" anchor="t" anchorCtr="0" upright="1">
                          <a:noAutofit/>
                        </wps:bodyPr>
                      </wps:wsp>
                      <wps:wsp>
                        <wps:cNvPr id="74179" name="Shape 2578"/>
                        <wps:cNvSpPr>
                          <a:spLocks/>
                        </wps:cNvSpPr>
                        <wps:spPr bwMode="auto">
                          <a:xfrm>
                            <a:off x="0" y="0"/>
                            <a:ext cx="12598" cy="10074"/>
                          </a:xfrm>
                          <a:custGeom>
                            <a:avLst/>
                            <a:gdLst>
                              <a:gd name="T0" fmla="*/ 1259840 w 1259840"/>
                              <a:gd name="T1" fmla="*/ 0 h 1007427"/>
                              <a:gd name="T2" fmla="*/ 1259840 w 1259840"/>
                              <a:gd name="T3" fmla="*/ 1007427 h 1007427"/>
                              <a:gd name="T4" fmla="*/ 0 w 1259840"/>
                              <a:gd name="T5" fmla="*/ 1007427 h 1007427"/>
                              <a:gd name="T6" fmla="*/ 0 w 1259840"/>
                              <a:gd name="T7" fmla="*/ 0 h 1007427"/>
                              <a:gd name="T8" fmla="*/ 0 w 1259840"/>
                              <a:gd name="T9" fmla="*/ 0 h 1007427"/>
                              <a:gd name="T10" fmla="*/ 1259840 w 1259840"/>
                              <a:gd name="T11" fmla="*/ 1007427 h 1007427"/>
                            </a:gdLst>
                            <a:ahLst/>
                            <a:cxnLst>
                              <a:cxn ang="0">
                                <a:pos x="T0" y="T1"/>
                              </a:cxn>
                              <a:cxn ang="0">
                                <a:pos x="T2" y="T3"/>
                              </a:cxn>
                              <a:cxn ang="0">
                                <a:pos x="T4" y="T5"/>
                              </a:cxn>
                              <a:cxn ang="0">
                                <a:pos x="T6" y="T7"/>
                              </a:cxn>
                            </a:cxnLst>
                            <a:rect l="T8" t="T9" r="T10" b="T11"/>
                            <a:pathLst>
                              <a:path w="1259840" h="1007427">
                                <a:moveTo>
                                  <a:pt x="1259840" y="0"/>
                                </a:moveTo>
                                <a:lnTo>
                                  <a:pt x="1259840" y="1007427"/>
                                </a:lnTo>
                                <a:lnTo>
                                  <a:pt x="0" y="1007427"/>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0" name="Shape 2580"/>
                        <wps:cNvSpPr>
                          <a:spLocks/>
                        </wps:cNvSpPr>
                        <wps:spPr bwMode="auto">
                          <a:xfrm>
                            <a:off x="17539" y="2107"/>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1" name="Shape 2581"/>
                        <wps:cNvSpPr>
                          <a:spLocks/>
                        </wps:cNvSpPr>
                        <wps:spPr bwMode="auto">
                          <a:xfrm>
                            <a:off x="17539" y="2107"/>
                            <a:ext cx="0" cy="4757"/>
                          </a:xfrm>
                          <a:custGeom>
                            <a:avLst/>
                            <a:gdLst>
                              <a:gd name="T0" fmla="*/ 475742 h 475742"/>
                              <a:gd name="T1" fmla="*/ 0 h 475742"/>
                              <a:gd name="T2" fmla="*/ 0 h 475742"/>
                              <a:gd name="T3" fmla="*/ 475742 h 475742"/>
                            </a:gdLst>
                            <a:ahLst/>
                            <a:cxnLst>
                              <a:cxn ang="0">
                                <a:pos x="0" y="T0"/>
                              </a:cxn>
                              <a:cxn ang="0">
                                <a:pos x="0" y="T1"/>
                              </a:cxn>
                            </a:cxnLst>
                            <a:rect l="0" t="T2" r="0" b="T3"/>
                            <a:pathLst>
                              <a:path h="475742">
                                <a:moveTo>
                                  <a:pt x="0" y="475742"/>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2" name="Shape 2582"/>
                        <wps:cNvSpPr>
                          <a:spLocks/>
                        </wps:cNvSpPr>
                        <wps:spPr bwMode="auto">
                          <a:xfrm>
                            <a:off x="17539" y="6864"/>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3" name="Shape 2583"/>
                        <wps:cNvSpPr>
                          <a:spLocks/>
                        </wps:cNvSpPr>
                        <wps:spPr bwMode="auto">
                          <a:xfrm>
                            <a:off x="17539" y="4535"/>
                            <a:ext cx="7031" cy="891"/>
                          </a:xfrm>
                          <a:custGeom>
                            <a:avLst/>
                            <a:gdLst>
                              <a:gd name="T0" fmla="*/ 0 w 703072"/>
                              <a:gd name="T1" fmla="*/ 12319 h 89027"/>
                              <a:gd name="T2" fmla="*/ 58547 w 703072"/>
                              <a:gd name="T3" fmla="*/ 31623 h 89027"/>
                              <a:gd name="T4" fmla="*/ 117221 w 703072"/>
                              <a:gd name="T5" fmla="*/ 60833 h 89027"/>
                              <a:gd name="T6" fmla="*/ 175768 w 703072"/>
                              <a:gd name="T7" fmla="*/ 84836 h 89027"/>
                              <a:gd name="T8" fmla="*/ 234315 w 703072"/>
                              <a:gd name="T9" fmla="*/ 86233 h 89027"/>
                              <a:gd name="T10" fmla="*/ 292989 w 703072"/>
                              <a:gd name="T11" fmla="*/ 85471 h 89027"/>
                              <a:gd name="T12" fmla="*/ 351536 w 703072"/>
                              <a:gd name="T13" fmla="*/ 69088 h 89027"/>
                              <a:gd name="T14" fmla="*/ 410083 w 703072"/>
                              <a:gd name="T15" fmla="*/ 41783 h 89027"/>
                              <a:gd name="T16" fmla="*/ 468757 w 703072"/>
                              <a:gd name="T17" fmla="*/ 20066 h 89027"/>
                              <a:gd name="T18" fmla="*/ 527304 w 703072"/>
                              <a:gd name="T19" fmla="*/ 13970 h 89027"/>
                              <a:gd name="T20" fmla="*/ 585851 w 703072"/>
                              <a:gd name="T21" fmla="*/ 5842 h 89027"/>
                              <a:gd name="T22" fmla="*/ 644398 w 703072"/>
                              <a:gd name="T23" fmla="*/ 1016 h 89027"/>
                              <a:gd name="T24" fmla="*/ 703072 w 703072"/>
                              <a:gd name="T25" fmla="*/ 12319 h 89027"/>
                              <a:gd name="T26" fmla="*/ 0 w 703072"/>
                              <a:gd name="T27" fmla="*/ 0 h 89027"/>
                              <a:gd name="T28" fmla="*/ 703072 w 703072"/>
                              <a:gd name="T29" fmla="*/ 89027 h 89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89027">
                                <a:moveTo>
                                  <a:pt x="0" y="12319"/>
                                </a:moveTo>
                                <a:cubicBezTo>
                                  <a:pt x="19558" y="18669"/>
                                  <a:pt x="39116" y="23495"/>
                                  <a:pt x="58547" y="31623"/>
                                </a:cubicBezTo>
                                <a:cubicBezTo>
                                  <a:pt x="78105" y="39751"/>
                                  <a:pt x="97663" y="51943"/>
                                  <a:pt x="117221" y="60833"/>
                                </a:cubicBezTo>
                                <a:cubicBezTo>
                                  <a:pt x="136652" y="69723"/>
                                  <a:pt x="156210" y="80518"/>
                                  <a:pt x="175768" y="84836"/>
                                </a:cubicBezTo>
                                <a:cubicBezTo>
                                  <a:pt x="195326" y="89027"/>
                                  <a:pt x="214884" y="86106"/>
                                  <a:pt x="234315" y="86233"/>
                                </a:cubicBezTo>
                                <a:cubicBezTo>
                                  <a:pt x="253873" y="86360"/>
                                  <a:pt x="273431" y="88392"/>
                                  <a:pt x="292989" y="85471"/>
                                </a:cubicBezTo>
                                <a:cubicBezTo>
                                  <a:pt x="312420" y="82677"/>
                                  <a:pt x="331978" y="76327"/>
                                  <a:pt x="351536" y="69088"/>
                                </a:cubicBezTo>
                                <a:cubicBezTo>
                                  <a:pt x="371094" y="61722"/>
                                  <a:pt x="390525" y="49911"/>
                                  <a:pt x="410083" y="41783"/>
                                </a:cubicBezTo>
                                <a:cubicBezTo>
                                  <a:pt x="429641" y="33528"/>
                                  <a:pt x="449199" y="24765"/>
                                  <a:pt x="468757" y="20066"/>
                                </a:cubicBezTo>
                                <a:cubicBezTo>
                                  <a:pt x="488188" y="15494"/>
                                  <a:pt x="507746" y="16256"/>
                                  <a:pt x="527304" y="13970"/>
                                </a:cubicBezTo>
                                <a:cubicBezTo>
                                  <a:pt x="546862" y="11557"/>
                                  <a:pt x="566293" y="8001"/>
                                  <a:pt x="585851" y="5842"/>
                                </a:cubicBezTo>
                                <a:cubicBezTo>
                                  <a:pt x="605409" y="3683"/>
                                  <a:pt x="624967" y="0"/>
                                  <a:pt x="644398" y="1016"/>
                                </a:cubicBezTo>
                                <a:cubicBezTo>
                                  <a:pt x="663956" y="2159"/>
                                  <a:pt x="683514" y="8509"/>
                                  <a:pt x="703072" y="12319"/>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4" name="Shape 2584"/>
                        <wps:cNvSpPr>
                          <a:spLocks/>
                        </wps:cNvSpPr>
                        <wps:spPr bwMode="auto">
                          <a:xfrm>
                            <a:off x="17539" y="4625"/>
                            <a:ext cx="7031" cy="1109"/>
                          </a:xfrm>
                          <a:custGeom>
                            <a:avLst/>
                            <a:gdLst>
                              <a:gd name="T0" fmla="*/ 0 w 703072"/>
                              <a:gd name="T1" fmla="*/ 31877 h 110871"/>
                              <a:gd name="T2" fmla="*/ 58547 w 703072"/>
                              <a:gd name="T3" fmla="*/ 10541 h 110871"/>
                              <a:gd name="T4" fmla="*/ 117221 w 703072"/>
                              <a:gd name="T5" fmla="*/ 1143 h 110871"/>
                              <a:gd name="T6" fmla="*/ 175768 w 703072"/>
                              <a:gd name="T7" fmla="*/ 3810 h 110871"/>
                              <a:gd name="T8" fmla="*/ 234315 w 703072"/>
                              <a:gd name="T9" fmla="*/ 17145 h 110871"/>
                              <a:gd name="T10" fmla="*/ 292989 w 703072"/>
                              <a:gd name="T11" fmla="*/ 16383 h 110871"/>
                              <a:gd name="T12" fmla="*/ 351536 w 703072"/>
                              <a:gd name="T13" fmla="*/ 16256 h 110871"/>
                              <a:gd name="T14" fmla="*/ 410083 w 703072"/>
                              <a:gd name="T15" fmla="*/ 32004 h 110871"/>
                              <a:gd name="T16" fmla="*/ 468757 w 703072"/>
                              <a:gd name="T17" fmla="*/ 61722 h 110871"/>
                              <a:gd name="T18" fmla="*/ 527304 w 703072"/>
                              <a:gd name="T19" fmla="*/ 102235 h 110871"/>
                              <a:gd name="T20" fmla="*/ 585851 w 703072"/>
                              <a:gd name="T21" fmla="*/ 104521 h 110871"/>
                              <a:gd name="T22" fmla="*/ 644398 w 703072"/>
                              <a:gd name="T23" fmla="*/ 64135 h 110871"/>
                              <a:gd name="T24" fmla="*/ 703072 w 703072"/>
                              <a:gd name="T25" fmla="*/ 31877 h 110871"/>
                              <a:gd name="T26" fmla="*/ 0 w 703072"/>
                              <a:gd name="T27" fmla="*/ 0 h 110871"/>
                              <a:gd name="T28" fmla="*/ 703072 w 703072"/>
                              <a:gd name="T29" fmla="*/ 110871 h 110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10871">
                                <a:moveTo>
                                  <a:pt x="0" y="31877"/>
                                </a:moveTo>
                                <a:cubicBezTo>
                                  <a:pt x="19558" y="24765"/>
                                  <a:pt x="39116" y="15621"/>
                                  <a:pt x="58547" y="10541"/>
                                </a:cubicBezTo>
                                <a:cubicBezTo>
                                  <a:pt x="78105" y="5334"/>
                                  <a:pt x="97663" y="2159"/>
                                  <a:pt x="117221" y="1143"/>
                                </a:cubicBezTo>
                                <a:cubicBezTo>
                                  <a:pt x="136652" y="0"/>
                                  <a:pt x="156210" y="1143"/>
                                  <a:pt x="175768" y="3810"/>
                                </a:cubicBezTo>
                                <a:cubicBezTo>
                                  <a:pt x="195326" y="6477"/>
                                  <a:pt x="214884" y="15113"/>
                                  <a:pt x="234315" y="17145"/>
                                </a:cubicBezTo>
                                <a:cubicBezTo>
                                  <a:pt x="253873" y="19304"/>
                                  <a:pt x="273431" y="16510"/>
                                  <a:pt x="292989" y="16383"/>
                                </a:cubicBezTo>
                                <a:cubicBezTo>
                                  <a:pt x="312420" y="16256"/>
                                  <a:pt x="331978" y="13589"/>
                                  <a:pt x="351536" y="16256"/>
                                </a:cubicBezTo>
                                <a:cubicBezTo>
                                  <a:pt x="371094" y="18796"/>
                                  <a:pt x="390525" y="24511"/>
                                  <a:pt x="410083" y="32004"/>
                                </a:cubicBezTo>
                                <a:cubicBezTo>
                                  <a:pt x="429641" y="39624"/>
                                  <a:pt x="449199" y="50038"/>
                                  <a:pt x="468757" y="61722"/>
                                </a:cubicBezTo>
                                <a:cubicBezTo>
                                  <a:pt x="488188" y="73406"/>
                                  <a:pt x="507746" y="95123"/>
                                  <a:pt x="527304" y="102235"/>
                                </a:cubicBezTo>
                                <a:cubicBezTo>
                                  <a:pt x="546862" y="109347"/>
                                  <a:pt x="566293" y="110871"/>
                                  <a:pt x="585851" y="104521"/>
                                </a:cubicBezTo>
                                <a:cubicBezTo>
                                  <a:pt x="605409" y="98171"/>
                                  <a:pt x="624967" y="76200"/>
                                  <a:pt x="644398" y="64135"/>
                                </a:cubicBezTo>
                                <a:cubicBezTo>
                                  <a:pt x="663956" y="52070"/>
                                  <a:pt x="683514" y="42672"/>
                                  <a:pt x="703072" y="31877"/>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5" name="Shape 2585"/>
                        <wps:cNvSpPr>
                          <a:spLocks/>
                        </wps:cNvSpPr>
                        <wps:spPr bwMode="auto">
                          <a:xfrm>
                            <a:off x="17539" y="4500"/>
                            <a:ext cx="7031" cy="719"/>
                          </a:xfrm>
                          <a:custGeom>
                            <a:avLst/>
                            <a:gdLst>
                              <a:gd name="T0" fmla="*/ 0 w 703072"/>
                              <a:gd name="T1" fmla="*/ 7366 h 71882"/>
                              <a:gd name="T2" fmla="*/ 58547 w 703072"/>
                              <a:gd name="T3" fmla="*/ 8128 h 71882"/>
                              <a:gd name="T4" fmla="*/ 117221 w 703072"/>
                              <a:gd name="T5" fmla="*/ 17780 h 71882"/>
                              <a:gd name="T6" fmla="*/ 175768 w 703072"/>
                              <a:gd name="T7" fmla="*/ 34163 h 71882"/>
                              <a:gd name="T8" fmla="*/ 234315 w 703072"/>
                              <a:gd name="T9" fmla="*/ 57277 h 71882"/>
                              <a:gd name="T10" fmla="*/ 292989 w 703072"/>
                              <a:gd name="T11" fmla="*/ 70485 h 71882"/>
                              <a:gd name="T12" fmla="*/ 351536 w 703072"/>
                              <a:gd name="T13" fmla="*/ 65659 h 71882"/>
                              <a:gd name="T14" fmla="*/ 410083 w 703072"/>
                              <a:gd name="T15" fmla="*/ 49276 h 71882"/>
                              <a:gd name="T16" fmla="*/ 468757 w 703072"/>
                              <a:gd name="T17" fmla="*/ 30861 h 71882"/>
                              <a:gd name="T18" fmla="*/ 527304 w 703072"/>
                              <a:gd name="T19" fmla="*/ 10541 h 71882"/>
                              <a:gd name="T20" fmla="*/ 585851 w 703072"/>
                              <a:gd name="T21" fmla="*/ 3302 h 71882"/>
                              <a:gd name="T22" fmla="*/ 644398 w 703072"/>
                              <a:gd name="T23" fmla="*/ 635 h 71882"/>
                              <a:gd name="T24" fmla="*/ 703072 w 703072"/>
                              <a:gd name="T25" fmla="*/ 7366 h 71882"/>
                              <a:gd name="T26" fmla="*/ 0 w 703072"/>
                              <a:gd name="T27" fmla="*/ 0 h 71882"/>
                              <a:gd name="T28" fmla="*/ 703072 w 703072"/>
                              <a:gd name="T29" fmla="*/ 71882 h 71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71882">
                                <a:moveTo>
                                  <a:pt x="0" y="7366"/>
                                </a:moveTo>
                                <a:cubicBezTo>
                                  <a:pt x="19558" y="7620"/>
                                  <a:pt x="39116" y="6350"/>
                                  <a:pt x="58547" y="8128"/>
                                </a:cubicBezTo>
                                <a:cubicBezTo>
                                  <a:pt x="78105" y="9906"/>
                                  <a:pt x="97663" y="13462"/>
                                  <a:pt x="117221" y="17780"/>
                                </a:cubicBezTo>
                                <a:cubicBezTo>
                                  <a:pt x="136652" y="22098"/>
                                  <a:pt x="156210" y="27559"/>
                                  <a:pt x="175768" y="34163"/>
                                </a:cubicBezTo>
                                <a:cubicBezTo>
                                  <a:pt x="195326" y="40767"/>
                                  <a:pt x="214884" y="51308"/>
                                  <a:pt x="234315" y="57277"/>
                                </a:cubicBezTo>
                                <a:cubicBezTo>
                                  <a:pt x="253873" y="63373"/>
                                  <a:pt x="273431" y="69088"/>
                                  <a:pt x="292989" y="70485"/>
                                </a:cubicBezTo>
                                <a:cubicBezTo>
                                  <a:pt x="312420" y="71882"/>
                                  <a:pt x="331978" y="69215"/>
                                  <a:pt x="351536" y="65659"/>
                                </a:cubicBezTo>
                                <a:cubicBezTo>
                                  <a:pt x="371094" y="62103"/>
                                  <a:pt x="390525" y="55118"/>
                                  <a:pt x="410083" y="49276"/>
                                </a:cubicBezTo>
                                <a:cubicBezTo>
                                  <a:pt x="429641" y="43434"/>
                                  <a:pt x="449199" y="37211"/>
                                  <a:pt x="468757" y="30861"/>
                                </a:cubicBezTo>
                                <a:cubicBezTo>
                                  <a:pt x="488188" y="24384"/>
                                  <a:pt x="507746" y="15113"/>
                                  <a:pt x="527304" y="10541"/>
                                </a:cubicBezTo>
                                <a:cubicBezTo>
                                  <a:pt x="546862" y="5969"/>
                                  <a:pt x="566293" y="4953"/>
                                  <a:pt x="585851" y="3302"/>
                                </a:cubicBezTo>
                                <a:cubicBezTo>
                                  <a:pt x="605409" y="1778"/>
                                  <a:pt x="624967" y="0"/>
                                  <a:pt x="644398" y="635"/>
                                </a:cubicBezTo>
                                <a:cubicBezTo>
                                  <a:pt x="663956" y="1397"/>
                                  <a:pt x="683514" y="5080"/>
                                  <a:pt x="703072" y="7366"/>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6" name="Shape 2586"/>
                        <wps:cNvSpPr>
                          <a:spLocks/>
                        </wps:cNvSpPr>
                        <wps:spPr bwMode="auto">
                          <a:xfrm>
                            <a:off x="17539" y="4962"/>
                            <a:ext cx="7031" cy="545"/>
                          </a:xfrm>
                          <a:custGeom>
                            <a:avLst/>
                            <a:gdLst>
                              <a:gd name="T0" fmla="*/ 0 w 703072"/>
                              <a:gd name="T1" fmla="*/ 20955 h 54483"/>
                              <a:gd name="T2" fmla="*/ 58547 w 703072"/>
                              <a:gd name="T3" fmla="*/ 4064 h 54483"/>
                              <a:gd name="T4" fmla="*/ 117221 w 703072"/>
                              <a:gd name="T5" fmla="*/ 889 h 54483"/>
                              <a:gd name="T6" fmla="*/ 175768 w 703072"/>
                              <a:gd name="T7" fmla="*/ 1143 h 54483"/>
                              <a:gd name="T8" fmla="*/ 234315 w 703072"/>
                              <a:gd name="T9" fmla="*/ 7112 h 54483"/>
                              <a:gd name="T10" fmla="*/ 292989 w 703072"/>
                              <a:gd name="T11" fmla="*/ 6731 h 54483"/>
                              <a:gd name="T12" fmla="*/ 351536 w 703072"/>
                              <a:gd name="T13" fmla="*/ 11684 h 54483"/>
                              <a:gd name="T14" fmla="*/ 410083 w 703072"/>
                              <a:gd name="T15" fmla="*/ 27559 h 54483"/>
                              <a:gd name="T16" fmla="*/ 468757 w 703072"/>
                              <a:gd name="T17" fmla="*/ 52197 h 54483"/>
                              <a:gd name="T18" fmla="*/ 527304 w 703072"/>
                              <a:gd name="T19" fmla="*/ 41021 h 54483"/>
                              <a:gd name="T20" fmla="*/ 585851 w 703072"/>
                              <a:gd name="T21" fmla="*/ 25273 h 54483"/>
                              <a:gd name="T22" fmla="*/ 644398 w 703072"/>
                              <a:gd name="T23" fmla="*/ 21336 h 54483"/>
                              <a:gd name="T24" fmla="*/ 703072 w 703072"/>
                              <a:gd name="T25" fmla="*/ 20955 h 54483"/>
                              <a:gd name="T26" fmla="*/ 0 w 703072"/>
                              <a:gd name="T27" fmla="*/ 0 h 54483"/>
                              <a:gd name="T28" fmla="*/ 703072 w 703072"/>
                              <a:gd name="T29" fmla="*/ 54483 h 54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54483">
                                <a:moveTo>
                                  <a:pt x="0" y="20955"/>
                                </a:moveTo>
                                <a:cubicBezTo>
                                  <a:pt x="19558" y="15367"/>
                                  <a:pt x="39116" y="7493"/>
                                  <a:pt x="58547" y="4064"/>
                                </a:cubicBezTo>
                                <a:cubicBezTo>
                                  <a:pt x="78105" y="762"/>
                                  <a:pt x="97663" y="1397"/>
                                  <a:pt x="117221" y="889"/>
                                </a:cubicBezTo>
                                <a:cubicBezTo>
                                  <a:pt x="136652" y="381"/>
                                  <a:pt x="156210" y="0"/>
                                  <a:pt x="175768" y="1143"/>
                                </a:cubicBezTo>
                                <a:cubicBezTo>
                                  <a:pt x="195326" y="2159"/>
                                  <a:pt x="214884" y="6096"/>
                                  <a:pt x="234315" y="7112"/>
                                </a:cubicBezTo>
                                <a:cubicBezTo>
                                  <a:pt x="253873" y="8001"/>
                                  <a:pt x="273431" y="5969"/>
                                  <a:pt x="292989" y="6731"/>
                                </a:cubicBezTo>
                                <a:cubicBezTo>
                                  <a:pt x="312420" y="7493"/>
                                  <a:pt x="331978" y="8255"/>
                                  <a:pt x="351536" y="11684"/>
                                </a:cubicBezTo>
                                <a:cubicBezTo>
                                  <a:pt x="371094" y="15240"/>
                                  <a:pt x="390525" y="20828"/>
                                  <a:pt x="410083" y="27559"/>
                                </a:cubicBezTo>
                                <a:cubicBezTo>
                                  <a:pt x="429641" y="34417"/>
                                  <a:pt x="449199" y="50038"/>
                                  <a:pt x="468757" y="52197"/>
                                </a:cubicBezTo>
                                <a:cubicBezTo>
                                  <a:pt x="488188" y="54483"/>
                                  <a:pt x="507746" y="45466"/>
                                  <a:pt x="527304" y="41021"/>
                                </a:cubicBezTo>
                                <a:cubicBezTo>
                                  <a:pt x="546862" y="36449"/>
                                  <a:pt x="566293" y="28575"/>
                                  <a:pt x="585851" y="25273"/>
                                </a:cubicBezTo>
                                <a:cubicBezTo>
                                  <a:pt x="605409" y="21971"/>
                                  <a:pt x="624967" y="21971"/>
                                  <a:pt x="644398" y="21336"/>
                                </a:cubicBezTo>
                                <a:cubicBezTo>
                                  <a:pt x="663956" y="20574"/>
                                  <a:pt x="683514" y="21082"/>
                                  <a:pt x="703072" y="20955"/>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7" name="Rectangle 2587"/>
                        <wps:cNvSpPr>
                          <a:spLocks noChangeArrowheads="1"/>
                        </wps:cNvSpPr>
                        <wps:spPr bwMode="auto">
                          <a:xfrm>
                            <a:off x="15317" y="6391"/>
                            <a:ext cx="17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188" name="Rectangle 2588"/>
                        <wps:cNvSpPr>
                          <a:spLocks noChangeArrowheads="1"/>
                        </wps:cNvSpPr>
                        <wps:spPr bwMode="auto">
                          <a:xfrm>
                            <a:off x="15317" y="1633"/>
                            <a:ext cx="171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5.0</w:t>
                              </w:r>
                            </w:p>
                          </w:txbxContent>
                        </wps:txbx>
                        <wps:bodyPr rot="0" vert="horz" wrap="square" lIns="0" tIns="0" rIns="0" bIns="0" anchor="t" anchorCtr="0" upright="1">
                          <a:noAutofit/>
                        </wps:bodyPr>
                      </wps:wsp>
                      <wps:wsp>
                        <wps:cNvPr id="74189" name="Rectangle 2589"/>
                        <wps:cNvSpPr>
                          <a:spLocks noChangeArrowheads="1"/>
                        </wps:cNvSpPr>
                        <wps:spPr bwMode="auto">
                          <a:xfrm>
                            <a:off x="17288" y="7710"/>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190" name="Rectangle 2590"/>
                        <wps:cNvSpPr>
                          <a:spLocks noChangeArrowheads="1"/>
                        </wps:cNvSpPr>
                        <wps:spPr bwMode="auto">
                          <a:xfrm>
                            <a:off x="19373" y="7710"/>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191" name="Rectangle 2591"/>
                        <wps:cNvSpPr>
                          <a:spLocks noChangeArrowheads="1"/>
                        </wps:cNvSpPr>
                        <wps:spPr bwMode="auto">
                          <a:xfrm>
                            <a:off x="21461" y="7710"/>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192" name="Rectangle 2592"/>
                        <wps:cNvSpPr>
                          <a:spLocks noChangeArrowheads="1"/>
                        </wps:cNvSpPr>
                        <wps:spPr bwMode="auto">
                          <a:xfrm>
                            <a:off x="23806" y="7710"/>
                            <a:ext cx="2066"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193" name="Rectangle 2593"/>
                        <wps:cNvSpPr>
                          <a:spLocks noChangeArrowheads="1"/>
                        </wps:cNvSpPr>
                        <wps:spPr bwMode="auto">
                          <a:xfrm rot="-5399999">
                            <a:off x="11263" y="3472"/>
                            <a:ext cx="665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Accel (m/s²)</w:t>
                              </w:r>
                            </w:p>
                          </w:txbxContent>
                        </wps:txbx>
                        <wps:bodyPr rot="0" vert="horz" wrap="square" lIns="0" tIns="0" rIns="0" bIns="0" anchor="t" anchorCtr="0" upright="1">
                          <a:noAutofit/>
                        </wps:bodyPr>
                      </wps:wsp>
                      <wps:wsp>
                        <wps:cNvPr id="74194" name="Rectangle 2594"/>
                        <wps:cNvSpPr>
                          <a:spLocks noChangeArrowheads="1"/>
                        </wps:cNvSpPr>
                        <wps:spPr bwMode="auto">
                          <a:xfrm>
                            <a:off x="20288" y="8844"/>
                            <a:ext cx="201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deg</w:t>
                              </w:r>
                            </w:p>
                          </w:txbxContent>
                        </wps:txbx>
                        <wps:bodyPr rot="0" vert="horz" wrap="square" lIns="0" tIns="0" rIns="0" bIns="0" anchor="t" anchorCtr="0" upright="1">
                          <a:noAutofit/>
                        </wps:bodyPr>
                      </wps:wsp>
                      <wps:wsp>
                        <wps:cNvPr id="74195" name="Rectangle 2595"/>
                        <wps:cNvSpPr>
                          <a:spLocks noChangeArrowheads="1"/>
                        </wps:cNvSpPr>
                        <wps:spPr bwMode="auto">
                          <a:xfrm>
                            <a:off x="22393" y="771"/>
                            <a:ext cx="442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Loma1</w:t>
                              </w:r>
                            </w:p>
                          </w:txbxContent>
                        </wps:txbx>
                        <wps:bodyPr rot="0" vert="horz" wrap="square" lIns="0" tIns="0" rIns="0" bIns="0" anchor="t" anchorCtr="0" upright="1">
                          <a:noAutofit/>
                        </wps:bodyPr>
                      </wps:wsp>
                      <wps:wsp>
                        <wps:cNvPr id="74196" name="Shape 2596"/>
                        <wps:cNvSpPr>
                          <a:spLocks/>
                        </wps:cNvSpPr>
                        <wps:spPr bwMode="auto">
                          <a:xfrm>
                            <a:off x="13506" y="0"/>
                            <a:ext cx="12598" cy="10074"/>
                          </a:xfrm>
                          <a:custGeom>
                            <a:avLst/>
                            <a:gdLst>
                              <a:gd name="T0" fmla="*/ 1259840 w 1259840"/>
                              <a:gd name="T1" fmla="*/ 0 h 1007427"/>
                              <a:gd name="T2" fmla="*/ 1259840 w 1259840"/>
                              <a:gd name="T3" fmla="*/ 1007427 h 1007427"/>
                              <a:gd name="T4" fmla="*/ 0 w 1259840"/>
                              <a:gd name="T5" fmla="*/ 1007427 h 1007427"/>
                              <a:gd name="T6" fmla="*/ 0 w 1259840"/>
                              <a:gd name="T7" fmla="*/ 0 h 1007427"/>
                              <a:gd name="T8" fmla="*/ 0 w 1259840"/>
                              <a:gd name="T9" fmla="*/ 0 h 1007427"/>
                              <a:gd name="T10" fmla="*/ 1259840 w 1259840"/>
                              <a:gd name="T11" fmla="*/ 1007427 h 1007427"/>
                            </a:gdLst>
                            <a:ahLst/>
                            <a:cxnLst>
                              <a:cxn ang="0">
                                <a:pos x="T0" y="T1"/>
                              </a:cxn>
                              <a:cxn ang="0">
                                <a:pos x="T2" y="T3"/>
                              </a:cxn>
                              <a:cxn ang="0">
                                <a:pos x="T4" y="T5"/>
                              </a:cxn>
                              <a:cxn ang="0">
                                <a:pos x="T6" y="T7"/>
                              </a:cxn>
                            </a:cxnLst>
                            <a:rect l="T8" t="T9" r="T10" b="T11"/>
                            <a:pathLst>
                              <a:path w="1259840" h="1007427">
                                <a:moveTo>
                                  <a:pt x="1259840" y="0"/>
                                </a:moveTo>
                                <a:lnTo>
                                  <a:pt x="1259840" y="1007427"/>
                                </a:lnTo>
                                <a:lnTo>
                                  <a:pt x="0" y="1007427"/>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97" name="Shape 2598"/>
                        <wps:cNvSpPr>
                          <a:spLocks/>
                        </wps:cNvSpPr>
                        <wps:spPr bwMode="auto">
                          <a:xfrm>
                            <a:off x="31046" y="2107"/>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98" name="Shape 2599"/>
                        <wps:cNvSpPr>
                          <a:spLocks/>
                        </wps:cNvSpPr>
                        <wps:spPr bwMode="auto">
                          <a:xfrm>
                            <a:off x="31046" y="2107"/>
                            <a:ext cx="0" cy="4757"/>
                          </a:xfrm>
                          <a:custGeom>
                            <a:avLst/>
                            <a:gdLst>
                              <a:gd name="T0" fmla="*/ 475742 h 475742"/>
                              <a:gd name="T1" fmla="*/ 0 h 475742"/>
                              <a:gd name="T2" fmla="*/ 0 h 475742"/>
                              <a:gd name="T3" fmla="*/ 475742 h 475742"/>
                            </a:gdLst>
                            <a:ahLst/>
                            <a:cxnLst>
                              <a:cxn ang="0">
                                <a:pos x="0" y="T0"/>
                              </a:cxn>
                              <a:cxn ang="0">
                                <a:pos x="0" y="T1"/>
                              </a:cxn>
                            </a:cxnLst>
                            <a:rect l="0" t="T2" r="0" b="T3"/>
                            <a:pathLst>
                              <a:path h="475742">
                                <a:moveTo>
                                  <a:pt x="0" y="475742"/>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99" name="Shape 2600"/>
                        <wps:cNvSpPr>
                          <a:spLocks/>
                        </wps:cNvSpPr>
                        <wps:spPr bwMode="auto">
                          <a:xfrm>
                            <a:off x="31046" y="6864"/>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00" name="Shape 2601"/>
                        <wps:cNvSpPr>
                          <a:spLocks/>
                        </wps:cNvSpPr>
                        <wps:spPr bwMode="auto">
                          <a:xfrm>
                            <a:off x="31046" y="4008"/>
                            <a:ext cx="7031" cy="832"/>
                          </a:xfrm>
                          <a:custGeom>
                            <a:avLst/>
                            <a:gdLst>
                              <a:gd name="T0" fmla="*/ 0 w 703072"/>
                              <a:gd name="T1" fmla="*/ 74041 h 83185"/>
                              <a:gd name="T2" fmla="*/ 58547 w 703072"/>
                              <a:gd name="T3" fmla="*/ 49530 h 83185"/>
                              <a:gd name="T4" fmla="*/ 117221 w 703072"/>
                              <a:gd name="T5" fmla="*/ 28448 h 83185"/>
                              <a:gd name="T6" fmla="*/ 175768 w 703072"/>
                              <a:gd name="T7" fmla="*/ 12827 h 83185"/>
                              <a:gd name="T8" fmla="*/ 234315 w 703072"/>
                              <a:gd name="T9" fmla="*/ 3048 h 83185"/>
                              <a:gd name="T10" fmla="*/ 292989 w 703072"/>
                              <a:gd name="T11" fmla="*/ 1778 h 83185"/>
                              <a:gd name="T12" fmla="*/ 351536 w 703072"/>
                              <a:gd name="T13" fmla="*/ 13589 h 83185"/>
                              <a:gd name="T14" fmla="*/ 410083 w 703072"/>
                              <a:gd name="T15" fmla="*/ 40259 h 83185"/>
                              <a:gd name="T16" fmla="*/ 468757 w 703072"/>
                              <a:gd name="T17" fmla="*/ 35687 h 83185"/>
                              <a:gd name="T18" fmla="*/ 527304 w 703072"/>
                              <a:gd name="T19" fmla="*/ 46482 h 83185"/>
                              <a:gd name="T20" fmla="*/ 585851 w 703072"/>
                              <a:gd name="T21" fmla="*/ 65405 h 83185"/>
                              <a:gd name="T22" fmla="*/ 644398 w 703072"/>
                              <a:gd name="T23" fmla="*/ 81661 h 83185"/>
                              <a:gd name="T24" fmla="*/ 703072 w 703072"/>
                              <a:gd name="T25" fmla="*/ 74041 h 83185"/>
                              <a:gd name="T26" fmla="*/ 0 w 703072"/>
                              <a:gd name="T27" fmla="*/ 0 h 83185"/>
                              <a:gd name="T28" fmla="*/ 703072 w 703072"/>
                              <a:gd name="T29" fmla="*/ 83185 h 83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83185">
                                <a:moveTo>
                                  <a:pt x="0" y="74041"/>
                                </a:moveTo>
                                <a:cubicBezTo>
                                  <a:pt x="19558" y="65913"/>
                                  <a:pt x="39116" y="57150"/>
                                  <a:pt x="58547" y="49530"/>
                                </a:cubicBezTo>
                                <a:cubicBezTo>
                                  <a:pt x="78105" y="41910"/>
                                  <a:pt x="97663" y="34544"/>
                                  <a:pt x="117221" y="28448"/>
                                </a:cubicBezTo>
                                <a:cubicBezTo>
                                  <a:pt x="136652" y="22352"/>
                                  <a:pt x="156210" y="17145"/>
                                  <a:pt x="175768" y="12827"/>
                                </a:cubicBezTo>
                                <a:cubicBezTo>
                                  <a:pt x="195326" y="8636"/>
                                  <a:pt x="214884" y="4826"/>
                                  <a:pt x="234315" y="3048"/>
                                </a:cubicBezTo>
                                <a:cubicBezTo>
                                  <a:pt x="253873" y="1143"/>
                                  <a:pt x="273431" y="0"/>
                                  <a:pt x="292989" y="1778"/>
                                </a:cubicBezTo>
                                <a:cubicBezTo>
                                  <a:pt x="312420" y="3556"/>
                                  <a:pt x="331978" y="7112"/>
                                  <a:pt x="351536" y="13589"/>
                                </a:cubicBezTo>
                                <a:cubicBezTo>
                                  <a:pt x="371094" y="19939"/>
                                  <a:pt x="390525" y="36576"/>
                                  <a:pt x="410083" y="40259"/>
                                </a:cubicBezTo>
                                <a:cubicBezTo>
                                  <a:pt x="429641" y="43942"/>
                                  <a:pt x="449199" y="34671"/>
                                  <a:pt x="468757" y="35687"/>
                                </a:cubicBezTo>
                                <a:cubicBezTo>
                                  <a:pt x="488188" y="36703"/>
                                  <a:pt x="507746" y="41529"/>
                                  <a:pt x="527304" y="46482"/>
                                </a:cubicBezTo>
                                <a:cubicBezTo>
                                  <a:pt x="546862" y="51435"/>
                                  <a:pt x="566293" y="59563"/>
                                  <a:pt x="585851" y="65405"/>
                                </a:cubicBezTo>
                                <a:cubicBezTo>
                                  <a:pt x="605409" y="71247"/>
                                  <a:pt x="624967" y="80264"/>
                                  <a:pt x="644398" y="81661"/>
                                </a:cubicBezTo>
                                <a:cubicBezTo>
                                  <a:pt x="663956" y="83185"/>
                                  <a:pt x="683514" y="76581"/>
                                  <a:pt x="703072" y="74041"/>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01" name="Shape 2602"/>
                        <wps:cNvSpPr>
                          <a:spLocks/>
                        </wps:cNvSpPr>
                        <wps:spPr bwMode="auto">
                          <a:xfrm>
                            <a:off x="31046" y="4492"/>
                            <a:ext cx="7031" cy="974"/>
                          </a:xfrm>
                          <a:custGeom>
                            <a:avLst/>
                            <a:gdLst>
                              <a:gd name="T0" fmla="*/ 0 w 703072"/>
                              <a:gd name="T1" fmla="*/ 47244 h 97409"/>
                              <a:gd name="T2" fmla="*/ 58547 w 703072"/>
                              <a:gd name="T3" fmla="*/ 78867 h 97409"/>
                              <a:gd name="T4" fmla="*/ 117221 w 703072"/>
                              <a:gd name="T5" fmla="*/ 94488 h 97409"/>
                              <a:gd name="T6" fmla="*/ 175768 w 703072"/>
                              <a:gd name="T7" fmla="*/ 94996 h 97409"/>
                              <a:gd name="T8" fmla="*/ 234315 w 703072"/>
                              <a:gd name="T9" fmla="*/ 80645 h 97409"/>
                              <a:gd name="T10" fmla="*/ 292989 w 703072"/>
                              <a:gd name="T11" fmla="*/ 65913 h 97409"/>
                              <a:gd name="T12" fmla="*/ 351536 w 703072"/>
                              <a:gd name="T13" fmla="*/ 46228 h 97409"/>
                              <a:gd name="T14" fmla="*/ 410083 w 703072"/>
                              <a:gd name="T15" fmla="*/ 22352 h 97409"/>
                              <a:gd name="T16" fmla="*/ 468757 w 703072"/>
                              <a:gd name="T17" fmla="*/ 5461 h 97409"/>
                              <a:gd name="T18" fmla="*/ 527304 w 703072"/>
                              <a:gd name="T19" fmla="*/ 508 h 97409"/>
                              <a:gd name="T20" fmla="*/ 585851 w 703072"/>
                              <a:gd name="T21" fmla="*/ 8128 h 97409"/>
                              <a:gd name="T22" fmla="*/ 644398 w 703072"/>
                              <a:gd name="T23" fmla="*/ 23368 h 97409"/>
                              <a:gd name="T24" fmla="*/ 703072 w 703072"/>
                              <a:gd name="T25" fmla="*/ 47244 h 97409"/>
                              <a:gd name="T26" fmla="*/ 0 w 703072"/>
                              <a:gd name="T27" fmla="*/ 0 h 97409"/>
                              <a:gd name="T28" fmla="*/ 703072 w 703072"/>
                              <a:gd name="T29" fmla="*/ 97409 h 97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97409">
                                <a:moveTo>
                                  <a:pt x="0" y="47244"/>
                                </a:moveTo>
                                <a:cubicBezTo>
                                  <a:pt x="19558" y="57785"/>
                                  <a:pt x="39116" y="70993"/>
                                  <a:pt x="58547" y="78867"/>
                                </a:cubicBezTo>
                                <a:cubicBezTo>
                                  <a:pt x="78105" y="86741"/>
                                  <a:pt x="97663" y="91821"/>
                                  <a:pt x="117221" y="94488"/>
                                </a:cubicBezTo>
                                <a:cubicBezTo>
                                  <a:pt x="136652" y="97282"/>
                                  <a:pt x="156210" y="97409"/>
                                  <a:pt x="175768" y="94996"/>
                                </a:cubicBezTo>
                                <a:cubicBezTo>
                                  <a:pt x="195326" y="92710"/>
                                  <a:pt x="214884" y="85471"/>
                                  <a:pt x="234315" y="80645"/>
                                </a:cubicBezTo>
                                <a:cubicBezTo>
                                  <a:pt x="253873" y="75692"/>
                                  <a:pt x="273431" y="71628"/>
                                  <a:pt x="292989" y="65913"/>
                                </a:cubicBezTo>
                                <a:cubicBezTo>
                                  <a:pt x="312420" y="60071"/>
                                  <a:pt x="331978" y="53467"/>
                                  <a:pt x="351536" y="46228"/>
                                </a:cubicBezTo>
                                <a:cubicBezTo>
                                  <a:pt x="371094" y="38989"/>
                                  <a:pt x="390525" y="29210"/>
                                  <a:pt x="410083" y="22352"/>
                                </a:cubicBezTo>
                                <a:cubicBezTo>
                                  <a:pt x="429641" y="15621"/>
                                  <a:pt x="449199" y="9144"/>
                                  <a:pt x="468757" y="5461"/>
                                </a:cubicBezTo>
                                <a:cubicBezTo>
                                  <a:pt x="488188" y="1778"/>
                                  <a:pt x="507746" y="0"/>
                                  <a:pt x="527304" y="508"/>
                                </a:cubicBezTo>
                                <a:cubicBezTo>
                                  <a:pt x="546862" y="889"/>
                                  <a:pt x="566293" y="4318"/>
                                  <a:pt x="585851" y="8128"/>
                                </a:cubicBezTo>
                                <a:cubicBezTo>
                                  <a:pt x="605409" y="11938"/>
                                  <a:pt x="624967" y="16891"/>
                                  <a:pt x="644398" y="23368"/>
                                </a:cubicBezTo>
                                <a:cubicBezTo>
                                  <a:pt x="663956" y="29972"/>
                                  <a:pt x="683514" y="39370"/>
                                  <a:pt x="703072" y="47244"/>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02" name="Shape 2603"/>
                        <wps:cNvSpPr>
                          <a:spLocks/>
                        </wps:cNvSpPr>
                        <wps:spPr bwMode="auto">
                          <a:xfrm>
                            <a:off x="31046" y="4088"/>
                            <a:ext cx="7031" cy="1363"/>
                          </a:xfrm>
                          <a:custGeom>
                            <a:avLst/>
                            <a:gdLst>
                              <a:gd name="T0" fmla="*/ 0 w 703072"/>
                              <a:gd name="T1" fmla="*/ 24384 h 136271"/>
                              <a:gd name="T2" fmla="*/ 58547 w 703072"/>
                              <a:gd name="T3" fmla="*/ 60706 h 136271"/>
                              <a:gd name="T4" fmla="*/ 117221 w 703072"/>
                              <a:gd name="T5" fmla="*/ 106172 h 136271"/>
                              <a:gd name="T6" fmla="*/ 175768 w 703072"/>
                              <a:gd name="T7" fmla="*/ 111125 h 136271"/>
                              <a:gd name="T8" fmla="*/ 234315 w 703072"/>
                              <a:gd name="T9" fmla="*/ 116078 h 136271"/>
                              <a:gd name="T10" fmla="*/ 292989 w 703072"/>
                              <a:gd name="T11" fmla="*/ 123063 h 136271"/>
                              <a:gd name="T12" fmla="*/ 351536 w 703072"/>
                              <a:gd name="T13" fmla="*/ 134874 h 136271"/>
                              <a:gd name="T14" fmla="*/ 410083 w 703072"/>
                              <a:gd name="T15" fmla="*/ 127000 h 136271"/>
                              <a:gd name="T16" fmla="*/ 468757 w 703072"/>
                              <a:gd name="T17" fmla="*/ 78867 h 136271"/>
                              <a:gd name="T18" fmla="*/ 527304 w 703072"/>
                              <a:gd name="T19" fmla="*/ 31750 h 136271"/>
                              <a:gd name="T20" fmla="*/ 585851 w 703072"/>
                              <a:gd name="T21" fmla="*/ 5461 h 136271"/>
                              <a:gd name="T22" fmla="*/ 644398 w 703072"/>
                              <a:gd name="T23" fmla="*/ 3175 h 136271"/>
                              <a:gd name="T24" fmla="*/ 703072 w 703072"/>
                              <a:gd name="T25" fmla="*/ 24384 h 136271"/>
                              <a:gd name="T26" fmla="*/ 0 w 703072"/>
                              <a:gd name="T27" fmla="*/ 0 h 136271"/>
                              <a:gd name="T28" fmla="*/ 703072 w 703072"/>
                              <a:gd name="T29" fmla="*/ 136271 h 136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36271">
                                <a:moveTo>
                                  <a:pt x="0" y="24384"/>
                                </a:moveTo>
                                <a:cubicBezTo>
                                  <a:pt x="19558" y="36449"/>
                                  <a:pt x="39116" y="47117"/>
                                  <a:pt x="58547" y="60706"/>
                                </a:cubicBezTo>
                                <a:cubicBezTo>
                                  <a:pt x="78105" y="74295"/>
                                  <a:pt x="97663" y="97790"/>
                                  <a:pt x="117221" y="106172"/>
                                </a:cubicBezTo>
                                <a:cubicBezTo>
                                  <a:pt x="136652" y="114554"/>
                                  <a:pt x="156210" y="109474"/>
                                  <a:pt x="175768" y="111125"/>
                                </a:cubicBezTo>
                                <a:cubicBezTo>
                                  <a:pt x="195326" y="112776"/>
                                  <a:pt x="214884" y="114046"/>
                                  <a:pt x="234315" y="116078"/>
                                </a:cubicBezTo>
                                <a:cubicBezTo>
                                  <a:pt x="253873" y="118110"/>
                                  <a:pt x="273431" y="119888"/>
                                  <a:pt x="292989" y="123063"/>
                                </a:cubicBezTo>
                                <a:cubicBezTo>
                                  <a:pt x="312420" y="126238"/>
                                  <a:pt x="331978" y="134239"/>
                                  <a:pt x="351536" y="134874"/>
                                </a:cubicBezTo>
                                <a:cubicBezTo>
                                  <a:pt x="371094" y="135509"/>
                                  <a:pt x="390525" y="136271"/>
                                  <a:pt x="410083" y="127000"/>
                                </a:cubicBezTo>
                                <a:cubicBezTo>
                                  <a:pt x="429641" y="117602"/>
                                  <a:pt x="449199" y="94742"/>
                                  <a:pt x="468757" y="78867"/>
                                </a:cubicBezTo>
                                <a:cubicBezTo>
                                  <a:pt x="488188" y="62992"/>
                                  <a:pt x="507746" y="43942"/>
                                  <a:pt x="527304" y="31750"/>
                                </a:cubicBezTo>
                                <a:cubicBezTo>
                                  <a:pt x="546862" y="19558"/>
                                  <a:pt x="566293" y="10287"/>
                                  <a:pt x="585851" y="5461"/>
                                </a:cubicBezTo>
                                <a:cubicBezTo>
                                  <a:pt x="605409" y="762"/>
                                  <a:pt x="624967" y="0"/>
                                  <a:pt x="644398" y="3175"/>
                                </a:cubicBezTo>
                                <a:cubicBezTo>
                                  <a:pt x="663956" y="6350"/>
                                  <a:pt x="683514" y="17272"/>
                                  <a:pt x="703072" y="24384"/>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03" name="Shape 2604"/>
                        <wps:cNvSpPr>
                          <a:spLocks/>
                        </wps:cNvSpPr>
                        <wps:spPr bwMode="auto">
                          <a:xfrm>
                            <a:off x="31046" y="4866"/>
                            <a:ext cx="7031" cy="932"/>
                          </a:xfrm>
                          <a:custGeom>
                            <a:avLst/>
                            <a:gdLst>
                              <a:gd name="T0" fmla="*/ 0 w 703072"/>
                              <a:gd name="T1" fmla="*/ 78232 h 93218"/>
                              <a:gd name="T2" fmla="*/ 58547 w 703072"/>
                              <a:gd name="T3" fmla="*/ 64008 h 93218"/>
                              <a:gd name="T4" fmla="*/ 117221 w 703072"/>
                              <a:gd name="T5" fmla="*/ 62103 h 93218"/>
                              <a:gd name="T6" fmla="*/ 175768 w 703072"/>
                              <a:gd name="T7" fmla="*/ 42926 h 93218"/>
                              <a:gd name="T8" fmla="*/ 234315 w 703072"/>
                              <a:gd name="T9" fmla="*/ 26924 h 93218"/>
                              <a:gd name="T10" fmla="*/ 292989 w 703072"/>
                              <a:gd name="T11" fmla="*/ 19939 h 93218"/>
                              <a:gd name="T12" fmla="*/ 351536 w 703072"/>
                              <a:gd name="T13" fmla="*/ 0 h 93218"/>
                              <a:gd name="T14" fmla="*/ 410083 w 703072"/>
                              <a:gd name="T15" fmla="*/ 20447 h 93218"/>
                              <a:gd name="T16" fmla="*/ 468757 w 703072"/>
                              <a:gd name="T17" fmla="*/ 41148 h 93218"/>
                              <a:gd name="T18" fmla="*/ 527304 w 703072"/>
                              <a:gd name="T19" fmla="*/ 72771 h 93218"/>
                              <a:gd name="T20" fmla="*/ 585851 w 703072"/>
                              <a:gd name="T21" fmla="*/ 82550 h 93218"/>
                              <a:gd name="T22" fmla="*/ 644398 w 703072"/>
                              <a:gd name="T23" fmla="*/ 92456 h 93218"/>
                              <a:gd name="T24" fmla="*/ 703072 w 703072"/>
                              <a:gd name="T25" fmla="*/ 78232 h 93218"/>
                              <a:gd name="T26" fmla="*/ 0 w 703072"/>
                              <a:gd name="T27" fmla="*/ 0 h 93218"/>
                              <a:gd name="T28" fmla="*/ 703072 w 703072"/>
                              <a:gd name="T29" fmla="*/ 93218 h 93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93218">
                                <a:moveTo>
                                  <a:pt x="0" y="78232"/>
                                </a:moveTo>
                                <a:cubicBezTo>
                                  <a:pt x="19558" y="73406"/>
                                  <a:pt x="39116" y="66675"/>
                                  <a:pt x="58547" y="64008"/>
                                </a:cubicBezTo>
                                <a:cubicBezTo>
                                  <a:pt x="78105" y="61214"/>
                                  <a:pt x="97663" y="65532"/>
                                  <a:pt x="117221" y="62103"/>
                                </a:cubicBezTo>
                                <a:cubicBezTo>
                                  <a:pt x="136652" y="58547"/>
                                  <a:pt x="156210" y="48768"/>
                                  <a:pt x="175768" y="42926"/>
                                </a:cubicBezTo>
                                <a:cubicBezTo>
                                  <a:pt x="195326" y="37084"/>
                                  <a:pt x="214884" y="30734"/>
                                  <a:pt x="234315" y="26924"/>
                                </a:cubicBezTo>
                                <a:cubicBezTo>
                                  <a:pt x="253873" y="23114"/>
                                  <a:pt x="273431" y="24384"/>
                                  <a:pt x="292989" y="19939"/>
                                </a:cubicBezTo>
                                <a:cubicBezTo>
                                  <a:pt x="312420" y="15494"/>
                                  <a:pt x="331978" y="0"/>
                                  <a:pt x="351536" y="0"/>
                                </a:cubicBezTo>
                                <a:cubicBezTo>
                                  <a:pt x="371094" y="127"/>
                                  <a:pt x="390525" y="13589"/>
                                  <a:pt x="410083" y="20447"/>
                                </a:cubicBezTo>
                                <a:cubicBezTo>
                                  <a:pt x="429641" y="27305"/>
                                  <a:pt x="449199" y="32512"/>
                                  <a:pt x="468757" y="41148"/>
                                </a:cubicBezTo>
                                <a:cubicBezTo>
                                  <a:pt x="488188" y="49911"/>
                                  <a:pt x="507746" y="65913"/>
                                  <a:pt x="527304" y="72771"/>
                                </a:cubicBezTo>
                                <a:cubicBezTo>
                                  <a:pt x="546862" y="79756"/>
                                  <a:pt x="566293" y="79248"/>
                                  <a:pt x="585851" y="82550"/>
                                </a:cubicBezTo>
                                <a:cubicBezTo>
                                  <a:pt x="605409" y="85852"/>
                                  <a:pt x="624967" y="93218"/>
                                  <a:pt x="644398" y="92456"/>
                                </a:cubicBezTo>
                                <a:cubicBezTo>
                                  <a:pt x="663956" y="91821"/>
                                  <a:pt x="683514" y="82931"/>
                                  <a:pt x="703072" y="78232"/>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04" name="Rectangle 2605"/>
                        <wps:cNvSpPr>
                          <a:spLocks noChangeArrowheads="1"/>
                        </wps:cNvSpPr>
                        <wps:spPr bwMode="auto">
                          <a:xfrm>
                            <a:off x="28825" y="6391"/>
                            <a:ext cx="17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205" name="Rectangle 2606"/>
                        <wps:cNvSpPr>
                          <a:spLocks noChangeArrowheads="1"/>
                        </wps:cNvSpPr>
                        <wps:spPr bwMode="auto">
                          <a:xfrm>
                            <a:off x="28825" y="1633"/>
                            <a:ext cx="171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5.0</w:t>
                              </w:r>
                            </w:p>
                          </w:txbxContent>
                        </wps:txbx>
                        <wps:bodyPr rot="0" vert="horz" wrap="square" lIns="0" tIns="0" rIns="0" bIns="0" anchor="t" anchorCtr="0" upright="1">
                          <a:noAutofit/>
                        </wps:bodyPr>
                      </wps:wsp>
                      <wps:wsp>
                        <wps:cNvPr id="74206" name="Rectangle 2607"/>
                        <wps:cNvSpPr>
                          <a:spLocks noChangeArrowheads="1"/>
                        </wps:cNvSpPr>
                        <wps:spPr bwMode="auto">
                          <a:xfrm>
                            <a:off x="30797" y="7710"/>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207" name="Rectangle 2608"/>
                        <wps:cNvSpPr>
                          <a:spLocks noChangeArrowheads="1"/>
                        </wps:cNvSpPr>
                        <wps:spPr bwMode="auto">
                          <a:xfrm>
                            <a:off x="32882" y="7710"/>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208" name="Rectangle 2609"/>
                        <wps:cNvSpPr>
                          <a:spLocks noChangeArrowheads="1"/>
                        </wps:cNvSpPr>
                        <wps:spPr bwMode="auto">
                          <a:xfrm>
                            <a:off x="34970" y="7710"/>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209" name="Rectangle 2610"/>
                        <wps:cNvSpPr>
                          <a:spLocks noChangeArrowheads="1"/>
                        </wps:cNvSpPr>
                        <wps:spPr bwMode="auto">
                          <a:xfrm>
                            <a:off x="37313" y="7710"/>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210" name="Rectangle 2611"/>
                        <wps:cNvSpPr>
                          <a:spLocks noChangeArrowheads="1"/>
                        </wps:cNvSpPr>
                        <wps:spPr bwMode="auto">
                          <a:xfrm rot="-5399999">
                            <a:off x="24771" y="3472"/>
                            <a:ext cx="665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Accel (m/s²)</w:t>
                              </w:r>
                            </w:p>
                          </w:txbxContent>
                        </wps:txbx>
                        <wps:bodyPr rot="0" vert="horz" wrap="square" lIns="0" tIns="0" rIns="0" bIns="0" anchor="t" anchorCtr="0" upright="1">
                          <a:noAutofit/>
                        </wps:bodyPr>
                      </wps:wsp>
                      <wps:wsp>
                        <wps:cNvPr id="74211" name="Rectangle 2612"/>
                        <wps:cNvSpPr>
                          <a:spLocks noChangeArrowheads="1"/>
                        </wps:cNvSpPr>
                        <wps:spPr bwMode="auto">
                          <a:xfrm>
                            <a:off x="33797" y="8844"/>
                            <a:ext cx="201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deg</w:t>
                              </w:r>
                            </w:p>
                          </w:txbxContent>
                        </wps:txbx>
                        <wps:bodyPr rot="0" vert="horz" wrap="square" lIns="0" tIns="0" rIns="0" bIns="0" anchor="t" anchorCtr="0" upright="1">
                          <a:noAutofit/>
                        </wps:bodyPr>
                      </wps:wsp>
                      <wps:wsp>
                        <wps:cNvPr id="74212" name="Rectangle 2613"/>
                        <wps:cNvSpPr>
                          <a:spLocks noChangeArrowheads="1"/>
                        </wps:cNvSpPr>
                        <wps:spPr bwMode="auto">
                          <a:xfrm>
                            <a:off x="35902" y="771"/>
                            <a:ext cx="4434"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Northr</w:t>
                              </w:r>
                            </w:p>
                          </w:txbxContent>
                        </wps:txbx>
                        <wps:bodyPr rot="0" vert="horz" wrap="square" lIns="0" tIns="0" rIns="0" bIns="0" anchor="t" anchorCtr="0" upright="1">
                          <a:noAutofit/>
                        </wps:bodyPr>
                      </wps:wsp>
                      <wps:wsp>
                        <wps:cNvPr id="74213" name="Shape 2614"/>
                        <wps:cNvSpPr>
                          <a:spLocks/>
                        </wps:cNvSpPr>
                        <wps:spPr bwMode="auto">
                          <a:xfrm>
                            <a:off x="27012" y="0"/>
                            <a:ext cx="12599" cy="10074"/>
                          </a:xfrm>
                          <a:custGeom>
                            <a:avLst/>
                            <a:gdLst>
                              <a:gd name="T0" fmla="*/ 1259840 w 1259840"/>
                              <a:gd name="T1" fmla="*/ 0 h 1007427"/>
                              <a:gd name="T2" fmla="*/ 1259840 w 1259840"/>
                              <a:gd name="T3" fmla="*/ 1007427 h 1007427"/>
                              <a:gd name="T4" fmla="*/ 0 w 1259840"/>
                              <a:gd name="T5" fmla="*/ 1007427 h 1007427"/>
                              <a:gd name="T6" fmla="*/ 0 w 1259840"/>
                              <a:gd name="T7" fmla="*/ 0 h 1007427"/>
                              <a:gd name="T8" fmla="*/ 0 w 1259840"/>
                              <a:gd name="T9" fmla="*/ 0 h 1007427"/>
                              <a:gd name="T10" fmla="*/ 1259840 w 1259840"/>
                              <a:gd name="T11" fmla="*/ 1007427 h 1007427"/>
                            </a:gdLst>
                            <a:ahLst/>
                            <a:cxnLst>
                              <a:cxn ang="0">
                                <a:pos x="T0" y="T1"/>
                              </a:cxn>
                              <a:cxn ang="0">
                                <a:pos x="T2" y="T3"/>
                              </a:cxn>
                              <a:cxn ang="0">
                                <a:pos x="T4" y="T5"/>
                              </a:cxn>
                              <a:cxn ang="0">
                                <a:pos x="T6" y="T7"/>
                              </a:cxn>
                            </a:cxnLst>
                            <a:rect l="T8" t="T9" r="T10" b="T11"/>
                            <a:pathLst>
                              <a:path w="1259840" h="1007427">
                                <a:moveTo>
                                  <a:pt x="1259840" y="0"/>
                                </a:moveTo>
                                <a:lnTo>
                                  <a:pt x="1259840" y="1007427"/>
                                </a:lnTo>
                                <a:lnTo>
                                  <a:pt x="0" y="1007427"/>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14" name="Shape 2616"/>
                        <wps:cNvSpPr>
                          <a:spLocks/>
                        </wps:cNvSpPr>
                        <wps:spPr bwMode="auto">
                          <a:xfrm>
                            <a:off x="45448" y="2107"/>
                            <a:ext cx="7030"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15" name="Shape 2617"/>
                        <wps:cNvSpPr>
                          <a:spLocks/>
                        </wps:cNvSpPr>
                        <wps:spPr bwMode="auto">
                          <a:xfrm>
                            <a:off x="45448" y="2107"/>
                            <a:ext cx="0" cy="4757"/>
                          </a:xfrm>
                          <a:custGeom>
                            <a:avLst/>
                            <a:gdLst>
                              <a:gd name="T0" fmla="*/ 475742 h 475742"/>
                              <a:gd name="T1" fmla="*/ 0 h 475742"/>
                              <a:gd name="T2" fmla="*/ 0 h 475742"/>
                              <a:gd name="T3" fmla="*/ 475742 h 475742"/>
                            </a:gdLst>
                            <a:ahLst/>
                            <a:cxnLst>
                              <a:cxn ang="0">
                                <a:pos x="0" y="T0"/>
                              </a:cxn>
                              <a:cxn ang="0">
                                <a:pos x="0" y="T1"/>
                              </a:cxn>
                            </a:cxnLst>
                            <a:rect l="0" t="T2" r="0" b="T3"/>
                            <a:pathLst>
                              <a:path h="475742">
                                <a:moveTo>
                                  <a:pt x="0" y="475742"/>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16" name="Shape 2618"/>
                        <wps:cNvSpPr>
                          <a:spLocks/>
                        </wps:cNvSpPr>
                        <wps:spPr bwMode="auto">
                          <a:xfrm>
                            <a:off x="45448" y="6864"/>
                            <a:ext cx="7030"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17" name="Shape 2619"/>
                        <wps:cNvSpPr>
                          <a:spLocks/>
                        </wps:cNvSpPr>
                        <wps:spPr bwMode="auto">
                          <a:xfrm>
                            <a:off x="45448" y="3674"/>
                            <a:ext cx="7030" cy="1195"/>
                          </a:xfrm>
                          <a:custGeom>
                            <a:avLst/>
                            <a:gdLst>
                              <a:gd name="T0" fmla="*/ 0 w 703072"/>
                              <a:gd name="T1" fmla="*/ 21336 h 119507"/>
                              <a:gd name="T2" fmla="*/ 58547 w 703072"/>
                              <a:gd name="T3" fmla="*/ 17272 h 119507"/>
                              <a:gd name="T4" fmla="*/ 117221 w 703072"/>
                              <a:gd name="T5" fmla="*/ 34798 h 119507"/>
                              <a:gd name="T6" fmla="*/ 175768 w 703072"/>
                              <a:gd name="T7" fmla="*/ 72898 h 119507"/>
                              <a:gd name="T8" fmla="*/ 234315 w 703072"/>
                              <a:gd name="T9" fmla="*/ 118872 h 119507"/>
                              <a:gd name="T10" fmla="*/ 292989 w 703072"/>
                              <a:gd name="T11" fmla="*/ 68580 h 119507"/>
                              <a:gd name="T12" fmla="*/ 351536 w 703072"/>
                              <a:gd name="T13" fmla="*/ 31369 h 119507"/>
                              <a:gd name="T14" fmla="*/ 410083 w 703072"/>
                              <a:gd name="T15" fmla="*/ 13081 h 119507"/>
                              <a:gd name="T16" fmla="*/ 468757 w 703072"/>
                              <a:gd name="T17" fmla="*/ 16764 h 119507"/>
                              <a:gd name="T18" fmla="*/ 527304 w 703072"/>
                              <a:gd name="T19" fmla="*/ 19685 h 119507"/>
                              <a:gd name="T20" fmla="*/ 585851 w 703072"/>
                              <a:gd name="T21" fmla="*/ 2286 h 119507"/>
                              <a:gd name="T22" fmla="*/ 644398 w 703072"/>
                              <a:gd name="T23" fmla="*/ 5715 h 119507"/>
                              <a:gd name="T24" fmla="*/ 703072 w 703072"/>
                              <a:gd name="T25" fmla="*/ 21336 h 119507"/>
                              <a:gd name="T26" fmla="*/ 0 w 703072"/>
                              <a:gd name="T27" fmla="*/ 0 h 119507"/>
                              <a:gd name="T28" fmla="*/ 703072 w 703072"/>
                              <a:gd name="T29" fmla="*/ 119507 h 119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19507">
                                <a:moveTo>
                                  <a:pt x="0" y="21336"/>
                                </a:moveTo>
                                <a:cubicBezTo>
                                  <a:pt x="19558" y="19939"/>
                                  <a:pt x="39116" y="14986"/>
                                  <a:pt x="58547" y="17272"/>
                                </a:cubicBezTo>
                                <a:cubicBezTo>
                                  <a:pt x="78105" y="19431"/>
                                  <a:pt x="97663" y="25527"/>
                                  <a:pt x="117221" y="34798"/>
                                </a:cubicBezTo>
                                <a:cubicBezTo>
                                  <a:pt x="136652" y="44069"/>
                                  <a:pt x="156210" y="58928"/>
                                  <a:pt x="175768" y="72898"/>
                                </a:cubicBezTo>
                                <a:cubicBezTo>
                                  <a:pt x="195326" y="86868"/>
                                  <a:pt x="214884" y="119507"/>
                                  <a:pt x="234315" y="118872"/>
                                </a:cubicBezTo>
                                <a:cubicBezTo>
                                  <a:pt x="253873" y="118110"/>
                                  <a:pt x="273431" y="83058"/>
                                  <a:pt x="292989" y="68580"/>
                                </a:cubicBezTo>
                                <a:cubicBezTo>
                                  <a:pt x="312420" y="53975"/>
                                  <a:pt x="331978" y="40513"/>
                                  <a:pt x="351536" y="31369"/>
                                </a:cubicBezTo>
                                <a:cubicBezTo>
                                  <a:pt x="371094" y="22098"/>
                                  <a:pt x="390525" y="15621"/>
                                  <a:pt x="410083" y="13081"/>
                                </a:cubicBezTo>
                                <a:cubicBezTo>
                                  <a:pt x="429641" y="10668"/>
                                  <a:pt x="449199" y="15748"/>
                                  <a:pt x="468757" y="16764"/>
                                </a:cubicBezTo>
                                <a:cubicBezTo>
                                  <a:pt x="488188" y="17907"/>
                                  <a:pt x="507746" y="22098"/>
                                  <a:pt x="527304" y="19685"/>
                                </a:cubicBezTo>
                                <a:cubicBezTo>
                                  <a:pt x="546862" y="17272"/>
                                  <a:pt x="566293" y="4699"/>
                                  <a:pt x="585851" y="2286"/>
                                </a:cubicBezTo>
                                <a:cubicBezTo>
                                  <a:pt x="605409" y="0"/>
                                  <a:pt x="624967" y="2540"/>
                                  <a:pt x="644398" y="5715"/>
                                </a:cubicBezTo>
                                <a:cubicBezTo>
                                  <a:pt x="663956" y="8763"/>
                                  <a:pt x="683514" y="16129"/>
                                  <a:pt x="703072" y="21336"/>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18" name="Shape 2620"/>
                        <wps:cNvSpPr>
                          <a:spLocks/>
                        </wps:cNvSpPr>
                        <wps:spPr bwMode="auto">
                          <a:xfrm>
                            <a:off x="45448" y="3951"/>
                            <a:ext cx="7030" cy="1214"/>
                          </a:xfrm>
                          <a:custGeom>
                            <a:avLst/>
                            <a:gdLst>
                              <a:gd name="T0" fmla="*/ 0 w 703072"/>
                              <a:gd name="T1" fmla="*/ 58420 h 121412"/>
                              <a:gd name="T2" fmla="*/ 58547 w 703072"/>
                              <a:gd name="T3" fmla="*/ 45847 h 121412"/>
                              <a:gd name="T4" fmla="*/ 117221 w 703072"/>
                              <a:gd name="T5" fmla="*/ 41275 h 121412"/>
                              <a:gd name="T6" fmla="*/ 175768 w 703072"/>
                              <a:gd name="T7" fmla="*/ 37211 h 121412"/>
                              <a:gd name="T8" fmla="*/ 234315 w 703072"/>
                              <a:gd name="T9" fmla="*/ 12065 h 121412"/>
                              <a:gd name="T10" fmla="*/ 292989 w 703072"/>
                              <a:gd name="T11" fmla="*/ 1143 h 121412"/>
                              <a:gd name="T12" fmla="*/ 351536 w 703072"/>
                              <a:gd name="T13" fmla="*/ 5588 h 121412"/>
                              <a:gd name="T14" fmla="*/ 410083 w 703072"/>
                              <a:gd name="T15" fmla="*/ 26924 h 121412"/>
                              <a:gd name="T16" fmla="*/ 468757 w 703072"/>
                              <a:gd name="T17" fmla="*/ 56007 h 121412"/>
                              <a:gd name="T18" fmla="*/ 527304 w 703072"/>
                              <a:gd name="T19" fmla="*/ 83185 h 121412"/>
                              <a:gd name="T20" fmla="*/ 585851 w 703072"/>
                              <a:gd name="T21" fmla="*/ 121031 h 121412"/>
                              <a:gd name="T22" fmla="*/ 644398 w 703072"/>
                              <a:gd name="T23" fmla="*/ 85471 h 121412"/>
                              <a:gd name="T24" fmla="*/ 703072 w 703072"/>
                              <a:gd name="T25" fmla="*/ 58420 h 121412"/>
                              <a:gd name="T26" fmla="*/ 0 w 703072"/>
                              <a:gd name="T27" fmla="*/ 0 h 121412"/>
                              <a:gd name="T28" fmla="*/ 703072 w 703072"/>
                              <a:gd name="T29" fmla="*/ 121412 h 12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21412">
                                <a:moveTo>
                                  <a:pt x="0" y="58420"/>
                                </a:moveTo>
                                <a:cubicBezTo>
                                  <a:pt x="19558" y="54229"/>
                                  <a:pt x="39116" y="48641"/>
                                  <a:pt x="58547" y="45847"/>
                                </a:cubicBezTo>
                                <a:cubicBezTo>
                                  <a:pt x="78105" y="42926"/>
                                  <a:pt x="97663" y="42799"/>
                                  <a:pt x="117221" y="41275"/>
                                </a:cubicBezTo>
                                <a:cubicBezTo>
                                  <a:pt x="136652" y="39878"/>
                                  <a:pt x="156210" y="42037"/>
                                  <a:pt x="175768" y="37211"/>
                                </a:cubicBezTo>
                                <a:cubicBezTo>
                                  <a:pt x="195326" y="32258"/>
                                  <a:pt x="214884" y="18034"/>
                                  <a:pt x="234315" y="12065"/>
                                </a:cubicBezTo>
                                <a:cubicBezTo>
                                  <a:pt x="253873" y="5969"/>
                                  <a:pt x="273431" y="2159"/>
                                  <a:pt x="292989" y="1143"/>
                                </a:cubicBezTo>
                                <a:cubicBezTo>
                                  <a:pt x="312420" y="0"/>
                                  <a:pt x="331978" y="1270"/>
                                  <a:pt x="351536" y="5588"/>
                                </a:cubicBezTo>
                                <a:cubicBezTo>
                                  <a:pt x="371094" y="9779"/>
                                  <a:pt x="390525" y="18542"/>
                                  <a:pt x="410083" y="26924"/>
                                </a:cubicBezTo>
                                <a:cubicBezTo>
                                  <a:pt x="429641" y="35433"/>
                                  <a:pt x="449199" y="46609"/>
                                  <a:pt x="468757" y="56007"/>
                                </a:cubicBezTo>
                                <a:cubicBezTo>
                                  <a:pt x="488188" y="65278"/>
                                  <a:pt x="507746" y="72263"/>
                                  <a:pt x="527304" y="83185"/>
                                </a:cubicBezTo>
                                <a:cubicBezTo>
                                  <a:pt x="546862" y="93980"/>
                                  <a:pt x="566293" y="120650"/>
                                  <a:pt x="585851" y="121031"/>
                                </a:cubicBezTo>
                                <a:cubicBezTo>
                                  <a:pt x="605409" y="121412"/>
                                  <a:pt x="624967" y="96012"/>
                                  <a:pt x="644398" y="85471"/>
                                </a:cubicBezTo>
                                <a:cubicBezTo>
                                  <a:pt x="663956" y="75057"/>
                                  <a:pt x="683514" y="67437"/>
                                  <a:pt x="703072" y="58420"/>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19" name="Shape 2621"/>
                        <wps:cNvSpPr>
                          <a:spLocks/>
                        </wps:cNvSpPr>
                        <wps:spPr bwMode="auto">
                          <a:xfrm>
                            <a:off x="45448" y="4404"/>
                            <a:ext cx="7030" cy="837"/>
                          </a:xfrm>
                          <a:custGeom>
                            <a:avLst/>
                            <a:gdLst>
                              <a:gd name="T0" fmla="*/ 0 w 703072"/>
                              <a:gd name="T1" fmla="*/ 48387 h 83693"/>
                              <a:gd name="T2" fmla="*/ 58547 w 703072"/>
                              <a:gd name="T3" fmla="*/ 4191 h 83693"/>
                              <a:gd name="T4" fmla="*/ 117221 w 703072"/>
                              <a:gd name="T5" fmla="*/ 23114 h 83693"/>
                              <a:gd name="T6" fmla="*/ 175768 w 703072"/>
                              <a:gd name="T7" fmla="*/ 14351 h 83693"/>
                              <a:gd name="T8" fmla="*/ 234315 w 703072"/>
                              <a:gd name="T9" fmla="*/ 28321 h 83693"/>
                              <a:gd name="T10" fmla="*/ 292989 w 703072"/>
                              <a:gd name="T11" fmla="*/ 48641 h 83693"/>
                              <a:gd name="T12" fmla="*/ 351536 w 703072"/>
                              <a:gd name="T13" fmla="*/ 59055 h 83693"/>
                              <a:gd name="T14" fmla="*/ 410083 w 703072"/>
                              <a:gd name="T15" fmla="*/ 61468 h 83693"/>
                              <a:gd name="T16" fmla="*/ 468757 w 703072"/>
                              <a:gd name="T17" fmla="*/ 58928 h 83693"/>
                              <a:gd name="T18" fmla="*/ 527304 w 703072"/>
                              <a:gd name="T19" fmla="*/ 65405 h 83693"/>
                              <a:gd name="T20" fmla="*/ 585851 w 703072"/>
                              <a:gd name="T21" fmla="*/ 71755 h 83693"/>
                              <a:gd name="T22" fmla="*/ 644398 w 703072"/>
                              <a:gd name="T23" fmla="*/ 79756 h 83693"/>
                              <a:gd name="T24" fmla="*/ 703072 w 703072"/>
                              <a:gd name="T25" fmla="*/ 48387 h 83693"/>
                              <a:gd name="T26" fmla="*/ 0 w 703072"/>
                              <a:gd name="T27" fmla="*/ 0 h 83693"/>
                              <a:gd name="T28" fmla="*/ 703072 w 703072"/>
                              <a:gd name="T29" fmla="*/ 83693 h 83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83693">
                                <a:moveTo>
                                  <a:pt x="0" y="48387"/>
                                </a:moveTo>
                                <a:cubicBezTo>
                                  <a:pt x="19558" y="33655"/>
                                  <a:pt x="39116" y="8382"/>
                                  <a:pt x="58547" y="4191"/>
                                </a:cubicBezTo>
                                <a:cubicBezTo>
                                  <a:pt x="78105" y="0"/>
                                  <a:pt x="97663" y="21463"/>
                                  <a:pt x="117221" y="23114"/>
                                </a:cubicBezTo>
                                <a:cubicBezTo>
                                  <a:pt x="136652" y="24765"/>
                                  <a:pt x="156210" y="13462"/>
                                  <a:pt x="175768" y="14351"/>
                                </a:cubicBezTo>
                                <a:cubicBezTo>
                                  <a:pt x="195326" y="15113"/>
                                  <a:pt x="214884" y="22606"/>
                                  <a:pt x="234315" y="28321"/>
                                </a:cubicBezTo>
                                <a:cubicBezTo>
                                  <a:pt x="253873" y="34036"/>
                                  <a:pt x="273431" y="43434"/>
                                  <a:pt x="292989" y="48641"/>
                                </a:cubicBezTo>
                                <a:cubicBezTo>
                                  <a:pt x="312420" y="53721"/>
                                  <a:pt x="331978" y="56896"/>
                                  <a:pt x="351536" y="59055"/>
                                </a:cubicBezTo>
                                <a:cubicBezTo>
                                  <a:pt x="371094" y="61214"/>
                                  <a:pt x="390525" y="61468"/>
                                  <a:pt x="410083" y="61468"/>
                                </a:cubicBezTo>
                                <a:cubicBezTo>
                                  <a:pt x="429641" y="61468"/>
                                  <a:pt x="449199" y="58293"/>
                                  <a:pt x="468757" y="58928"/>
                                </a:cubicBezTo>
                                <a:cubicBezTo>
                                  <a:pt x="488188" y="59690"/>
                                  <a:pt x="507746" y="63246"/>
                                  <a:pt x="527304" y="65405"/>
                                </a:cubicBezTo>
                                <a:cubicBezTo>
                                  <a:pt x="546862" y="67564"/>
                                  <a:pt x="566293" y="69342"/>
                                  <a:pt x="585851" y="71755"/>
                                </a:cubicBezTo>
                                <a:cubicBezTo>
                                  <a:pt x="605409" y="74168"/>
                                  <a:pt x="624967" y="83693"/>
                                  <a:pt x="644398" y="79756"/>
                                </a:cubicBezTo>
                                <a:cubicBezTo>
                                  <a:pt x="663956" y="75946"/>
                                  <a:pt x="683514" y="58928"/>
                                  <a:pt x="703072" y="48387"/>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20" name="Shape 2622"/>
                        <wps:cNvSpPr>
                          <a:spLocks/>
                        </wps:cNvSpPr>
                        <wps:spPr bwMode="auto">
                          <a:xfrm>
                            <a:off x="45448" y="5306"/>
                            <a:ext cx="7030" cy="244"/>
                          </a:xfrm>
                          <a:custGeom>
                            <a:avLst/>
                            <a:gdLst>
                              <a:gd name="T0" fmla="*/ 0 w 703072"/>
                              <a:gd name="T1" fmla="*/ 14224 h 24384"/>
                              <a:gd name="T2" fmla="*/ 58547 w 703072"/>
                              <a:gd name="T3" fmla="*/ 508 h 24384"/>
                              <a:gd name="T4" fmla="*/ 117221 w 703072"/>
                              <a:gd name="T5" fmla="*/ 17145 h 24384"/>
                              <a:gd name="T6" fmla="*/ 175768 w 703072"/>
                              <a:gd name="T7" fmla="*/ 16764 h 24384"/>
                              <a:gd name="T8" fmla="*/ 234315 w 703072"/>
                              <a:gd name="T9" fmla="*/ 23749 h 24384"/>
                              <a:gd name="T10" fmla="*/ 292989 w 703072"/>
                              <a:gd name="T11" fmla="*/ 20320 h 24384"/>
                              <a:gd name="T12" fmla="*/ 351536 w 703072"/>
                              <a:gd name="T13" fmla="*/ 20828 h 24384"/>
                              <a:gd name="T14" fmla="*/ 410083 w 703072"/>
                              <a:gd name="T15" fmla="*/ 15748 h 24384"/>
                              <a:gd name="T16" fmla="*/ 468757 w 703072"/>
                              <a:gd name="T17" fmla="*/ 13335 h 24384"/>
                              <a:gd name="T18" fmla="*/ 527304 w 703072"/>
                              <a:gd name="T19" fmla="*/ 12573 h 24384"/>
                              <a:gd name="T20" fmla="*/ 585851 w 703072"/>
                              <a:gd name="T21" fmla="*/ 8001 h 24384"/>
                              <a:gd name="T22" fmla="*/ 644398 w 703072"/>
                              <a:gd name="T23" fmla="*/ 11430 h 24384"/>
                              <a:gd name="T24" fmla="*/ 703072 w 703072"/>
                              <a:gd name="T25" fmla="*/ 14224 h 24384"/>
                              <a:gd name="T26" fmla="*/ 0 w 703072"/>
                              <a:gd name="T27" fmla="*/ 0 h 24384"/>
                              <a:gd name="T28" fmla="*/ 703072 w 703072"/>
                              <a:gd name="T29" fmla="*/ 24384 h 24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24384">
                                <a:moveTo>
                                  <a:pt x="0" y="14224"/>
                                </a:moveTo>
                                <a:cubicBezTo>
                                  <a:pt x="19558" y="9652"/>
                                  <a:pt x="39116" y="0"/>
                                  <a:pt x="58547" y="508"/>
                                </a:cubicBezTo>
                                <a:cubicBezTo>
                                  <a:pt x="78105" y="889"/>
                                  <a:pt x="97663" y="14351"/>
                                  <a:pt x="117221" y="17145"/>
                                </a:cubicBezTo>
                                <a:cubicBezTo>
                                  <a:pt x="136652" y="19812"/>
                                  <a:pt x="156210" y="15621"/>
                                  <a:pt x="175768" y="16764"/>
                                </a:cubicBezTo>
                                <a:cubicBezTo>
                                  <a:pt x="195326" y="17907"/>
                                  <a:pt x="214884" y="23241"/>
                                  <a:pt x="234315" y="23749"/>
                                </a:cubicBezTo>
                                <a:cubicBezTo>
                                  <a:pt x="253873" y="24384"/>
                                  <a:pt x="273431" y="20828"/>
                                  <a:pt x="292989" y="20320"/>
                                </a:cubicBezTo>
                                <a:cubicBezTo>
                                  <a:pt x="312420" y="19812"/>
                                  <a:pt x="331978" y="21590"/>
                                  <a:pt x="351536" y="20828"/>
                                </a:cubicBezTo>
                                <a:cubicBezTo>
                                  <a:pt x="371094" y="20066"/>
                                  <a:pt x="390525" y="17018"/>
                                  <a:pt x="410083" y="15748"/>
                                </a:cubicBezTo>
                                <a:cubicBezTo>
                                  <a:pt x="429641" y="14605"/>
                                  <a:pt x="449199" y="13970"/>
                                  <a:pt x="468757" y="13335"/>
                                </a:cubicBezTo>
                                <a:cubicBezTo>
                                  <a:pt x="488188" y="12827"/>
                                  <a:pt x="507746" y="13462"/>
                                  <a:pt x="527304" y="12573"/>
                                </a:cubicBezTo>
                                <a:cubicBezTo>
                                  <a:pt x="546862" y="11557"/>
                                  <a:pt x="566293" y="8128"/>
                                  <a:pt x="585851" y="8001"/>
                                </a:cubicBezTo>
                                <a:cubicBezTo>
                                  <a:pt x="605409" y="7747"/>
                                  <a:pt x="624967" y="10414"/>
                                  <a:pt x="644398" y="11430"/>
                                </a:cubicBezTo>
                                <a:cubicBezTo>
                                  <a:pt x="663956" y="12446"/>
                                  <a:pt x="683514" y="13335"/>
                                  <a:pt x="703072" y="14224"/>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21" name="Rectangle 2623"/>
                        <wps:cNvSpPr>
                          <a:spLocks noChangeArrowheads="1"/>
                        </wps:cNvSpPr>
                        <wps:spPr bwMode="auto">
                          <a:xfrm>
                            <a:off x="43230" y="6391"/>
                            <a:ext cx="172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222" name="Rectangle 2624"/>
                        <wps:cNvSpPr>
                          <a:spLocks noChangeArrowheads="1"/>
                        </wps:cNvSpPr>
                        <wps:spPr bwMode="auto">
                          <a:xfrm>
                            <a:off x="43230" y="1633"/>
                            <a:ext cx="1720"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5.0</w:t>
                              </w:r>
                            </w:p>
                          </w:txbxContent>
                        </wps:txbx>
                        <wps:bodyPr rot="0" vert="horz" wrap="square" lIns="0" tIns="0" rIns="0" bIns="0" anchor="t" anchorCtr="0" upright="1">
                          <a:noAutofit/>
                        </wps:bodyPr>
                      </wps:wsp>
                      <wps:wsp>
                        <wps:cNvPr id="74223" name="Rectangle 2625"/>
                        <wps:cNvSpPr>
                          <a:spLocks noChangeArrowheads="1"/>
                        </wps:cNvSpPr>
                        <wps:spPr bwMode="auto">
                          <a:xfrm>
                            <a:off x="45203" y="7710"/>
                            <a:ext cx="68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224" name="Rectangle 2626"/>
                        <wps:cNvSpPr>
                          <a:spLocks noChangeArrowheads="1"/>
                        </wps:cNvSpPr>
                        <wps:spPr bwMode="auto">
                          <a:xfrm>
                            <a:off x="47287" y="7710"/>
                            <a:ext cx="137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225" name="Rectangle 2627"/>
                        <wps:cNvSpPr>
                          <a:spLocks noChangeArrowheads="1"/>
                        </wps:cNvSpPr>
                        <wps:spPr bwMode="auto">
                          <a:xfrm>
                            <a:off x="49375" y="7710"/>
                            <a:ext cx="2066"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226" name="Rectangle 2628"/>
                        <wps:cNvSpPr>
                          <a:spLocks noChangeArrowheads="1"/>
                        </wps:cNvSpPr>
                        <wps:spPr bwMode="auto">
                          <a:xfrm>
                            <a:off x="51719" y="7710"/>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227" name="Rectangle 2629"/>
                        <wps:cNvSpPr>
                          <a:spLocks noChangeArrowheads="1"/>
                        </wps:cNvSpPr>
                        <wps:spPr bwMode="auto">
                          <a:xfrm rot="-5399999">
                            <a:off x="39176" y="3472"/>
                            <a:ext cx="665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Accel (m/s²)</w:t>
                              </w:r>
                            </w:p>
                          </w:txbxContent>
                        </wps:txbx>
                        <wps:bodyPr rot="0" vert="horz" wrap="square" lIns="0" tIns="0" rIns="0" bIns="0" anchor="t" anchorCtr="0" upright="1">
                          <a:noAutofit/>
                        </wps:bodyPr>
                      </wps:wsp>
                      <wps:wsp>
                        <wps:cNvPr id="74228" name="Rectangle 2630"/>
                        <wps:cNvSpPr>
                          <a:spLocks noChangeArrowheads="1"/>
                        </wps:cNvSpPr>
                        <wps:spPr bwMode="auto">
                          <a:xfrm>
                            <a:off x="48201" y="8844"/>
                            <a:ext cx="201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deg</w:t>
                              </w:r>
                            </w:p>
                          </w:txbxContent>
                        </wps:txbx>
                        <wps:bodyPr rot="0" vert="horz" wrap="square" lIns="0" tIns="0" rIns="0" bIns="0" anchor="t" anchorCtr="0" upright="1">
                          <a:noAutofit/>
                        </wps:bodyPr>
                      </wps:wsp>
                      <wps:wsp>
                        <wps:cNvPr id="74229" name="Rectangle 2631"/>
                        <wps:cNvSpPr>
                          <a:spLocks noChangeArrowheads="1"/>
                        </wps:cNvSpPr>
                        <wps:spPr bwMode="auto">
                          <a:xfrm>
                            <a:off x="50095" y="771"/>
                            <a:ext cx="470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Kocaeli</w:t>
                              </w:r>
                            </w:p>
                          </w:txbxContent>
                        </wps:txbx>
                        <wps:bodyPr rot="0" vert="horz" wrap="square" lIns="0" tIns="0" rIns="0" bIns="0" anchor="t" anchorCtr="0" upright="1">
                          <a:noAutofit/>
                        </wps:bodyPr>
                      </wps:wsp>
                      <wps:wsp>
                        <wps:cNvPr id="74230" name="Shape 2632"/>
                        <wps:cNvSpPr>
                          <a:spLocks/>
                        </wps:cNvSpPr>
                        <wps:spPr bwMode="auto">
                          <a:xfrm>
                            <a:off x="41414" y="0"/>
                            <a:ext cx="12599" cy="10074"/>
                          </a:xfrm>
                          <a:custGeom>
                            <a:avLst/>
                            <a:gdLst>
                              <a:gd name="T0" fmla="*/ 1259840 w 1259840"/>
                              <a:gd name="T1" fmla="*/ 0 h 1007427"/>
                              <a:gd name="T2" fmla="*/ 1259840 w 1259840"/>
                              <a:gd name="T3" fmla="*/ 1007427 h 1007427"/>
                              <a:gd name="T4" fmla="*/ 0 w 1259840"/>
                              <a:gd name="T5" fmla="*/ 1007427 h 1007427"/>
                              <a:gd name="T6" fmla="*/ 0 w 1259840"/>
                              <a:gd name="T7" fmla="*/ 0 h 1007427"/>
                              <a:gd name="T8" fmla="*/ 0 w 1259840"/>
                              <a:gd name="T9" fmla="*/ 0 h 1007427"/>
                              <a:gd name="T10" fmla="*/ 1259840 w 1259840"/>
                              <a:gd name="T11" fmla="*/ 1007427 h 1007427"/>
                            </a:gdLst>
                            <a:ahLst/>
                            <a:cxnLst>
                              <a:cxn ang="0">
                                <a:pos x="T0" y="T1"/>
                              </a:cxn>
                              <a:cxn ang="0">
                                <a:pos x="T2" y="T3"/>
                              </a:cxn>
                              <a:cxn ang="0">
                                <a:pos x="T4" y="T5"/>
                              </a:cxn>
                              <a:cxn ang="0">
                                <a:pos x="T6" y="T7"/>
                              </a:cxn>
                            </a:cxnLst>
                            <a:rect l="T8" t="T9" r="T10" b="T11"/>
                            <a:pathLst>
                              <a:path w="1259840" h="1007427">
                                <a:moveTo>
                                  <a:pt x="1259840" y="0"/>
                                </a:moveTo>
                                <a:lnTo>
                                  <a:pt x="1259840" y="1007427"/>
                                </a:lnTo>
                                <a:lnTo>
                                  <a:pt x="0" y="1007427"/>
                                </a:ln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1" name="Shape 2634"/>
                        <wps:cNvSpPr>
                          <a:spLocks/>
                        </wps:cNvSpPr>
                        <wps:spPr bwMode="auto">
                          <a:xfrm>
                            <a:off x="4033" y="12445"/>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2" name="Shape 2635"/>
                        <wps:cNvSpPr>
                          <a:spLocks/>
                        </wps:cNvSpPr>
                        <wps:spPr bwMode="auto">
                          <a:xfrm>
                            <a:off x="4033" y="12445"/>
                            <a:ext cx="0" cy="4756"/>
                          </a:xfrm>
                          <a:custGeom>
                            <a:avLst/>
                            <a:gdLst>
                              <a:gd name="T0" fmla="*/ 475615 h 475615"/>
                              <a:gd name="T1" fmla="*/ 0 h 475615"/>
                              <a:gd name="T2" fmla="*/ 0 h 475615"/>
                              <a:gd name="T3" fmla="*/ 475615 h 475615"/>
                            </a:gdLst>
                            <a:ahLst/>
                            <a:cxnLst>
                              <a:cxn ang="0">
                                <a:pos x="0" y="T0"/>
                              </a:cxn>
                              <a:cxn ang="0">
                                <a:pos x="0" y="T1"/>
                              </a:cxn>
                            </a:cxnLst>
                            <a:rect l="0" t="T2" r="0" b="T3"/>
                            <a:pathLst>
                              <a:path h="475615">
                                <a:moveTo>
                                  <a:pt x="0" y="475615"/>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3" name="Shape 2636"/>
                        <wps:cNvSpPr>
                          <a:spLocks/>
                        </wps:cNvSpPr>
                        <wps:spPr bwMode="auto">
                          <a:xfrm>
                            <a:off x="4033" y="17201"/>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4" name="Shape 2637"/>
                        <wps:cNvSpPr>
                          <a:spLocks/>
                        </wps:cNvSpPr>
                        <wps:spPr bwMode="auto">
                          <a:xfrm>
                            <a:off x="4033" y="14321"/>
                            <a:ext cx="7031" cy="1000"/>
                          </a:xfrm>
                          <a:custGeom>
                            <a:avLst/>
                            <a:gdLst>
                              <a:gd name="T0" fmla="*/ 0 w 703072"/>
                              <a:gd name="T1" fmla="*/ 81535 h 100076"/>
                              <a:gd name="T2" fmla="*/ 58547 w 703072"/>
                              <a:gd name="T3" fmla="*/ 87885 h 100076"/>
                              <a:gd name="T4" fmla="*/ 117221 w 703072"/>
                              <a:gd name="T5" fmla="*/ 69469 h 100076"/>
                              <a:gd name="T6" fmla="*/ 175768 w 703072"/>
                              <a:gd name="T7" fmla="*/ 37592 h 100076"/>
                              <a:gd name="T8" fmla="*/ 234315 w 703072"/>
                              <a:gd name="T9" fmla="*/ 8510 h 100076"/>
                              <a:gd name="T10" fmla="*/ 292989 w 703072"/>
                              <a:gd name="T11" fmla="*/ 1524 h 100076"/>
                              <a:gd name="T12" fmla="*/ 351536 w 703072"/>
                              <a:gd name="T13" fmla="*/ 17907 h 100076"/>
                              <a:gd name="T14" fmla="*/ 410083 w 703072"/>
                              <a:gd name="T15" fmla="*/ 54102 h 100076"/>
                              <a:gd name="T16" fmla="*/ 468757 w 703072"/>
                              <a:gd name="T17" fmla="*/ 95504 h 100076"/>
                              <a:gd name="T18" fmla="*/ 527304 w 703072"/>
                              <a:gd name="T19" fmla="*/ 82042 h 100076"/>
                              <a:gd name="T20" fmla="*/ 585851 w 703072"/>
                              <a:gd name="T21" fmla="*/ 66294 h 100076"/>
                              <a:gd name="T22" fmla="*/ 644398 w 703072"/>
                              <a:gd name="T23" fmla="*/ 66802 h 100076"/>
                              <a:gd name="T24" fmla="*/ 703072 w 703072"/>
                              <a:gd name="T25" fmla="*/ 81535 h 100076"/>
                              <a:gd name="T26" fmla="*/ 0 w 703072"/>
                              <a:gd name="T27" fmla="*/ 0 h 100076"/>
                              <a:gd name="T28" fmla="*/ 703072 w 703072"/>
                              <a:gd name="T29" fmla="*/ 100076 h 100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00076">
                                <a:moveTo>
                                  <a:pt x="0" y="81535"/>
                                </a:moveTo>
                                <a:cubicBezTo>
                                  <a:pt x="19558" y="83693"/>
                                  <a:pt x="39116" y="89917"/>
                                  <a:pt x="58547" y="87885"/>
                                </a:cubicBezTo>
                                <a:cubicBezTo>
                                  <a:pt x="78105" y="85979"/>
                                  <a:pt x="97663" y="77851"/>
                                  <a:pt x="117221" y="69469"/>
                                </a:cubicBezTo>
                                <a:cubicBezTo>
                                  <a:pt x="136652" y="61088"/>
                                  <a:pt x="156210" y="47752"/>
                                  <a:pt x="175768" y="37592"/>
                                </a:cubicBezTo>
                                <a:cubicBezTo>
                                  <a:pt x="195326" y="27432"/>
                                  <a:pt x="214884" y="14478"/>
                                  <a:pt x="234315" y="8510"/>
                                </a:cubicBezTo>
                                <a:cubicBezTo>
                                  <a:pt x="253873" y="2541"/>
                                  <a:pt x="273431" y="0"/>
                                  <a:pt x="292989" y="1524"/>
                                </a:cubicBezTo>
                                <a:cubicBezTo>
                                  <a:pt x="312420" y="3049"/>
                                  <a:pt x="331978" y="9144"/>
                                  <a:pt x="351536" y="17907"/>
                                </a:cubicBezTo>
                                <a:cubicBezTo>
                                  <a:pt x="371094" y="26670"/>
                                  <a:pt x="390525" y="41149"/>
                                  <a:pt x="410083" y="54102"/>
                                </a:cubicBezTo>
                                <a:cubicBezTo>
                                  <a:pt x="429641" y="67056"/>
                                  <a:pt x="449199" y="90805"/>
                                  <a:pt x="468757" y="95504"/>
                                </a:cubicBezTo>
                                <a:cubicBezTo>
                                  <a:pt x="488188" y="100076"/>
                                  <a:pt x="507746" y="86995"/>
                                  <a:pt x="527304" y="82042"/>
                                </a:cubicBezTo>
                                <a:cubicBezTo>
                                  <a:pt x="546862" y="77217"/>
                                  <a:pt x="566293" y="68835"/>
                                  <a:pt x="585851" y="66294"/>
                                </a:cubicBezTo>
                                <a:cubicBezTo>
                                  <a:pt x="605409" y="63754"/>
                                  <a:pt x="624967" y="64263"/>
                                  <a:pt x="644398" y="66802"/>
                                </a:cubicBezTo>
                                <a:cubicBezTo>
                                  <a:pt x="663956" y="69342"/>
                                  <a:pt x="683514" y="76709"/>
                                  <a:pt x="703072" y="8153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5" name="Shape 2638"/>
                        <wps:cNvSpPr>
                          <a:spLocks/>
                        </wps:cNvSpPr>
                        <wps:spPr bwMode="auto">
                          <a:xfrm>
                            <a:off x="4033" y="14803"/>
                            <a:ext cx="7031" cy="945"/>
                          </a:xfrm>
                          <a:custGeom>
                            <a:avLst/>
                            <a:gdLst>
                              <a:gd name="T0" fmla="*/ 0 w 703072"/>
                              <a:gd name="T1" fmla="*/ 4445 h 94488"/>
                              <a:gd name="T2" fmla="*/ 58547 w 703072"/>
                              <a:gd name="T3" fmla="*/ 21336 h 94488"/>
                              <a:gd name="T4" fmla="*/ 117221 w 703072"/>
                              <a:gd name="T5" fmla="*/ 50673 h 94488"/>
                              <a:gd name="T6" fmla="*/ 175768 w 703072"/>
                              <a:gd name="T7" fmla="*/ 91186 h 94488"/>
                              <a:gd name="T8" fmla="*/ 234315 w 703072"/>
                              <a:gd name="T9" fmla="*/ 70485 h 94488"/>
                              <a:gd name="T10" fmla="*/ 292989 w 703072"/>
                              <a:gd name="T11" fmla="*/ 47879 h 94488"/>
                              <a:gd name="T12" fmla="*/ 351536 w 703072"/>
                              <a:gd name="T13" fmla="*/ 38227 h 94488"/>
                              <a:gd name="T14" fmla="*/ 410083 w 703072"/>
                              <a:gd name="T15" fmla="*/ 41910 h 94488"/>
                              <a:gd name="T16" fmla="*/ 468757 w 703072"/>
                              <a:gd name="T17" fmla="*/ 42545 h 94488"/>
                              <a:gd name="T18" fmla="*/ 527304 w 703072"/>
                              <a:gd name="T19" fmla="*/ 34036 h 94488"/>
                              <a:gd name="T20" fmla="*/ 585851 w 703072"/>
                              <a:gd name="T21" fmla="*/ 11176 h 94488"/>
                              <a:gd name="T22" fmla="*/ 644398 w 703072"/>
                              <a:gd name="T23" fmla="*/ 1143 h 94488"/>
                              <a:gd name="T24" fmla="*/ 703072 w 703072"/>
                              <a:gd name="T25" fmla="*/ 4445 h 94488"/>
                              <a:gd name="T26" fmla="*/ 0 w 703072"/>
                              <a:gd name="T27" fmla="*/ 0 h 94488"/>
                              <a:gd name="T28" fmla="*/ 703072 w 703072"/>
                              <a:gd name="T29" fmla="*/ 94488 h 94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94488">
                                <a:moveTo>
                                  <a:pt x="0" y="4445"/>
                                </a:moveTo>
                                <a:cubicBezTo>
                                  <a:pt x="19558" y="10033"/>
                                  <a:pt x="39116" y="13588"/>
                                  <a:pt x="58547" y="21336"/>
                                </a:cubicBezTo>
                                <a:cubicBezTo>
                                  <a:pt x="78105" y="29083"/>
                                  <a:pt x="97663" y="38988"/>
                                  <a:pt x="117221" y="50673"/>
                                </a:cubicBezTo>
                                <a:cubicBezTo>
                                  <a:pt x="136652" y="62357"/>
                                  <a:pt x="156210" y="87884"/>
                                  <a:pt x="175768" y="91186"/>
                                </a:cubicBezTo>
                                <a:cubicBezTo>
                                  <a:pt x="195326" y="94488"/>
                                  <a:pt x="214884" y="77724"/>
                                  <a:pt x="234315" y="70485"/>
                                </a:cubicBezTo>
                                <a:cubicBezTo>
                                  <a:pt x="253873" y="63246"/>
                                  <a:pt x="273431" y="53213"/>
                                  <a:pt x="292989" y="47879"/>
                                </a:cubicBezTo>
                                <a:cubicBezTo>
                                  <a:pt x="312420" y="42545"/>
                                  <a:pt x="331978" y="39243"/>
                                  <a:pt x="351536" y="38227"/>
                                </a:cubicBezTo>
                                <a:cubicBezTo>
                                  <a:pt x="371094" y="37211"/>
                                  <a:pt x="390525" y="41275"/>
                                  <a:pt x="410083" y="41910"/>
                                </a:cubicBezTo>
                                <a:cubicBezTo>
                                  <a:pt x="429641" y="42672"/>
                                  <a:pt x="449199" y="43942"/>
                                  <a:pt x="468757" y="42545"/>
                                </a:cubicBezTo>
                                <a:cubicBezTo>
                                  <a:pt x="488188" y="41275"/>
                                  <a:pt x="507746" y="39243"/>
                                  <a:pt x="527304" y="34036"/>
                                </a:cubicBezTo>
                                <a:cubicBezTo>
                                  <a:pt x="546862" y="28829"/>
                                  <a:pt x="566293" y="16637"/>
                                  <a:pt x="585851" y="11176"/>
                                </a:cubicBezTo>
                                <a:cubicBezTo>
                                  <a:pt x="605409" y="5714"/>
                                  <a:pt x="624967" y="2159"/>
                                  <a:pt x="644398" y="1143"/>
                                </a:cubicBezTo>
                                <a:cubicBezTo>
                                  <a:pt x="663956" y="0"/>
                                  <a:pt x="683514" y="3302"/>
                                  <a:pt x="703072" y="4445"/>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6" name="Shape 2639"/>
                        <wps:cNvSpPr>
                          <a:spLocks/>
                        </wps:cNvSpPr>
                        <wps:spPr bwMode="auto">
                          <a:xfrm>
                            <a:off x="4033" y="14083"/>
                            <a:ext cx="7031" cy="2941"/>
                          </a:xfrm>
                          <a:custGeom>
                            <a:avLst/>
                            <a:gdLst>
                              <a:gd name="T0" fmla="*/ 0 w 703072"/>
                              <a:gd name="T1" fmla="*/ 103505 h 294132"/>
                              <a:gd name="T2" fmla="*/ 58547 w 703072"/>
                              <a:gd name="T3" fmla="*/ 164085 h 294132"/>
                              <a:gd name="T4" fmla="*/ 117221 w 703072"/>
                              <a:gd name="T5" fmla="*/ 231141 h 294132"/>
                              <a:gd name="T6" fmla="*/ 175768 w 703072"/>
                              <a:gd name="T7" fmla="*/ 292736 h 294132"/>
                              <a:gd name="T8" fmla="*/ 234315 w 703072"/>
                              <a:gd name="T9" fmla="*/ 239649 h 294132"/>
                              <a:gd name="T10" fmla="*/ 292989 w 703072"/>
                              <a:gd name="T11" fmla="*/ 172086 h 294132"/>
                              <a:gd name="T12" fmla="*/ 351536 w 703072"/>
                              <a:gd name="T13" fmla="*/ 110237 h 294132"/>
                              <a:gd name="T14" fmla="*/ 410083 w 703072"/>
                              <a:gd name="T15" fmla="*/ 56516 h 294132"/>
                              <a:gd name="T16" fmla="*/ 468757 w 703072"/>
                              <a:gd name="T17" fmla="*/ 16765 h 294132"/>
                              <a:gd name="T18" fmla="*/ 527304 w 703072"/>
                              <a:gd name="T19" fmla="*/ 508 h 294132"/>
                              <a:gd name="T20" fmla="*/ 585851 w 703072"/>
                              <a:gd name="T21" fmla="*/ 13716 h 294132"/>
                              <a:gd name="T22" fmla="*/ 644398 w 703072"/>
                              <a:gd name="T23" fmla="*/ 51436 h 294132"/>
                              <a:gd name="T24" fmla="*/ 703072 w 703072"/>
                              <a:gd name="T25" fmla="*/ 103505 h 294132"/>
                              <a:gd name="T26" fmla="*/ 0 w 703072"/>
                              <a:gd name="T27" fmla="*/ 0 h 294132"/>
                              <a:gd name="T28" fmla="*/ 703072 w 703072"/>
                              <a:gd name="T29" fmla="*/ 294132 h 294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294132">
                                <a:moveTo>
                                  <a:pt x="0" y="103505"/>
                                </a:moveTo>
                                <a:cubicBezTo>
                                  <a:pt x="19558" y="123698"/>
                                  <a:pt x="39116" y="142748"/>
                                  <a:pt x="58547" y="164085"/>
                                </a:cubicBezTo>
                                <a:cubicBezTo>
                                  <a:pt x="78105" y="185293"/>
                                  <a:pt x="97663" y="209677"/>
                                  <a:pt x="117221" y="231141"/>
                                </a:cubicBezTo>
                                <a:cubicBezTo>
                                  <a:pt x="136652" y="252476"/>
                                  <a:pt x="156210" y="291339"/>
                                  <a:pt x="175768" y="292736"/>
                                </a:cubicBezTo>
                                <a:cubicBezTo>
                                  <a:pt x="195326" y="294132"/>
                                  <a:pt x="214884" y="259842"/>
                                  <a:pt x="234315" y="239649"/>
                                </a:cubicBezTo>
                                <a:cubicBezTo>
                                  <a:pt x="253873" y="219584"/>
                                  <a:pt x="273431" y="193675"/>
                                  <a:pt x="292989" y="172086"/>
                                </a:cubicBezTo>
                                <a:cubicBezTo>
                                  <a:pt x="312420" y="150495"/>
                                  <a:pt x="331978" y="129541"/>
                                  <a:pt x="351536" y="110237"/>
                                </a:cubicBezTo>
                                <a:cubicBezTo>
                                  <a:pt x="371094" y="90932"/>
                                  <a:pt x="390525" y="72010"/>
                                  <a:pt x="410083" y="56516"/>
                                </a:cubicBezTo>
                                <a:cubicBezTo>
                                  <a:pt x="429641" y="40894"/>
                                  <a:pt x="449199" y="26036"/>
                                  <a:pt x="468757" y="16765"/>
                                </a:cubicBezTo>
                                <a:cubicBezTo>
                                  <a:pt x="488188" y="7366"/>
                                  <a:pt x="507746" y="1016"/>
                                  <a:pt x="527304" y="508"/>
                                </a:cubicBezTo>
                                <a:cubicBezTo>
                                  <a:pt x="546862" y="0"/>
                                  <a:pt x="566293" y="5207"/>
                                  <a:pt x="585851" y="13716"/>
                                </a:cubicBezTo>
                                <a:cubicBezTo>
                                  <a:pt x="605409" y="22225"/>
                                  <a:pt x="624967" y="36576"/>
                                  <a:pt x="644398" y="51436"/>
                                </a:cubicBezTo>
                                <a:cubicBezTo>
                                  <a:pt x="663956" y="66422"/>
                                  <a:pt x="683514" y="86106"/>
                                  <a:pt x="703072" y="10350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7" name="Shape 2640"/>
                        <wps:cNvSpPr>
                          <a:spLocks/>
                        </wps:cNvSpPr>
                        <wps:spPr bwMode="auto">
                          <a:xfrm>
                            <a:off x="4033" y="15172"/>
                            <a:ext cx="7031" cy="1812"/>
                          </a:xfrm>
                          <a:custGeom>
                            <a:avLst/>
                            <a:gdLst>
                              <a:gd name="T0" fmla="*/ 0 w 703072"/>
                              <a:gd name="T1" fmla="*/ 46608 h 181228"/>
                              <a:gd name="T2" fmla="*/ 58547 w 703072"/>
                              <a:gd name="T3" fmla="*/ 20320 h 181228"/>
                              <a:gd name="T4" fmla="*/ 117221 w 703072"/>
                              <a:gd name="T5" fmla="*/ 4952 h 181228"/>
                              <a:gd name="T6" fmla="*/ 175768 w 703072"/>
                              <a:gd name="T7" fmla="*/ 253 h 181228"/>
                              <a:gd name="T8" fmla="*/ 234315 w 703072"/>
                              <a:gd name="T9" fmla="*/ 6476 h 181228"/>
                              <a:gd name="T10" fmla="*/ 292989 w 703072"/>
                              <a:gd name="T11" fmla="*/ 22859 h 181228"/>
                              <a:gd name="T12" fmla="*/ 351536 w 703072"/>
                              <a:gd name="T13" fmla="*/ 49149 h 181228"/>
                              <a:gd name="T14" fmla="*/ 410083 w 703072"/>
                              <a:gd name="T15" fmla="*/ 86995 h 181228"/>
                              <a:gd name="T16" fmla="*/ 468757 w 703072"/>
                              <a:gd name="T17" fmla="*/ 138810 h 181228"/>
                              <a:gd name="T18" fmla="*/ 527304 w 703072"/>
                              <a:gd name="T19" fmla="*/ 180848 h 181228"/>
                              <a:gd name="T20" fmla="*/ 585851 w 703072"/>
                              <a:gd name="T21" fmla="*/ 136906 h 181228"/>
                              <a:gd name="T22" fmla="*/ 644398 w 703072"/>
                              <a:gd name="T23" fmla="*/ 84582 h 181228"/>
                              <a:gd name="T24" fmla="*/ 703072 w 703072"/>
                              <a:gd name="T25" fmla="*/ 46608 h 181228"/>
                              <a:gd name="T26" fmla="*/ 0 w 703072"/>
                              <a:gd name="T27" fmla="*/ 0 h 181228"/>
                              <a:gd name="T28" fmla="*/ 703072 w 703072"/>
                              <a:gd name="T29" fmla="*/ 181228 h 181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81228">
                                <a:moveTo>
                                  <a:pt x="0" y="46608"/>
                                </a:moveTo>
                                <a:cubicBezTo>
                                  <a:pt x="19558" y="37846"/>
                                  <a:pt x="39116" y="27305"/>
                                  <a:pt x="58547" y="20320"/>
                                </a:cubicBezTo>
                                <a:cubicBezTo>
                                  <a:pt x="78105" y="13334"/>
                                  <a:pt x="97663" y="8255"/>
                                  <a:pt x="117221" y="4952"/>
                                </a:cubicBezTo>
                                <a:cubicBezTo>
                                  <a:pt x="136652" y="1651"/>
                                  <a:pt x="156210" y="0"/>
                                  <a:pt x="175768" y="253"/>
                                </a:cubicBezTo>
                                <a:cubicBezTo>
                                  <a:pt x="195326" y="508"/>
                                  <a:pt x="214884" y="2794"/>
                                  <a:pt x="234315" y="6476"/>
                                </a:cubicBezTo>
                                <a:cubicBezTo>
                                  <a:pt x="253873" y="10286"/>
                                  <a:pt x="273431" y="15748"/>
                                  <a:pt x="292989" y="22859"/>
                                </a:cubicBezTo>
                                <a:cubicBezTo>
                                  <a:pt x="312420" y="29972"/>
                                  <a:pt x="331978" y="38481"/>
                                  <a:pt x="351536" y="49149"/>
                                </a:cubicBezTo>
                                <a:cubicBezTo>
                                  <a:pt x="371094" y="59817"/>
                                  <a:pt x="390525" y="72008"/>
                                  <a:pt x="410083" y="86995"/>
                                </a:cubicBezTo>
                                <a:cubicBezTo>
                                  <a:pt x="429641" y="101981"/>
                                  <a:pt x="449199" y="123189"/>
                                  <a:pt x="468757" y="138810"/>
                                </a:cubicBezTo>
                                <a:cubicBezTo>
                                  <a:pt x="488188" y="154558"/>
                                  <a:pt x="507746" y="181228"/>
                                  <a:pt x="527304" y="180848"/>
                                </a:cubicBezTo>
                                <a:cubicBezTo>
                                  <a:pt x="546862" y="180594"/>
                                  <a:pt x="566293" y="152908"/>
                                  <a:pt x="585851" y="136906"/>
                                </a:cubicBezTo>
                                <a:cubicBezTo>
                                  <a:pt x="605409" y="120776"/>
                                  <a:pt x="624967" y="99568"/>
                                  <a:pt x="644398" y="84582"/>
                                </a:cubicBezTo>
                                <a:cubicBezTo>
                                  <a:pt x="663956" y="69469"/>
                                  <a:pt x="683514" y="59182"/>
                                  <a:pt x="703072" y="46608"/>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8" name="Rectangle 2641"/>
                        <wps:cNvSpPr>
                          <a:spLocks noChangeArrowheads="1"/>
                        </wps:cNvSpPr>
                        <wps:spPr bwMode="auto">
                          <a:xfrm>
                            <a:off x="1808" y="16730"/>
                            <a:ext cx="17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239" name="Rectangle 2642"/>
                        <wps:cNvSpPr>
                          <a:spLocks noChangeArrowheads="1"/>
                        </wps:cNvSpPr>
                        <wps:spPr bwMode="auto">
                          <a:xfrm>
                            <a:off x="1808" y="11972"/>
                            <a:ext cx="171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5.0</w:t>
                              </w:r>
                            </w:p>
                          </w:txbxContent>
                        </wps:txbx>
                        <wps:bodyPr rot="0" vert="horz" wrap="square" lIns="0" tIns="0" rIns="0" bIns="0" anchor="t" anchorCtr="0" upright="1">
                          <a:noAutofit/>
                        </wps:bodyPr>
                      </wps:wsp>
                      <wps:wsp>
                        <wps:cNvPr id="74240" name="Rectangle 2643"/>
                        <wps:cNvSpPr>
                          <a:spLocks noChangeArrowheads="1"/>
                        </wps:cNvSpPr>
                        <wps:spPr bwMode="auto">
                          <a:xfrm>
                            <a:off x="3780" y="18049"/>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241" name="Rectangle 2644"/>
                        <wps:cNvSpPr>
                          <a:spLocks noChangeArrowheads="1"/>
                        </wps:cNvSpPr>
                        <wps:spPr bwMode="auto">
                          <a:xfrm>
                            <a:off x="5864" y="18049"/>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242" name="Rectangle 2645"/>
                        <wps:cNvSpPr>
                          <a:spLocks noChangeArrowheads="1"/>
                        </wps:cNvSpPr>
                        <wps:spPr bwMode="auto">
                          <a:xfrm>
                            <a:off x="7952" y="18049"/>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243" name="Rectangle 2646"/>
                        <wps:cNvSpPr>
                          <a:spLocks noChangeArrowheads="1"/>
                        </wps:cNvSpPr>
                        <wps:spPr bwMode="auto">
                          <a:xfrm>
                            <a:off x="10297" y="18049"/>
                            <a:ext cx="2066"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244" name="Rectangle 2647"/>
                        <wps:cNvSpPr>
                          <a:spLocks noChangeArrowheads="1"/>
                        </wps:cNvSpPr>
                        <wps:spPr bwMode="auto">
                          <a:xfrm rot="-5399999">
                            <a:off x="-2246" y="13811"/>
                            <a:ext cx="665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Accel (m/s²)</w:t>
                              </w:r>
                            </w:p>
                          </w:txbxContent>
                        </wps:txbx>
                        <wps:bodyPr rot="0" vert="horz" wrap="square" lIns="0" tIns="0" rIns="0" bIns="0" anchor="t" anchorCtr="0" upright="1">
                          <a:noAutofit/>
                        </wps:bodyPr>
                      </wps:wsp>
                      <wps:wsp>
                        <wps:cNvPr id="74245" name="Rectangle 2648"/>
                        <wps:cNvSpPr>
                          <a:spLocks noChangeArrowheads="1"/>
                        </wps:cNvSpPr>
                        <wps:spPr bwMode="auto">
                          <a:xfrm>
                            <a:off x="6779" y="19183"/>
                            <a:ext cx="201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deg</w:t>
                              </w:r>
                            </w:p>
                          </w:txbxContent>
                        </wps:txbx>
                        <wps:bodyPr rot="0" vert="horz" wrap="square" lIns="0" tIns="0" rIns="0" bIns="0" anchor="t" anchorCtr="0" upright="1">
                          <a:noAutofit/>
                        </wps:bodyPr>
                      </wps:wsp>
                      <wps:wsp>
                        <wps:cNvPr id="74246" name="Rectangle 2649"/>
                        <wps:cNvSpPr>
                          <a:spLocks noChangeArrowheads="1"/>
                        </wps:cNvSpPr>
                        <wps:spPr bwMode="auto">
                          <a:xfrm>
                            <a:off x="8699" y="11110"/>
                            <a:ext cx="2093"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Chi</w:t>
                              </w:r>
                            </w:p>
                          </w:txbxContent>
                        </wps:txbx>
                        <wps:bodyPr rot="0" vert="horz" wrap="square" lIns="0" tIns="0" rIns="0" bIns="0" anchor="t" anchorCtr="0" upright="1">
                          <a:noAutofit/>
                        </wps:bodyPr>
                      </wps:wsp>
                      <wps:wsp>
                        <wps:cNvPr id="74247" name="Rectangle 2650"/>
                        <wps:cNvSpPr>
                          <a:spLocks noChangeArrowheads="1"/>
                        </wps:cNvSpPr>
                        <wps:spPr bwMode="auto">
                          <a:xfrm>
                            <a:off x="10269" y="11110"/>
                            <a:ext cx="496"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w:t>
                              </w:r>
                            </w:p>
                          </w:txbxContent>
                        </wps:txbx>
                        <wps:bodyPr rot="0" vert="horz" wrap="square" lIns="0" tIns="0" rIns="0" bIns="0" anchor="t" anchorCtr="0" upright="1">
                          <a:noAutofit/>
                        </wps:bodyPr>
                      </wps:wsp>
                      <wps:wsp>
                        <wps:cNvPr id="74248" name="Rectangle 2651"/>
                        <wps:cNvSpPr>
                          <a:spLocks noChangeArrowheads="1"/>
                        </wps:cNvSpPr>
                        <wps:spPr bwMode="auto">
                          <a:xfrm>
                            <a:off x="10650" y="11110"/>
                            <a:ext cx="2098"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Chi</w:t>
                              </w:r>
                            </w:p>
                          </w:txbxContent>
                        </wps:txbx>
                        <wps:bodyPr rot="0" vert="horz" wrap="square" lIns="0" tIns="0" rIns="0" bIns="0" anchor="t" anchorCtr="0" upright="1">
                          <a:noAutofit/>
                        </wps:bodyPr>
                      </wps:wsp>
                      <wps:wsp>
                        <wps:cNvPr id="74249" name="Shape 2652"/>
                        <wps:cNvSpPr>
                          <a:spLocks/>
                        </wps:cNvSpPr>
                        <wps:spPr bwMode="auto">
                          <a:xfrm>
                            <a:off x="0" y="10334"/>
                            <a:ext cx="12598" cy="10078"/>
                          </a:xfrm>
                          <a:custGeom>
                            <a:avLst/>
                            <a:gdLst>
                              <a:gd name="T0" fmla="*/ 0 w 1259840"/>
                              <a:gd name="T1" fmla="*/ 1007745 h 1007745"/>
                              <a:gd name="T2" fmla="*/ 1259840 w 1259840"/>
                              <a:gd name="T3" fmla="*/ 1007745 h 1007745"/>
                              <a:gd name="T4" fmla="*/ 1259840 w 1259840"/>
                              <a:gd name="T5" fmla="*/ 0 h 1007745"/>
                              <a:gd name="T6" fmla="*/ 0 w 1259840"/>
                              <a:gd name="T7" fmla="*/ 0 h 1007745"/>
                              <a:gd name="T8" fmla="*/ 0 w 1259840"/>
                              <a:gd name="T9" fmla="*/ 1007745 h 1007745"/>
                              <a:gd name="T10" fmla="*/ 0 w 1259840"/>
                              <a:gd name="T11" fmla="*/ 0 h 1007745"/>
                              <a:gd name="T12" fmla="*/ 1259840 w 1259840"/>
                              <a:gd name="T13" fmla="*/ 1007745 h 1007745"/>
                            </a:gdLst>
                            <a:ahLst/>
                            <a:cxnLst>
                              <a:cxn ang="0">
                                <a:pos x="T0" y="T1"/>
                              </a:cxn>
                              <a:cxn ang="0">
                                <a:pos x="T2" y="T3"/>
                              </a:cxn>
                              <a:cxn ang="0">
                                <a:pos x="T4" y="T5"/>
                              </a:cxn>
                              <a:cxn ang="0">
                                <a:pos x="T6" y="T7"/>
                              </a:cxn>
                              <a:cxn ang="0">
                                <a:pos x="T8" y="T9"/>
                              </a:cxn>
                            </a:cxnLst>
                            <a:rect l="T10" t="T11" r="T12" b="T13"/>
                            <a:pathLst>
                              <a:path w="1259840" h="1007745">
                                <a:moveTo>
                                  <a:pt x="0" y="1007745"/>
                                </a:moveTo>
                                <a:lnTo>
                                  <a:pt x="1259840" y="1007745"/>
                                </a:lnTo>
                                <a:lnTo>
                                  <a:pt x="1259840" y="0"/>
                                </a:lnTo>
                                <a:lnTo>
                                  <a:pt x="0" y="0"/>
                                </a:lnTo>
                                <a:lnTo>
                                  <a:pt x="0" y="100774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50" name="Shape 2654"/>
                        <wps:cNvSpPr>
                          <a:spLocks/>
                        </wps:cNvSpPr>
                        <wps:spPr bwMode="auto">
                          <a:xfrm>
                            <a:off x="17539" y="12445"/>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51" name="Shape 2655"/>
                        <wps:cNvSpPr>
                          <a:spLocks/>
                        </wps:cNvSpPr>
                        <wps:spPr bwMode="auto">
                          <a:xfrm>
                            <a:off x="17539" y="12445"/>
                            <a:ext cx="0" cy="4756"/>
                          </a:xfrm>
                          <a:custGeom>
                            <a:avLst/>
                            <a:gdLst>
                              <a:gd name="T0" fmla="*/ 475615 h 475615"/>
                              <a:gd name="T1" fmla="*/ 0 h 475615"/>
                              <a:gd name="T2" fmla="*/ 0 h 475615"/>
                              <a:gd name="T3" fmla="*/ 475615 h 475615"/>
                            </a:gdLst>
                            <a:ahLst/>
                            <a:cxnLst>
                              <a:cxn ang="0">
                                <a:pos x="0" y="T0"/>
                              </a:cxn>
                              <a:cxn ang="0">
                                <a:pos x="0" y="T1"/>
                              </a:cxn>
                            </a:cxnLst>
                            <a:rect l="0" t="T2" r="0" b="T3"/>
                            <a:pathLst>
                              <a:path h="475615">
                                <a:moveTo>
                                  <a:pt x="0" y="475615"/>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52" name="Shape 2656"/>
                        <wps:cNvSpPr>
                          <a:spLocks/>
                        </wps:cNvSpPr>
                        <wps:spPr bwMode="auto">
                          <a:xfrm>
                            <a:off x="17539" y="17201"/>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53" name="Shape 2657"/>
                        <wps:cNvSpPr>
                          <a:spLocks/>
                        </wps:cNvSpPr>
                        <wps:spPr bwMode="auto">
                          <a:xfrm>
                            <a:off x="17539" y="13698"/>
                            <a:ext cx="7031" cy="1946"/>
                          </a:xfrm>
                          <a:custGeom>
                            <a:avLst/>
                            <a:gdLst>
                              <a:gd name="T0" fmla="*/ 0 w 703072"/>
                              <a:gd name="T1" fmla="*/ 45085 h 194564"/>
                              <a:gd name="T2" fmla="*/ 58547 w 703072"/>
                              <a:gd name="T3" fmla="*/ 9652 h 194564"/>
                              <a:gd name="T4" fmla="*/ 117221 w 703072"/>
                              <a:gd name="T5" fmla="*/ 2032 h 194564"/>
                              <a:gd name="T6" fmla="*/ 175768 w 703072"/>
                              <a:gd name="T7" fmla="*/ 21717 h 194564"/>
                              <a:gd name="T8" fmla="*/ 234315 w 703072"/>
                              <a:gd name="T9" fmla="*/ 41528 h 194564"/>
                              <a:gd name="T10" fmla="*/ 292989 w 703072"/>
                              <a:gd name="T11" fmla="*/ 74676 h 194564"/>
                              <a:gd name="T12" fmla="*/ 351536 w 703072"/>
                              <a:gd name="T13" fmla="*/ 123317 h 194564"/>
                              <a:gd name="T14" fmla="*/ 410083 w 703072"/>
                              <a:gd name="T15" fmla="*/ 183897 h 194564"/>
                              <a:gd name="T16" fmla="*/ 468757 w 703072"/>
                              <a:gd name="T17" fmla="*/ 186817 h 194564"/>
                              <a:gd name="T18" fmla="*/ 527304 w 703072"/>
                              <a:gd name="T19" fmla="*/ 175260 h 194564"/>
                              <a:gd name="T20" fmla="*/ 585851 w 703072"/>
                              <a:gd name="T21" fmla="*/ 163576 h 194564"/>
                              <a:gd name="T22" fmla="*/ 644398 w 703072"/>
                              <a:gd name="T23" fmla="*/ 103251 h 194564"/>
                              <a:gd name="T24" fmla="*/ 703072 w 703072"/>
                              <a:gd name="T25" fmla="*/ 45085 h 194564"/>
                              <a:gd name="T26" fmla="*/ 0 w 703072"/>
                              <a:gd name="T27" fmla="*/ 0 h 194564"/>
                              <a:gd name="T28" fmla="*/ 703072 w 703072"/>
                              <a:gd name="T29" fmla="*/ 194564 h 194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94564">
                                <a:moveTo>
                                  <a:pt x="0" y="45085"/>
                                </a:moveTo>
                                <a:cubicBezTo>
                                  <a:pt x="19558" y="33274"/>
                                  <a:pt x="39116" y="16764"/>
                                  <a:pt x="58547" y="9652"/>
                                </a:cubicBezTo>
                                <a:cubicBezTo>
                                  <a:pt x="78105" y="2413"/>
                                  <a:pt x="97663" y="0"/>
                                  <a:pt x="117221" y="2032"/>
                                </a:cubicBezTo>
                                <a:cubicBezTo>
                                  <a:pt x="136652" y="4064"/>
                                  <a:pt x="156210" y="15113"/>
                                  <a:pt x="175768" y="21717"/>
                                </a:cubicBezTo>
                                <a:cubicBezTo>
                                  <a:pt x="195326" y="28322"/>
                                  <a:pt x="214884" y="32639"/>
                                  <a:pt x="234315" y="41528"/>
                                </a:cubicBezTo>
                                <a:cubicBezTo>
                                  <a:pt x="253873" y="50292"/>
                                  <a:pt x="273431" y="61087"/>
                                  <a:pt x="292989" y="74676"/>
                                </a:cubicBezTo>
                                <a:cubicBezTo>
                                  <a:pt x="312420" y="88265"/>
                                  <a:pt x="331978" y="105028"/>
                                  <a:pt x="351536" y="123317"/>
                                </a:cubicBezTo>
                                <a:cubicBezTo>
                                  <a:pt x="371094" y="141478"/>
                                  <a:pt x="390525" y="173355"/>
                                  <a:pt x="410083" y="183897"/>
                                </a:cubicBezTo>
                                <a:cubicBezTo>
                                  <a:pt x="429641" y="194564"/>
                                  <a:pt x="449199" y="188214"/>
                                  <a:pt x="468757" y="186817"/>
                                </a:cubicBezTo>
                                <a:cubicBezTo>
                                  <a:pt x="488188" y="185293"/>
                                  <a:pt x="507746" y="179070"/>
                                  <a:pt x="527304" y="175260"/>
                                </a:cubicBezTo>
                                <a:cubicBezTo>
                                  <a:pt x="546862" y="171323"/>
                                  <a:pt x="566293" y="175641"/>
                                  <a:pt x="585851" y="163576"/>
                                </a:cubicBezTo>
                                <a:cubicBezTo>
                                  <a:pt x="605409" y="151638"/>
                                  <a:pt x="624967" y="123063"/>
                                  <a:pt x="644398" y="103251"/>
                                </a:cubicBezTo>
                                <a:cubicBezTo>
                                  <a:pt x="663956" y="83439"/>
                                  <a:pt x="683514" y="64389"/>
                                  <a:pt x="703072" y="4508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54" name="Shape 2658"/>
                        <wps:cNvSpPr>
                          <a:spLocks/>
                        </wps:cNvSpPr>
                        <wps:spPr bwMode="auto">
                          <a:xfrm>
                            <a:off x="17539" y="14065"/>
                            <a:ext cx="7031" cy="1814"/>
                          </a:xfrm>
                          <a:custGeom>
                            <a:avLst/>
                            <a:gdLst>
                              <a:gd name="T0" fmla="*/ 0 w 703072"/>
                              <a:gd name="T1" fmla="*/ 103377 h 181356"/>
                              <a:gd name="T2" fmla="*/ 58547 w 703072"/>
                              <a:gd name="T3" fmla="*/ 165353 h 181356"/>
                              <a:gd name="T4" fmla="*/ 117221 w 703072"/>
                              <a:gd name="T5" fmla="*/ 179832 h 181356"/>
                              <a:gd name="T6" fmla="*/ 175768 w 703072"/>
                              <a:gd name="T7" fmla="*/ 174625 h 181356"/>
                              <a:gd name="T8" fmla="*/ 234315 w 703072"/>
                              <a:gd name="T9" fmla="*/ 141732 h 181356"/>
                              <a:gd name="T10" fmla="*/ 292989 w 703072"/>
                              <a:gd name="T11" fmla="*/ 86106 h 181356"/>
                              <a:gd name="T12" fmla="*/ 351536 w 703072"/>
                              <a:gd name="T13" fmla="*/ 44576 h 181356"/>
                              <a:gd name="T14" fmla="*/ 410083 w 703072"/>
                              <a:gd name="T15" fmla="*/ 21463 h 181356"/>
                              <a:gd name="T16" fmla="*/ 468757 w 703072"/>
                              <a:gd name="T17" fmla="*/ 3937 h 181356"/>
                              <a:gd name="T18" fmla="*/ 527304 w 703072"/>
                              <a:gd name="T19" fmla="*/ 2794 h 181356"/>
                              <a:gd name="T20" fmla="*/ 585851 w 703072"/>
                              <a:gd name="T21" fmla="*/ 20574 h 181356"/>
                              <a:gd name="T22" fmla="*/ 644398 w 703072"/>
                              <a:gd name="T23" fmla="*/ 54737 h 181356"/>
                              <a:gd name="T24" fmla="*/ 703072 w 703072"/>
                              <a:gd name="T25" fmla="*/ 103377 h 181356"/>
                              <a:gd name="T26" fmla="*/ 0 w 703072"/>
                              <a:gd name="T27" fmla="*/ 0 h 181356"/>
                              <a:gd name="T28" fmla="*/ 703072 w 703072"/>
                              <a:gd name="T29" fmla="*/ 181356 h 181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81356">
                                <a:moveTo>
                                  <a:pt x="0" y="103377"/>
                                </a:moveTo>
                                <a:cubicBezTo>
                                  <a:pt x="19558" y="124078"/>
                                  <a:pt x="39116" y="152526"/>
                                  <a:pt x="58547" y="165353"/>
                                </a:cubicBezTo>
                                <a:cubicBezTo>
                                  <a:pt x="78105" y="178053"/>
                                  <a:pt x="97663" y="178308"/>
                                  <a:pt x="117221" y="179832"/>
                                </a:cubicBezTo>
                                <a:cubicBezTo>
                                  <a:pt x="136652" y="181356"/>
                                  <a:pt x="156210" y="180975"/>
                                  <a:pt x="175768" y="174625"/>
                                </a:cubicBezTo>
                                <a:cubicBezTo>
                                  <a:pt x="195326" y="168275"/>
                                  <a:pt x="214884" y="156464"/>
                                  <a:pt x="234315" y="141732"/>
                                </a:cubicBezTo>
                                <a:cubicBezTo>
                                  <a:pt x="253873" y="126873"/>
                                  <a:pt x="273431" y="102235"/>
                                  <a:pt x="292989" y="86106"/>
                                </a:cubicBezTo>
                                <a:cubicBezTo>
                                  <a:pt x="312420" y="69850"/>
                                  <a:pt x="331978" y="55245"/>
                                  <a:pt x="351536" y="44576"/>
                                </a:cubicBezTo>
                                <a:cubicBezTo>
                                  <a:pt x="371094" y="33782"/>
                                  <a:pt x="390525" y="28321"/>
                                  <a:pt x="410083" y="21463"/>
                                </a:cubicBezTo>
                                <a:cubicBezTo>
                                  <a:pt x="429641" y="14732"/>
                                  <a:pt x="449199" y="6985"/>
                                  <a:pt x="468757" y="3937"/>
                                </a:cubicBezTo>
                                <a:cubicBezTo>
                                  <a:pt x="488188" y="762"/>
                                  <a:pt x="507746" y="0"/>
                                  <a:pt x="527304" y="2794"/>
                                </a:cubicBezTo>
                                <a:cubicBezTo>
                                  <a:pt x="546862" y="5588"/>
                                  <a:pt x="566293" y="11938"/>
                                  <a:pt x="585851" y="20574"/>
                                </a:cubicBezTo>
                                <a:cubicBezTo>
                                  <a:pt x="605409" y="29210"/>
                                  <a:pt x="624967" y="40894"/>
                                  <a:pt x="644398" y="54737"/>
                                </a:cubicBezTo>
                                <a:cubicBezTo>
                                  <a:pt x="663956" y="68452"/>
                                  <a:pt x="683514" y="87122"/>
                                  <a:pt x="703072" y="103377"/>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55" name="Shape 2659"/>
                        <wps:cNvSpPr>
                          <a:spLocks/>
                        </wps:cNvSpPr>
                        <wps:spPr bwMode="auto">
                          <a:xfrm>
                            <a:off x="17539" y="14323"/>
                            <a:ext cx="7031" cy="1297"/>
                          </a:xfrm>
                          <a:custGeom>
                            <a:avLst/>
                            <a:gdLst>
                              <a:gd name="T0" fmla="*/ 0 w 703072"/>
                              <a:gd name="T1" fmla="*/ 69215 h 129667"/>
                              <a:gd name="T2" fmla="*/ 58547 w 703072"/>
                              <a:gd name="T3" fmla="*/ 115443 h 129667"/>
                              <a:gd name="T4" fmla="*/ 117221 w 703072"/>
                              <a:gd name="T5" fmla="*/ 125603 h 129667"/>
                              <a:gd name="T6" fmla="*/ 175768 w 703072"/>
                              <a:gd name="T7" fmla="*/ 90805 h 129667"/>
                              <a:gd name="T8" fmla="*/ 234315 w 703072"/>
                              <a:gd name="T9" fmla="*/ 49657 h 129667"/>
                              <a:gd name="T10" fmla="*/ 292989 w 703072"/>
                              <a:gd name="T11" fmla="*/ 24892 h 129667"/>
                              <a:gd name="T12" fmla="*/ 351536 w 703072"/>
                              <a:gd name="T13" fmla="*/ 17907 h 129667"/>
                              <a:gd name="T14" fmla="*/ 410083 w 703072"/>
                              <a:gd name="T15" fmla="*/ 28448 h 129667"/>
                              <a:gd name="T16" fmla="*/ 468757 w 703072"/>
                              <a:gd name="T17" fmla="*/ 52705 h 129667"/>
                              <a:gd name="T18" fmla="*/ 527304 w 703072"/>
                              <a:gd name="T19" fmla="*/ 38354 h 129667"/>
                              <a:gd name="T20" fmla="*/ 585851 w 703072"/>
                              <a:gd name="T21" fmla="*/ 889 h 129667"/>
                              <a:gd name="T22" fmla="*/ 644398 w 703072"/>
                              <a:gd name="T23" fmla="*/ 32766 h 129667"/>
                              <a:gd name="T24" fmla="*/ 703072 w 703072"/>
                              <a:gd name="T25" fmla="*/ 69215 h 129667"/>
                              <a:gd name="T26" fmla="*/ 0 w 703072"/>
                              <a:gd name="T27" fmla="*/ 0 h 129667"/>
                              <a:gd name="T28" fmla="*/ 703072 w 703072"/>
                              <a:gd name="T29" fmla="*/ 129667 h 129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29667">
                                <a:moveTo>
                                  <a:pt x="0" y="69215"/>
                                </a:moveTo>
                                <a:cubicBezTo>
                                  <a:pt x="19558" y="84582"/>
                                  <a:pt x="39116" y="106045"/>
                                  <a:pt x="58547" y="115443"/>
                                </a:cubicBezTo>
                                <a:cubicBezTo>
                                  <a:pt x="78105" y="124841"/>
                                  <a:pt x="97663" y="129667"/>
                                  <a:pt x="117221" y="125603"/>
                                </a:cubicBezTo>
                                <a:cubicBezTo>
                                  <a:pt x="136652" y="121413"/>
                                  <a:pt x="156210" y="103505"/>
                                  <a:pt x="175768" y="90805"/>
                                </a:cubicBezTo>
                                <a:cubicBezTo>
                                  <a:pt x="195326" y="78232"/>
                                  <a:pt x="214884" y="60706"/>
                                  <a:pt x="234315" y="49657"/>
                                </a:cubicBezTo>
                                <a:cubicBezTo>
                                  <a:pt x="253873" y="38736"/>
                                  <a:pt x="273431" y="30226"/>
                                  <a:pt x="292989" y="24892"/>
                                </a:cubicBezTo>
                                <a:cubicBezTo>
                                  <a:pt x="312420" y="19558"/>
                                  <a:pt x="331978" y="17399"/>
                                  <a:pt x="351536" y="17907"/>
                                </a:cubicBezTo>
                                <a:cubicBezTo>
                                  <a:pt x="371094" y="18542"/>
                                  <a:pt x="390525" y="22733"/>
                                  <a:pt x="410083" y="28448"/>
                                </a:cubicBezTo>
                                <a:cubicBezTo>
                                  <a:pt x="429641" y="34290"/>
                                  <a:pt x="449199" y="51054"/>
                                  <a:pt x="468757" y="52705"/>
                                </a:cubicBezTo>
                                <a:cubicBezTo>
                                  <a:pt x="488188" y="54356"/>
                                  <a:pt x="507746" y="46990"/>
                                  <a:pt x="527304" y="38354"/>
                                </a:cubicBezTo>
                                <a:cubicBezTo>
                                  <a:pt x="546862" y="29718"/>
                                  <a:pt x="566293" y="1905"/>
                                  <a:pt x="585851" y="889"/>
                                </a:cubicBezTo>
                                <a:cubicBezTo>
                                  <a:pt x="605409" y="0"/>
                                  <a:pt x="624967" y="21463"/>
                                  <a:pt x="644398" y="32766"/>
                                </a:cubicBezTo>
                                <a:cubicBezTo>
                                  <a:pt x="663956" y="44196"/>
                                  <a:pt x="683514" y="57023"/>
                                  <a:pt x="703072" y="69215"/>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56" name="Shape 2660"/>
                        <wps:cNvSpPr>
                          <a:spLocks/>
                        </wps:cNvSpPr>
                        <wps:spPr bwMode="auto">
                          <a:xfrm>
                            <a:off x="17539" y="14608"/>
                            <a:ext cx="7031" cy="1131"/>
                          </a:xfrm>
                          <a:custGeom>
                            <a:avLst/>
                            <a:gdLst>
                              <a:gd name="T0" fmla="*/ 0 w 703072"/>
                              <a:gd name="T1" fmla="*/ 0 h 113157"/>
                              <a:gd name="T2" fmla="*/ 58547 w 703072"/>
                              <a:gd name="T3" fmla="*/ 4318 h 113157"/>
                              <a:gd name="T4" fmla="*/ 117221 w 703072"/>
                              <a:gd name="T5" fmla="*/ 25147 h 113157"/>
                              <a:gd name="T6" fmla="*/ 175768 w 703072"/>
                              <a:gd name="T7" fmla="*/ 52832 h 113157"/>
                              <a:gd name="T8" fmla="*/ 234315 w 703072"/>
                              <a:gd name="T9" fmla="*/ 70231 h 113157"/>
                              <a:gd name="T10" fmla="*/ 292989 w 703072"/>
                              <a:gd name="T11" fmla="*/ 77470 h 113157"/>
                              <a:gd name="T12" fmla="*/ 351536 w 703072"/>
                              <a:gd name="T13" fmla="*/ 93980 h 113157"/>
                              <a:gd name="T14" fmla="*/ 410083 w 703072"/>
                              <a:gd name="T15" fmla="*/ 103887 h 113157"/>
                              <a:gd name="T16" fmla="*/ 468757 w 703072"/>
                              <a:gd name="T17" fmla="*/ 108966 h 113157"/>
                              <a:gd name="T18" fmla="*/ 527304 w 703072"/>
                              <a:gd name="T19" fmla="*/ 78614 h 113157"/>
                              <a:gd name="T20" fmla="*/ 585851 w 703072"/>
                              <a:gd name="T21" fmla="*/ 16383 h 113157"/>
                              <a:gd name="T22" fmla="*/ 644398 w 703072"/>
                              <a:gd name="T23" fmla="*/ 12573 h 113157"/>
                              <a:gd name="T24" fmla="*/ 703072 w 703072"/>
                              <a:gd name="T25" fmla="*/ 0 h 113157"/>
                              <a:gd name="T26" fmla="*/ 0 w 703072"/>
                              <a:gd name="T27" fmla="*/ 0 h 113157"/>
                              <a:gd name="T28" fmla="*/ 703072 w 703072"/>
                              <a:gd name="T29" fmla="*/ 113157 h 11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13157">
                                <a:moveTo>
                                  <a:pt x="0" y="0"/>
                                </a:moveTo>
                                <a:cubicBezTo>
                                  <a:pt x="19558" y="1397"/>
                                  <a:pt x="39116" y="127"/>
                                  <a:pt x="58547" y="4318"/>
                                </a:cubicBezTo>
                                <a:cubicBezTo>
                                  <a:pt x="78105" y="8510"/>
                                  <a:pt x="97663" y="17018"/>
                                  <a:pt x="117221" y="25147"/>
                                </a:cubicBezTo>
                                <a:cubicBezTo>
                                  <a:pt x="136652" y="33147"/>
                                  <a:pt x="156210" y="45340"/>
                                  <a:pt x="175768" y="52832"/>
                                </a:cubicBezTo>
                                <a:cubicBezTo>
                                  <a:pt x="195326" y="60325"/>
                                  <a:pt x="214884" y="66167"/>
                                  <a:pt x="234315" y="70231"/>
                                </a:cubicBezTo>
                                <a:cubicBezTo>
                                  <a:pt x="253873" y="74295"/>
                                  <a:pt x="273431" y="73534"/>
                                  <a:pt x="292989" y="77470"/>
                                </a:cubicBezTo>
                                <a:cubicBezTo>
                                  <a:pt x="312420" y="81535"/>
                                  <a:pt x="331978" y="89663"/>
                                  <a:pt x="351536" y="93980"/>
                                </a:cubicBezTo>
                                <a:cubicBezTo>
                                  <a:pt x="371094" y="98425"/>
                                  <a:pt x="390525" y="101347"/>
                                  <a:pt x="410083" y="103887"/>
                                </a:cubicBezTo>
                                <a:cubicBezTo>
                                  <a:pt x="429641" y="106426"/>
                                  <a:pt x="449199" y="113157"/>
                                  <a:pt x="468757" y="108966"/>
                                </a:cubicBezTo>
                                <a:cubicBezTo>
                                  <a:pt x="488188" y="104775"/>
                                  <a:pt x="507746" y="93980"/>
                                  <a:pt x="527304" y="78614"/>
                                </a:cubicBezTo>
                                <a:cubicBezTo>
                                  <a:pt x="546862" y="63247"/>
                                  <a:pt x="566293" y="27432"/>
                                  <a:pt x="585851" y="16383"/>
                                </a:cubicBezTo>
                                <a:cubicBezTo>
                                  <a:pt x="605409" y="5462"/>
                                  <a:pt x="624967" y="15367"/>
                                  <a:pt x="644398" y="12573"/>
                                </a:cubicBezTo>
                                <a:cubicBezTo>
                                  <a:pt x="663956" y="9906"/>
                                  <a:pt x="683514" y="4191"/>
                                  <a:pt x="703072" y="0"/>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57" name="Rectangle 2661"/>
                        <wps:cNvSpPr>
                          <a:spLocks noChangeArrowheads="1"/>
                        </wps:cNvSpPr>
                        <wps:spPr bwMode="auto">
                          <a:xfrm>
                            <a:off x="15317" y="16730"/>
                            <a:ext cx="17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258" name="Rectangle 2662"/>
                        <wps:cNvSpPr>
                          <a:spLocks noChangeArrowheads="1"/>
                        </wps:cNvSpPr>
                        <wps:spPr bwMode="auto">
                          <a:xfrm>
                            <a:off x="15317" y="11972"/>
                            <a:ext cx="171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5.0</w:t>
                              </w:r>
                            </w:p>
                          </w:txbxContent>
                        </wps:txbx>
                        <wps:bodyPr rot="0" vert="horz" wrap="square" lIns="0" tIns="0" rIns="0" bIns="0" anchor="t" anchorCtr="0" upright="1">
                          <a:noAutofit/>
                        </wps:bodyPr>
                      </wps:wsp>
                      <wps:wsp>
                        <wps:cNvPr id="74259" name="Rectangle 2663"/>
                        <wps:cNvSpPr>
                          <a:spLocks noChangeArrowheads="1"/>
                        </wps:cNvSpPr>
                        <wps:spPr bwMode="auto">
                          <a:xfrm>
                            <a:off x="17288" y="18049"/>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260" name="Rectangle 2664"/>
                        <wps:cNvSpPr>
                          <a:spLocks noChangeArrowheads="1"/>
                        </wps:cNvSpPr>
                        <wps:spPr bwMode="auto">
                          <a:xfrm>
                            <a:off x="19373" y="18049"/>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261" name="Rectangle 2665"/>
                        <wps:cNvSpPr>
                          <a:spLocks noChangeArrowheads="1"/>
                        </wps:cNvSpPr>
                        <wps:spPr bwMode="auto">
                          <a:xfrm>
                            <a:off x="21461" y="18049"/>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262" name="Rectangle 2666"/>
                        <wps:cNvSpPr>
                          <a:spLocks noChangeArrowheads="1"/>
                        </wps:cNvSpPr>
                        <wps:spPr bwMode="auto">
                          <a:xfrm>
                            <a:off x="23806" y="18049"/>
                            <a:ext cx="2066"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263" name="Rectangle 2667"/>
                        <wps:cNvSpPr>
                          <a:spLocks noChangeArrowheads="1"/>
                        </wps:cNvSpPr>
                        <wps:spPr bwMode="auto">
                          <a:xfrm rot="-5399999">
                            <a:off x="10745" y="14072"/>
                            <a:ext cx="768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InAccel (m/s²)</w:t>
                              </w:r>
                            </w:p>
                          </w:txbxContent>
                        </wps:txbx>
                        <wps:bodyPr rot="0" vert="horz" wrap="square" lIns="0" tIns="0" rIns="0" bIns="0" anchor="t" anchorCtr="0" upright="1">
                          <a:noAutofit/>
                        </wps:bodyPr>
                      </wps:wsp>
                      <wps:wsp>
                        <wps:cNvPr id="74264" name="Rectangle 2668"/>
                        <wps:cNvSpPr>
                          <a:spLocks noChangeArrowheads="1"/>
                        </wps:cNvSpPr>
                        <wps:spPr bwMode="auto">
                          <a:xfrm>
                            <a:off x="20288" y="19183"/>
                            <a:ext cx="201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deg</w:t>
                              </w:r>
                            </w:p>
                          </w:txbxContent>
                        </wps:txbx>
                        <wps:bodyPr rot="0" vert="horz" wrap="square" lIns="0" tIns="0" rIns="0" bIns="0" anchor="t" anchorCtr="0" upright="1">
                          <a:noAutofit/>
                        </wps:bodyPr>
                      </wps:wsp>
                      <wps:wsp>
                        <wps:cNvPr id="74265" name="Rectangle 2669"/>
                        <wps:cNvSpPr>
                          <a:spLocks noChangeArrowheads="1"/>
                        </wps:cNvSpPr>
                        <wps:spPr bwMode="auto">
                          <a:xfrm>
                            <a:off x="23244" y="11110"/>
                            <a:ext cx="329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Cape</w:t>
                              </w:r>
                            </w:p>
                          </w:txbxContent>
                        </wps:txbx>
                        <wps:bodyPr rot="0" vert="horz" wrap="square" lIns="0" tIns="0" rIns="0" bIns="0" anchor="t" anchorCtr="0" upright="1">
                          <a:noAutofit/>
                        </wps:bodyPr>
                      </wps:wsp>
                      <wps:wsp>
                        <wps:cNvPr id="74266" name="Shape 2670"/>
                        <wps:cNvSpPr>
                          <a:spLocks/>
                        </wps:cNvSpPr>
                        <wps:spPr bwMode="auto">
                          <a:xfrm>
                            <a:off x="13506" y="10334"/>
                            <a:ext cx="12598" cy="10078"/>
                          </a:xfrm>
                          <a:custGeom>
                            <a:avLst/>
                            <a:gdLst>
                              <a:gd name="T0" fmla="*/ 0 w 1259840"/>
                              <a:gd name="T1" fmla="*/ 1007745 h 1007745"/>
                              <a:gd name="T2" fmla="*/ 1259840 w 1259840"/>
                              <a:gd name="T3" fmla="*/ 1007745 h 1007745"/>
                              <a:gd name="T4" fmla="*/ 1259840 w 1259840"/>
                              <a:gd name="T5" fmla="*/ 0 h 1007745"/>
                              <a:gd name="T6" fmla="*/ 0 w 1259840"/>
                              <a:gd name="T7" fmla="*/ 0 h 1007745"/>
                              <a:gd name="T8" fmla="*/ 0 w 1259840"/>
                              <a:gd name="T9" fmla="*/ 1007745 h 1007745"/>
                              <a:gd name="T10" fmla="*/ 0 w 1259840"/>
                              <a:gd name="T11" fmla="*/ 0 h 1007745"/>
                              <a:gd name="T12" fmla="*/ 1259840 w 1259840"/>
                              <a:gd name="T13" fmla="*/ 1007745 h 1007745"/>
                            </a:gdLst>
                            <a:ahLst/>
                            <a:cxnLst>
                              <a:cxn ang="0">
                                <a:pos x="T0" y="T1"/>
                              </a:cxn>
                              <a:cxn ang="0">
                                <a:pos x="T2" y="T3"/>
                              </a:cxn>
                              <a:cxn ang="0">
                                <a:pos x="T4" y="T5"/>
                              </a:cxn>
                              <a:cxn ang="0">
                                <a:pos x="T6" y="T7"/>
                              </a:cxn>
                              <a:cxn ang="0">
                                <a:pos x="T8" y="T9"/>
                              </a:cxn>
                            </a:cxnLst>
                            <a:rect l="T10" t="T11" r="T12" b="T13"/>
                            <a:pathLst>
                              <a:path w="1259840" h="1007745">
                                <a:moveTo>
                                  <a:pt x="0" y="1007745"/>
                                </a:moveTo>
                                <a:lnTo>
                                  <a:pt x="1259840" y="1007745"/>
                                </a:lnTo>
                                <a:lnTo>
                                  <a:pt x="1259840" y="0"/>
                                </a:lnTo>
                                <a:lnTo>
                                  <a:pt x="0" y="0"/>
                                </a:lnTo>
                                <a:lnTo>
                                  <a:pt x="0" y="100774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67" name="Shape 2672"/>
                        <wps:cNvSpPr>
                          <a:spLocks/>
                        </wps:cNvSpPr>
                        <wps:spPr bwMode="auto">
                          <a:xfrm>
                            <a:off x="31046" y="12445"/>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68" name="Shape 2673"/>
                        <wps:cNvSpPr>
                          <a:spLocks/>
                        </wps:cNvSpPr>
                        <wps:spPr bwMode="auto">
                          <a:xfrm>
                            <a:off x="31046" y="12445"/>
                            <a:ext cx="0" cy="4756"/>
                          </a:xfrm>
                          <a:custGeom>
                            <a:avLst/>
                            <a:gdLst>
                              <a:gd name="T0" fmla="*/ 475615 h 475615"/>
                              <a:gd name="T1" fmla="*/ 0 h 475615"/>
                              <a:gd name="T2" fmla="*/ 0 h 475615"/>
                              <a:gd name="T3" fmla="*/ 475615 h 475615"/>
                            </a:gdLst>
                            <a:ahLst/>
                            <a:cxnLst>
                              <a:cxn ang="0">
                                <a:pos x="0" y="T0"/>
                              </a:cxn>
                              <a:cxn ang="0">
                                <a:pos x="0" y="T1"/>
                              </a:cxn>
                            </a:cxnLst>
                            <a:rect l="0" t="T2" r="0" b="T3"/>
                            <a:pathLst>
                              <a:path h="475615">
                                <a:moveTo>
                                  <a:pt x="0" y="475615"/>
                                </a:move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69" name="Shape 2674"/>
                        <wps:cNvSpPr>
                          <a:spLocks/>
                        </wps:cNvSpPr>
                        <wps:spPr bwMode="auto">
                          <a:xfrm>
                            <a:off x="31046" y="17201"/>
                            <a:ext cx="7031" cy="0"/>
                          </a:xfrm>
                          <a:custGeom>
                            <a:avLst/>
                            <a:gdLst>
                              <a:gd name="T0" fmla="*/ 0 w 703072"/>
                              <a:gd name="T1" fmla="*/ 703072 w 703072"/>
                              <a:gd name="T2" fmla="*/ 0 w 703072"/>
                              <a:gd name="T3" fmla="*/ 703072 w 703072"/>
                            </a:gdLst>
                            <a:ahLst/>
                            <a:cxnLst>
                              <a:cxn ang="0">
                                <a:pos x="T0" y="0"/>
                              </a:cxn>
                              <a:cxn ang="0">
                                <a:pos x="T1" y="0"/>
                              </a:cxn>
                            </a:cxnLst>
                            <a:rect l="T2" t="0" r="T3" b="0"/>
                            <a:pathLst>
                              <a:path w="703072">
                                <a:moveTo>
                                  <a:pt x="0" y="0"/>
                                </a:moveTo>
                                <a:lnTo>
                                  <a:pt x="703072"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70" name="Shape 2675"/>
                        <wps:cNvSpPr>
                          <a:spLocks/>
                        </wps:cNvSpPr>
                        <wps:spPr bwMode="auto">
                          <a:xfrm>
                            <a:off x="31046" y="14472"/>
                            <a:ext cx="7031" cy="1055"/>
                          </a:xfrm>
                          <a:custGeom>
                            <a:avLst/>
                            <a:gdLst>
                              <a:gd name="T0" fmla="*/ 0 w 703072"/>
                              <a:gd name="T1" fmla="*/ 0 h 105536"/>
                              <a:gd name="T2" fmla="*/ 58547 w 703072"/>
                              <a:gd name="T3" fmla="*/ 9525 h 105536"/>
                              <a:gd name="T4" fmla="*/ 117221 w 703072"/>
                              <a:gd name="T5" fmla="*/ 29972 h 105536"/>
                              <a:gd name="T6" fmla="*/ 175768 w 703072"/>
                              <a:gd name="T7" fmla="*/ 52959 h 105536"/>
                              <a:gd name="T8" fmla="*/ 234315 w 703072"/>
                              <a:gd name="T9" fmla="*/ 78994 h 105536"/>
                              <a:gd name="T10" fmla="*/ 292989 w 703072"/>
                              <a:gd name="T11" fmla="*/ 85978 h 105536"/>
                              <a:gd name="T12" fmla="*/ 351536 w 703072"/>
                              <a:gd name="T13" fmla="*/ 101727 h 105536"/>
                              <a:gd name="T14" fmla="*/ 410083 w 703072"/>
                              <a:gd name="T15" fmla="*/ 103885 h 105536"/>
                              <a:gd name="T16" fmla="*/ 468757 w 703072"/>
                              <a:gd name="T17" fmla="*/ 92202 h 105536"/>
                              <a:gd name="T18" fmla="*/ 527304 w 703072"/>
                              <a:gd name="T19" fmla="*/ 52197 h 105536"/>
                              <a:gd name="T20" fmla="*/ 585851 w 703072"/>
                              <a:gd name="T21" fmla="*/ 22225 h 105536"/>
                              <a:gd name="T22" fmla="*/ 644398 w 703072"/>
                              <a:gd name="T23" fmla="*/ 4445 h 105536"/>
                              <a:gd name="T24" fmla="*/ 703072 w 703072"/>
                              <a:gd name="T25" fmla="*/ 0 h 105536"/>
                              <a:gd name="T26" fmla="*/ 0 w 703072"/>
                              <a:gd name="T27" fmla="*/ 0 h 105536"/>
                              <a:gd name="T28" fmla="*/ 703072 w 703072"/>
                              <a:gd name="T29" fmla="*/ 105536 h 105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05536">
                                <a:moveTo>
                                  <a:pt x="0" y="0"/>
                                </a:moveTo>
                                <a:cubicBezTo>
                                  <a:pt x="19558" y="3175"/>
                                  <a:pt x="39116" y="4445"/>
                                  <a:pt x="58547" y="9525"/>
                                </a:cubicBezTo>
                                <a:cubicBezTo>
                                  <a:pt x="78105" y="14478"/>
                                  <a:pt x="97663" y="22733"/>
                                  <a:pt x="117221" y="29972"/>
                                </a:cubicBezTo>
                                <a:cubicBezTo>
                                  <a:pt x="136652" y="37210"/>
                                  <a:pt x="156210" y="44703"/>
                                  <a:pt x="175768" y="52959"/>
                                </a:cubicBezTo>
                                <a:cubicBezTo>
                                  <a:pt x="195326" y="61086"/>
                                  <a:pt x="214884" y="73406"/>
                                  <a:pt x="234315" y="78994"/>
                                </a:cubicBezTo>
                                <a:cubicBezTo>
                                  <a:pt x="253873" y="84455"/>
                                  <a:pt x="273431" y="82169"/>
                                  <a:pt x="292989" y="85978"/>
                                </a:cubicBezTo>
                                <a:cubicBezTo>
                                  <a:pt x="312420" y="89788"/>
                                  <a:pt x="331978" y="98806"/>
                                  <a:pt x="351536" y="101727"/>
                                </a:cubicBezTo>
                                <a:cubicBezTo>
                                  <a:pt x="371094" y="104775"/>
                                  <a:pt x="390525" y="105536"/>
                                  <a:pt x="410083" y="103885"/>
                                </a:cubicBezTo>
                                <a:cubicBezTo>
                                  <a:pt x="429641" y="102361"/>
                                  <a:pt x="449199" y="100837"/>
                                  <a:pt x="468757" y="92202"/>
                                </a:cubicBezTo>
                                <a:cubicBezTo>
                                  <a:pt x="488188" y="83565"/>
                                  <a:pt x="507746" y="63753"/>
                                  <a:pt x="527304" y="52197"/>
                                </a:cubicBezTo>
                                <a:cubicBezTo>
                                  <a:pt x="546862" y="40512"/>
                                  <a:pt x="566293" y="30226"/>
                                  <a:pt x="585851" y="22225"/>
                                </a:cubicBezTo>
                                <a:cubicBezTo>
                                  <a:pt x="605409" y="14224"/>
                                  <a:pt x="624967" y="8128"/>
                                  <a:pt x="644398" y="4445"/>
                                </a:cubicBezTo>
                                <a:cubicBezTo>
                                  <a:pt x="663956" y="761"/>
                                  <a:pt x="683514" y="1397"/>
                                  <a:pt x="703072" y="0"/>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71" name="Shape 2676"/>
                        <wps:cNvSpPr>
                          <a:spLocks/>
                        </wps:cNvSpPr>
                        <wps:spPr bwMode="auto">
                          <a:xfrm>
                            <a:off x="31046" y="14769"/>
                            <a:ext cx="7031" cy="972"/>
                          </a:xfrm>
                          <a:custGeom>
                            <a:avLst/>
                            <a:gdLst>
                              <a:gd name="T0" fmla="*/ 0 w 703072"/>
                              <a:gd name="T1" fmla="*/ 75565 h 97155"/>
                              <a:gd name="T2" fmla="*/ 58547 w 703072"/>
                              <a:gd name="T3" fmla="*/ 85471 h 97155"/>
                              <a:gd name="T4" fmla="*/ 117221 w 703072"/>
                              <a:gd name="T5" fmla="*/ 93091 h 97155"/>
                              <a:gd name="T6" fmla="*/ 175768 w 703072"/>
                              <a:gd name="T7" fmla="*/ 60961 h 97155"/>
                              <a:gd name="T8" fmla="*/ 234315 w 703072"/>
                              <a:gd name="T9" fmla="*/ 27051 h 97155"/>
                              <a:gd name="T10" fmla="*/ 292989 w 703072"/>
                              <a:gd name="T11" fmla="*/ 6096 h 97155"/>
                              <a:gd name="T12" fmla="*/ 351536 w 703072"/>
                              <a:gd name="T13" fmla="*/ 0 h 97155"/>
                              <a:gd name="T14" fmla="*/ 410083 w 703072"/>
                              <a:gd name="T15" fmla="*/ 6096 h 97155"/>
                              <a:gd name="T16" fmla="*/ 468757 w 703072"/>
                              <a:gd name="T17" fmla="*/ 16383 h 97155"/>
                              <a:gd name="T18" fmla="*/ 527304 w 703072"/>
                              <a:gd name="T19" fmla="*/ 39878 h 97155"/>
                              <a:gd name="T20" fmla="*/ 585851 w 703072"/>
                              <a:gd name="T21" fmla="*/ 71628 h 97155"/>
                              <a:gd name="T22" fmla="*/ 644398 w 703072"/>
                              <a:gd name="T23" fmla="*/ 67691 h 97155"/>
                              <a:gd name="T24" fmla="*/ 703072 w 703072"/>
                              <a:gd name="T25" fmla="*/ 75565 h 97155"/>
                              <a:gd name="T26" fmla="*/ 0 w 703072"/>
                              <a:gd name="T27" fmla="*/ 0 h 97155"/>
                              <a:gd name="T28" fmla="*/ 703072 w 703072"/>
                              <a:gd name="T29" fmla="*/ 97155 h 97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97155">
                                <a:moveTo>
                                  <a:pt x="0" y="75565"/>
                                </a:moveTo>
                                <a:cubicBezTo>
                                  <a:pt x="19558" y="78867"/>
                                  <a:pt x="39116" y="82550"/>
                                  <a:pt x="58547" y="85471"/>
                                </a:cubicBezTo>
                                <a:cubicBezTo>
                                  <a:pt x="78105" y="88392"/>
                                  <a:pt x="97663" y="97155"/>
                                  <a:pt x="117221" y="93091"/>
                                </a:cubicBezTo>
                                <a:cubicBezTo>
                                  <a:pt x="136652" y="89027"/>
                                  <a:pt x="156210" y="71882"/>
                                  <a:pt x="175768" y="60961"/>
                                </a:cubicBezTo>
                                <a:cubicBezTo>
                                  <a:pt x="195326" y="49911"/>
                                  <a:pt x="214884" y="36195"/>
                                  <a:pt x="234315" y="27051"/>
                                </a:cubicBezTo>
                                <a:cubicBezTo>
                                  <a:pt x="253873" y="17907"/>
                                  <a:pt x="273431" y="10668"/>
                                  <a:pt x="292989" y="6096"/>
                                </a:cubicBezTo>
                                <a:cubicBezTo>
                                  <a:pt x="312420" y="1651"/>
                                  <a:pt x="331978" y="0"/>
                                  <a:pt x="351536" y="0"/>
                                </a:cubicBezTo>
                                <a:cubicBezTo>
                                  <a:pt x="371094" y="0"/>
                                  <a:pt x="390525" y="3302"/>
                                  <a:pt x="410083" y="6096"/>
                                </a:cubicBezTo>
                                <a:cubicBezTo>
                                  <a:pt x="429641" y="8763"/>
                                  <a:pt x="449199" y="10795"/>
                                  <a:pt x="468757" y="16383"/>
                                </a:cubicBezTo>
                                <a:cubicBezTo>
                                  <a:pt x="488188" y="22098"/>
                                  <a:pt x="507746" y="30607"/>
                                  <a:pt x="527304" y="39878"/>
                                </a:cubicBezTo>
                                <a:cubicBezTo>
                                  <a:pt x="546862" y="49022"/>
                                  <a:pt x="566293" y="66929"/>
                                  <a:pt x="585851" y="71628"/>
                                </a:cubicBezTo>
                                <a:cubicBezTo>
                                  <a:pt x="605409" y="76327"/>
                                  <a:pt x="624967" y="67056"/>
                                  <a:pt x="644398" y="67691"/>
                                </a:cubicBezTo>
                                <a:cubicBezTo>
                                  <a:pt x="663956" y="68326"/>
                                  <a:pt x="683514" y="73025"/>
                                  <a:pt x="703072" y="75565"/>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72" name="Shape 2677"/>
                        <wps:cNvSpPr>
                          <a:spLocks/>
                        </wps:cNvSpPr>
                        <wps:spPr bwMode="auto">
                          <a:xfrm>
                            <a:off x="31046" y="14441"/>
                            <a:ext cx="7031" cy="1405"/>
                          </a:xfrm>
                          <a:custGeom>
                            <a:avLst/>
                            <a:gdLst>
                              <a:gd name="T0" fmla="*/ 0 w 703072"/>
                              <a:gd name="T1" fmla="*/ 41148 h 140461"/>
                              <a:gd name="T2" fmla="*/ 58547 w 703072"/>
                              <a:gd name="T3" fmla="*/ 83184 h 140461"/>
                              <a:gd name="T4" fmla="*/ 117221 w 703072"/>
                              <a:gd name="T5" fmla="*/ 133984 h 140461"/>
                              <a:gd name="T6" fmla="*/ 175768 w 703072"/>
                              <a:gd name="T7" fmla="*/ 121665 h 140461"/>
                              <a:gd name="T8" fmla="*/ 234315 w 703072"/>
                              <a:gd name="T9" fmla="*/ 103758 h 140461"/>
                              <a:gd name="T10" fmla="*/ 292989 w 703072"/>
                              <a:gd name="T11" fmla="*/ 95376 h 140461"/>
                              <a:gd name="T12" fmla="*/ 351536 w 703072"/>
                              <a:gd name="T13" fmla="*/ 83058 h 140461"/>
                              <a:gd name="T14" fmla="*/ 410083 w 703072"/>
                              <a:gd name="T15" fmla="*/ 62737 h 140461"/>
                              <a:gd name="T16" fmla="*/ 468757 w 703072"/>
                              <a:gd name="T17" fmla="*/ 24257 h 140461"/>
                              <a:gd name="T18" fmla="*/ 527304 w 703072"/>
                              <a:gd name="T19" fmla="*/ 4190 h 140461"/>
                              <a:gd name="T20" fmla="*/ 585851 w 703072"/>
                              <a:gd name="T21" fmla="*/ 1651 h 140461"/>
                              <a:gd name="T22" fmla="*/ 644398 w 703072"/>
                              <a:gd name="T23" fmla="*/ 14097 h 140461"/>
                              <a:gd name="T24" fmla="*/ 703072 w 703072"/>
                              <a:gd name="T25" fmla="*/ 41148 h 140461"/>
                              <a:gd name="T26" fmla="*/ 0 w 703072"/>
                              <a:gd name="T27" fmla="*/ 0 h 140461"/>
                              <a:gd name="T28" fmla="*/ 703072 w 703072"/>
                              <a:gd name="T29" fmla="*/ 140461 h 140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40461">
                                <a:moveTo>
                                  <a:pt x="0" y="41148"/>
                                </a:moveTo>
                                <a:cubicBezTo>
                                  <a:pt x="19558" y="55118"/>
                                  <a:pt x="39116" y="67690"/>
                                  <a:pt x="58547" y="83184"/>
                                </a:cubicBezTo>
                                <a:cubicBezTo>
                                  <a:pt x="78105" y="98678"/>
                                  <a:pt x="97663" y="127634"/>
                                  <a:pt x="117221" y="133984"/>
                                </a:cubicBezTo>
                                <a:cubicBezTo>
                                  <a:pt x="136652" y="140461"/>
                                  <a:pt x="156210" y="126619"/>
                                  <a:pt x="175768" y="121665"/>
                                </a:cubicBezTo>
                                <a:cubicBezTo>
                                  <a:pt x="195326" y="116585"/>
                                  <a:pt x="214884" y="108203"/>
                                  <a:pt x="234315" y="103758"/>
                                </a:cubicBezTo>
                                <a:cubicBezTo>
                                  <a:pt x="253873" y="99440"/>
                                  <a:pt x="273431" y="98933"/>
                                  <a:pt x="292989" y="95376"/>
                                </a:cubicBezTo>
                                <a:cubicBezTo>
                                  <a:pt x="312420" y="91948"/>
                                  <a:pt x="331978" y="88519"/>
                                  <a:pt x="351536" y="83058"/>
                                </a:cubicBezTo>
                                <a:cubicBezTo>
                                  <a:pt x="371094" y="77597"/>
                                  <a:pt x="390525" y="72517"/>
                                  <a:pt x="410083" y="62737"/>
                                </a:cubicBezTo>
                                <a:cubicBezTo>
                                  <a:pt x="429641" y="52832"/>
                                  <a:pt x="449199" y="34035"/>
                                  <a:pt x="468757" y="24257"/>
                                </a:cubicBezTo>
                                <a:cubicBezTo>
                                  <a:pt x="488188" y="14477"/>
                                  <a:pt x="507746" y="8001"/>
                                  <a:pt x="527304" y="4190"/>
                                </a:cubicBezTo>
                                <a:cubicBezTo>
                                  <a:pt x="546862" y="508"/>
                                  <a:pt x="566293" y="0"/>
                                  <a:pt x="585851" y="1651"/>
                                </a:cubicBezTo>
                                <a:cubicBezTo>
                                  <a:pt x="605409" y="3301"/>
                                  <a:pt x="624967" y="7620"/>
                                  <a:pt x="644398" y="14097"/>
                                </a:cubicBezTo>
                                <a:cubicBezTo>
                                  <a:pt x="663956" y="20701"/>
                                  <a:pt x="683514" y="32131"/>
                                  <a:pt x="703072" y="41148"/>
                                </a:cubicBezTo>
                              </a:path>
                            </a:pathLst>
                          </a:custGeom>
                          <a:noFill/>
                          <a:ln w="12700"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73" name="Shape 2678"/>
                        <wps:cNvSpPr>
                          <a:spLocks/>
                        </wps:cNvSpPr>
                        <wps:spPr bwMode="auto">
                          <a:xfrm>
                            <a:off x="31046" y="14526"/>
                            <a:ext cx="7031" cy="1357"/>
                          </a:xfrm>
                          <a:custGeom>
                            <a:avLst/>
                            <a:gdLst>
                              <a:gd name="T0" fmla="*/ 0 w 703072"/>
                              <a:gd name="T1" fmla="*/ 94107 h 135637"/>
                              <a:gd name="T2" fmla="*/ 58547 w 703072"/>
                              <a:gd name="T3" fmla="*/ 64008 h 135637"/>
                              <a:gd name="T4" fmla="*/ 117221 w 703072"/>
                              <a:gd name="T5" fmla="*/ 25274 h 135637"/>
                              <a:gd name="T6" fmla="*/ 175768 w 703072"/>
                              <a:gd name="T7" fmla="*/ 3556 h 135637"/>
                              <a:gd name="T8" fmla="*/ 234315 w 703072"/>
                              <a:gd name="T9" fmla="*/ 4065 h 135637"/>
                              <a:gd name="T10" fmla="*/ 292989 w 703072"/>
                              <a:gd name="T11" fmla="*/ 26036 h 135637"/>
                              <a:gd name="T12" fmla="*/ 351536 w 703072"/>
                              <a:gd name="T13" fmla="*/ 65660 h 135637"/>
                              <a:gd name="T14" fmla="*/ 410083 w 703072"/>
                              <a:gd name="T15" fmla="*/ 87250 h 135637"/>
                              <a:gd name="T16" fmla="*/ 468757 w 703072"/>
                              <a:gd name="T17" fmla="*/ 111379 h 135637"/>
                              <a:gd name="T18" fmla="*/ 527304 w 703072"/>
                              <a:gd name="T19" fmla="*/ 119889 h 135637"/>
                              <a:gd name="T20" fmla="*/ 585851 w 703072"/>
                              <a:gd name="T21" fmla="*/ 124206 h 135637"/>
                              <a:gd name="T22" fmla="*/ 644398 w 703072"/>
                              <a:gd name="T23" fmla="*/ 130684 h 135637"/>
                              <a:gd name="T24" fmla="*/ 703072 w 703072"/>
                              <a:gd name="T25" fmla="*/ 94107 h 135637"/>
                              <a:gd name="T26" fmla="*/ 0 w 703072"/>
                              <a:gd name="T27" fmla="*/ 0 h 135637"/>
                              <a:gd name="T28" fmla="*/ 703072 w 703072"/>
                              <a:gd name="T29" fmla="*/ 135637 h 135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03072" h="135637">
                                <a:moveTo>
                                  <a:pt x="0" y="94107"/>
                                </a:moveTo>
                                <a:cubicBezTo>
                                  <a:pt x="19558" y="84075"/>
                                  <a:pt x="39116" y="75566"/>
                                  <a:pt x="58547" y="64008"/>
                                </a:cubicBezTo>
                                <a:cubicBezTo>
                                  <a:pt x="78105" y="52578"/>
                                  <a:pt x="97663" y="35433"/>
                                  <a:pt x="117221" y="25274"/>
                                </a:cubicBezTo>
                                <a:cubicBezTo>
                                  <a:pt x="136652" y="15241"/>
                                  <a:pt x="156210" y="7113"/>
                                  <a:pt x="175768" y="3556"/>
                                </a:cubicBezTo>
                                <a:cubicBezTo>
                                  <a:pt x="195326" y="0"/>
                                  <a:pt x="214884" y="254"/>
                                  <a:pt x="234315" y="4065"/>
                                </a:cubicBezTo>
                                <a:cubicBezTo>
                                  <a:pt x="253873" y="7748"/>
                                  <a:pt x="273431" y="15749"/>
                                  <a:pt x="292989" y="26036"/>
                                </a:cubicBezTo>
                                <a:cubicBezTo>
                                  <a:pt x="312420" y="36323"/>
                                  <a:pt x="331978" y="55500"/>
                                  <a:pt x="351536" y="65660"/>
                                </a:cubicBezTo>
                                <a:cubicBezTo>
                                  <a:pt x="371094" y="75947"/>
                                  <a:pt x="390525" y="79629"/>
                                  <a:pt x="410083" y="87250"/>
                                </a:cubicBezTo>
                                <a:cubicBezTo>
                                  <a:pt x="429641" y="94869"/>
                                  <a:pt x="449199" y="106045"/>
                                  <a:pt x="468757" y="111379"/>
                                </a:cubicBezTo>
                                <a:cubicBezTo>
                                  <a:pt x="488188" y="116841"/>
                                  <a:pt x="507746" y="117729"/>
                                  <a:pt x="527304" y="119889"/>
                                </a:cubicBezTo>
                                <a:cubicBezTo>
                                  <a:pt x="546862" y="122048"/>
                                  <a:pt x="566293" y="122428"/>
                                  <a:pt x="585851" y="124206"/>
                                </a:cubicBezTo>
                                <a:cubicBezTo>
                                  <a:pt x="605409" y="125985"/>
                                  <a:pt x="624967" y="135637"/>
                                  <a:pt x="644398" y="130684"/>
                                </a:cubicBezTo>
                                <a:cubicBezTo>
                                  <a:pt x="663956" y="125603"/>
                                  <a:pt x="683514" y="106300"/>
                                  <a:pt x="703072" y="94107"/>
                                </a:cubicBezTo>
                              </a:path>
                            </a:pathLst>
                          </a:custGeom>
                          <a:noFill/>
                          <a:ln w="12700"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74" name="Rectangle 2679"/>
                        <wps:cNvSpPr>
                          <a:spLocks noChangeArrowheads="1"/>
                        </wps:cNvSpPr>
                        <wps:spPr bwMode="auto">
                          <a:xfrm>
                            <a:off x="28825" y="16730"/>
                            <a:ext cx="171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0.0</w:t>
                              </w:r>
                            </w:p>
                          </w:txbxContent>
                        </wps:txbx>
                        <wps:bodyPr rot="0" vert="horz" wrap="square" lIns="0" tIns="0" rIns="0" bIns="0" anchor="t" anchorCtr="0" upright="1">
                          <a:noAutofit/>
                        </wps:bodyPr>
                      </wps:wsp>
                      <wps:wsp>
                        <wps:cNvPr id="74275" name="Rectangle 2680"/>
                        <wps:cNvSpPr>
                          <a:spLocks noChangeArrowheads="1"/>
                        </wps:cNvSpPr>
                        <wps:spPr bwMode="auto">
                          <a:xfrm>
                            <a:off x="28825" y="11972"/>
                            <a:ext cx="171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5.0</w:t>
                              </w:r>
                            </w:p>
                          </w:txbxContent>
                        </wps:txbx>
                        <wps:bodyPr rot="0" vert="horz" wrap="square" lIns="0" tIns="0" rIns="0" bIns="0" anchor="t" anchorCtr="0" upright="1">
                          <a:noAutofit/>
                        </wps:bodyPr>
                      </wps:wsp>
                      <wps:wsp>
                        <wps:cNvPr id="74276" name="Rectangle 2681"/>
                        <wps:cNvSpPr>
                          <a:spLocks noChangeArrowheads="1"/>
                        </wps:cNvSpPr>
                        <wps:spPr bwMode="auto">
                          <a:xfrm>
                            <a:off x="30797" y="18049"/>
                            <a:ext cx="689"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277" name="Rectangle 2682"/>
                        <wps:cNvSpPr>
                          <a:spLocks noChangeArrowheads="1"/>
                        </wps:cNvSpPr>
                        <wps:spPr bwMode="auto">
                          <a:xfrm>
                            <a:off x="32882" y="18049"/>
                            <a:ext cx="137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60</w:t>
                              </w:r>
                            </w:p>
                          </w:txbxContent>
                        </wps:txbx>
                        <wps:bodyPr rot="0" vert="horz" wrap="square" lIns="0" tIns="0" rIns="0" bIns="0" anchor="t" anchorCtr="0" upright="1">
                          <a:noAutofit/>
                        </wps:bodyPr>
                      </wps:wsp>
                      <wps:wsp>
                        <wps:cNvPr id="74278" name="Rectangle 2683"/>
                        <wps:cNvSpPr>
                          <a:spLocks noChangeArrowheads="1"/>
                        </wps:cNvSpPr>
                        <wps:spPr bwMode="auto">
                          <a:xfrm>
                            <a:off x="34970" y="18049"/>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120</w:t>
                              </w:r>
                            </w:p>
                          </w:txbxContent>
                        </wps:txbx>
                        <wps:bodyPr rot="0" vert="horz" wrap="square" lIns="0" tIns="0" rIns="0" bIns="0" anchor="t" anchorCtr="0" upright="1">
                          <a:noAutofit/>
                        </wps:bodyPr>
                      </wps:wsp>
                      <wps:wsp>
                        <wps:cNvPr id="74279" name="Rectangle 2684"/>
                        <wps:cNvSpPr>
                          <a:spLocks noChangeArrowheads="1"/>
                        </wps:cNvSpPr>
                        <wps:spPr bwMode="auto">
                          <a:xfrm>
                            <a:off x="37313" y="18049"/>
                            <a:ext cx="206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280" name="Rectangle 2685"/>
                        <wps:cNvSpPr>
                          <a:spLocks noChangeArrowheads="1"/>
                        </wps:cNvSpPr>
                        <wps:spPr bwMode="auto">
                          <a:xfrm rot="-5399999">
                            <a:off x="24771" y="13811"/>
                            <a:ext cx="665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Accel (m/s²)</w:t>
                              </w:r>
                            </w:p>
                          </w:txbxContent>
                        </wps:txbx>
                        <wps:bodyPr rot="0" vert="horz" wrap="square" lIns="0" tIns="0" rIns="0" bIns="0" anchor="t" anchorCtr="0" upright="1">
                          <a:noAutofit/>
                        </wps:bodyPr>
                      </wps:wsp>
                      <wps:wsp>
                        <wps:cNvPr id="74281" name="Rectangle 2686"/>
                        <wps:cNvSpPr>
                          <a:spLocks noChangeArrowheads="1"/>
                        </wps:cNvSpPr>
                        <wps:spPr bwMode="auto">
                          <a:xfrm>
                            <a:off x="33797" y="19183"/>
                            <a:ext cx="2018"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deg</w:t>
                              </w:r>
                            </w:p>
                          </w:txbxContent>
                        </wps:txbx>
                        <wps:bodyPr rot="0" vert="horz" wrap="square" lIns="0" tIns="0" rIns="0" bIns="0" anchor="t" anchorCtr="0" upright="1">
                          <a:noAutofit/>
                        </wps:bodyPr>
                      </wps:wsp>
                      <wps:wsp>
                        <wps:cNvPr id="74282" name="Rectangle 2687"/>
                        <wps:cNvSpPr>
                          <a:spLocks noChangeArrowheads="1"/>
                        </wps:cNvSpPr>
                        <wps:spPr bwMode="auto">
                          <a:xfrm>
                            <a:off x="35902" y="11110"/>
                            <a:ext cx="442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9"/>
                                </w:rPr>
                                <w:t>Loma2</w:t>
                              </w:r>
                            </w:p>
                          </w:txbxContent>
                        </wps:txbx>
                        <wps:bodyPr rot="0" vert="horz" wrap="square" lIns="0" tIns="0" rIns="0" bIns="0" anchor="t" anchorCtr="0" upright="1">
                          <a:noAutofit/>
                        </wps:bodyPr>
                      </wps:wsp>
                      <wps:wsp>
                        <wps:cNvPr id="74283" name="Shape 2688"/>
                        <wps:cNvSpPr>
                          <a:spLocks/>
                        </wps:cNvSpPr>
                        <wps:spPr bwMode="auto">
                          <a:xfrm>
                            <a:off x="27012" y="10334"/>
                            <a:ext cx="12599" cy="10078"/>
                          </a:xfrm>
                          <a:custGeom>
                            <a:avLst/>
                            <a:gdLst>
                              <a:gd name="T0" fmla="*/ 0 w 1259840"/>
                              <a:gd name="T1" fmla="*/ 1007745 h 1007745"/>
                              <a:gd name="T2" fmla="*/ 1259840 w 1259840"/>
                              <a:gd name="T3" fmla="*/ 1007745 h 1007745"/>
                              <a:gd name="T4" fmla="*/ 1259840 w 1259840"/>
                              <a:gd name="T5" fmla="*/ 0 h 1007745"/>
                              <a:gd name="T6" fmla="*/ 0 w 1259840"/>
                              <a:gd name="T7" fmla="*/ 0 h 1007745"/>
                              <a:gd name="T8" fmla="*/ 0 w 1259840"/>
                              <a:gd name="T9" fmla="*/ 1007745 h 1007745"/>
                              <a:gd name="T10" fmla="*/ 0 w 1259840"/>
                              <a:gd name="T11" fmla="*/ 0 h 1007745"/>
                              <a:gd name="T12" fmla="*/ 1259840 w 1259840"/>
                              <a:gd name="T13" fmla="*/ 1007745 h 1007745"/>
                            </a:gdLst>
                            <a:ahLst/>
                            <a:cxnLst>
                              <a:cxn ang="0">
                                <a:pos x="T0" y="T1"/>
                              </a:cxn>
                              <a:cxn ang="0">
                                <a:pos x="T2" y="T3"/>
                              </a:cxn>
                              <a:cxn ang="0">
                                <a:pos x="T4" y="T5"/>
                              </a:cxn>
                              <a:cxn ang="0">
                                <a:pos x="T6" y="T7"/>
                              </a:cxn>
                              <a:cxn ang="0">
                                <a:pos x="T8" y="T9"/>
                              </a:cxn>
                            </a:cxnLst>
                            <a:rect l="T10" t="T11" r="T12" b="T13"/>
                            <a:pathLst>
                              <a:path w="1259840" h="1007745">
                                <a:moveTo>
                                  <a:pt x="0" y="1007745"/>
                                </a:moveTo>
                                <a:lnTo>
                                  <a:pt x="1259840" y="1007745"/>
                                </a:lnTo>
                                <a:lnTo>
                                  <a:pt x="1259840" y="0"/>
                                </a:lnTo>
                                <a:lnTo>
                                  <a:pt x="0" y="0"/>
                                </a:lnTo>
                                <a:lnTo>
                                  <a:pt x="0" y="100774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84" name="Picture 26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414" y="10334"/>
                            <a:ext cx="12097" cy="47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F33D88" id="Группа 46423" o:spid="_x0000_s1303" style="width:429.35pt;height:163.25pt;mso-position-horizontal-relative:char;mso-position-vertical-relative:line" coordsize="54530,20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">
                <v:rect id="Rectangle 2387" o:spid="_x0000_s1304" style="position:absolute;left:12766;top:884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" filled="f" stroked="f">
                  <v:textbox inset="0,0,0,0">
                    <w:txbxContent>
                      <w:p w:rsidR="00C27EC5" w:rsidRDefault="00C27EC5" w:rsidP="00C27EC5">
                        <w:r>
                          <w:t xml:space="preserve"> </w:t>
                        </w:r>
                      </w:p>
                    </w:txbxContent>
                  </v:textbox>
                </v:rect>
                <v:rect id="Rectangle 2388" o:spid="_x0000_s1305" style="position:absolute;left:26268;top:884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" filled="f" stroked="f">
                  <v:textbox inset="0,0,0,0">
                    <w:txbxContent>
                      <w:p w:rsidR="00C27EC5" w:rsidRDefault="00C27EC5" w:rsidP="00C27EC5">
                        <w:r>
                          <w:t xml:space="preserve"> </w:t>
                        </w:r>
                      </w:p>
                    </w:txbxContent>
                  </v:textbox>
                </v:rect>
                <v:rect id="Rectangle 2389" o:spid="_x0000_s1306" style="position:absolute;left:39773;top:884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" filled="f" stroked="f">
                  <v:textbox inset="0,0,0,0">
                    <w:txbxContent>
                      <w:p w:rsidR="00C27EC5" w:rsidRDefault="00C27EC5" w:rsidP="00C27EC5">
                        <w:r>
                          <w:t xml:space="preserve"> </w:t>
                        </w:r>
                      </w:p>
                    </w:txbxContent>
                  </v:textbox>
                </v:rect>
                <v:rect id="Rectangle 2390" o:spid="_x0000_s1307" style="position:absolute;left:54179;top:884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" filled="f" stroked="f">
                  <v:textbox inset="0,0,0,0">
                    <w:txbxContent>
                      <w:p w:rsidR="00C27EC5" w:rsidRDefault="00C27EC5" w:rsidP="00C27EC5">
                        <w:r>
                          <w:t xml:space="preserve"> </w:t>
                        </w:r>
                      </w:p>
                    </w:txbxContent>
                  </v:textbox>
                </v:rect>
                <v:rect id="Rectangle 2391" o:spid="_x0000_s1308" style="position:absolute;left:12766;top:1918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" filled="f" stroked="f">
                  <v:textbox inset="0,0,0,0">
                    <w:txbxContent>
                      <w:p w:rsidR="00C27EC5" w:rsidRDefault="00C27EC5" w:rsidP="00C27EC5">
                        <w:r>
                          <w:t xml:space="preserve"> </w:t>
                        </w:r>
                      </w:p>
                    </w:txbxContent>
                  </v:textbox>
                </v:rect>
                <v:rect id="Rectangle 2392" o:spid="_x0000_s1309" style="position:absolute;left:26268;top:1918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" filled="f" stroked="f">
                  <v:textbox inset="0,0,0,0">
                    <w:txbxContent>
                      <w:p w:rsidR="00C27EC5" w:rsidRDefault="00C27EC5" w:rsidP="00C27EC5">
                        <w:r>
                          <w:t xml:space="preserve"> </w:t>
                        </w:r>
                      </w:p>
                    </w:txbxContent>
                  </v:textbox>
                </v:rect>
                <v:rect id="Rectangle 2393" o:spid="_x0000_s1310" style="position:absolute;left:39773;top:19181;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" filled="f" stroked="f">
                  <v:textbox inset="0,0,0,0">
                    <w:txbxContent>
                      <w:p w:rsidR="00C27EC5" w:rsidRDefault="00C27EC5" w:rsidP="00C27EC5">
                        <w:r>
                          <w:t xml:space="preserve"> </w:t>
                        </w:r>
                      </w:p>
                    </w:txbxContent>
                  </v:textbox>
                </v:rect>
                <v:rect id="Rectangle 2394" o:spid="_x0000_s1311" style="position:absolute;left:53615;top:1384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Ql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" filled="f" stroked="f">
                  <v:textbox inset="0,0,0,0">
                    <w:txbxContent>
                      <w:p w:rsidR="00C27EC5" w:rsidRDefault="00C27EC5" w:rsidP="00C27EC5">
                        <w:r>
                          <w:t xml:space="preserve"> </w:t>
                        </w:r>
                      </w:p>
                    </w:txbxContent>
                  </v:textbox>
                </v:rect>
                <v:shape id="Shape 2562" o:spid="_x0000_s1312" style="position:absolute;left:4033;top:2107;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" path="m,l703072,e" filled="f" strokecolor="#d9d9d9">
                  <v:path arrowok="t" o:connecttype="custom" o:connectlocs="0,0;7031,0" o:connectangles="0,0" textboxrect="0,0,703072,0"/>
                </v:shape>
                <v:shape id="Shape 2563" o:spid="_x0000_s1313" style="position:absolute;left:4033;top:2107;width:0;height:4757;visibility:visible;mso-wrap-style:square;v-text-anchor:top" coordsize="0,4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" path="m,475742l,e" filled="f" strokecolor="#bfbfbf">
                  <v:path arrowok="t" o:connecttype="custom" o:connectlocs="0,4757;0,0" o:connectangles="0,0" textboxrect="0,0,0,475742"/>
                </v:shape>
                <v:shape id="Shape 2564" o:spid="_x0000_s1314" style="position:absolute;left:4033;top:6864;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" path="m,l703072,e" filled="f" strokecolor="#bfbfbf">
                  <v:path arrowok="t" o:connecttype="custom" o:connectlocs="0,0;7031,0" o:connectangles="0,0" textboxrect="0,0,703072,0"/>
                </v:shape>
                <v:shape id="Shape 2565" o:spid="_x0000_s1315" style="position:absolute;left:4033;top:3404;width:7031;height:1460;visibility:visible;mso-wrap-style:square;v-text-anchor:top" coordsize="703072,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" path="m,105918v19558,2413,39116,10414,58547,7366c78105,110236,97663,94488,117221,87503v19431,-6858,38989,-5461,58547,-15621c195326,61722,214884,38227,234315,26797,253873,15367,273431,6731,292989,3429,312420,,331978,4064,351536,6604v19558,2413,38989,6477,58547,11684c429641,23622,449199,27813,468757,38227v19431,10541,38989,25908,58547,42926c546862,98171,566293,134874,585851,140462v19558,5588,39116,-20066,58547,-25781c663956,108966,683514,108839,703072,105918e" filled="f" strokecolor="#4f81bd" strokeweight="1pt">
                  <v:stroke endcap="round"/>
                  <v:path arrowok="t" o:connecttype="custom" o:connectlocs="0,1059;585,1132;1172,875;1758,719;2343,268;2930,34;3516,66;4101,183;4688,382;5273,811;5859,1404;6444,1146;7031,1059" o:connectangles="0,0,0,0,0,0,0,0,0,0,0,0,0" textboxrect="0,0,703072,146050"/>
                </v:shape>
                <v:shape id="Shape 2566" o:spid="_x0000_s1316" style="position:absolute;left:4033;top:3596;width:7031;height:1634;visibility:visible;mso-wrap-style:square;v-text-anchor:top" coordsize="703072,1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" path="m,c19558,4826,39116,6223,58547,14732v19558,8382,39116,20701,58674,35814c136652,65532,156210,87503,175768,105029v19558,17399,39116,41910,58547,50165c253873,163449,273431,154178,292989,154432v19431,254,38989,4826,58547,2159c371094,153924,390525,142748,410083,138176v19558,-4572,39116,-1651,58674,-9017c488188,121793,507746,108204,527304,94107,546862,80010,566293,58293,585851,44323,605409,30226,624967,17272,644398,9906,663956,2413,683514,3302,703072,e" filled="f" strokecolor="#c0504d" strokeweight="1pt">
                  <v:stroke endcap="round"/>
                  <v:path arrowok="t" o:connecttype="custom" o:connectlocs="0,0;585,147;1172,505;1758,1050;2343,1551;2930,1544;3516,1565;4101,1381;4688,1291;5273,941;5859,443;6444,99;7031,0" o:connectangles="0,0,0,0,0,0,0,0,0,0,0,0,0" textboxrect="0,0,703072,163449"/>
                </v:shape>
                <v:shape id="Shape 2567" o:spid="_x0000_s1317" style="position:absolute;left:4033;top:4512;width:7031;height:511;visibility:visible;mso-wrap-style:square;v-text-anchor:top" coordsize="703072,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" path="m,16256v19558,5715,39116,13716,58547,17272c78105,37211,97663,35306,117221,37973v19431,2540,38989,9652,58547,11430c195326,51054,214884,49403,234315,48006v19558,-1524,39116,-6985,58674,-7493c312420,40005,331978,46736,351536,44831v19558,-1905,38989,-12700,58547,-15621c429641,26162,449199,27051,468757,26924v19431,-127,38989,5080,58547,1524c546862,24892,566293,10414,585851,5969,605409,1397,624967,,644398,1778v19558,1651,39116,9652,58674,14478e" filled="f" strokecolor="#4f81bd" strokeweight="1pt">
                  <v:stroke endcap="round"/>
                  <v:path arrowok="t" o:connecttype="custom" o:connectlocs="0,163;585,336;1172,380;1758,494;2343,480;2930,405;3516,449;4101,292;4688,269;5273,285;5859,60;6444,18;7031,163" o:connectangles="0,0,0,0,0,0,0,0,0,0,0,0,0" textboxrect="0,0,703072,51054"/>
                </v:shape>
                <v:shape id="Shape 2568" o:spid="_x0000_s1318" style="position:absolute;left:4033;top:4994;width:7031;height:358;visibility:visible;mso-wrap-style:square;v-text-anchor:top" coordsize="703072,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" path="m,35814c19558,28829,39116,20447,58547,14986,78105,9525,97663,4953,117221,2794,136652,635,156210,,175768,2032v19558,1905,39116,9779,58547,12446c253873,17272,273431,17907,292989,18669v19431,635,38989,1778,58547,c371094,16764,390525,10033,410083,7493,429641,4953,449199,3302,468757,3302v19431,,38989,1143,58547,4318c546862,10668,566293,18161,585851,22098v19558,3810,39116,6223,58547,8509c663956,32893,683514,34036,703072,35814e" filled="f" strokecolor="#c0504d" strokeweight="1pt">
                  <v:stroke endcap="round"/>
                  <v:path arrowok="t" o:connecttype="custom" o:connectlocs="0,358;585,150;1172,28;1758,20;2343,145;2930,187;3516,187;4101,75;4688,33;5273,76;5859,221;6444,306;7031,358" o:connectangles="0,0,0,0,0,0,0,0,0,0,0,0,0" textboxrect="0,0,703072,35814"/>
                </v:shape>
                <v:rect id="Rectangle 2569" o:spid="_x0000_s1319" style="position:absolute;left:1808;top:6391;width:17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" filled="f" stroked="f">
                  <v:textbox inset="0,0,0,0">
                    <w:txbxContent>
                      <w:p w:rsidR="00C27EC5" w:rsidRDefault="00C27EC5" w:rsidP="00C27EC5">
                        <w:r>
                          <w:rPr>
                            <w:rFonts w:cs="Calibri"/>
                            <w:sz w:val="16"/>
                          </w:rPr>
                          <w:t>0.0</w:t>
                        </w:r>
                      </w:p>
                    </w:txbxContent>
                  </v:textbox>
                </v:rect>
                <v:rect id="Rectangle 2570" o:spid="_x0000_s1320" style="position:absolute;left:1808;top:1633;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" filled="f" stroked="f">
                  <v:textbox inset="0,0,0,0">
                    <w:txbxContent>
                      <w:p w:rsidR="00C27EC5" w:rsidRDefault="00C27EC5" w:rsidP="00C27EC5">
                        <w:r>
                          <w:rPr>
                            <w:rFonts w:cs="Calibri"/>
                            <w:sz w:val="16"/>
                          </w:rPr>
                          <w:t>5.0</w:t>
                        </w:r>
                      </w:p>
                    </w:txbxContent>
                  </v:textbox>
                </v:rect>
                <v:rect id="Rectangle 2571" o:spid="_x0000_s1321" style="position:absolute;left:3780;top:7710;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" filled="f" stroked="f">
                  <v:textbox inset="0,0,0,0">
                    <w:txbxContent>
                      <w:p w:rsidR="00C27EC5" w:rsidRDefault="00C27EC5" w:rsidP="00C27EC5">
                        <w:r>
                          <w:rPr>
                            <w:rFonts w:cs="Calibri"/>
                            <w:sz w:val="16"/>
                          </w:rPr>
                          <w:t>0</w:t>
                        </w:r>
                      </w:p>
                    </w:txbxContent>
                  </v:textbox>
                </v:rect>
                <v:rect id="Rectangle 2572" o:spid="_x0000_s1322" style="position:absolute;left:5864;top:7710;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" filled="f" stroked="f">
                  <v:textbox inset="0,0,0,0">
                    <w:txbxContent>
                      <w:p w:rsidR="00C27EC5" w:rsidRDefault="00C27EC5" w:rsidP="00C27EC5">
                        <w:r>
                          <w:rPr>
                            <w:rFonts w:cs="Calibri"/>
                            <w:sz w:val="16"/>
                          </w:rPr>
                          <w:t>60</w:t>
                        </w:r>
                      </w:p>
                    </w:txbxContent>
                  </v:textbox>
                </v:rect>
                <v:rect id="Rectangle 2573" o:spid="_x0000_s1323" style="position:absolute;left:7952;top:7710;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" filled="f" stroked="f">
                  <v:textbox inset="0,0,0,0">
                    <w:txbxContent>
                      <w:p w:rsidR="00C27EC5" w:rsidRDefault="00C27EC5" w:rsidP="00C27EC5">
                        <w:r>
                          <w:rPr>
                            <w:rFonts w:cs="Calibri"/>
                            <w:sz w:val="16"/>
                          </w:rPr>
                          <w:t>120</w:t>
                        </w:r>
                      </w:p>
                    </w:txbxContent>
                  </v:textbox>
                </v:rect>
                <v:rect id="Rectangle 2574" o:spid="_x0000_s1324" style="position:absolute;left:10297;top:7710;width:206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" filled="f" stroked="f">
                  <v:textbox inset="0,0,0,0">
                    <w:txbxContent>
                      <w:p w:rsidR="00C27EC5" w:rsidRDefault="00C27EC5" w:rsidP="00C27EC5">
                        <w:r>
                          <w:rPr>
                            <w:rFonts w:cs="Calibri"/>
                            <w:sz w:val="16"/>
                          </w:rPr>
                          <w:t>180</w:t>
                        </w:r>
                      </w:p>
                    </w:txbxContent>
                  </v:textbox>
                </v:rect>
                <v:rect id="Rectangle 2575" o:spid="_x0000_s1325" style="position:absolute;left:-2246;top:3472;width:665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" filled="f" stroked="f">
                  <v:textbox inset="0,0,0,0">
                    <w:txbxContent>
                      <w:p w:rsidR="00C27EC5" w:rsidRDefault="00C27EC5" w:rsidP="00C27EC5">
                        <w:r>
                          <w:rPr>
                            <w:rFonts w:cs="Calibri"/>
                            <w:sz w:val="16"/>
                          </w:rPr>
                          <w:t>Accel (m/s²)</w:t>
                        </w:r>
                      </w:p>
                    </w:txbxContent>
                  </v:textbox>
                </v:rect>
                <v:rect id="Rectangle 2576" o:spid="_x0000_s1326" style="position:absolute;left:6779;top:8844;width:20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" filled="f" stroked="f">
                  <v:textbox inset="0,0,0,0">
                    <w:txbxContent>
                      <w:p w:rsidR="00C27EC5" w:rsidRDefault="00C27EC5" w:rsidP="00C27EC5">
                        <w:r>
                          <w:rPr>
                            <w:rFonts w:cs="Calibri"/>
                            <w:sz w:val="16"/>
                          </w:rPr>
                          <w:t>deg</w:t>
                        </w:r>
                      </w:p>
                    </w:txbxContent>
                  </v:textbox>
                </v:rect>
                <v:rect id="Rectangle 2577" o:spid="_x0000_s1327" style="position:absolute;left:10095;top:771;width:282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" filled="f" stroked="f">
                  <v:textbox inset="0,0,0,0">
                    <w:txbxContent>
                      <w:p w:rsidR="00C27EC5" w:rsidRDefault="00C27EC5" w:rsidP="00C27EC5">
                        <w:r>
                          <w:rPr>
                            <w:rFonts w:cs="Calibri"/>
                            <w:sz w:val="19"/>
                          </w:rPr>
                          <w:t>Italy</w:t>
                        </w:r>
                      </w:p>
                    </w:txbxContent>
                  </v:textbox>
                </v:rect>
                <v:shape id="Shape 2578" o:spid="_x0000_s1328" style="position:absolute;width:12598;height:10074;visibility:visible;mso-wrap-style:square;v-text-anchor:top" coordsize="1259840,10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" path="m1259840,r,1007427l,1007427,,e" filled="f" strokecolor="#d9d9d9">
                  <v:path arrowok="t" o:connecttype="custom" o:connectlocs="12598,0;12598,10074;0,10074;0,0" o:connectangles="0,0,0,0" textboxrect="0,0,1259840,1007427"/>
                </v:shape>
                <v:shape id="Shape 2580" o:spid="_x0000_s1329" style="position:absolute;left:17539;top:2107;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" path="m,l703072,e" filled="f" strokecolor="#d9d9d9">
                  <v:path arrowok="t" o:connecttype="custom" o:connectlocs="0,0;7031,0" o:connectangles="0,0" textboxrect="0,0,703072,0"/>
                </v:shape>
                <v:shape id="Shape 2581" o:spid="_x0000_s1330" style="position:absolute;left:17539;top:2107;width:0;height:4757;visibility:visible;mso-wrap-style:square;v-text-anchor:top" coordsize="0,4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" path="m,475742l,e" filled="f" strokecolor="#bfbfbf">
                  <v:path arrowok="t" o:connecttype="custom" o:connectlocs="0,4757;0,0" o:connectangles="0,0" textboxrect="0,0,0,475742"/>
                </v:shape>
                <v:shape id="Shape 2582" o:spid="_x0000_s1331" style="position:absolute;left:17539;top:6864;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" path="m,l703072,e" filled="f" strokecolor="#bfbfbf">
                  <v:path arrowok="t" o:connecttype="custom" o:connectlocs="0,0;7031,0" o:connectangles="0,0" textboxrect="0,0,703072,0"/>
                </v:shape>
                <v:shape id="Shape 2583" o:spid="_x0000_s1332" style="position:absolute;left:17539;top:4535;width:7031;height:891;visibility:visible;mso-wrap-style:square;v-text-anchor:top" coordsize="703072,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" path="m,12319v19558,6350,39116,11176,58547,19304c78105,39751,97663,51943,117221,60833v19431,8890,38989,19685,58547,24003c195326,89027,214884,86106,234315,86233v19558,127,39116,2159,58674,-762c312420,82677,331978,76327,351536,69088v19558,-7366,38989,-19177,58547,-27305c429641,33528,449199,24765,468757,20066v19431,-4572,38989,-3810,58547,-6096c546862,11557,566293,8001,585851,5842,605409,3683,624967,,644398,1016v19558,1143,39116,7493,58674,11303e" filled="f" strokecolor="#4f81bd" strokeweight="1pt">
                  <v:stroke endcap="round"/>
                  <v:path arrowok="t" o:connecttype="custom" o:connectlocs="0,123;585,316;1172,609;1758,849;2343,863;2930,855;3516,691;4101,418;4688,201;5273,140;5859,58;6444,10;7031,123" o:connectangles="0,0,0,0,0,0,0,0,0,0,0,0,0" textboxrect="0,0,703072,89027"/>
                </v:shape>
                <v:shape id="Shape 2584" o:spid="_x0000_s1333" style="position:absolute;left:17539;top:4625;width:7031;height:1109;visibility:visible;mso-wrap-style:square;v-text-anchor:top" coordsize="703072,1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" path="m,31877c19558,24765,39116,15621,58547,10541,78105,5334,97663,2159,117221,1143v19431,-1143,38989,,58547,2667c195326,6477,214884,15113,234315,17145v19558,2159,39116,-635,58674,-762c312420,16256,331978,13589,351536,16256v19558,2540,38989,8255,58547,15748c429641,39624,449199,50038,468757,61722v19431,11684,38989,33401,58547,40513c546862,109347,566293,110871,585851,104521v19558,-6350,39116,-28321,58547,-40386c663956,52070,683514,42672,703072,31877e" filled="f" strokecolor="#c0504d" strokeweight="1pt">
                  <v:stroke endcap="round"/>
                  <v:path arrowok="t" o:connecttype="custom" o:connectlocs="0,319;585,105;1172,11;1758,38;2343,171;2930,164;3516,163;4101,320;4688,617;5273,1023;5859,1045;6444,642;7031,319" o:connectangles="0,0,0,0,0,0,0,0,0,0,0,0,0" textboxrect="0,0,703072,110871"/>
                </v:shape>
                <v:shape id="Shape 2585" o:spid="_x0000_s1334" style="position:absolute;left:17539;top:4500;width:7031;height:719;visibility:visible;mso-wrap-style:square;v-text-anchor:top" coordsize="703072,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" path="m,7366v19558,254,39116,-1016,58547,762c78105,9906,97663,13462,117221,17780v19431,4318,38989,9779,58547,16383c195326,40767,214884,51308,234315,57277v19558,6096,39116,11811,58674,13208c312420,71882,331978,69215,351536,65659v19558,-3556,38989,-10541,58547,-16383c429641,43434,449199,37211,468757,30861v19431,-6477,38989,-15748,58547,-20320c546862,5969,566293,4953,585851,3302,605409,1778,624967,,644398,635v19558,762,39116,4445,58674,6731e" filled="f" strokecolor="#4f81bd" strokeweight="1pt">
                  <v:stroke endcap="round"/>
                  <v:path arrowok="t" o:connecttype="custom" o:connectlocs="0,74;585,81;1172,178;1758,342;2343,573;2930,705;3516,657;4101,493;4688,309;5273,105;5859,33;6444,6;7031,74" o:connectangles="0,0,0,0,0,0,0,0,0,0,0,0,0" textboxrect="0,0,703072,71882"/>
                </v:shape>
                <v:shape id="Shape 2586" o:spid="_x0000_s1335" style="position:absolute;left:17539;top:4962;width:7031;height:545;visibility:visible;mso-wrap-style:square;v-text-anchor:top" coordsize="703072,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" path="m,20955c19558,15367,39116,7493,58547,4064,78105,762,97663,1397,117221,889,136652,381,156210,,175768,1143v19558,1016,39116,4953,58547,5969c253873,8001,273431,5969,292989,6731v19431,762,38989,1524,58547,4953c371094,15240,390525,20828,410083,27559v19558,6858,39116,22479,58674,24638c488188,54483,507746,45466,527304,41021v19558,-4572,38989,-12446,58547,-15748c605409,21971,624967,21971,644398,21336v19558,-762,39116,-254,58674,-381e" filled="f" strokecolor="#c0504d" strokeweight="1pt">
                  <v:stroke endcap="round"/>
                  <v:path arrowok="t" o:connecttype="custom" o:connectlocs="0,210;585,41;1172,9;1758,11;2343,71;2930,67;3516,117;4101,276;4688,522;5273,410;5859,253;6444,213;7031,210" o:connectangles="0,0,0,0,0,0,0,0,0,0,0,0,0" textboxrect="0,0,703072,54483"/>
                </v:shape>
                <v:rect id="Rectangle 2587" o:spid="_x0000_s1336" style="position:absolute;left:15317;top:6391;width:17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" filled="f" stroked="f">
                  <v:textbox inset="0,0,0,0">
                    <w:txbxContent>
                      <w:p w:rsidR="00C27EC5" w:rsidRDefault="00C27EC5" w:rsidP="00C27EC5">
                        <w:r>
                          <w:rPr>
                            <w:rFonts w:cs="Calibri"/>
                            <w:sz w:val="16"/>
                          </w:rPr>
                          <w:t>0.0</w:t>
                        </w:r>
                      </w:p>
                    </w:txbxContent>
                  </v:textbox>
                </v:rect>
                <v:rect id="Rectangle 2588" o:spid="_x0000_s1337" style="position:absolute;left:15317;top:1633;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" filled="f" stroked="f">
                  <v:textbox inset="0,0,0,0">
                    <w:txbxContent>
                      <w:p w:rsidR="00C27EC5" w:rsidRDefault="00C27EC5" w:rsidP="00C27EC5">
                        <w:r>
                          <w:rPr>
                            <w:rFonts w:cs="Calibri"/>
                            <w:sz w:val="16"/>
                          </w:rPr>
                          <w:t>5.0</w:t>
                        </w:r>
                      </w:p>
                    </w:txbxContent>
                  </v:textbox>
                </v:rect>
                <v:rect id="Rectangle 2589" o:spid="_x0000_s1338" style="position:absolute;left:17288;top:7710;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" filled="f" stroked="f">
                  <v:textbox inset="0,0,0,0">
                    <w:txbxContent>
                      <w:p w:rsidR="00C27EC5" w:rsidRDefault="00C27EC5" w:rsidP="00C27EC5">
                        <w:r>
                          <w:rPr>
                            <w:rFonts w:cs="Calibri"/>
                            <w:sz w:val="16"/>
                          </w:rPr>
                          <w:t>0</w:t>
                        </w:r>
                      </w:p>
                    </w:txbxContent>
                  </v:textbox>
                </v:rect>
                <v:rect id="Rectangle 2590" o:spid="_x0000_s1339" style="position:absolute;left:19373;top:7710;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" filled="f" stroked="f">
                  <v:textbox inset="0,0,0,0">
                    <w:txbxContent>
                      <w:p w:rsidR="00C27EC5" w:rsidRDefault="00C27EC5" w:rsidP="00C27EC5">
                        <w:r>
                          <w:rPr>
                            <w:rFonts w:cs="Calibri"/>
                            <w:sz w:val="16"/>
                          </w:rPr>
                          <w:t>60</w:t>
                        </w:r>
                      </w:p>
                    </w:txbxContent>
                  </v:textbox>
                </v:rect>
                <v:rect id="Rectangle 2591" o:spid="_x0000_s1340" style="position:absolute;left:21461;top:7710;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" filled="f" stroked="f">
                  <v:textbox inset="0,0,0,0">
                    <w:txbxContent>
                      <w:p w:rsidR="00C27EC5" w:rsidRDefault="00C27EC5" w:rsidP="00C27EC5">
                        <w:r>
                          <w:rPr>
                            <w:rFonts w:cs="Calibri"/>
                            <w:sz w:val="16"/>
                          </w:rPr>
                          <w:t>120</w:t>
                        </w:r>
                      </w:p>
                    </w:txbxContent>
                  </v:textbox>
                </v:rect>
                <v:rect id="Rectangle 2592" o:spid="_x0000_s1341" style="position:absolute;left:23806;top:7710;width:206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" filled="f" stroked="f">
                  <v:textbox inset="0,0,0,0">
                    <w:txbxContent>
                      <w:p w:rsidR="00C27EC5" w:rsidRDefault="00C27EC5" w:rsidP="00C27EC5">
                        <w:r>
                          <w:rPr>
                            <w:rFonts w:cs="Calibri"/>
                            <w:sz w:val="16"/>
                          </w:rPr>
                          <w:t>180</w:t>
                        </w:r>
                      </w:p>
                    </w:txbxContent>
                  </v:textbox>
                </v:rect>
                <v:rect id="Rectangle 2593" o:spid="_x0000_s1342" style="position:absolute;left:11263;top:3472;width:665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" filled="f" stroked="f">
                  <v:textbox inset="0,0,0,0">
                    <w:txbxContent>
                      <w:p w:rsidR="00C27EC5" w:rsidRDefault="00C27EC5" w:rsidP="00C27EC5">
                        <w:r>
                          <w:rPr>
                            <w:rFonts w:cs="Calibri"/>
                            <w:sz w:val="16"/>
                          </w:rPr>
                          <w:t>Accel (m/s²)</w:t>
                        </w:r>
                      </w:p>
                    </w:txbxContent>
                  </v:textbox>
                </v:rect>
                <v:rect id="Rectangle 2594" o:spid="_x0000_s1343" style="position:absolute;left:20288;top:8844;width:20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" filled="f" stroked="f">
                  <v:textbox inset="0,0,0,0">
                    <w:txbxContent>
                      <w:p w:rsidR="00C27EC5" w:rsidRDefault="00C27EC5" w:rsidP="00C27EC5">
                        <w:r>
                          <w:rPr>
                            <w:rFonts w:cs="Calibri"/>
                            <w:sz w:val="16"/>
                          </w:rPr>
                          <w:t>deg</w:t>
                        </w:r>
                      </w:p>
                    </w:txbxContent>
                  </v:textbox>
                </v:rect>
                <v:rect id="Rectangle 2595" o:spid="_x0000_s1344" style="position:absolute;left:22393;top:771;width:442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" filled="f" stroked="f">
                  <v:textbox inset="0,0,0,0">
                    <w:txbxContent>
                      <w:p w:rsidR="00C27EC5" w:rsidRDefault="00C27EC5" w:rsidP="00C27EC5">
                        <w:r>
                          <w:rPr>
                            <w:rFonts w:cs="Calibri"/>
                            <w:sz w:val="19"/>
                          </w:rPr>
                          <w:t>Loma1</w:t>
                        </w:r>
                      </w:p>
                    </w:txbxContent>
                  </v:textbox>
                </v:rect>
                <v:shape id="Shape 2596" o:spid="_x0000_s1345" style="position:absolute;left:13506;width:12598;height:10074;visibility:visible;mso-wrap-style:square;v-text-anchor:top" coordsize="1259840,10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" path="m1259840,r,1007427l,1007427,,e" filled="f" strokecolor="#d9d9d9">
                  <v:path arrowok="t" o:connecttype="custom" o:connectlocs="12598,0;12598,10074;0,10074;0,0" o:connectangles="0,0,0,0" textboxrect="0,0,1259840,1007427"/>
                </v:shape>
                <v:shape id="Shape 2598" o:spid="_x0000_s1346" style="position:absolute;left:31046;top:2107;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" path="m,l703072,e" filled="f" strokecolor="#d9d9d9">
                  <v:path arrowok="t" o:connecttype="custom" o:connectlocs="0,0;7031,0" o:connectangles="0,0" textboxrect="0,0,703072,0"/>
                </v:shape>
                <v:shape id="Shape 2599" o:spid="_x0000_s1347" style="position:absolute;left:31046;top:2107;width:0;height:4757;visibility:visible;mso-wrap-style:square;v-text-anchor:top" coordsize="0,4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" path="m,475742l,e" filled="f" strokecolor="#bfbfbf">
                  <v:path arrowok="t" o:connecttype="custom" o:connectlocs="0,4757;0,0" o:connectangles="0,0" textboxrect="0,0,0,475742"/>
                </v:shape>
                <v:shape id="Shape 2600" o:spid="_x0000_s1348" style="position:absolute;left:31046;top:6864;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" path="m,l703072,e" filled="f" strokecolor="#bfbfbf">
                  <v:path arrowok="t" o:connecttype="custom" o:connectlocs="0,0;7031,0" o:connectangles="0,0" textboxrect="0,0,703072,0"/>
                </v:shape>
                <v:shape id="Shape 2601" o:spid="_x0000_s1349" style="position:absolute;left:31046;top:4008;width:7031;height:832;visibility:visible;mso-wrap-style:square;v-text-anchor:top" coordsize="703072,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" path="m,74041c19558,65913,39116,57150,58547,49530,78105,41910,97663,34544,117221,28448v19431,-6096,38989,-11303,58547,-15621c195326,8636,214884,4826,234315,3048,253873,1143,273431,,292989,1778v19431,1778,38989,5334,58547,11811c371094,19939,390525,36576,410083,40259v19558,3683,39116,-5588,58674,-4572c488188,36703,507746,41529,527304,46482v19558,4953,38989,13081,58547,18923c605409,71247,624967,80264,644398,81661v19558,1524,39116,-5080,58674,-7620e" filled="f" strokecolor="#4f81bd" strokeweight="1pt">
                  <v:stroke endcap="round"/>
                  <v:path arrowok="t" o:connecttype="custom" o:connectlocs="0,741;585,495;1172,285;1758,128;2343,30;2930,18;3516,136;4101,403;4688,357;5273,465;5859,654;6444,817;7031,741" o:connectangles="0,0,0,0,0,0,0,0,0,0,0,0,0" textboxrect="0,0,703072,83185"/>
                </v:shape>
                <v:shape id="Shape 2602" o:spid="_x0000_s1350" style="position:absolute;left:31046;top:4492;width:7031;height:974;visibility:visible;mso-wrap-style:square;v-text-anchor:top" coordsize="703072,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" path="m,47244c19558,57785,39116,70993,58547,78867v19558,7874,39116,12954,58674,15621c136652,97282,156210,97409,175768,94996v19558,-2286,39116,-9525,58547,-14351c253873,75692,273431,71628,292989,65913v19431,-5842,38989,-12446,58547,-19685c371094,38989,390525,29210,410083,22352,429641,15621,449199,9144,468757,5461,488188,1778,507746,,527304,508v19558,381,38989,3810,58547,7620c605409,11938,624967,16891,644398,23368v19558,6604,39116,16002,58674,23876e" filled="f" strokecolor="#c0504d" strokeweight="1pt">
                  <v:stroke endcap="round"/>
                  <v:path arrowok="t" o:connecttype="custom" o:connectlocs="0,472;585,789;1172,945;1758,950;2343,806;2930,659;3516,462;4101,223;4688,55;5273,5;5859,81;6444,234;7031,472" o:connectangles="0,0,0,0,0,0,0,0,0,0,0,0,0" textboxrect="0,0,703072,97409"/>
                </v:shape>
                <v:shape id="Shape 2603" o:spid="_x0000_s1351" style="position:absolute;left:31046;top:4088;width:7031;height:1363;visibility:visible;mso-wrap-style:square;v-text-anchor:top" coordsize="703072,13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" path="m,24384c19558,36449,39116,47117,58547,60706v19558,13589,39116,37084,58674,45466c136652,114554,156210,109474,175768,111125v19558,1651,39116,2921,58547,4953c253873,118110,273431,119888,292989,123063v19431,3175,38989,11176,58547,11811c371094,135509,390525,136271,410083,127000v19558,-9398,39116,-32258,58674,-48133c488188,62992,507746,43942,527304,31750,546862,19558,566293,10287,585851,5461,605409,762,624967,,644398,3175v19558,3175,39116,14097,58674,21209e" filled="f" strokecolor="#4f81bd" strokeweight="1pt">
                  <v:stroke endcap="round"/>
                  <v:path arrowok="t" o:connecttype="custom" o:connectlocs="0,244;585,607;1172,1062;1758,1111;2343,1161;2930,1231;3516,1349;4101,1270;4688,789;5273,318;5859,55;6444,32;7031,244" o:connectangles="0,0,0,0,0,0,0,0,0,0,0,0,0" textboxrect="0,0,703072,136271"/>
                </v:shape>
                <v:shape id="Shape 2604" o:spid="_x0000_s1352" style="position:absolute;left:31046;top:4866;width:7031;height:932;visibility:visible;mso-wrap-style:square;v-text-anchor:top" coordsize="703072,9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" path="m,78232c19558,73406,39116,66675,58547,64008v19558,-2794,39116,1524,58674,-1905c136652,58547,156210,48768,175768,42926v19558,-5842,39116,-12192,58547,-16002c253873,23114,273431,24384,292989,19939,312420,15494,331978,,351536,v19558,127,38989,13589,58547,20447c429641,27305,449199,32512,468757,41148v19431,8763,38989,24765,58547,31623c546862,79756,566293,79248,585851,82550v19558,3302,39116,10668,58547,9906c663956,91821,683514,82931,703072,78232e" filled="f" strokecolor="#c0504d" strokeweight="1pt">
                  <v:stroke endcap="round"/>
                  <v:path arrowok="t" o:connecttype="custom" o:connectlocs="0,782;585,640;1172,621;1758,429;2343,269;2930,199;3516,0;4101,204;4688,411;5273,728;5859,825;6444,924;7031,782" o:connectangles="0,0,0,0,0,0,0,0,0,0,0,0,0" textboxrect="0,0,703072,93218"/>
                </v:shape>
                <v:rect id="Rectangle 2605" o:spid="_x0000_s1353" style="position:absolute;left:28825;top:6391;width:17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" filled="f" stroked="f">
                  <v:textbox inset="0,0,0,0">
                    <w:txbxContent>
                      <w:p w:rsidR="00C27EC5" w:rsidRDefault="00C27EC5" w:rsidP="00C27EC5">
                        <w:r>
                          <w:rPr>
                            <w:rFonts w:cs="Calibri"/>
                            <w:sz w:val="16"/>
                          </w:rPr>
                          <w:t>0.0</w:t>
                        </w:r>
                      </w:p>
                    </w:txbxContent>
                  </v:textbox>
                </v:rect>
                <v:rect id="Rectangle 2606" o:spid="_x0000_s1354" style="position:absolute;left:28825;top:1633;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" filled="f" stroked="f">
                  <v:textbox inset="0,0,0,0">
                    <w:txbxContent>
                      <w:p w:rsidR="00C27EC5" w:rsidRDefault="00C27EC5" w:rsidP="00C27EC5">
                        <w:r>
                          <w:rPr>
                            <w:rFonts w:cs="Calibri"/>
                            <w:sz w:val="16"/>
                          </w:rPr>
                          <w:t>5.0</w:t>
                        </w:r>
                      </w:p>
                    </w:txbxContent>
                  </v:textbox>
                </v:rect>
                <v:rect id="Rectangle 2607" o:spid="_x0000_s1355" style="position:absolute;left:30797;top:7710;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b6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PocREN43QlXQM6fAAAA//8DAFBLAQItABQABgAIAAAAIQDb4fbL7gAAAIUBAAATAAAAAAAA&#10;AAAAAAAAAAAAAABbQ29udGVudF9UeXBlc10ueG1sUEsBAi0AFAAGAAgAAAAhAFr0LFu/AAAAFQEA&#10;AAsAAAAAAAAAAAAAAAAAHwEAAF9yZWxzLy5yZWxzUEsBAi0AFAAGAAgAAAAhAJ5EBvrHAAAA3gAA&#10;AA8AAAAAAAAAAAAAAAAABwIAAGRycy9kb3ducmV2LnhtbFBLBQYAAAAAAwADALcAAAD7AgAAAAA=&#10;" filled="f" stroked="f">
                  <v:textbox inset="0,0,0,0">
                    <w:txbxContent>
                      <w:p w:rsidR="00C27EC5" w:rsidRDefault="00C27EC5" w:rsidP="00C27EC5">
                        <w:r>
                          <w:rPr>
                            <w:rFonts w:cs="Calibri"/>
                            <w:sz w:val="16"/>
                          </w:rPr>
                          <w:t>0</w:t>
                        </w:r>
                      </w:p>
                    </w:txbxContent>
                  </v:textbox>
                </v:rect>
                <v:rect id="Rectangle 2608" o:spid="_x0000_s1356" style="position:absolute;left:32882;top:7710;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" filled="f" stroked="f">
                  <v:textbox inset="0,0,0,0">
                    <w:txbxContent>
                      <w:p w:rsidR="00C27EC5" w:rsidRDefault="00C27EC5" w:rsidP="00C27EC5">
                        <w:r>
                          <w:rPr>
                            <w:rFonts w:cs="Calibri"/>
                            <w:sz w:val="16"/>
                          </w:rPr>
                          <w:t>60</w:t>
                        </w:r>
                      </w:p>
                    </w:txbxContent>
                  </v:textbox>
                </v:rect>
                <v:rect id="Rectangle 2609" o:spid="_x0000_s1357" style="position:absolute;left:34970;top:7710;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" filled="f" stroked="f">
                  <v:textbox inset="0,0,0,0">
                    <w:txbxContent>
                      <w:p w:rsidR="00C27EC5" w:rsidRDefault="00C27EC5" w:rsidP="00C27EC5">
                        <w:r>
                          <w:rPr>
                            <w:rFonts w:cs="Calibri"/>
                            <w:sz w:val="16"/>
                          </w:rPr>
                          <w:t>120</w:t>
                        </w:r>
                      </w:p>
                    </w:txbxContent>
                  </v:textbox>
                </v:rect>
                <v:rect id="Rectangle 2610" o:spid="_x0000_s1358" style="position:absolute;left:37313;top:7710;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" filled="f" stroked="f">
                  <v:textbox inset="0,0,0,0">
                    <w:txbxContent>
                      <w:p w:rsidR="00C27EC5" w:rsidRDefault="00C27EC5" w:rsidP="00C27EC5">
                        <w:r>
                          <w:rPr>
                            <w:rFonts w:cs="Calibri"/>
                            <w:sz w:val="16"/>
                          </w:rPr>
                          <w:t>180</w:t>
                        </w:r>
                      </w:p>
                    </w:txbxContent>
                  </v:textbox>
                </v:rect>
                <v:rect id="Rectangle 2611" o:spid="_x0000_s1359" style="position:absolute;left:24771;top:3472;width:665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" filled="f" stroked="f">
                  <v:textbox inset="0,0,0,0">
                    <w:txbxContent>
                      <w:p w:rsidR="00C27EC5" w:rsidRDefault="00C27EC5" w:rsidP="00C27EC5">
                        <w:r>
                          <w:rPr>
                            <w:rFonts w:cs="Calibri"/>
                            <w:sz w:val="16"/>
                          </w:rPr>
                          <w:t>Accel (m/s²)</w:t>
                        </w:r>
                      </w:p>
                    </w:txbxContent>
                  </v:textbox>
                </v:rect>
                <v:rect id="Rectangle 2612" o:spid="_x0000_s1360" style="position:absolute;left:33797;top:8844;width:20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" filled="f" stroked="f">
                  <v:textbox inset="0,0,0,0">
                    <w:txbxContent>
                      <w:p w:rsidR="00C27EC5" w:rsidRDefault="00C27EC5" w:rsidP="00C27EC5">
                        <w:r>
                          <w:rPr>
                            <w:rFonts w:cs="Calibri"/>
                            <w:sz w:val="16"/>
                          </w:rPr>
                          <w:t>deg</w:t>
                        </w:r>
                      </w:p>
                    </w:txbxContent>
                  </v:textbox>
                </v:rect>
                <v:rect id="Rectangle 2613" o:spid="_x0000_s1361" style="position:absolute;left:35902;top:771;width:4434;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" filled="f" stroked="f">
                  <v:textbox inset="0,0,0,0">
                    <w:txbxContent>
                      <w:p w:rsidR="00C27EC5" w:rsidRDefault="00C27EC5" w:rsidP="00C27EC5">
                        <w:r>
                          <w:rPr>
                            <w:rFonts w:cs="Calibri"/>
                            <w:sz w:val="19"/>
                          </w:rPr>
                          <w:t>Northr</w:t>
                        </w:r>
                      </w:p>
                    </w:txbxContent>
                  </v:textbox>
                </v:rect>
                <v:shape id="Shape 2614" o:spid="_x0000_s1362" style="position:absolute;left:27012;width:12599;height:10074;visibility:visible;mso-wrap-style:square;v-text-anchor:top" coordsize="1259840,10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" path="m1259840,r,1007427l,1007427,,e" filled="f" strokecolor="#d9d9d9">
                  <v:path arrowok="t" o:connecttype="custom" o:connectlocs="12599,0;12599,10074;0,10074;0,0" o:connectangles="0,0,0,0" textboxrect="0,0,1259840,1007427"/>
                </v:shape>
                <v:shape id="Shape 2616" o:spid="_x0000_s1363" style="position:absolute;left:45448;top:2107;width:7030;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" path="m,l703072,e" filled="f" strokecolor="#d9d9d9">
                  <v:path arrowok="t" o:connecttype="custom" o:connectlocs="0,0;7030,0" o:connectangles="0,0" textboxrect="0,0,703072,0"/>
                </v:shape>
                <v:shape id="Shape 2617" o:spid="_x0000_s1364" style="position:absolute;left:45448;top:2107;width:0;height:4757;visibility:visible;mso-wrap-style:square;v-text-anchor:top" coordsize="0,4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" path="m,475742l,e" filled="f" strokecolor="#bfbfbf">
                  <v:path arrowok="t" o:connecttype="custom" o:connectlocs="0,4757;0,0" o:connectangles="0,0" textboxrect="0,0,0,475742"/>
                </v:shape>
                <v:shape id="Shape 2618" o:spid="_x0000_s1365" style="position:absolute;left:45448;top:6864;width:7030;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" path="m,l703072,e" filled="f" strokecolor="#bfbfbf">
                  <v:path arrowok="t" o:connecttype="custom" o:connectlocs="0,0;7030,0" o:connectangles="0,0" textboxrect="0,0,703072,0"/>
                </v:shape>
                <v:shape id="Shape 2619" o:spid="_x0000_s1366" style="position:absolute;left:45448;top:3674;width:7030;height:1195;visibility:visible;mso-wrap-style:square;v-text-anchor:top" coordsize="703072,1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" path="m,21336c19558,19939,39116,14986,58547,17272v19558,2159,39116,8255,58674,17526c136652,44069,156210,58928,175768,72898v19558,13970,39116,46609,58547,45974c253873,118110,273431,83058,292989,68580,312420,53975,331978,40513,351536,31369v19558,-9271,38989,-15748,58547,-18288c429641,10668,449199,15748,468757,16764v19431,1143,38989,5334,58547,2921c546862,17272,566293,4699,585851,2286,605409,,624967,2540,644398,5715v19558,3048,39116,10414,58674,15621e" filled="f" strokecolor="#4f81bd" strokeweight="1pt">
                  <v:stroke endcap="round"/>
                  <v:path arrowok="t" o:connecttype="custom" o:connectlocs="0,213;585,173;1172,348;1758,729;2343,1189;2930,686;3515,314;4100,131;4687,168;5273,197;5858,23;6443,57;7030,213" o:connectangles="0,0,0,0,0,0,0,0,0,0,0,0,0" textboxrect="0,0,703072,119507"/>
                </v:shape>
                <v:shape id="Shape 2620" o:spid="_x0000_s1367" style="position:absolute;left:45448;top:3951;width:7030;height:1214;visibility:visible;mso-wrap-style:square;v-text-anchor:top" coordsize="70307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" path="m,58420c19558,54229,39116,48641,58547,45847v19558,-2921,39116,-3048,58674,-4572c136652,39878,156210,42037,175768,37211v19558,-4953,39116,-19177,58547,-25146c253873,5969,273431,2159,292989,1143,312420,,331978,1270,351536,5588v19558,4191,38989,12954,58547,21336c429641,35433,449199,46609,468757,56007v19431,9271,38989,16256,58547,27178c546862,93980,566293,120650,585851,121031v19558,381,39116,-25019,58547,-35560c663956,75057,683514,67437,703072,58420e" filled="f" strokecolor="#c0504d" strokeweight="1pt">
                  <v:stroke endcap="round"/>
                  <v:path arrowok="t" o:connecttype="custom" o:connectlocs="0,584;585,458;1172,413;1758,372;2343,121;2930,11;3515,56;4100,269;4687,560;5273,832;5858,1210;6443,855;7030,584" o:connectangles="0,0,0,0,0,0,0,0,0,0,0,0,0" textboxrect="0,0,703072,121412"/>
                </v:shape>
                <v:shape id="Shape 2621" o:spid="_x0000_s1368" style="position:absolute;left:45448;top:4404;width:7030;height:837;visibility:visible;mso-wrap-style:square;v-text-anchor:top" coordsize="703072,8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" path="m,48387c19558,33655,39116,8382,58547,4191,78105,,97663,21463,117221,23114v19431,1651,38989,-9652,58547,-8763c195326,15113,214884,22606,234315,28321v19558,5715,39116,15113,58674,20320c312420,53721,331978,56896,351536,59055v19558,2159,38989,2413,58547,2413c429641,61468,449199,58293,468757,58928v19431,762,38989,4318,58547,6477c546862,67564,566293,69342,585851,71755v19558,2413,39116,11938,58547,8001c663956,75946,683514,58928,703072,48387e" filled="f" strokecolor="#4f81bd" strokeweight="1pt">
                  <v:stroke endcap="round"/>
                  <v:path arrowok="t" o:connecttype="custom" o:connectlocs="0,484;585,42;1172,231;1758,144;2343,283;2930,486;3515,591;4100,615;4687,589;5273,654;5858,718;6443,798;7030,484" o:connectangles="0,0,0,0,0,0,0,0,0,0,0,0,0" textboxrect="0,0,703072,83693"/>
                </v:shape>
                <v:shape id="Shape 2622" o:spid="_x0000_s1369" style="position:absolute;left:45448;top:5306;width:7030;height:244;visibility:visible;mso-wrap-style:square;v-text-anchor:top" coordsize="703072,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" path="m,14224c19558,9652,39116,,58547,508v19558,381,39116,13843,58674,16637c136652,19812,156210,15621,175768,16764v19558,1143,39116,6477,58547,6985c253873,24384,273431,20828,292989,20320v19431,-508,38989,1270,58547,508c371094,20066,390525,17018,410083,15748v19558,-1143,39116,-1778,58674,-2413c488188,12827,507746,13462,527304,12573v19558,-1016,38989,-4445,58547,-4572c605409,7747,624967,10414,644398,11430v19558,1016,39116,1905,58674,2794e" filled="f" strokecolor="#c0504d" strokeweight="1pt">
                  <v:stroke endcap="round"/>
                  <v:path arrowok="t" o:connecttype="custom" o:connectlocs="0,142;585,5;1172,172;1758,168;2343,238;2930,203;3515,208;4100,158;4687,133;5273,126;5858,80;6443,114;7030,142" o:connectangles="0,0,0,0,0,0,0,0,0,0,0,0,0" textboxrect="0,0,703072,24384"/>
                </v:shape>
                <v:rect id="Rectangle 2623" o:spid="_x0000_s1370" style="position:absolute;left:43230;top:6391;width:17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" filled="f" stroked="f">
                  <v:textbox inset="0,0,0,0">
                    <w:txbxContent>
                      <w:p w:rsidR="00C27EC5" w:rsidRDefault="00C27EC5" w:rsidP="00C27EC5">
                        <w:r>
                          <w:rPr>
                            <w:rFonts w:cs="Calibri"/>
                            <w:sz w:val="16"/>
                          </w:rPr>
                          <w:t>0.0</w:t>
                        </w:r>
                      </w:p>
                    </w:txbxContent>
                  </v:textbox>
                </v:rect>
                <v:rect id="Rectangle 2624" o:spid="_x0000_s1371" style="position:absolute;left:43230;top:1633;width:172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" filled="f" stroked="f">
                  <v:textbox inset="0,0,0,0">
                    <w:txbxContent>
                      <w:p w:rsidR="00C27EC5" w:rsidRDefault="00C27EC5" w:rsidP="00C27EC5">
                        <w:r>
                          <w:rPr>
                            <w:rFonts w:cs="Calibri"/>
                            <w:sz w:val="16"/>
                          </w:rPr>
                          <w:t>5.0</w:t>
                        </w:r>
                      </w:p>
                    </w:txbxContent>
                  </v:textbox>
                </v:rect>
                <v:rect id="Rectangle 2625" o:spid="_x0000_s1372" style="position:absolute;left:45203;top:7710;width:68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" filled="f" stroked="f">
                  <v:textbox inset="0,0,0,0">
                    <w:txbxContent>
                      <w:p w:rsidR="00C27EC5" w:rsidRDefault="00C27EC5" w:rsidP="00C27EC5">
                        <w:r>
                          <w:rPr>
                            <w:rFonts w:cs="Calibri"/>
                            <w:sz w:val="16"/>
                          </w:rPr>
                          <w:t>0</w:t>
                        </w:r>
                      </w:p>
                    </w:txbxContent>
                  </v:textbox>
                </v:rect>
                <v:rect id="Rectangle 2626" o:spid="_x0000_s1373" style="position:absolute;left:47287;top:7710;width:13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" filled="f" stroked="f">
                  <v:textbox inset="0,0,0,0">
                    <w:txbxContent>
                      <w:p w:rsidR="00C27EC5" w:rsidRDefault="00C27EC5" w:rsidP="00C27EC5">
                        <w:r>
                          <w:rPr>
                            <w:rFonts w:cs="Calibri"/>
                            <w:sz w:val="16"/>
                          </w:rPr>
                          <w:t>60</w:t>
                        </w:r>
                      </w:p>
                    </w:txbxContent>
                  </v:textbox>
                </v:rect>
                <v:rect id="Rectangle 2627" o:spid="_x0000_s1374" style="position:absolute;left:49375;top:7710;width:206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" filled="f" stroked="f">
                  <v:textbox inset="0,0,0,0">
                    <w:txbxContent>
                      <w:p w:rsidR="00C27EC5" w:rsidRDefault="00C27EC5" w:rsidP="00C27EC5">
                        <w:r>
                          <w:rPr>
                            <w:rFonts w:cs="Calibri"/>
                            <w:sz w:val="16"/>
                          </w:rPr>
                          <w:t>120</w:t>
                        </w:r>
                      </w:p>
                    </w:txbxContent>
                  </v:textbox>
                </v:rect>
                <v:rect id="Rectangle 2628" o:spid="_x0000_s1375" style="position:absolute;left:51719;top:7710;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" filled="f" stroked="f">
                  <v:textbox inset="0,0,0,0">
                    <w:txbxContent>
                      <w:p w:rsidR="00C27EC5" w:rsidRDefault="00C27EC5" w:rsidP="00C27EC5">
                        <w:r>
                          <w:rPr>
                            <w:rFonts w:cs="Calibri"/>
                            <w:sz w:val="16"/>
                          </w:rPr>
                          <w:t>180</w:t>
                        </w:r>
                      </w:p>
                    </w:txbxContent>
                  </v:textbox>
                </v:rect>
                <v:rect id="Rectangle 2629" o:spid="_x0000_s1376" style="position:absolute;left:39176;top:3472;width:665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" filled="f" stroked="f">
                  <v:textbox inset="0,0,0,0">
                    <w:txbxContent>
                      <w:p w:rsidR="00C27EC5" w:rsidRDefault="00C27EC5" w:rsidP="00C27EC5">
                        <w:r>
                          <w:rPr>
                            <w:rFonts w:cs="Calibri"/>
                            <w:sz w:val="16"/>
                          </w:rPr>
                          <w:t>Accel (m/s²)</w:t>
                        </w:r>
                      </w:p>
                    </w:txbxContent>
                  </v:textbox>
                </v:rect>
                <v:rect id="Rectangle 2630" o:spid="_x0000_s1377" style="position:absolute;left:48201;top:8844;width:20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" filled="f" stroked="f">
                  <v:textbox inset="0,0,0,0">
                    <w:txbxContent>
                      <w:p w:rsidR="00C27EC5" w:rsidRDefault="00C27EC5" w:rsidP="00C27EC5">
                        <w:r>
                          <w:rPr>
                            <w:rFonts w:cs="Calibri"/>
                            <w:sz w:val="16"/>
                          </w:rPr>
                          <w:t>deg</w:t>
                        </w:r>
                      </w:p>
                    </w:txbxContent>
                  </v:textbox>
                </v:rect>
                <v:rect id="Rectangle 2631" o:spid="_x0000_s1378" style="position:absolute;left:50095;top:771;width:470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" filled="f" stroked="f">
                  <v:textbox inset="0,0,0,0">
                    <w:txbxContent>
                      <w:p w:rsidR="00C27EC5" w:rsidRDefault="00C27EC5" w:rsidP="00C27EC5">
                        <w:r>
                          <w:rPr>
                            <w:rFonts w:cs="Calibri"/>
                            <w:sz w:val="19"/>
                          </w:rPr>
                          <w:t>Kocaeli</w:t>
                        </w:r>
                      </w:p>
                    </w:txbxContent>
                  </v:textbox>
                </v:rect>
                <v:shape id="Shape 2632" o:spid="_x0000_s1379" style="position:absolute;left:41414;width:12599;height:10074;visibility:visible;mso-wrap-style:square;v-text-anchor:top" coordsize="1259840,10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" path="m1259840,r,1007427l,1007427,,e" filled="f" strokecolor="#d9d9d9">
                  <v:path arrowok="t" o:connecttype="custom" o:connectlocs="12599,0;12599,10074;0,10074;0,0" o:connectangles="0,0,0,0" textboxrect="0,0,1259840,1007427"/>
                </v:shape>
                <v:shape id="Shape 2634" o:spid="_x0000_s1380" style="position:absolute;left:4033;top:12445;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" path="m,l703072,e" filled="f" strokecolor="#d9d9d9">
                  <v:path arrowok="t" o:connecttype="custom" o:connectlocs="0,0;7031,0" o:connectangles="0,0" textboxrect="0,0,703072,0"/>
                </v:shape>
                <v:shape id="Shape 2635" o:spid="_x0000_s1381" style="position:absolute;left:4033;top:12445;width:0;height:4756;visibility:visible;mso-wrap-style:square;v-text-anchor:top" coordsize="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" path="m,475615l,e" filled="f" strokecolor="#bfbfbf">
                  <v:path arrowok="t" o:connecttype="custom" o:connectlocs="0,4756;0,0" o:connectangles="0,0" textboxrect="0,0,0,475615"/>
                </v:shape>
                <v:shape id="Shape 2636" o:spid="_x0000_s1382" style="position:absolute;left:4033;top:17201;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" path="m,l703072,e" filled="f" strokecolor="#bfbfbf">
                  <v:path arrowok="t" o:connecttype="custom" o:connectlocs="0,0;7031,0" o:connectangles="0,0" textboxrect="0,0,703072,0"/>
                </v:shape>
                <v:shape id="Shape 2637" o:spid="_x0000_s1383" style="position:absolute;left:4033;top:14321;width:7031;height:1000;visibility:visible;mso-wrap-style:square;v-text-anchor:top" coordsize="703072,10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" path="m,81535v19558,2158,39116,8382,58547,6350c78105,85979,97663,77851,117221,69469v19431,-8381,38989,-21717,58547,-31877c195326,27432,214884,14478,234315,8510,253873,2541,273431,,292989,1524v19431,1525,38989,7620,58547,16383c371094,26670,390525,41149,410083,54102v19558,12954,39116,36703,58674,41402c488188,100076,507746,86995,527304,82042v19558,-4825,38989,-13207,58547,-15748c605409,63754,624967,64263,644398,66802v19558,2540,39116,9907,58674,14733e" filled="f" strokecolor="#4f81bd" strokeweight="1pt">
                  <v:stroke endcap="round"/>
                  <v:path arrowok="t" o:connecttype="custom" o:connectlocs="0,815;585,878;1172,694;1758,376;2343,85;2930,15;3516,179;4101,541;4688,954;5273,820;5859,662;6444,668;7031,815" o:connectangles="0,0,0,0,0,0,0,0,0,0,0,0,0" textboxrect="0,0,703072,100076"/>
                </v:shape>
                <v:shape id="Shape 2638" o:spid="_x0000_s1384" style="position:absolute;left:4033;top:14803;width:7031;height:945;visibility:visible;mso-wrap-style:square;v-text-anchor:top" coordsize="70307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" path="m,4445v19558,5588,39116,9143,58547,16891c78105,29083,97663,38988,117221,50673v19431,11684,38989,37211,58547,40513c195326,94488,214884,77724,234315,70485v19558,-7239,39116,-17272,58674,-22606c312420,42545,331978,39243,351536,38227v19558,-1016,38989,3048,58547,3683c429641,42672,449199,43942,468757,42545v19431,-1270,38989,-3302,58547,-8509c546862,28829,566293,16637,585851,11176,605409,5714,624967,2159,644398,1143,663956,,683514,3302,703072,4445e" filled="f" strokecolor="#c0504d" strokeweight="1pt">
                  <v:stroke endcap="round"/>
                  <v:path arrowok="t" o:connecttype="custom" o:connectlocs="0,44;585,213;1172,507;1758,912;2343,705;2930,479;3516,382;4101,419;4688,426;5273,340;5859,112;6444,11;7031,44" o:connectangles="0,0,0,0,0,0,0,0,0,0,0,0,0" textboxrect="0,0,703072,94488"/>
                </v:shape>
                <v:shape id="Shape 2639" o:spid="_x0000_s1385" style="position:absolute;left:4033;top:14083;width:7031;height:2941;visibility:visible;mso-wrap-style:square;v-text-anchor:top" coordsize="703072,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" path="m,103505v19558,20193,39116,39243,58547,60580c78105,185293,97663,209677,117221,231141v19431,21335,38989,60198,58547,61595c195326,294132,214884,259842,234315,239649v19558,-20065,39116,-45974,58674,-67563c312420,150495,331978,129541,351536,110237,371094,90932,390525,72010,410083,56516,429641,40894,449199,26036,468757,16765,488188,7366,507746,1016,527304,508,546862,,566293,5207,585851,13716v19558,8509,39116,22860,58547,37720c663956,66422,683514,86106,703072,103505e" filled="f" strokecolor="#4f81bd" strokeweight="1pt">
                  <v:stroke endcap="round"/>
                  <v:path arrowok="t" o:connecttype="custom" o:connectlocs="0,1035;585,1641;1172,2311;1758,2927;2343,2396;2930,1721;3516,1102;4101,565;4688,168;5273,5;5859,137;6444,514;7031,1035" o:connectangles="0,0,0,0,0,0,0,0,0,0,0,0,0" textboxrect="0,0,703072,294132"/>
                </v:shape>
                <v:shape id="Shape 2640" o:spid="_x0000_s1386" style="position:absolute;left:4033;top:15172;width:7031;height:1812;visibility:visible;mso-wrap-style:square;v-text-anchor:top" coordsize="703072,1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" path="m,46608c19558,37846,39116,27305,58547,20320,78105,13334,97663,8255,117221,4952,136652,1651,156210,,175768,253v19558,255,39116,2541,58547,6223c253873,10286,273431,15748,292989,22859v19431,7113,38989,15622,58547,26290c371094,59817,390525,72008,410083,86995v19558,14986,39116,36194,58674,51815c488188,154558,507746,181228,527304,180848v19558,-254,38989,-27940,58547,-43942c605409,120776,624967,99568,644398,84582,663956,69469,683514,59182,703072,46608e" filled="f" strokecolor="#c0504d" strokeweight="1pt">
                  <v:stroke endcap="round"/>
                  <v:path arrowok="t" o:connecttype="custom" o:connectlocs="0,466;585,203;1172,50;1758,3;2343,65;2930,229;3516,491;4101,870;4688,1388;5273,1808;5859,1369;6444,846;7031,466" o:connectangles="0,0,0,0,0,0,0,0,0,0,0,0,0" textboxrect="0,0,703072,181228"/>
                </v:shape>
                <v:rect id="Rectangle 2641" o:spid="_x0000_s1387" style="position:absolute;left:1808;top:16730;width:17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" filled="f" stroked="f">
                  <v:textbox inset="0,0,0,0">
                    <w:txbxContent>
                      <w:p w:rsidR="00C27EC5" w:rsidRDefault="00C27EC5" w:rsidP="00C27EC5">
                        <w:r>
                          <w:rPr>
                            <w:rFonts w:cs="Calibri"/>
                            <w:sz w:val="16"/>
                          </w:rPr>
                          <w:t>0.0</w:t>
                        </w:r>
                      </w:p>
                    </w:txbxContent>
                  </v:textbox>
                </v:rect>
                <v:rect id="Rectangle 2642" o:spid="_x0000_s1388" style="position:absolute;left:1808;top:11972;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" filled="f" stroked="f">
                  <v:textbox inset="0,0,0,0">
                    <w:txbxContent>
                      <w:p w:rsidR="00C27EC5" w:rsidRDefault="00C27EC5" w:rsidP="00C27EC5">
                        <w:r>
                          <w:rPr>
                            <w:rFonts w:cs="Calibri"/>
                            <w:sz w:val="16"/>
                          </w:rPr>
                          <w:t>5.0</w:t>
                        </w:r>
                      </w:p>
                    </w:txbxContent>
                  </v:textbox>
                </v:rect>
                <v:rect id="Rectangle 2643" o:spid="_x0000_s1389" style="position:absolute;left:3780;top:18049;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" filled="f" stroked="f">
                  <v:textbox inset="0,0,0,0">
                    <w:txbxContent>
                      <w:p w:rsidR="00C27EC5" w:rsidRDefault="00C27EC5" w:rsidP="00C27EC5">
                        <w:r>
                          <w:rPr>
                            <w:rFonts w:cs="Calibri"/>
                            <w:sz w:val="16"/>
                          </w:rPr>
                          <w:t>0</w:t>
                        </w:r>
                      </w:p>
                    </w:txbxContent>
                  </v:textbox>
                </v:rect>
                <v:rect id="Rectangle 2644" o:spid="_x0000_s1390" style="position:absolute;left:5864;top:18049;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" filled="f" stroked="f">
                  <v:textbox inset="0,0,0,0">
                    <w:txbxContent>
                      <w:p w:rsidR="00C27EC5" w:rsidRDefault="00C27EC5" w:rsidP="00C27EC5">
                        <w:r>
                          <w:rPr>
                            <w:rFonts w:cs="Calibri"/>
                            <w:sz w:val="16"/>
                          </w:rPr>
                          <w:t>60</w:t>
                        </w:r>
                      </w:p>
                    </w:txbxContent>
                  </v:textbox>
                </v:rect>
                <v:rect id="Rectangle 2645" o:spid="_x0000_s1391" style="position:absolute;left:7952;top:18049;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" filled="f" stroked="f">
                  <v:textbox inset="0,0,0,0">
                    <w:txbxContent>
                      <w:p w:rsidR="00C27EC5" w:rsidRDefault="00C27EC5" w:rsidP="00C27EC5">
                        <w:r>
                          <w:rPr>
                            <w:rFonts w:cs="Calibri"/>
                            <w:sz w:val="16"/>
                          </w:rPr>
                          <w:t>120</w:t>
                        </w:r>
                      </w:p>
                    </w:txbxContent>
                  </v:textbox>
                </v:rect>
                <v:rect id="Rectangle 2646" o:spid="_x0000_s1392" style="position:absolute;left:10297;top:18049;width:206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" filled="f" stroked="f">
                  <v:textbox inset="0,0,0,0">
                    <w:txbxContent>
                      <w:p w:rsidR="00C27EC5" w:rsidRDefault="00C27EC5" w:rsidP="00C27EC5">
                        <w:r>
                          <w:rPr>
                            <w:rFonts w:cs="Calibri"/>
                            <w:sz w:val="16"/>
                          </w:rPr>
                          <w:t>180</w:t>
                        </w:r>
                      </w:p>
                    </w:txbxContent>
                  </v:textbox>
                </v:rect>
                <v:rect id="Rectangle 2647" o:spid="_x0000_s1393" style="position:absolute;left:-2246;top:13811;width:665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" filled="f" stroked="f">
                  <v:textbox inset="0,0,0,0">
                    <w:txbxContent>
                      <w:p w:rsidR="00C27EC5" w:rsidRDefault="00C27EC5" w:rsidP="00C27EC5">
                        <w:r>
                          <w:rPr>
                            <w:rFonts w:cs="Calibri"/>
                            <w:sz w:val="16"/>
                          </w:rPr>
                          <w:t>Accel (m/s²)</w:t>
                        </w:r>
                      </w:p>
                    </w:txbxContent>
                  </v:textbox>
                </v:rect>
                <v:rect id="Rectangle 2648" o:spid="_x0000_s1394" style="position:absolute;left:6779;top:19183;width:20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FN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" filled="f" stroked="f">
                  <v:textbox inset="0,0,0,0">
                    <w:txbxContent>
                      <w:p w:rsidR="00C27EC5" w:rsidRDefault="00C27EC5" w:rsidP="00C27EC5">
                        <w:r>
                          <w:rPr>
                            <w:rFonts w:cs="Calibri"/>
                            <w:sz w:val="16"/>
                          </w:rPr>
                          <w:t>deg</w:t>
                        </w:r>
                      </w:p>
                    </w:txbxContent>
                  </v:textbox>
                </v:rect>
                <v:rect id="Rectangle 2649" o:spid="_x0000_s1395" style="position:absolute;left:8699;top:11110;width:209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" filled="f" stroked="f">
                  <v:textbox inset="0,0,0,0">
                    <w:txbxContent>
                      <w:p w:rsidR="00C27EC5" w:rsidRDefault="00C27EC5" w:rsidP="00C27EC5">
                        <w:r>
                          <w:rPr>
                            <w:rFonts w:cs="Calibri"/>
                            <w:sz w:val="19"/>
                          </w:rPr>
                          <w:t>Chi</w:t>
                        </w:r>
                      </w:p>
                    </w:txbxContent>
                  </v:textbox>
                </v:rect>
                <v:rect id="Rectangle 2650" o:spid="_x0000_s1396" style="position:absolute;left:10269;top:11110;width:49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" filled="f" stroked="f">
                  <v:textbox inset="0,0,0,0">
                    <w:txbxContent>
                      <w:p w:rsidR="00C27EC5" w:rsidRDefault="00C27EC5" w:rsidP="00C27EC5">
                        <w:r>
                          <w:rPr>
                            <w:rFonts w:cs="Calibri"/>
                            <w:sz w:val="19"/>
                          </w:rPr>
                          <w:t>-</w:t>
                        </w:r>
                      </w:p>
                    </w:txbxContent>
                  </v:textbox>
                </v:rect>
                <v:rect id="Rectangle 2651" o:spid="_x0000_s1397" style="position:absolute;left:10650;top:11110;width:209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" filled="f" stroked="f">
                  <v:textbox inset="0,0,0,0">
                    <w:txbxContent>
                      <w:p w:rsidR="00C27EC5" w:rsidRDefault="00C27EC5" w:rsidP="00C27EC5">
                        <w:r>
                          <w:rPr>
                            <w:rFonts w:cs="Calibri"/>
                            <w:sz w:val="19"/>
                          </w:rPr>
                          <w:t>Chi</w:t>
                        </w:r>
                      </w:p>
                    </w:txbxContent>
                  </v:textbox>
                </v:rect>
                <v:shape id="Shape 2652" o:spid="_x0000_s1398" style="position:absolute;top:10334;width:12598;height:10078;visibility:visible;mso-wrap-style:square;v-text-anchor:top" coordsize="1259840,100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" path="m,1007745r1259840,l1259840,,,,,1007745xe" filled="f" strokecolor="#d9d9d9">
                  <v:path arrowok="t" o:connecttype="custom" o:connectlocs="0,10078;12598,10078;12598,0;0,0;0,10078" o:connectangles="0,0,0,0,0" textboxrect="0,0,1259840,1007745"/>
                </v:shape>
                <v:shape id="Shape 2654" o:spid="_x0000_s1399" style="position:absolute;left:17539;top:12445;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" path="m,l703072,e" filled="f" strokecolor="#d9d9d9">
                  <v:path arrowok="t" o:connecttype="custom" o:connectlocs="0,0;7031,0" o:connectangles="0,0" textboxrect="0,0,703072,0"/>
                </v:shape>
                <v:shape id="Shape 2655" o:spid="_x0000_s1400" style="position:absolute;left:17539;top:12445;width:0;height:4756;visibility:visible;mso-wrap-style:square;v-text-anchor:top" coordsize="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" path="m,475615l,e" filled="f" strokecolor="#bfbfbf">
                  <v:path arrowok="t" o:connecttype="custom" o:connectlocs="0,4756;0,0" o:connectangles="0,0" textboxrect="0,0,0,475615"/>
                </v:shape>
                <v:shape id="Shape 2656" o:spid="_x0000_s1401" style="position:absolute;left:17539;top:17201;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" path="m,l703072,e" filled="f" strokecolor="#bfbfbf">
                  <v:path arrowok="t" o:connecttype="custom" o:connectlocs="0,0;7031,0" o:connectangles="0,0" textboxrect="0,0,703072,0"/>
                </v:shape>
                <v:shape id="Shape 2657" o:spid="_x0000_s1402" style="position:absolute;left:17539;top:13698;width:7031;height:1946;visibility:visible;mso-wrap-style:square;v-text-anchor:top" coordsize="703072,1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" path="m,45085c19558,33274,39116,16764,58547,9652,78105,2413,97663,,117221,2032v19431,2032,38989,13081,58547,19685c195326,28322,214884,32639,234315,41528v19558,8764,39116,19559,58674,33148c312420,88265,331978,105028,351536,123317v19558,18161,38989,50038,58547,60580c429641,194564,449199,188214,468757,186817v19431,-1524,38989,-7747,58547,-11557c546862,171323,566293,175641,585851,163576v19558,-11938,39116,-40513,58547,-60325c663956,83439,683514,64389,703072,45085e" filled="f" strokecolor="#4f81bd" strokeweight="1pt">
                  <v:stroke endcap="round"/>
                  <v:path arrowok="t" o:connecttype="custom" o:connectlocs="0,451;585,97;1172,20;1758,217;2343,415;2930,747;3516,1233;4101,1839;4688,1869;5273,1753;5859,1636;6444,1033;7031,451" o:connectangles="0,0,0,0,0,0,0,0,0,0,0,0,0" textboxrect="0,0,703072,194564"/>
                </v:shape>
                <v:shape id="Shape 2658" o:spid="_x0000_s1403" style="position:absolute;left:17539;top:14065;width:7031;height:1814;visibility:visible;mso-wrap-style:square;v-text-anchor:top" coordsize="703072,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" path="m,103377v19558,20701,39116,49149,58547,61976c78105,178053,97663,178308,117221,179832v19431,1524,38989,1143,58547,-5207c195326,168275,214884,156464,234315,141732v19558,-14859,39116,-39497,58674,-55626c312420,69850,331978,55245,351536,44576,371094,33782,390525,28321,410083,21463,429641,14732,449199,6985,468757,3937,488188,762,507746,,527304,2794v19558,2794,38989,9144,58547,17780c605409,29210,624967,40894,644398,54737v19558,13715,39116,32385,58674,48640e" filled="f" strokecolor="#c0504d" strokeweight="1pt">
                  <v:stroke endcap="round"/>
                  <v:path arrowok="t" o:connecttype="custom" o:connectlocs="0,1034;585,1654;1172,1799;1758,1747;2343,1418;2930,861;3516,446;4101,215;4688,39;5273,28;5859,206;6444,548;7031,1034" o:connectangles="0,0,0,0,0,0,0,0,0,0,0,0,0" textboxrect="0,0,703072,181356"/>
                </v:shape>
                <v:shape id="Shape 2659" o:spid="_x0000_s1404" style="position:absolute;left:17539;top:14323;width:7031;height:1297;visibility:visible;mso-wrap-style:square;v-text-anchor:top" coordsize="703072,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" path="m,69215v19558,15367,39116,36830,58547,46228c78105,124841,97663,129667,117221,125603v19431,-4190,38989,-22098,58547,-34798c195326,78232,214884,60706,234315,49657,253873,38736,273431,30226,292989,24892v19431,-5334,38989,-7493,58547,-6985c371094,18542,390525,22733,410083,28448v19558,5842,39116,22606,58674,24257c488188,54356,507746,46990,527304,38354,546862,29718,566293,1905,585851,889,605409,,624967,21463,644398,32766v19558,11430,39116,24257,58674,36449e" filled="f" strokecolor="#4f81bd" strokeweight="1pt">
                  <v:stroke endcap="round"/>
                  <v:path arrowok="t" o:connecttype="custom" o:connectlocs="0,692;585,1155;1172,1256;1758,908;2343,497;2930,249;3516,179;4101,285;4688,527;5273,384;5859,9;6444,328;7031,692" o:connectangles="0,0,0,0,0,0,0,0,0,0,0,0,0" textboxrect="0,0,703072,129667"/>
                </v:shape>
                <v:shape id="Shape 2660" o:spid="_x0000_s1405" style="position:absolute;left:17539;top:14608;width:7031;height:1131;visibility:visible;mso-wrap-style:square;v-text-anchor:top" coordsize="703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" path="m,c19558,1397,39116,127,58547,4318v19558,4192,39116,12700,58674,20829c136652,33147,156210,45340,175768,52832v19558,7493,39116,13335,58547,17399c253873,74295,273431,73534,292989,77470v19431,4065,38989,12193,58547,16510c371094,98425,390525,101347,410083,103887v19558,2539,39116,9270,58674,5079c488188,104775,507746,93980,527304,78614,546862,63247,566293,27432,585851,16383v19558,-10921,39116,-1016,58547,-3810c663956,9906,683514,4191,703072,e" filled="f" strokecolor="#c0504d" strokeweight="1pt">
                  <v:stroke endcap="round"/>
                  <v:path arrowok="t" o:connecttype="custom" o:connectlocs="0,0;585,43;1172,251;1758,528;2343,702;2930,774;3516,939;4101,1038;4688,1089;5273,786;5859,164;6444,126;7031,0" o:connectangles="0,0,0,0,0,0,0,0,0,0,0,0,0" textboxrect="0,0,703072,113157"/>
                </v:shape>
                <v:rect id="Rectangle 2661" o:spid="_x0000_s1406" style="position:absolute;left:15317;top:16730;width:17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" filled="f" stroked="f">
                  <v:textbox inset="0,0,0,0">
                    <w:txbxContent>
                      <w:p w:rsidR="00C27EC5" w:rsidRDefault="00C27EC5" w:rsidP="00C27EC5">
                        <w:r>
                          <w:rPr>
                            <w:rFonts w:cs="Calibri"/>
                            <w:sz w:val="16"/>
                          </w:rPr>
                          <w:t>0.0</w:t>
                        </w:r>
                      </w:p>
                    </w:txbxContent>
                  </v:textbox>
                </v:rect>
                <v:rect id="Rectangle 2662" o:spid="_x0000_s1407" style="position:absolute;left:15317;top:11972;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" filled="f" stroked="f">
                  <v:textbox inset="0,0,0,0">
                    <w:txbxContent>
                      <w:p w:rsidR="00C27EC5" w:rsidRDefault="00C27EC5" w:rsidP="00C27EC5">
                        <w:r>
                          <w:rPr>
                            <w:rFonts w:cs="Calibri"/>
                            <w:sz w:val="16"/>
                          </w:rPr>
                          <w:t>5.0</w:t>
                        </w:r>
                      </w:p>
                    </w:txbxContent>
                  </v:textbox>
                </v:rect>
                <v:rect id="Rectangle 2663" o:spid="_x0000_s1408" style="position:absolute;left:17288;top:18049;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" filled="f" stroked="f">
                  <v:textbox inset="0,0,0,0">
                    <w:txbxContent>
                      <w:p w:rsidR="00C27EC5" w:rsidRDefault="00C27EC5" w:rsidP="00C27EC5">
                        <w:r>
                          <w:rPr>
                            <w:rFonts w:cs="Calibri"/>
                            <w:sz w:val="16"/>
                          </w:rPr>
                          <w:t>0</w:t>
                        </w:r>
                      </w:p>
                    </w:txbxContent>
                  </v:textbox>
                </v:rect>
                <v:rect id="Rectangle 2664" o:spid="_x0000_s1409" style="position:absolute;left:19373;top:18049;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" filled="f" stroked="f">
                  <v:textbox inset="0,0,0,0">
                    <w:txbxContent>
                      <w:p w:rsidR="00C27EC5" w:rsidRDefault="00C27EC5" w:rsidP="00C27EC5">
                        <w:r>
                          <w:rPr>
                            <w:rFonts w:cs="Calibri"/>
                            <w:sz w:val="16"/>
                          </w:rPr>
                          <w:t>60</w:t>
                        </w:r>
                      </w:p>
                    </w:txbxContent>
                  </v:textbox>
                </v:rect>
                <v:rect id="Rectangle 2665" o:spid="_x0000_s1410" style="position:absolute;left:21461;top:18049;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su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" filled="f" stroked="f">
                  <v:textbox inset="0,0,0,0">
                    <w:txbxContent>
                      <w:p w:rsidR="00C27EC5" w:rsidRDefault="00C27EC5" w:rsidP="00C27EC5">
                        <w:r>
                          <w:rPr>
                            <w:rFonts w:cs="Calibri"/>
                            <w:sz w:val="16"/>
                          </w:rPr>
                          <w:t>120</w:t>
                        </w:r>
                      </w:p>
                    </w:txbxContent>
                  </v:textbox>
                </v:rect>
                <v:rect id="Rectangle 2666" o:spid="_x0000_s1411" style="position:absolute;left:23806;top:18049;width:206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" filled="f" stroked="f">
                  <v:textbox inset="0,0,0,0">
                    <w:txbxContent>
                      <w:p w:rsidR="00C27EC5" w:rsidRDefault="00C27EC5" w:rsidP="00C27EC5">
                        <w:r>
                          <w:rPr>
                            <w:rFonts w:cs="Calibri"/>
                            <w:sz w:val="16"/>
                          </w:rPr>
                          <w:t>180</w:t>
                        </w:r>
                      </w:p>
                    </w:txbxContent>
                  </v:textbox>
                </v:rect>
                <v:rect id="Rectangle 2667" o:spid="_x0000_s1412" style="position:absolute;left:10745;top:14072;width:76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" filled="f" stroked="f">
                  <v:textbox inset="0,0,0,0">
                    <w:txbxContent>
                      <w:p w:rsidR="00C27EC5" w:rsidRDefault="00C27EC5" w:rsidP="00C27EC5">
                        <w:r>
                          <w:rPr>
                            <w:rFonts w:cs="Calibri"/>
                            <w:sz w:val="16"/>
                          </w:rPr>
                          <w:t>InAccel (m/s²)</w:t>
                        </w:r>
                      </w:p>
                    </w:txbxContent>
                  </v:textbox>
                </v:rect>
                <v:rect id="Rectangle 2668" o:spid="_x0000_s1413" style="position:absolute;left:20288;top:19183;width:20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" filled="f" stroked="f">
                  <v:textbox inset="0,0,0,0">
                    <w:txbxContent>
                      <w:p w:rsidR="00C27EC5" w:rsidRDefault="00C27EC5" w:rsidP="00C27EC5">
                        <w:r>
                          <w:rPr>
                            <w:rFonts w:cs="Calibri"/>
                            <w:sz w:val="16"/>
                          </w:rPr>
                          <w:t>deg</w:t>
                        </w:r>
                      </w:p>
                    </w:txbxContent>
                  </v:textbox>
                </v:rect>
                <v:rect id="Rectangle 2669" o:spid="_x0000_s1414" style="position:absolute;left:23244;top:11110;width:329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" filled="f" stroked="f">
                  <v:textbox inset="0,0,0,0">
                    <w:txbxContent>
                      <w:p w:rsidR="00C27EC5" w:rsidRDefault="00C27EC5" w:rsidP="00C27EC5">
                        <w:r>
                          <w:rPr>
                            <w:rFonts w:cs="Calibri"/>
                            <w:sz w:val="19"/>
                          </w:rPr>
                          <w:t>Cape</w:t>
                        </w:r>
                      </w:p>
                    </w:txbxContent>
                  </v:textbox>
                </v:rect>
                <v:shape id="Shape 2670" o:spid="_x0000_s1415" style="position:absolute;left:13506;top:10334;width:12598;height:10078;visibility:visible;mso-wrap-style:square;v-text-anchor:top" coordsize="1259840,100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" path="m,1007745r1259840,l1259840,,,,,1007745xe" filled="f" strokecolor="#d9d9d9">
                  <v:path arrowok="t" o:connecttype="custom" o:connectlocs="0,10078;12598,10078;12598,0;0,0;0,10078" o:connectangles="0,0,0,0,0" textboxrect="0,0,1259840,1007745"/>
                </v:shape>
                <v:shape id="Shape 2672" o:spid="_x0000_s1416" style="position:absolute;left:31046;top:12445;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" path="m,l703072,e" filled="f" strokecolor="#d9d9d9">
                  <v:path arrowok="t" o:connecttype="custom" o:connectlocs="0,0;7031,0" o:connectangles="0,0" textboxrect="0,0,703072,0"/>
                </v:shape>
                <v:shape id="Shape 2673" o:spid="_x0000_s1417" style="position:absolute;left:31046;top:12445;width:0;height:4756;visibility:visible;mso-wrap-style:square;v-text-anchor:top" coordsize="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" path="m,475615l,e" filled="f" strokecolor="#bfbfbf">
                  <v:path arrowok="t" o:connecttype="custom" o:connectlocs="0,4756;0,0" o:connectangles="0,0" textboxrect="0,0,0,475615"/>
                </v:shape>
                <v:shape id="Shape 2674" o:spid="_x0000_s1418" style="position:absolute;left:31046;top:17201;width:7031;height:0;visibility:visible;mso-wrap-style:square;v-text-anchor:top" coordsize="7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" path="m,l703072,e" filled="f" strokecolor="#bfbfbf">
                  <v:path arrowok="t" o:connecttype="custom" o:connectlocs="0,0;7031,0" o:connectangles="0,0" textboxrect="0,0,703072,0"/>
                </v:shape>
                <v:shape id="Shape 2675" o:spid="_x0000_s1419" style="position:absolute;left:31046;top:14472;width:7031;height:1055;visibility:visible;mso-wrap-style:square;v-text-anchor:top" coordsize="703072,10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" path="m,c19558,3175,39116,4445,58547,9525v19558,4953,39116,13208,58674,20447c136652,37210,156210,44703,175768,52959v19558,8127,39116,20447,58547,26035c253873,84455,273431,82169,292989,85978v19431,3810,38989,12828,58547,15749c371094,104775,390525,105536,410083,103885v19558,-1524,39116,-3048,58674,-11683c488188,83565,507746,63753,527304,52197,546862,40512,566293,30226,585851,22225,605409,14224,624967,8128,644398,4445,663956,761,683514,1397,703072,e" filled="f" strokecolor="#4f81bd" strokeweight="1pt">
                  <v:stroke endcap="round"/>
                  <v:path arrowok="t" o:connecttype="custom" o:connectlocs="0,0;585,95;1172,300;1758,529;2343,790;2930,859;3516,1017;4101,1038;4688,922;5273,522;5859,222;6444,44;7031,0" o:connectangles="0,0,0,0,0,0,0,0,0,0,0,0,0" textboxrect="0,0,703072,105536"/>
                </v:shape>
                <v:shape id="Shape 2676" o:spid="_x0000_s1420" style="position:absolute;left:31046;top:14769;width:7031;height:972;visibility:visible;mso-wrap-style:square;v-text-anchor:top" coordsize="703072,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" path="m,75565v19558,3302,39116,6985,58547,9906c78105,88392,97663,97155,117221,93091v19431,-4064,38989,-21209,58547,-32130c195326,49911,214884,36195,234315,27051,253873,17907,273431,10668,292989,6096,312420,1651,331978,,351536,v19558,,38989,3302,58547,6096c429641,8763,449199,10795,468757,16383v19431,5715,38989,14224,58547,23495c546862,49022,566293,66929,585851,71628v19558,4699,39116,-4572,58547,-3937c663956,68326,683514,73025,703072,75565e" filled="f" strokecolor="#c0504d" strokeweight="1pt">
                  <v:stroke endcap="round"/>
                  <v:path arrowok="t" o:connecttype="custom" o:connectlocs="0,756;585,855;1172,931;1758,610;2343,271;2930,61;3516,0;4101,61;4688,164;5273,399;5859,717;6444,677;7031,756" o:connectangles="0,0,0,0,0,0,0,0,0,0,0,0,0" textboxrect="0,0,703072,97155"/>
                </v:shape>
                <v:shape id="Shape 2677" o:spid="_x0000_s1421" style="position:absolute;left:31046;top:14441;width:7031;height:1405;visibility:visible;mso-wrap-style:square;v-text-anchor:top" coordsize="703072,14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" path="m,41148c19558,55118,39116,67690,58547,83184v19558,15494,39116,44450,58674,50800c136652,140461,156210,126619,175768,121665v19558,-5080,39116,-13462,58547,-17907c253873,99440,273431,98933,292989,95376v19431,-3428,38989,-6857,58547,-12318c371094,77597,390525,72517,410083,62737v19558,-9905,39116,-28702,58674,-38480c488188,14477,507746,8001,527304,4190,546862,508,566293,,585851,1651v19558,1650,39116,5969,58547,12446c663956,20701,683514,32131,703072,41148e" filled="f" strokecolor="#4f81bd" strokeweight="1pt">
                  <v:stroke endcap="round"/>
                  <v:path arrowok="t" o:connecttype="custom" o:connectlocs="0,412;585,832;1172,1340;1758,1217;2343,1038;2930,954;3516,831;4101,628;4688,243;5273,42;5859,17;6444,141;7031,412" o:connectangles="0,0,0,0,0,0,0,0,0,0,0,0,0" textboxrect="0,0,703072,140461"/>
                </v:shape>
                <v:shape id="Shape 2678" o:spid="_x0000_s1422" style="position:absolute;left:31046;top:14526;width:7031;height:1357;visibility:visible;mso-wrap-style:square;v-text-anchor:top" coordsize="703072,13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" path="m,94107c19558,84075,39116,75566,58547,64008,78105,52578,97663,35433,117221,25274,136652,15241,156210,7113,175768,3556,195326,,214884,254,234315,4065v19558,3683,39116,11684,58674,21971c312420,36323,331978,55500,351536,65660v19558,10287,38989,13969,58547,21590c429641,94869,449199,106045,468757,111379v19431,5462,38989,6350,58547,8510c546862,122048,566293,122428,585851,124206v19558,1779,39116,11431,58547,6478c663956,125603,683514,106300,703072,94107e" filled="f" strokecolor="#c0504d" strokeweight="1pt">
                  <v:stroke endcap="round"/>
                  <v:path arrowok="t" o:connecttype="custom" o:connectlocs="0,942;585,640;1172,253;1758,36;2343,41;2930,260;3516,657;4101,873;4688,1114;5273,1199;5859,1243;6444,1307;7031,942" o:connectangles="0,0,0,0,0,0,0,0,0,0,0,0,0" textboxrect="0,0,703072,135637"/>
                </v:shape>
                <v:rect id="Rectangle 2679" o:spid="_x0000_s1423" style="position:absolute;left:28825;top:16730;width:17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" filled="f" stroked="f">
                  <v:textbox inset="0,0,0,0">
                    <w:txbxContent>
                      <w:p w:rsidR="00C27EC5" w:rsidRDefault="00C27EC5" w:rsidP="00C27EC5">
                        <w:r>
                          <w:rPr>
                            <w:rFonts w:cs="Calibri"/>
                            <w:sz w:val="16"/>
                          </w:rPr>
                          <w:t>0.0</w:t>
                        </w:r>
                      </w:p>
                    </w:txbxContent>
                  </v:textbox>
                </v:rect>
                <v:rect id="Rectangle 2680" o:spid="_x0000_s1424" style="position:absolute;left:28825;top:11972;width:17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" filled="f" stroked="f">
                  <v:textbox inset="0,0,0,0">
                    <w:txbxContent>
                      <w:p w:rsidR="00C27EC5" w:rsidRDefault="00C27EC5" w:rsidP="00C27EC5">
                        <w:r>
                          <w:rPr>
                            <w:rFonts w:cs="Calibri"/>
                            <w:sz w:val="16"/>
                          </w:rPr>
                          <w:t>5.0</w:t>
                        </w:r>
                      </w:p>
                    </w:txbxContent>
                  </v:textbox>
                </v:rect>
                <v:rect id="Rectangle 2681" o:spid="_x0000_s1425" style="position:absolute;left:30797;top:18049;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" filled="f" stroked="f">
                  <v:textbox inset="0,0,0,0">
                    <w:txbxContent>
                      <w:p w:rsidR="00C27EC5" w:rsidRDefault="00C27EC5" w:rsidP="00C27EC5">
                        <w:r>
                          <w:rPr>
                            <w:rFonts w:cs="Calibri"/>
                            <w:sz w:val="16"/>
                          </w:rPr>
                          <w:t>0</w:t>
                        </w:r>
                      </w:p>
                    </w:txbxContent>
                  </v:textbox>
                </v:rect>
                <v:rect id="Rectangle 2682" o:spid="_x0000_s1426" style="position:absolute;left:32882;top:18049;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" filled="f" stroked="f">
                  <v:textbox inset="0,0,0,0">
                    <w:txbxContent>
                      <w:p w:rsidR="00C27EC5" w:rsidRDefault="00C27EC5" w:rsidP="00C27EC5">
                        <w:r>
                          <w:rPr>
                            <w:rFonts w:cs="Calibri"/>
                            <w:sz w:val="16"/>
                          </w:rPr>
                          <w:t>60</w:t>
                        </w:r>
                      </w:p>
                    </w:txbxContent>
                  </v:textbox>
                </v:rect>
                <v:rect id="Rectangle 2683" o:spid="_x0000_s1427" style="position:absolute;left:34970;top:18049;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" filled="f" stroked="f">
                  <v:textbox inset="0,0,0,0">
                    <w:txbxContent>
                      <w:p w:rsidR="00C27EC5" w:rsidRDefault="00C27EC5" w:rsidP="00C27EC5">
                        <w:r>
                          <w:rPr>
                            <w:rFonts w:cs="Calibri"/>
                            <w:sz w:val="16"/>
                          </w:rPr>
                          <w:t>120</w:t>
                        </w:r>
                      </w:p>
                    </w:txbxContent>
                  </v:textbox>
                </v:rect>
                <v:rect id="Rectangle 2684" o:spid="_x0000_s1428" style="position:absolute;left:37313;top:18049;width:2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" filled="f" stroked="f">
                  <v:textbox inset="0,0,0,0">
                    <w:txbxContent>
                      <w:p w:rsidR="00C27EC5" w:rsidRDefault="00C27EC5" w:rsidP="00C27EC5">
                        <w:r>
                          <w:rPr>
                            <w:rFonts w:cs="Calibri"/>
                            <w:sz w:val="16"/>
                          </w:rPr>
                          <w:t>180</w:t>
                        </w:r>
                      </w:p>
                    </w:txbxContent>
                  </v:textbox>
                </v:rect>
                <v:rect id="Rectangle 2685" o:spid="_x0000_s1429" style="position:absolute;left:24771;top:13811;width:665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" filled="f" stroked="f">
                  <v:textbox inset="0,0,0,0">
                    <w:txbxContent>
                      <w:p w:rsidR="00C27EC5" w:rsidRDefault="00C27EC5" w:rsidP="00C27EC5">
                        <w:r>
                          <w:rPr>
                            <w:rFonts w:cs="Calibri"/>
                            <w:sz w:val="16"/>
                          </w:rPr>
                          <w:t>Accel (m/s²)</w:t>
                        </w:r>
                      </w:p>
                    </w:txbxContent>
                  </v:textbox>
                </v:rect>
                <v:rect id="Rectangle 2686" o:spid="_x0000_s1430" style="position:absolute;left:33797;top:19183;width:20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" filled="f" stroked="f">
                  <v:textbox inset="0,0,0,0">
                    <w:txbxContent>
                      <w:p w:rsidR="00C27EC5" w:rsidRDefault="00C27EC5" w:rsidP="00C27EC5">
                        <w:r>
                          <w:rPr>
                            <w:rFonts w:cs="Calibri"/>
                            <w:sz w:val="16"/>
                          </w:rPr>
                          <w:t>deg</w:t>
                        </w:r>
                      </w:p>
                    </w:txbxContent>
                  </v:textbox>
                </v:rect>
                <v:rect id="Rectangle 2687" o:spid="_x0000_s1431" style="position:absolute;left:35902;top:11110;width:442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" filled="f" stroked="f">
                  <v:textbox inset="0,0,0,0">
                    <w:txbxContent>
                      <w:p w:rsidR="00C27EC5" w:rsidRDefault="00C27EC5" w:rsidP="00C27EC5">
                        <w:r>
                          <w:rPr>
                            <w:rFonts w:cs="Calibri"/>
                            <w:sz w:val="19"/>
                          </w:rPr>
                          <w:t>Loma2</w:t>
                        </w:r>
                      </w:p>
                    </w:txbxContent>
                  </v:textbox>
                </v:rect>
                <v:shape id="Shape 2688" o:spid="_x0000_s1432" style="position:absolute;left:27012;top:10334;width:12599;height:10078;visibility:visible;mso-wrap-style:square;v-text-anchor:top" coordsize="1259840,100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" path="m,1007745r1259840,l1259840,,,,,1007745xe" filled="f" strokecolor="#d9d9d9">
                  <v:path arrowok="t" o:connecttype="custom" o:connectlocs="0,10078;12599,10078;12599,0;0,0;0,10078" o:connectangles="0,0,0,0,0" textboxrect="0,0,1259840,1007745"/>
                </v:shape>
                <v:shape id="Picture 2690" o:spid="_x0000_s1433" type="#_x0000_t75" style="position:absolute;left:41414;top:10334;width:12097;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">
                  <v:imagedata r:id="rId11" o:title=""/>
                </v:shape>
                <w10:anchorlock/>
              </v:group>
            </w:pict>
          </mc:Fallback>
        </mc:AlternateConten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center"/>
        <w:rPr>
          <w:rFonts w:eastAsia="Times New Roman"/>
          <w:snapToGrid w:val="0"/>
          <w:sz w:val="20"/>
          <w:szCs w:val="24"/>
          <w:lang w:val="en-US"/>
        </w:rPr>
      </w:pPr>
      <w:r w:rsidRPr="00C27EC5">
        <w:rPr>
          <w:rFonts w:eastAsia="Times New Roman"/>
          <w:snapToGrid w:val="0"/>
          <w:sz w:val="20"/>
          <w:szCs w:val="24"/>
          <w:lang w:val="en-US"/>
        </w:rPr>
        <w:t xml:space="preserve">Figure 4. Peak floor accelerations (m/s2) in X and Y directions of the base-isolated building in terms of the excitation angle, under NF and FF ground motions.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According to the above graphs, no consistency is shown in the results. Therefore, the a priori determination of the critical incidence angle is practically impossible. Regarding the two different types of seismic ground motions, it is observed that in most cases examined, greater results occur when NF ground motions are imposed to the building. It should be noted that, under some other seismic events, minor differences between the NF and FF ground motions are observed.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In conclusion, regarding the rotating of the ground motions to FN/FP directions; it is revealed that, maximum responses not always occur when the excitations are imposed along the major horizontal construction axes. Consequently, different incidence angles should always be taken into account for the seismic design of a baseisolated building.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both"/>
        <w:rPr>
          <w:rFonts w:eastAsia="Times New Roman"/>
          <w:snapToGrid w:val="0"/>
          <w:color w:val="000000"/>
          <w:szCs w:val="24"/>
          <w:lang w:val="en-US"/>
        </w:rPr>
      </w:pPr>
    </w:p>
    <w:p w:rsidR="00C27EC5" w:rsidRPr="00C27EC5" w:rsidRDefault="00C27EC5" w:rsidP="00C27EC5">
      <w:pPr>
        <w:keepNext/>
        <w:keepLines/>
        <w:widowControl w:val="0"/>
        <w:spacing w:after="0" w:line="240" w:lineRule="auto"/>
        <w:ind w:left="206" w:hanging="221"/>
        <w:jc w:val="both"/>
        <w:outlineLvl w:val="0"/>
        <w:rPr>
          <w:rFonts w:eastAsia="Times New Roman"/>
          <w:b/>
          <w:snapToGrid w:val="0"/>
          <w:color w:val="000000"/>
          <w:szCs w:val="24"/>
          <w:lang w:val="en-US"/>
        </w:rPr>
      </w:pPr>
      <w:r w:rsidRPr="00C27EC5">
        <w:rPr>
          <w:rFonts w:eastAsia="Times New Roman"/>
          <w:b/>
          <w:snapToGrid w:val="0"/>
          <w:color w:val="000000"/>
          <w:szCs w:val="24"/>
          <w:lang w:val="en-US"/>
        </w:rPr>
        <w:t xml:space="preserve">5. EFFECT OF ACCIDENTAL MASS ECCENTRICITIES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Eccentricities, e</w:t>
      </w:r>
      <w:r w:rsidRPr="00C27EC5">
        <w:rPr>
          <w:rFonts w:eastAsia="Times New Roman"/>
          <w:snapToGrid w:val="0"/>
          <w:color w:val="000000"/>
          <w:szCs w:val="24"/>
          <w:vertAlign w:val="subscript"/>
          <w:lang w:val="en-US"/>
        </w:rPr>
        <w:t>s</w:t>
      </w:r>
      <w:r w:rsidRPr="00C27EC5">
        <w:rPr>
          <w:rFonts w:eastAsia="Times New Roman"/>
          <w:snapToGrid w:val="0"/>
          <w:color w:val="000000"/>
          <w:szCs w:val="24"/>
          <w:lang w:val="en-US"/>
        </w:rPr>
        <w:t xml:space="preserve">, are obtained by shifting the centers of mass of the superstructure (CMs) from the center of stiffness (CRs), which are located in the geometric center of the plan, or vice versa, i.e. by shifting the CRs from the CMs of the superstructure.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EC8 and the International Building Code (IBC) specify 5% eccentricities of the maximum floor dimension in each horizontal direction, while the New Zealand and Canadian codes suggest a value of 10%. The above codes require the relocation of the mass center in each floor along the X and Y construction axes, in both positive and negative directions (Anagnostopoulos et al., 2015a).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Previous research works have shown that the accidental mass eccentricities may cause higher torsional amplification. Specifically, Tena-Colunga and Escamilla-Cruz (2006), performed nonlinear dynamic analyses in order to study the peak seismic responses for different ratios of the static eccentricities between the CMs and CRs in the superstructure due to asymmetries. They observed that a higher torsional amplification exists in base-isolated buildings with mass eccentricities in the superstructure than in base-isolated buildings with stiffness eccentricities in the superstructure.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Moreover, according to Lee (1980), base isolation reduces the structural torques significantly, even if the building has large eccentricities. It is clear though, that this reduction of the structural torques is greatest when the isolation system’s center of stiffness coincides with the building’s center of mass.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Anagnostopoulos et al. (2015b) summarized the modeling approaches of earthquake-induced torsion in buildings, pointing out that, although building codes allow simplified assumptions and idealizations of onestory models, this may lead to erroneous conclusions, and needs to be further investigated.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r w:rsidRPr="00C27EC5">
        <w:rPr>
          <w:rFonts w:eastAsia="Times New Roman"/>
          <w:snapToGrid w:val="0"/>
          <w:color w:val="000000"/>
          <w:szCs w:val="24"/>
          <w:lang w:val="en-US"/>
        </w:rPr>
        <w:br w:type="page"/>
      </w:r>
    </w:p>
    <w:p w:rsidR="00C27EC5" w:rsidRPr="00C27EC5" w:rsidRDefault="00C27EC5" w:rsidP="00C27EC5">
      <w:pPr>
        <w:keepNext/>
        <w:keepLines/>
        <w:widowControl w:val="0"/>
        <w:numPr>
          <w:ilvl w:val="1"/>
          <w:numId w:val="0"/>
        </w:numPr>
        <w:spacing w:after="0" w:line="240" w:lineRule="auto"/>
        <w:ind w:left="317" w:hanging="332"/>
        <w:jc w:val="both"/>
        <w:outlineLvl w:val="1"/>
        <w:rPr>
          <w:rFonts w:eastAsia="Times New Roman"/>
          <w:b/>
          <w:i/>
          <w:snapToGrid w:val="0"/>
          <w:color w:val="000000"/>
          <w:szCs w:val="24"/>
          <w:lang w:val="en-US"/>
        </w:rPr>
      </w:pPr>
      <w:r w:rsidRPr="00C27EC5">
        <w:rPr>
          <w:rFonts w:eastAsia="Times New Roman"/>
          <w:b/>
          <w:i/>
          <w:snapToGrid w:val="0"/>
          <w:color w:val="000000"/>
          <w:szCs w:val="24"/>
          <w:lang w:val="en-US"/>
        </w:rPr>
        <w:t xml:space="preserve">5.1 Maximum relative displacements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In order to examine the effect of accidental mass eccentricities at the superstructure on the peak seismic response of the base-isolation system, the envelopes of the peak relative displacements at the base isolation level extracted from the four corner columns are presented in this paragraph, for the symmetric base-isolated building versus the two buildings with bidirectional accidental mass eccentricities of 5% and 10%. Specifically, Figures 5 and 6 illustrate the peak relative displacements at the base isolation level for the three different cases, which are the buildings without any eccentricities, with 5% eccentricities and with 10% eccentricities, in X and Y directions under NF and FF ground motions, respectively, among all excitation angles.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tbl>
      <w:tblPr>
        <w:tblW w:w="8363" w:type="dxa"/>
        <w:jc w:val="center"/>
        <w:tblCellMar>
          <w:top w:w="121" w:type="dxa"/>
          <w:left w:w="221" w:type="dxa"/>
          <w:right w:w="60" w:type="dxa"/>
        </w:tblCellMar>
        <w:tblLook w:val="04A0" w:firstRow="1" w:lastRow="0" w:firstColumn="1" w:lastColumn="0" w:noHBand="0" w:noVBand="1"/>
      </w:tblPr>
      <w:tblGrid>
        <w:gridCol w:w="1823"/>
        <w:gridCol w:w="287"/>
        <w:gridCol w:w="1931"/>
        <w:gridCol w:w="287"/>
        <w:gridCol w:w="1817"/>
        <w:gridCol w:w="287"/>
        <w:gridCol w:w="1931"/>
      </w:tblGrid>
      <w:tr w:rsidR="00C27EC5" w:rsidRPr="00C27EC5" w:rsidTr="00B97EDB">
        <w:trPr>
          <w:trHeight w:val="1587"/>
          <w:jc w:val="center"/>
        </w:trPr>
        <w:tc>
          <w:tcPr>
            <w:tcW w:w="1823" w:type="dxa"/>
            <w:tcBorders>
              <w:top w:val="single" w:sz="6" w:space="0" w:color="D9D9D9"/>
              <w:left w:val="single" w:sz="6" w:space="0" w:color="D9D9D9"/>
              <w:bottom w:val="single" w:sz="6" w:space="0" w:color="D9D9D9"/>
              <w:right w:val="single" w:sz="6" w:space="0" w:color="D9D9D9"/>
            </w:tcBorders>
            <w:shd w:val="clear" w:color="auto" w:fill="auto"/>
            <w:vAlign w:val="center"/>
          </w:tcPr>
          <w:p w:rsidR="00C27EC5" w:rsidRPr="00C27EC5" w:rsidRDefault="00C27EC5" w:rsidP="00C27EC5">
            <w:pPr>
              <w:widowControl w:val="0"/>
              <w:spacing w:after="0" w:line="240" w:lineRule="auto"/>
              <w:ind w:left="262" w:right="35"/>
              <w:jc w:val="right"/>
              <w:rPr>
                <w:rFonts w:eastAsia="Times New Roman"/>
                <w:snapToGrid w:val="0"/>
                <w:color w:val="000000"/>
                <w:szCs w:val="24"/>
                <w:lang w:val="en-US"/>
              </w:rPr>
            </w:pPr>
            <w:r w:rsidRPr="00C27EC5">
              <w:rPr>
                <w:rFonts w:eastAsiaTheme="minorHAnsi"/>
                <w:noProof/>
                <w:snapToGrid w:val="0"/>
                <w:szCs w:val="24"/>
              </w:rPr>
              <mc:AlternateContent>
                <mc:Choice Requires="wpg">
                  <w:drawing>
                    <wp:anchor distT="0" distB="0" distL="114300" distR="114300" simplePos="0" relativeHeight="251659264" behindDoc="0" locked="0" layoutInCell="1" allowOverlap="1" wp14:anchorId="7BCFFD0A" wp14:editId="752B56ED">
                      <wp:simplePos x="0" y="0"/>
                      <wp:positionH relativeFrom="column">
                        <wp:posOffset>306705</wp:posOffset>
                      </wp:positionH>
                      <wp:positionV relativeFrom="paragraph">
                        <wp:posOffset>-20320</wp:posOffset>
                      </wp:positionV>
                      <wp:extent cx="566420" cy="692785"/>
                      <wp:effectExtent l="9525" t="4445" r="5080" b="7620"/>
                      <wp:wrapSquare wrapText="bothSides"/>
                      <wp:docPr id="74086" name="Группа 46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692785"/>
                                <a:chOff x="0" y="0"/>
                                <a:chExt cx="5665" cy="6927"/>
                              </a:xfrm>
                            </wpg:grpSpPr>
                            <wps:wsp>
                              <wps:cNvPr id="74087" name="Shape 2811"/>
                              <wps:cNvSpPr>
                                <a:spLocks/>
                              </wps:cNvSpPr>
                              <wps:spPr bwMode="auto">
                                <a:xfrm>
                                  <a:off x="2834" y="2679"/>
                                  <a:ext cx="366" cy="46"/>
                                </a:xfrm>
                                <a:custGeom>
                                  <a:avLst/>
                                  <a:gdLst>
                                    <a:gd name="T0" fmla="*/ 0 w 36576"/>
                                    <a:gd name="T1" fmla="*/ 0 h 4572"/>
                                    <a:gd name="T2" fmla="*/ 36576 w 36576"/>
                                    <a:gd name="T3" fmla="*/ 4572 h 4572"/>
                                    <a:gd name="T4" fmla="*/ 0 w 36576"/>
                                    <a:gd name="T5" fmla="*/ 0 h 4572"/>
                                    <a:gd name="T6" fmla="*/ 36576 w 36576"/>
                                    <a:gd name="T7" fmla="*/ 4572 h 4572"/>
                                  </a:gdLst>
                                  <a:ahLst/>
                                  <a:cxnLst>
                                    <a:cxn ang="0">
                                      <a:pos x="T0" y="T1"/>
                                    </a:cxn>
                                    <a:cxn ang="0">
                                      <a:pos x="T2" y="T3"/>
                                    </a:cxn>
                                  </a:cxnLst>
                                  <a:rect l="T4" t="T5" r="T6" b="T7"/>
                                  <a:pathLst>
                                    <a:path w="36576" h="4572">
                                      <a:moveTo>
                                        <a:pt x="0" y="0"/>
                                      </a:moveTo>
                                      <a:lnTo>
                                        <a:pt x="36576"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88" name="Shape 2812"/>
                              <wps:cNvSpPr>
                                <a:spLocks/>
                              </wps:cNvSpPr>
                              <wps:spPr bwMode="auto">
                                <a:xfrm>
                                  <a:off x="3200" y="2725"/>
                                  <a:ext cx="335" cy="137"/>
                                </a:xfrm>
                                <a:custGeom>
                                  <a:avLst/>
                                  <a:gdLst>
                                    <a:gd name="T0" fmla="*/ 0 w 33528"/>
                                    <a:gd name="T1" fmla="*/ 0 h 13716"/>
                                    <a:gd name="T2" fmla="*/ 33528 w 33528"/>
                                    <a:gd name="T3" fmla="*/ 13716 h 13716"/>
                                    <a:gd name="T4" fmla="*/ 0 w 33528"/>
                                    <a:gd name="T5" fmla="*/ 0 h 13716"/>
                                    <a:gd name="T6" fmla="*/ 33528 w 33528"/>
                                    <a:gd name="T7" fmla="*/ 13716 h 13716"/>
                                  </a:gdLst>
                                  <a:ahLst/>
                                  <a:cxnLst>
                                    <a:cxn ang="0">
                                      <a:pos x="T0" y="T1"/>
                                    </a:cxn>
                                    <a:cxn ang="0">
                                      <a:pos x="T2" y="T3"/>
                                    </a:cxn>
                                  </a:cxnLst>
                                  <a:rect l="T4" t="T5" r="T6" b="T7"/>
                                  <a:pathLst>
                                    <a:path w="33528" h="13716">
                                      <a:moveTo>
                                        <a:pt x="0" y="0"/>
                                      </a:moveTo>
                                      <a:lnTo>
                                        <a:pt x="33528" y="1371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89" name="Shape 2813"/>
                              <wps:cNvSpPr>
                                <a:spLocks/>
                              </wps:cNvSpPr>
                              <wps:spPr bwMode="auto">
                                <a:xfrm>
                                  <a:off x="3535" y="2862"/>
                                  <a:ext cx="305" cy="229"/>
                                </a:xfrm>
                                <a:custGeom>
                                  <a:avLst/>
                                  <a:gdLst>
                                    <a:gd name="T0" fmla="*/ 0 w 30480"/>
                                    <a:gd name="T1" fmla="*/ 0 h 22860"/>
                                    <a:gd name="T2" fmla="*/ 30480 w 30480"/>
                                    <a:gd name="T3" fmla="*/ 22860 h 22860"/>
                                    <a:gd name="T4" fmla="*/ 0 w 30480"/>
                                    <a:gd name="T5" fmla="*/ 0 h 22860"/>
                                    <a:gd name="T6" fmla="*/ 30480 w 30480"/>
                                    <a:gd name="T7" fmla="*/ 22860 h 22860"/>
                                  </a:gdLst>
                                  <a:ahLst/>
                                  <a:cxnLst>
                                    <a:cxn ang="0">
                                      <a:pos x="T0" y="T1"/>
                                    </a:cxn>
                                    <a:cxn ang="0">
                                      <a:pos x="T2" y="T3"/>
                                    </a:cxn>
                                  </a:cxnLst>
                                  <a:rect l="T4" t="T5" r="T6" b="T7"/>
                                  <a:pathLst>
                                    <a:path w="30480" h="22860">
                                      <a:moveTo>
                                        <a:pt x="0" y="0"/>
                                      </a:moveTo>
                                      <a:lnTo>
                                        <a:pt x="30480" y="2286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0" name="Shape 2814"/>
                              <wps:cNvSpPr>
                                <a:spLocks/>
                              </wps:cNvSpPr>
                              <wps:spPr bwMode="auto">
                                <a:xfrm>
                                  <a:off x="3840" y="3091"/>
                                  <a:ext cx="213" cy="289"/>
                                </a:xfrm>
                                <a:custGeom>
                                  <a:avLst/>
                                  <a:gdLst>
                                    <a:gd name="T0" fmla="*/ 0 w 21336"/>
                                    <a:gd name="T1" fmla="*/ 0 h 28956"/>
                                    <a:gd name="T2" fmla="*/ 21336 w 21336"/>
                                    <a:gd name="T3" fmla="*/ 28956 h 28956"/>
                                    <a:gd name="T4" fmla="*/ 0 w 21336"/>
                                    <a:gd name="T5" fmla="*/ 0 h 28956"/>
                                    <a:gd name="T6" fmla="*/ 21336 w 21336"/>
                                    <a:gd name="T7" fmla="*/ 28956 h 28956"/>
                                  </a:gdLst>
                                  <a:ahLst/>
                                  <a:cxnLst>
                                    <a:cxn ang="0">
                                      <a:pos x="T0" y="T1"/>
                                    </a:cxn>
                                    <a:cxn ang="0">
                                      <a:pos x="T2" y="T3"/>
                                    </a:cxn>
                                  </a:cxnLst>
                                  <a:rect l="T4" t="T5" r="T6" b="T7"/>
                                  <a:pathLst>
                                    <a:path w="21336" h="28956">
                                      <a:moveTo>
                                        <a:pt x="0" y="0"/>
                                      </a:moveTo>
                                      <a:lnTo>
                                        <a:pt x="21336" y="289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1" name="Shape 2815"/>
                              <wps:cNvSpPr>
                                <a:spLocks/>
                              </wps:cNvSpPr>
                              <wps:spPr bwMode="auto">
                                <a:xfrm>
                                  <a:off x="4053" y="3380"/>
                                  <a:ext cx="153" cy="351"/>
                                </a:xfrm>
                                <a:custGeom>
                                  <a:avLst/>
                                  <a:gdLst>
                                    <a:gd name="T0" fmla="*/ 0 w 15240"/>
                                    <a:gd name="T1" fmla="*/ 0 h 35052"/>
                                    <a:gd name="T2" fmla="*/ 15240 w 15240"/>
                                    <a:gd name="T3" fmla="*/ 35052 h 35052"/>
                                    <a:gd name="T4" fmla="*/ 0 w 15240"/>
                                    <a:gd name="T5" fmla="*/ 0 h 35052"/>
                                    <a:gd name="T6" fmla="*/ 15240 w 15240"/>
                                    <a:gd name="T7" fmla="*/ 35052 h 35052"/>
                                  </a:gdLst>
                                  <a:ahLst/>
                                  <a:cxnLst>
                                    <a:cxn ang="0">
                                      <a:pos x="T0" y="T1"/>
                                    </a:cxn>
                                    <a:cxn ang="0">
                                      <a:pos x="T2" y="T3"/>
                                    </a:cxn>
                                  </a:cxnLst>
                                  <a:rect l="T4" t="T5" r="T6" b="T7"/>
                                  <a:pathLst>
                                    <a:path w="15240" h="35052">
                                      <a:moveTo>
                                        <a:pt x="0" y="0"/>
                                      </a:moveTo>
                                      <a:lnTo>
                                        <a:pt x="15240" y="3505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2" name="Shape 2816"/>
                              <wps:cNvSpPr>
                                <a:spLocks/>
                              </wps:cNvSpPr>
                              <wps:spPr bwMode="auto">
                                <a:xfrm>
                                  <a:off x="4206" y="3731"/>
                                  <a:ext cx="45" cy="366"/>
                                </a:xfrm>
                                <a:custGeom>
                                  <a:avLst/>
                                  <a:gdLst>
                                    <a:gd name="T0" fmla="*/ 0 w 4572"/>
                                    <a:gd name="T1" fmla="*/ 0 h 36576"/>
                                    <a:gd name="T2" fmla="*/ 4572 w 4572"/>
                                    <a:gd name="T3" fmla="*/ 36576 h 36576"/>
                                    <a:gd name="T4" fmla="*/ 0 w 4572"/>
                                    <a:gd name="T5" fmla="*/ 0 h 36576"/>
                                    <a:gd name="T6" fmla="*/ 4572 w 4572"/>
                                    <a:gd name="T7" fmla="*/ 36576 h 36576"/>
                                  </a:gdLst>
                                  <a:ahLst/>
                                  <a:cxnLst>
                                    <a:cxn ang="0">
                                      <a:pos x="T0" y="T1"/>
                                    </a:cxn>
                                    <a:cxn ang="0">
                                      <a:pos x="T2" y="T3"/>
                                    </a:cxn>
                                  </a:cxnLst>
                                  <a:rect l="T4" t="T5" r="T6" b="T7"/>
                                  <a:pathLst>
                                    <a:path w="4572" h="36576">
                                      <a:moveTo>
                                        <a:pt x="0" y="0"/>
                                      </a:moveTo>
                                      <a:lnTo>
                                        <a:pt x="4572" y="3657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3" name="Shape 2817"/>
                              <wps:cNvSpPr>
                                <a:spLocks/>
                              </wps:cNvSpPr>
                              <wps:spPr bwMode="auto">
                                <a:xfrm>
                                  <a:off x="4206" y="4097"/>
                                  <a:ext cx="45" cy="365"/>
                                </a:xfrm>
                                <a:custGeom>
                                  <a:avLst/>
                                  <a:gdLst>
                                    <a:gd name="T0" fmla="*/ 4572 w 4572"/>
                                    <a:gd name="T1" fmla="*/ 0 h 36576"/>
                                    <a:gd name="T2" fmla="*/ 0 w 4572"/>
                                    <a:gd name="T3" fmla="*/ 36576 h 36576"/>
                                    <a:gd name="T4" fmla="*/ 0 w 4572"/>
                                    <a:gd name="T5" fmla="*/ 0 h 36576"/>
                                    <a:gd name="T6" fmla="*/ 4572 w 4572"/>
                                    <a:gd name="T7" fmla="*/ 36576 h 36576"/>
                                  </a:gdLst>
                                  <a:ahLst/>
                                  <a:cxnLst>
                                    <a:cxn ang="0">
                                      <a:pos x="T0" y="T1"/>
                                    </a:cxn>
                                    <a:cxn ang="0">
                                      <a:pos x="T2" y="T3"/>
                                    </a:cxn>
                                  </a:cxnLst>
                                  <a:rect l="T4" t="T5" r="T6" b="T7"/>
                                  <a:pathLst>
                                    <a:path w="4572" h="36576">
                                      <a:moveTo>
                                        <a:pt x="4572" y="0"/>
                                      </a:moveTo>
                                      <a:lnTo>
                                        <a:pt x="0" y="3657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4" name="Shape 2818"/>
                              <wps:cNvSpPr>
                                <a:spLocks/>
                              </wps:cNvSpPr>
                              <wps:spPr bwMode="auto">
                                <a:xfrm>
                                  <a:off x="4053" y="4462"/>
                                  <a:ext cx="153" cy="336"/>
                                </a:xfrm>
                                <a:custGeom>
                                  <a:avLst/>
                                  <a:gdLst>
                                    <a:gd name="T0" fmla="*/ 15240 w 15240"/>
                                    <a:gd name="T1" fmla="*/ 0 h 33528"/>
                                    <a:gd name="T2" fmla="*/ 0 w 15240"/>
                                    <a:gd name="T3" fmla="*/ 33528 h 33528"/>
                                    <a:gd name="T4" fmla="*/ 0 w 15240"/>
                                    <a:gd name="T5" fmla="*/ 0 h 33528"/>
                                    <a:gd name="T6" fmla="*/ 15240 w 15240"/>
                                    <a:gd name="T7" fmla="*/ 33528 h 33528"/>
                                  </a:gdLst>
                                  <a:ahLst/>
                                  <a:cxnLst>
                                    <a:cxn ang="0">
                                      <a:pos x="T0" y="T1"/>
                                    </a:cxn>
                                    <a:cxn ang="0">
                                      <a:pos x="T2" y="T3"/>
                                    </a:cxn>
                                  </a:cxnLst>
                                  <a:rect l="T4" t="T5" r="T6" b="T7"/>
                                  <a:pathLst>
                                    <a:path w="15240" h="33528">
                                      <a:moveTo>
                                        <a:pt x="15240" y="0"/>
                                      </a:moveTo>
                                      <a:lnTo>
                                        <a:pt x="0"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5" name="Shape 2819"/>
                              <wps:cNvSpPr>
                                <a:spLocks/>
                              </wps:cNvSpPr>
                              <wps:spPr bwMode="auto">
                                <a:xfrm>
                                  <a:off x="3840" y="4798"/>
                                  <a:ext cx="213" cy="304"/>
                                </a:xfrm>
                                <a:custGeom>
                                  <a:avLst/>
                                  <a:gdLst>
                                    <a:gd name="T0" fmla="*/ 21336 w 21336"/>
                                    <a:gd name="T1" fmla="*/ 0 h 30480"/>
                                    <a:gd name="T2" fmla="*/ 0 w 21336"/>
                                    <a:gd name="T3" fmla="*/ 30480 h 30480"/>
                                    <a:gd name="T4" fmla="*/ 0 w 21336"/>
                                    <a:gd name="T5" fmla="*/ 0 h 30480"/>
                                    <a:gd name="T6" fmla="*/ 21336 w 21336"/>
                                    <a:gd name="T7" fmla="*/ 30480 h 30480"/>
                                  </a:gdLst>
                                  <a:ahLst/>
                                  <a:cxnLst>
                                    <a:cxn ang="0">
                                      <a:pos x="T0" y="T1"/>
                                    </a:cxn>
                                    <a:cxn ang="0">
                                      <a:pos x="T2" y="T3"/>
                                    </a:cxn>
                                  </a:cxnLst>
                                  <a:rect l="T4" t="T5" r="T6" b="T7"/>
                                  <a:pathLst>
                                    <a:path w="21336" h="30480">
                                      <a:moveTo>
                                        <a:pt x="21336" y="0"/>
                                      </a:moveTo>
                                      <a:lnTo>
                                        <a:pt x="0"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6" name="Shape 2820"/>
                              <wps:cNvSpPr>
                                <a:spLocks/>
                              </wps:cNvSpPr>
                              <wps:spPr bwMode="auto">
                                <a:xfrm>
                                  <a:off x="3535" y="5102"/>
                                  <a:ext cx="305" cy="214"/>
                                </a:xfrm>
                                <a:custGeom>
                                  <a:avLst/>
                                  <a:gdLst>
                                    <a:gd name="T0" fmla="*/ 30480 w 30480"/>
                                    <a:gd name="T1" fmla="*/ 0 h 21336"/>
                                    <a:gd name="T2" fmla="*/ 0 w 30480"/>
                                    <a:gd name="T3" fmla="*/ 21336 h 21336"/>
                                    <a:gd name="T4" fmla="*/ 0 w 30480"/>
                                    <a:gd name="T5" fmla="*/ 0 h 21336"/>
                                    <a:gd name="T6" fmla="*/ 30480 w 30480"/>
                                    <a:gd name="T7" fmla="*/ 21336 h 21336"/>
                                  </a:gdLst>
                                  <a:ahLst/>
                                  <a:cxnLst>
                                    <a:cxn ang="0">
                                      <a:pos x="T0" y="T1"/>
                                    </a:cxn>
                                    <a:cxn ang="0">
                                      <a:pos x="T2" y="T3"/>
                                    </a:cxn>
                                  </a:cxnLst>
                                  <a:rect l="T4" t="T5" r="T6" b="T7"/>
                                  <a:pathLst>
                                    <a:path w="30480" h="21336">
                                      <a:moveTo>
                                        <a:pt x="30480" y="0"/>
                                      </a:moveTo>
                                      <a:lnTo>
                                        <a:pt x="0"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7" name="Shape 2821"/>
                              <wps:cNvSpPr>
                                <a:spLocks/>
                              </wps:cNvSpPr>
                              <wps:spPr bwMode="auto">
                                <a:xfrm>
                                  <a:off x="3200" y="5316"/>
                                  <a:ext cx="335" cy="152"/>
                                </a:xfrm>
                                <a:custGeom>
                                  <a:avLst/>
                                  <a:gdLst>
                                    <a:gd name="T0" fmla="*/ 33528 w 33528"/>
                                    <a:gd name="T1" fmla="*/ 0 h 15240"/>
                                    <a:gd name="T2" fmla="*/ 0 w 33528"/>
                                    <a:gd name="T3" fmla="*/ 15240 h 15240"/>
                                    <a:gd name="T4" fmla="*/ 0 w 33528"/>
                                    <a:gd name="T5" fmla="*/ 0 h 15240"/>
                                    <a:gd name="T6" fmla="*/ 33528 w 33528"/>
                                    <a:gd name="T7" fmla="*/ 15240 h 15240"/>
                                  </a:gdLst>
                                  <a:ahLst/>
                                  <a:cxnLst>
                                    <a:cxn ang="0">
                                      <a:pos x="T0" y="T1"/>
                                    </a:cxn>
                                    <a:cxn ang="0">
                                      <a:pos x="T2" y="T3"/>
                                    </a:cxn>
                                  </a:cxnLst>
                                  <a:rect l="T4" t="T5" r="T6" b="T7"/>
                                  <a:pathLst>
                                    <a:path w="33528" h="15240">
                                      <a:moveTo>
                                        <a:pt x="33528" y="0"/>
                                      </a:moveTo>
                                      <a:lnTo>
                                        <a:pt x="0" y="152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8" name="Shape 2822"/>
                              <wps:cNvSpPr>
                                <a:spLocks/>
                              </wps:cNvSpPr>
                              <wps:spPr bwMode="auto">
                                <a:xfrm>
                                  <a:off x="2834" y="5468"/>
                                  <a:ext cx="366" cy="46"/>
                                </a:xfrm>
                                <a:custGeom>
                                  <a:avLst/>
                                  <a:gdLst>
                                    <a:gd name="T0" fmla="*/ 36576 w 36576"/>
                                    <a:gd name="T1" fmla="*/ 0 h 4572"/>
                                    <a:gd name="T2" fmla="*/ 0 w 36576"/>
                                    <a:gd name="T3" fmla="*/ 4572 h 4572"/>
                                    <a:gd name="T4" fmla="*/ 0 w 36576"/>
                                    <a:gd name="T5" fmla="*/ 0 h 4572"/>
                                    <a:gd name="T6" fmla="*/ 36576 w 36576"/>
                                    <a:gd name="T7" fmla="*/ 4572 h 4572"/>
                                  </a:gdLst>
                                  <a:ahLst/>
                                  <a:cxnLst>
                                    <a:cxn ang="0">
                                      <a:pos x="T0" y="T1"/>
                                    </a:cxn>
                                    <a:cxn ang="0">
                                      <a:pos x="T2" y="T3"/>
                                    </a:cxn>
                                  </a:cxnLst>
                                  <a:rect l="T4" t="T5" r="T6" b="T7"/>
                                  <a:pathLst>
                                    <a:path w="36576" h="4572">
                                      <a:moveTo>
                                        <a:pt x="36576" y="0"/>
                                      </a:moveTo>
                                      <a:lnTo>
                                        <a:pt x="0"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9" name="Shape 2823"/>
                              <wps:cNvSpPr>
                                <a:spLocks/>
                              </wps:cNvSpPr>
                              <wps:spPr bwMode="auto">
                                <a:xfrm>
                                  <a:off x="2468" y="5468"/>
                                  <a:ext cx="366" cy="46"/>
                                </a:xfrm>
                                <a:custGeom>
                                  <a:avLst/>
                                  <a:gdLst>
                                    <a:gd name="T0" fmla="*/ 36576 w 36576"/>
                                    <a:gd name="T1" fmla="*/ 4572 h 4572"/>
                                    <a:gd name="T2" fmla="*/ 0 w 36576"/>
                                    <a:gd name="T3" fmla="*/ 0 h 4572"/>
                                    <a:gd name="T4" fmla="*/ 0 w 36576"/>
                                    <a:gd name="T5" fmla="*/ 0 h 4572"/>
                                    <a:gd name="T6" fmla="*/ 36576 w 36576"/>
                                    <a:gd name="T7" fmla="*/ 4572 h 4572"/>
                                  </a:gdLst>
                                  <a:ahLst/>
                                  <a:cxnLst>
                                    <a:cxn ang="0">
                                      <a:pos x="T0" y="T1"/>
                                    </a:cxn>
                                    <a:cxn ang="0">
                                      <a:pos x="T2" y="T3"/>
                                    </a:cxn>
                                  </a:cxnLst>
                                  <a:rect l="T4" t="T5" r="T6" b="T7"/>
                                  <a:pathLst>
                                    <a:path w="36576" h="4572">
                                      <a:moveTo>
                                        <a:pt x="36576" y="457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0" name="Shape 2824"/>
                              <wps:cNvSpPr>
                                <a:spLocks/>
                              </wps:cNvSpPr>
                              <wps:spPr bwMode="auto">
                                <a:xfrm>
                                  <a:off x="2118" y="5316"/>
                                  <a:ext cx="350" cy="152"/>
                                </a:xfrm>
                                <a:custGeom>
                                  <a:avLst/>
                                  <a:gdLst>
                                    <a:gd name="T0" fmla="*/ 35052 w 35052"/>
                                    <a:gd name="T1" fmla="*/ 15240 h 15240"/>
                                    <a:gd name="T2" fmla="*/ 0 w 35052"/>
                                    <a:gd name="T3" fmla="*/ 0 h 15240"/>
                                    <a:gd name="T4" fmla="*/ 0 w 35052"/>
                                    <a:gd name="T5" fmla="*/ 0 h 15240"/>
                                    <a:gd name="T6" fmla="*/ 35052 w 35052"/>
                                    <a:gd name="T7" fmla="*/ 15240 h 15240"/>
                                  </a:gdLst>
                                  <a:ahLst/>
                                  <a:cxnLst>
                                    <a:cxn ang="0">
                                      <a:pos x="T0" y="T1"/>
                                    </a:cxn>
                                    <a:cxn ang="0">
                                      <a:pos x="T2" y="T3"/>
                                    </a:cxn>
                                  </a:cxnLst>
                                  <a:rect l="T4" t="T5" r="T6" b="T7"/>
                                  <a:pathLst>
                                    <a:path w="35052" h="15240">
                                      <a:moveTo>
                                        <a:pt x="35052" y="1524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1" name="Shape 2825"/>
                              <wps:cNvSpPr>
                                <a:spLocks/>
                              </wps:cNvSpPr>
                              <wps:spPr bwMode="auto">
                                <a:xfrm>
                                  <a:off x="1828" y="5102"/>
                                  <a:ext cx="290" cy="214"/>
                                </a:xfrm>
                                <a:custGeom>
                                  <a:avLst/>
                                  <a:gdLst>
                                    <a:gd name="T0" fmla="*/ 28956 w 28956"/>
                                    <a:gd name="T1" fmla="*/ 21336 h 21336"/>
                                    <a:gd name="T2" fmla="*/ 0 w 28956"/>
                                    <a:gd name="T3" fmla="*/ 0 h 21336"/>
                                    <a:gd name="T4" fmla="*/ 0 w 28956"/>
                                    <a:gd name="T5" fmla="*/ 0 h 21336"/>
                                    <a:gd name="T6" fmla="*/ 28956 w 28956"/>
                                    <a:gd name="T7" fmla="*/ 21336 h 21336"/>
                                  </a:gdLst>
                                  <a:ahLst/>
                                  <a:cxnLst>
                                    <a:cxn ang="0">
                                      <a:pos x="T0" y="T1"/>
                                    </a:cxn>
                                    <a:cxn ang="0">
                                      <a:pos x="T2" y="T3"/>
                                    </a:cxn>
                                  </a:cxnLst>
                                  <a:rect l="T4" t="T5" r="T6" b="T7"/>
                                  <a:pathLst>
                                    <a:path w="28956" h="21336">
                                      <a:moveTo>
                                        <a:pt x="28956" y="2133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2" name="Shape 2826"/>
                              <wps:cNvSpPr>
                                <a:spLocks/>
                              </wps:cNvSpPr>
                              <wps:spPr bwMode="auto">
                                <a:xfrm>
                                  <a:off x="1600" y="4798"/>
                                  <a:ext cx="228" cy="304"/>
                                </a:xfrm>
                                <a:custGeom>
                                  <a:avLst/>
                                  <a:gdLst>
                                    <a:gd name="T0" fmla="*/ 22860 w 22860"/>
                                    <a:gd name="T1" fmla="*/ 30480 h 30480"/>
                                    <a:gd name="T2" fmla="*/ 0 w 22860"/>
                                    <a:gd name="T3" fmla="*/ 0 h 30480"/>
                                    <a:gd name="T4" fmla="*/ 0 w 22860"/>
                                    <a:gd name="T5" fmla="*/ 0 h 30480"/>
                                    <a:gd name="T6" fmla="*/ 22860 w 22860"/>
                                    <a:gd name="T7" fmla="*/ 30480 h 30480"/>
                                  </a:gdLst>
                                  <a:ahLst/>
                                  <a:cxnLst>
                                    <a:cxn ang="0">
                                      <a:pos x="T0" y="T1"/>
                                    </a:cxn>
                                    <a:cxn ang="0">
                                      <a:pos x="T2" y="T3"/>
                                    </a:cxn>
                                  </a:cxnLst>
                                  <a:rect l="T4" t="T5" r="T6" b="T7"/>
                                  <a:pathLst>
                                    <a:path w="22860" h="30480">
                                      <a:moveTo>
                                        <a:pt x="22860" y="3048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3" name="Shape 2827"/>
                              <wps:cNvSpPr>
                                <a:spLocks/>
                              </wps:cNvSpPr>
                              <wps:spPr bwMode="auto">
                                <a:xfrm>
                                  <a:off x="1463" y="4462"/>
                                  <a:ext cx="137" cy="336"/>
                                </a:xfrm>
                                <a:custGeom>
                                  <a:avLst/>
                                  <a:gdLst>
                                    <a:gd name="T0" fmla="*/ 13716 w 13716"/>
                                    <a:gd name="T1" fmla="*/ 33528 h 33528"/>
                                    <a:gd name="T2" fmla="*/ 0 w 13716"/>
                                    <a:gd name="T3" fmla="*/ 0 h 33528"/>
                                    <a:gd name="T4" fmla="*/ 0 w 13716"/>
                                    <a:gd name="T5" fmla="*/ 0 h 33528"/>
                                    <a:gd name="T6" fmla="*/ 13716 w 13716"/>
                                    <a:gd name="T7" fmla="*/ 33528 h 33528"/>
                                  </a:gdLst>
                                  <a:ahLst/>
                                  <a:cxnLst>
                                    <a:cxn ang="0">
                                      <a:pos x="T0" y="T1"/>
                                    </a:cxn>
                                    <a:cxn ang="0">
                                      <a:pos x="T2" y="T3"/>
                                    </a:cxn>
                                  </a:cxnLst>
                                  <a:rect l="T4" t="T5" r="T6" b="T7"/>
                                  <a:pathLst>
                                    <a:path w="13716" h="33528">
                                      <a:moveTo>
                                        <a:pt x="13716" y="3352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4" name="Shape 2828"/>
                              <wps:cNvSpPr>
                                <a:spLocks/>
                              </wps:cNvSpPr>
                              <wps:spPr bwMode="auto">
                                <a:xfrm>
                                  <a:off x="1417" y="4097"/>
                                  <a:ext cx="46" cy="365"/>
                                </a:xfrm>
                                <a:custGeom>
                                  <a:avLst/>
                                  <a:gdLst>
                                    <a:gd name="T0" fmla="*/ 4572 w 4572"/>
                                    <a:gd name="T1" fmla="*/ 36576 h 36576"/>
                                    <a:gd name="T2" fmla="*/ 0 w 4572"/>
                                    <a:gd name="T3" fmla="*/ 0 h 36576"/>
                                    <a:gd name="T4" fmla="*/ 0 w 4572"/>
                                    <a:gd name="T5" fmla="*/ 0 h 36576"/>
                                    <a:gd name="T6" fmla="*/ 4572 w 4572"/>
                                    <a:gd name="T7" fmla="*/ 36576 h 36576"/>
                                  </a:gdLst>
                                  <a:ahLst/>
                                  <a:cxnLst>
                                    <a:cxn ang="0">
                                      <a:pos x="T0" y="T1"/>
                                    </a:cxn>
                                    <a:cxn ang="0">
                                      <a:pos x="T2" y="T3"/>
                                    </a:cxn>
                                  </a:cxnLst>
                                  <a:rect l="T4" t="T5" r="T6" b="T7"/>
                                  <a:pathLst>
                                    <a:path w="4572" h="36576">
                                      <a:moveTo>
                                        <a:pt x="4572" y="3657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5" name="Shape 2829"/>
                              <wps:cNvSpPr>
                                <a:spLocks/>
                              </wps:cNvSpPr>
                              <wps:spPr bwMode="auto">
                                <a:xfrm>
                                  <a:off x="1417" y="3731"/>
                                  <a:ext cx="46" cy="366"/>
                                </a:xfrm>
                                <a:custGeom>
                                  <a:avLst/>
                                  <a:gdLst>
                                    <a:gd name="T0" fmla="*/ 0 w 4572"/>
                                    <a:gd name="T1" fmla="*/ 36576 h 36576"/>
                                    <a:gd name="T2" fmla="*/ 4572 w 4572"/>
                                    <a:gd name="T3" fmla="*/ 0 h 36576"/>
                                    <a:gd name="T4" fmla="*/ 0 w 4572"/>
                                    <a:gd name="T5" fmla="*/ 0 h 36576"/>
                                    <a:gd name="T6" fmla="*/ 4572 w 4572"/>
                                    <a:gd name="T7" fmla="*/ 36576 h 36576"/>
                                  </a:gdLst>
                                  <a:ahLst/>
                                  <a:cxnLst>
                                    <a:cxn ang="0">
                                      <a:pos x="T0" y="T1"/>
                                    </a:cxn>
                                    <a:cxn ang="0">
                                      <a:pos x="T2" y="T3"/>
                                    </a:cxn>
                                  </a:cxnLst>
                                  <a:rect l="T4" t="T5" r="T6" b="T7"/>
                                  <a:pathLst>
                                    <a:path w="4572" h="36576">
                                      <a:moveTo>
                                        <a:pt x="0" y="36576"/>
                                      </a:moveTo>
                                      <a:lnTo>
                                        <a:pt x="45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6" name="Shape 2830"/>
                              <wps:cNvSpPr>
                                <a:spLocks/>
                              </wps:cNvSpPr>
                              <wps:spPr bwMode="auto">
                                <a:xfrm>
                                  <a:off x="1463" y="3380"/>
                                  <a:ext cx="137" cy="351"/>
                                </a:xfrm>
                                <a:custGeom>
                                  <a:avLst/>
                                  <a:gdLst>
                                    <a:gd name="T0" fmla="*/ 0 w 13716"/>
                                    <a:gd name="T1" fmla="*/ 35052 h 35052"/>
                                    <a:gd name="T2" fmla="*/ 13716 w 13716"/>
                                    <a:gd name="T3" fmla="*/ 0 h 35052"/>
                                    <a:gd name="T4" fmla="*/ 0 w 13716"/>
                                    <a:gd name="T5" fmla="*/ 0 h 35052"/>
                                    <a:gd name="T6" fmla="*/ 13716 w 13716"/>
                                    <a:gd name="T7" fmla="*/ 35052 h 35052"/>
                                  </a:gdLst>
                                  <a:ahLst/>
                                  <a:cxnLst>
                                    <a:cxn ang="0">
                                      <a:pos x="T0" y="T1"/>
                                    </a:cxn>
                                    <a:cxn ang="0">
                                      <a:pos x="T2" y="T3"/>
                                    </a:cxn>
                                  </a:cxnLst>
                                  <a:rect l="T4" t="T5" r="T6" b="T7"/>
                                  <a:pathLst>
                                    <a:path w="13716" h="35052">
                                      <a:moveTo>
                                        <a:pt x="0" y="35052"/>
                                      </a:moveTo>
                                      <a:lnTo>
                                        <a:pt x="1371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7" name="Shape 2831"/>
                              <wps:cNvSpPr>
                                <a:spLocks/>
                              </wps:cNvSpPr>
                              <wps:spPr bwMode="auto">
                                <a:xfrm>
                                  <a:off x="1600" y="3091"/>
                                  <a:ext cx="228" cy="289"/>
                                </a:xfrm>
                                <a:custGeom>
                                  <a:avLst/>
                                  <a:gdLst>
                                    <a:gd name="T0" fmla="*/ 0 w 22860"/>
                                    <a:gd name="T1" fmla="*/ 28956 h 28956"/>
                                    <a:gd name="T2" fmla="*/ 22860 w 22860"/>
                                    <a:gd name="T3" fmla="*/ 0 h 28956"/>
                                    <a:gd name="T4" fmla="*/ 0 w 22860"/>
                                    <a:gd name="T5" fmla="*/ 0 h 28956"/>
                                    <a:gd name="T6" fmla="*/ 22860 w 22860"/>
                                    <a:gd name="T7" fmla="*/ 28956 h 28956"/>
                                  </a:gdLst>
                                  <a:ahLst/>
                                  <a:cxnLst>
                                    <a:cxn ang="0">
                                      <a:pos x="T0" y="T1"/>
                                    </a:cxn>
                                    <a:cxn ang="0">
                                      <a:pos x="T2" y="T3"/>
                                    </a:cxn>
                                  </a:cxnLst>
                                  <a:rect l="T4" t="T5" r="T6" b="T7"/>
                                  <a:pathLst>
                                    <a:path w="22860" h="28956">
                                      <a:moveTo>
                                        <a:pt x="0" y="28956"/>
                                      </a:moveTo>
                                      <a:lnTo>
                                        <a:pt x="2286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8" name="Shape 2832"/>
                              <wps:cNvSpPr>
                                <a:spLocks/>
                              </wps:cNvSpPr>
                              <wps:spPr bwMode="auto">
                                <a:xfrm>
                                  <a:off x="1828" y="2862"/>
                                  <a:ext cx="290" cy="229"/>
                                </a:xfrm>
                                <a:custGeom>
                                  <a:avLst/>
                                  <a:gdLst>
                                    <a:gd name="T0" fmla="*/ 0 w 28956"/>
                                    <a:gd name="T1" fmla="*/ 22860 h 22860"/>
                                    <a:gd name="T2" fmla="*/ 28956 w 28956"/>
                                    <a:gd name="T3" fmla="*/ 0 h 22860"/>
                                    <a:gd name="T4" fmla="*/ 0 w 28956"/>
                                    <a:gd name="T5" fmla="*/ 0 h 22860"/>
                                    <a:gd name="T6" fmla="*/ 28956 w 28956"/>
                                    <a:gd name="T7" fmla="*/ 22860 h 22860"/>
                                  </a:gdLst>
                                  <a:ahLst/>
                                  <a:cxnLst>
                                    <a:cxn ang="0">
                                      <a:pos x="T0" y="T1"/>
                                    </a:cxn>
                                    <a:cxn ang="0">
                                      <a:pos x="T2" y="T3"/>
                                    </a:cxn>
                                  </a:cxnLst>
                                  <a:rect l="T4" t="T5" r="T6" b="T7"/>
                                  <a:pathLst>
                                    <a:path w="28956" h="22860">
                                      <a:moveTo>
                                        <a:pt x="0" y="22860"/>
                                      </a:moveTo>
                                      <a:lnTo>
                                        <a:pt x="2895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9" name="Shape 2833"/>
                              <wps:cNvSpPr>
                                <a:spLocks/>
                              </wps:cNvSpPr>
                              <wps:spPr bwMode="auto">
                                <a:xfrm>
                                  <a:off x="2118" y="2725"/>
                                  <a:ext cx="350" cy="137"/>
                                </a:xfrm>
                                <a:custGeom>
                                  <a:avLst/>
                                  <a:gdLst>
                                    <a:gd name="T0" fmla="*/ 0 w 35052"/>
                                    <a:gd name="T1" fmla="*/ 13716 h 13716"/>
                                    <a:gd name="T2" fmla="*/ 35052 w 35052"/>
                                    <a:gd name="T3" fmla="*/ 0 h 13716"/>
                                    <a:gd name="T4" fmla="*/ 0 w 35052"/>
                                    <a:gd name="T5" fmla="*/ 0 h 13716"/>
                                    <a:gd name="T6" fmla="*/ 35052 w 35052"/>
                                    <a:gd name="T7" fmla="*/ 13716 h 13716"/>
                                  </a:gdLst>
                                  <a:ahLst/>
                                  <a:cxnLst>
                                    <a:cxn ang="0">
                                      <a:pos x="T0" y="T1"/>
                                    </a:cxn>
                                    <a:cxn ang="0">
                                      <a:pos x="T2" y="T3"/>
                                    </a:cxn>
                                  </a:cxnLst>
                                  <a:rect l="T4" t="T5" r="T6" b="T7"/>
                                  <a:pathLst>
                                    <a:path w="35052" h="13716">
                                      <a:moveTo>
                                        <a:pt x="0" y="13716"/>
                                      </a:moveTo>
                                      <a:lnTo>
                                        <a:pt x="3505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0" name="Shape 2834"/>
                              <wps:cNvSpPr>
                                <a:spLocks/>
                              </wps:cNvSpPr>
                              <wps:spPr bwMode="auto">
                                <a:xfrm>
                                  <a:off x="2468" y="2679"/>
                                  <a:ext cx="366" cy="46"/>
                                </a:xfrm>
                                <a:custGeom>
                                  <a:avLst/>
                                  <a:gdLst>
                                    <a:gd name="T0" fmla="*/ 0 w 36576"/>
                                    <a:gd name="T1" fmla="*/ 4572 h 4572"/>
                                    <a:gd name="T2" fmla="*/ 36576 w 36576"/>
                                    <a:gd name="T3" fmla="*/ 0 h 4572"/>
                                    <a:gd name="T4" fmla="*/ 0 w 36576"/>
                                    <a:gd name="T5" fmla="*/ 0 h 4572"/>
                                    <a:gd name="T6" fmla="*/ 36576 w 36576"/>
                                    <a:gd name="T7" fmla="*/ 4572 h 4572"/>
                                  </a:gdLst>
                                  <a:ahLst/>
                                  <a:cxnLst>
                                    <a:cxn ang="0">
                                      <a:pos x="T0" y="T1"/>
                                    </a:cxn>
                                    <a:cxn ang="0">
                                      <a:pos x="T2" y="T3"/>
                                    </a:cxn>
                                  </a:cxnLst>
                                  <a:rect l="T4" t="T5" r="T6" b="T7"/>
                                  <a:pathLst>
                                    <a:path w="36576" h="4572">
                                      <a:moveTo>
                                        <a:pt x="0" y="4572"/>
                                      </a:moveTo>
                                      <a:lnTo>
                                        <a:pt x="3657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1" name="Shape 2835"/>
                              <wps:cNvSpPr>
                                <a:spLocks/>
                              </wps:cNvSpPr>
                              <wps:spPr bwMode="auto">
                                <a:xfrm>
                                  <a:off x="2834" y="1262"/>
                                  <a:ext cx="732" cy="91"/>
                                </a:xfrm>
                                <a:custGeom>
                                  <a:avLst/>
                                  <a:gdLst>
                                    <a:gd name="T0" fmla="*/ 0 w 73152"/>
                                    <a:gd name="T1" fmla="*/ 0 h 9144"/>
                                    <a:gd name="T2" fmla="*/ 73152 w 73152"/>
                                    <a:gd name="T3" fmla="*/ 9144 h 9144"/>
                                    <a:gd name="T4" fmla="*/ 0 w 73152"/>
                                    <a:gd name="T5" fmla="*/ 0 h 9144"/>
                                    <a:gd name="T6" fmla="*/ 73152 w 73152"/>
                                    <a:gd name="T7" fmla="*/ 9144 h 9144"/>
                                  </a:gdLst>
                                  <a:ahLst/>
                                  <a:cxnLst>
                                    <a:cxn ang="0">
                                      <a:pos x="T0" y="T1"/>
                                    </a:cxn>
                                    <a:cxn ang="0">
                                      <a:pos x="T2" y="T3"/>
                                    </a:cxn>
                                  </a:cxnLst>
                                  <a:rect l="T4" t="T5" r="T6" b="T7"/>
                                  <a:pathLst>
                                    <a:path w="73152" h="9144">
                                      <a:moveTo>
                                        <a:pt x="0" y="0"/>
                                      </a:moveTo>
                                      <a:lnTo>
                                        <a:pt x="73152" y="91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2" name="Shape 2836"/>
                              <wps:cNvSpPr>
                                <a:spLocks/>
                              </wps:cNvSpPr>
                              <wps:spPr bwMode="auto">
                                <a:xfrm>
                                  <a:off x="3566" y="1353"/>
                                  <a:ext cx="685" cy="290"/>
                                </a:xfrm>
                                <a:custGeom>
                                  <a:avLst/>
                                  <a:gdLst>
                                    <a:gd name="T0" fmla="*/ 0 w 68580"/>
                                    <a:gd name="T1" fmla="*/ 0 h 28956"/>
                                    <a:gd name="T2" fmla="*/ 68580 w 68580"/>
                                    <a:gd name="T3" fmla="*/ 28956 h 28956"/>
                                    <a:gd name="T4" fmla="*/ 0 w 68580"/>
                                    <a:gd name="T5" fmla="*/ 0 h 28956"/>
                                    <a:gd name="T6" fmla="*/ 68580 w 68580"/>
                                    <a:gd name="T7" fmla="*/ 28956 h 28956"/>
                                  </a:gdLst>
                                  <a:ahLst/>
                                  <a:cxnLst>
                                    <a:cxn ang="0">
                                      <a:pos x="T0" y="T1"/>
                                    </a:cxn>
                                    <a:cxn ang="0">
                                      <a:pos x="T2" y="T3"/>
                                    </a:cxn>
                                  </a:cxnLst>
                                  <a:rect l="T4" t="T5" r="T6" b="T7"/>
                                  <a:pathLst>
                                    <a:path w="68580" h="28956">
                                      <a:moveTo>
                                        <a:pt x="0" y="0"/>
                                      </a:moveTo>
                                      <a:lnTo>
                                        <a:pt x="68580" y="289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3" name="Shape 2837"/>
                              <wps:cNvSpPr>
                                <a:spLocks/>
                              </wps:cNvSpPr>
                              <wps:spPr bwMode="auto">
                                <a:xfrm>
                                  <a:off x="4251" y="1643"/>
                                  <a:ext cx="580" cy="442"/>
                                </a:xfrm>
                                <a:custGeom>
                                  <a:avLst/>
                                  <a:gdLst>
                                    <a:gd name="T0" fmla="*/ 0 w 57912"/>
                                    <a:gd name="T1" fmla="*/ 0 h 44196"/>
                                    <a:gd name="T2" fmla="*/ 57912 w 57912"/>
                                    <a:gd name="T3" fmla="*/ 44196 h 44196"/>
                                    <a:gd name="T4" fmla="*/ 0 w 57912"/>
                                    <a:gd name="T5" fmla="*/ 0 h 44196"/>
                                    <a:gd name="T6" fmla="*/ 57912 w 57912"/>
                                    <a:gd name="T7" fmla="*/ 44196 h 44196"/>
                                  </a:gdLst>
                                  <a:ahLst/>
                                  <a:cxnLst>
                                    <a:cxn ang="0">
                                      <a:pos x="T0" y="T1"/>
                                    </a:cxn>
                                    <a:cxn ang="0">
                                      <a:pos x="T2" y="T3"/>
                                    </a:cxn>
                                  </a:cxnLst>
                                  <a:rect l="T4" t="T5" r="T6" b="T7"/>
                                  <a:pathLst>
                                    <a:path w="57912" h="44196">
                                      <a:moveTo>
                                        <a:pt x="0" y="0"/>
                                      </a:moveTo>
                                      <a:lnTo>
                                        <a:pt x="57912" y="4419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4" name="Shape 2838"/>
                              <wps:cNvSpPr>
                                <a:spLocks/>
                              </wps:cNvSpPr>
                              <wps:spPr bwMode="auto">
                                <a:xfrm>
                                  <a:off x="4831" y="2085"/>
                                  <a:ext cx="457" cy="594"/>
                                </a:xfrm>
                                <a:custGeom>
                                  <a:avLst/>
                                  <a:gdLst>
                                    <a:gd name="T0" fmla="*/ 0 w 45720"/>
                                    <a:gd name="T1" fmla="*/ 0 h 59436"/>
                                    <a:gd name="T2" fmla="*/ 45720 w 45720"/>
                                    <a:gd name="T3" fmla="*/ 59436 h 59436"/>
                                    <a:gd name="T4" fmla="*/ 0 w 45720"/>
                                    <a:gd name="T5" fmla="*/ 0 h 59436"/>
                                    <a:gd name="T6" fmla="*/ 45720 w 45720"/>
                                    <a:gd name="T7" fmla="*/ 59436 h 59436"/>
                                  </a:gdLst>
                                  <a:ahLst/>
                                  <a:cxnLst>
                                    <a:cxn ang="0">
                                      <a:pos x="T0" y="T1"/>
                                    </a:cxn>
                                    <a:cxn ang="0">
                                      <a:pos x="T2" y="T3"/>
                                    </a:cxn>
                                  </a:cxnLst>
                                  <a:rect l="T4" t="T5" r="T6" b="T7"/>
                                  <a:pathLst>
                                    <a:path w="45720" h="59436">
                                      <a:moveTo>
                                        <a:pt x="0" y="0"/>
                                      </a:moveTo>
                                      <a:lnTo>
                                        <a:pt x="45720" y="594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5" name="Shape 2839"/>
                              <wps:cNvSpPr>
                                <a:spLocks/>
                              </wps:cNvSpPr>
                              <wps:spPr bwMode="auto">
                                <a:xfrm>
                                  <a:off x="5288" y="2679"/>
                                  <a:ext cx="274" cy="686"/>
                                </a:xfrm>
                                <a:custGeom>
                                  <a:avLst/>
                                  <a:gdLst>
                                    <a:gd name="T0" fmla="*/ 0 w 27432"/>
                                    <a:gd name="T1" fmla="*/ 0 h 68580"/>
                                    <a:gd name="T2" fmla="*/ 27432 w 27432"/>
                                    <a:gd name="T3" fmla="*/ 68580 h 68580"/>
                                    <a:gd name="T4" fmla="*/ 0 w 27432"/>
                                    <a:gd name="T5" fmla="*/ 0 h 68580"/>
                                    <a:gd name="T6" fmla="*/ 27432 w 27432"/>
                                    <a:gd name="T7" fmla="*/ 68580 h 68580"/>
                                  </a:gdLst>
                                  <a:ahLst/>
                                  <a:cxnLst>
                                    <a:cxn ang="0">
                                      <a:pos x="T0" y="T1"/>
                                    </a:cxn>
                                    <a:cxn ang="0">
                                      <a:pos x="T2" y="T3"/>
                                    </a:cxn>
                                  </a:cxnLst>
                                  <a:rect l="T4" t="T5" r="T6" b="T7"/>
                                  <a:pathLst>
                                    <a:path w="27432" h="68580">
                                      <a:moveTo>
                                        <a:pt x="0" y="0"/>
                                      </a:moveTo>
                                      <a:lnTo>
                                        <a:pt x="27432" y="685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6" name="Shape 2840"/>
                              <wps:cNvSpPr>
                                <a:spLocks/>
                              </wps:cNvSpPr>
                              <wps:spPr bwMode="auto">
                                <a:xfrm>
                                  <a:off x="5562" y="3365"/>
                                  <a:ext cx="103" cy="732"/>
                                </a:xfrm>
                                <a:custGeom>
                                  <a:avLst/>
                                  <a:gdLst>
                                    <a:gd name="T0" fmla="*/ 0 w 10287"/>
                                    <a:gd name="T1" fmla="*/ 0 h 73152"/>
                                    <a:gd name="T2" fmla="*/ 10287 w 10287"/>
                                    <a:gd name="T3" fmla="*/ 73152 h 73152"/>
                                    <a:gd name="T4" fmla="*/ 0 w 10287"/>
                                    <a:gd name="T5" fmla="*/ 0 h 73152"/>
                                    <a:gd name="T6" fmla="*/ 10287 w 10287"/>
                                    <a:gd name="T7" fmla="*/ 73152 h 73152"/>
                                  </a:gdLst>
                                  <a:ahLst/>
                                  <a:cxnLst>
                                    <a:cxn ang="0">
                                      <a:pos x="T0" y="T1"/>
                                    </a:cxn>
                                    <a:cxn ang="0">
                                      <a:pos x="T2" y="T3"/>
                                    </a:cxn>
                                  </a:cxnLst>
                                  <a:rect l="T4" t="T5" r="T6" b="T7"/>
                                  <a:pathLst>
                                    <a:path w="10287" h="73152">
                                      <a:moveTo>
                                        <a:pt x="0" y="0"/>
                                      </a:moveTo>
                                      <a:lnTo>
                                        <a:pt x="10287" y="7315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7" name="Shape 2841"/>
                              <wps:cNvSpPr>
                                <a:spLocks/>
                              </wps:cNvSpPr>
                              <wps:spPr bwMode="auto">
                                <a:xfrm>
                                  <a:off x="5562" y="4097"/>
                                  <a:ext cx="103" cy="731"/>
                                </a:xfrm>
                                <a:custGeom>
                                  <a:avLst/>
                                  <a:gdLst>
                                    <a:gd name="T0" fmla="*/ 10287 w 10287"/>
                                    <a:gd name="T1" fmla="*/ 0 h 73152"/>
                                    <a:gd name="T2" fmla="*/ 0 w 10287"/>
                                    <a:gd name="T3" fmla="*/ 73152 h 73152"/>
                                    <a:gd name="T4" fmla="*/ 0 w 10287"/>
                                    <a:gd name="T5" fmla="*/ 0 h 73152"/>
                                    <a:gd name="T6" fmla="*/ 10287 w 10287"/>
                                    <a:gd name="T7" fmla="*/ 73152 h 73152"/>
                                  </a:gdLst>
                                  <a:ahLst/>
                                  <a:cxnLst>
                                    <a:cxn ang="0">
                                      <a:pos x="T0" y="T1"/>
                                    </a:cxn>
                                    <a:cxn ang="0">
                                      <a:pos x="T2" y="T3"/>
                                    </a:cxn>
                                  </a:cxnLst>
                                  <a:rect l="T4" t="T5" r="T6" b="T7"/>
                                  <a:pathLst>
                                    <a:path w="10287" h="73152">
                                      <a:moveTo>
                                        <a:pt x="10287" y="0"/>
                                      </a:moveTo>
                                      <a:lnTo>
                                        <a:pt x="0" y="7315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8" name="Shape 2842"/>
                              <wps:cNvSpPr>
                                <a:spLocks/>
                              </wps:cNvSpPr>
                              <wps:spPr bwMode="auto">
                                <a:xfrm>
                                  <a:off x="5288" y="4828"/>
                                  <a:ext cx="274" cy="686"/>
                                </a:xfrm>
                                <a:custGeom>
                                  <a:avLst/>
                                  <a:gdLst>
                                    <a:gd name="T0" fmla="*/ 27432 w 27432"/>
                                    <a:gd name="T1" fmla="*/ 0 h 68580"/>
                                    <a:gd name="T2" fmla="*/ 0 w 27432"/>
                                    <a:gd name="T3" fmla="*/ 68580 h 68580"/>
                                    <a:gd name="T4" fmla="*/ 0 w 27432"/>
                                    <a:gd name="T5" fmla="*/ 0 h 68580"/>
                                    <a:gd name="T6" fmla="*/ 27432 w 27432"/>
                                    <a:gd name="T7" fmla="*/ 68580 h 68580"/>
                                  </a:gdLst>
                                  <a:ahLst/>
                                  <a:cxnLst>
                                    <a:cxn ang="0">
                                      <a:pos x="T0" y="T1"/>
                                    </a:cxn>
                                    <a:cxn ang="0">
                                      <a:pos x="T2" y="T3"/>
                                    </a:cxn>
                                  </a:cxnLst>
                                  <a:rect l="T4" t="T5" r="T6" b="T7"/>
                                  <a:pathLst>
                                    <a:path w="27432" h="68580">
                                      <a:moveTo>
                                        <a:pt x="27432" y="0"/>
                                      </a:moveTo>
                                      <a:lnTo>
                                        <a:pt x="0" y="685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9" name="Shape 2843"/>
                              <wps:cNvSpPr>
                                <a:spLocks/>
                              </wps:cNvSpPr>
                              <wps:spPr bwMode="auto">
                                <a:xfrm>
                                  <a:off x="4831" y="5514"/>
                                  <a:ext cx="457" cy="579"/>
                                </a:xfrm>
                                <a:custGeom>
                                  <a:avLst/>
                                  <a:gdLst>
                                    <a:gd name="T0" fmla="*/ 45720 w 45720"/>
                                    <a:gd name="T1" fmla="*/ 0 h 57912"/>
                                    <a:gd name="T2" fmla="*/ 0 w 45720"/>
                                    <a:gd name="T3" fmla="*/ 57912 h 57912"/>
                                    <a:gd name="T4" fmla="*/ 0 w 45720"/>
                                    <a:gd name="T5" fmla="*/ 0 h 57912"/>
                                    <a:gd name="T6" fmla="*/ 45720 w 45720"/>
                                    <a:gd name="T7" fmla="*/ 57912 h 57912"/>
                                  </a:gdLst>
                                  <a:ahLst/>
                                  <a:cxnLst>
                                    <a:cxn ang="0">
                                      <a:pos x="T0" y="T1"/>
                                    </a:cxn>
                                    <a:cxn ang="0">
                                      <a:pos x="T2" y="T3"/>
                                    </a:cxn>
                                  </a:cxnLst>
                                  <a:rect l="T4" t="T5" r="T6" b="T7"/>
                                  <a:pathLst>
                                    <a:path w="45720" h="57912">
                                      <a:moveTo>
                                        <a:pt x="45720" y="0"/>
                                      </a:moveTo>
                                      <a:lnTo>
                                        <a:pt x="0" y="579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0" name="Shape 2844"/>
                              <wps:cNvSpPr>
                                <a:spLocks/>
                              </wps:cNvSpPr>
                              <wps:spPr bwMode="auto">
                                <a:xfrm>
                                  <a:off x="4251" y="6093"/>
                                  <a:ext cx="580" cy="457"/>
                                </a:xfrm>
                                <a:custGeom>
                                  <a:avLst/>
                                  <a:gdLst>
                                    <a:gd name="T0" fmla="*/ 57912 w 57912"/>
                                    <a:gd name="T1" fmla="*/ 0 h 45720"/>
                                    <a:gd name="T2" fmla="*/ 0 w 57912"/>
                                    <a:gd name="T3" fmla="*/ 45720 h 45720"/>
                                    <a:gd name="T4" fmla="*/ 0 w 57912"/>
                                    <a:gd name="T5" fmla="*/ 0 h 45720"/>
                                    <a:gd name="T6" fmla="*/ 57912 w 57912"/>
                                    <a:gd name="T7" fmla="*/ 45720 h 45720"/>
                                  </a:gdLst>
                                  <a:ahLst/>
                                  <a:cxnLst>
                                    <a:cxn ang="0">
                                      <a:pos x="T0" y="T1"/>
                                    </a:cxn>
                                    <a:cxn ang="0">
                                      <a:pos x="T2" y="T3"/>
                                    </a:cxn>
                                  </a:cxnLst>
                                  <a:rect l="T4" t="T5" r="T6" b="T7"/>
                                  <a:pathLst>
                                    <a:path w="57912" h="45720">
                                      <a:moveTo>
                                        <a:pt x="57912" y="0"/>
                                      </a:moveTo>
                                      <a:lnTo>
                                        <a:pt x="0" y="4572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1" name="Shape 2845"/>
                              <wps:cNvSpPr>
                                <a:spLocks/>
                              </wps:cNvSpPr>
                              <wps:spPr bwMode="auto">
                                <a:xfrm>
                                  <a:off x="3566" y="6550"/>
                                  <a:ext cx="685" cy="274"/>
                                </a:xfrm>
                                <a:custGeom>
                                  <a:avLst/>
                                  <a:gdLst>
                                    <a:gd name="T0" fmla="*/ 68580 w 68580"/>
                                    <a:gd name="T1" fmla="*/ 0 h 27432"/>
                                    <a:gd name="T2" fmla="*/ 0 w 68580"/>
                                    <a:gd name="T3" fmla="*/ 27432 h 27432"/>
                                    <a:gd name="T4" fmla="*/ 0 w 68580"/>
                                    <a:gd name="T5" fmla="*/ 0 h 27432"/>
                                    <a:gd name="T6" fmla="*/ 68580 w 68580"/>
                                    <a:gd name="T7" fmla="*/ 27432 h 27432"/>
                                  </a:gdLst>
                                  <a:ahLst/>
                                  <a:cxnLst>
                                    <a:cxn ang="0">
                                      <a:pos x="T0" y="T1"/>
                                    </a:cxn>
                                    <a:cxn ang="0">
                                      <a:pos x="T2" y="T3"/>
                                    </a:cxn>
                                  </a:cxnLst>
                                  <a:rect l="T4" t="T5" r="T6" b="T7"/>
                                  <a:pathLst>
                                    <a:path w="68580" h="27432">
                                      <a:moveTo>
                                        <a:pt x="68580" y="0"/>
                                      </a:moveTo>
                                      <a:lnTo>
                                        <a:pt x="0"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2" name="Shape 2846"/>
                              <wps:cNvSpPr>
                                <a:spLocks/>
                              </wps:cNvSpPr>
                              <wps:spPr bwMode="auto">
                                <a:xfrm>
                                  <a:off x="2834" y="6824"/>
                                  <a:ext cx="732" cy="103"/>
                                </a:xfrm>
                                <a:custGeom>
                                  <a:avLst/>
                                  <a:gdLst>
                                    <a:gd name="T0" fmla="*/ 73152 w 73152"/>
                                    <a:gd name="T1" fmla="*/ 0 h 10287"/>
                                    <a:gd name="T2" fmla="*/ 0 w 73152"/>
                                    <a:gd name="T3" fmla="*/ 10287 h 10287"/>
                                    <a:gd name="T4" fmla="*/ 0 w 73152"/>
                                    <a:gd name="T5" fmla="*/ 0 h 10287"/>
                                    <a:gd name="T6" fmla="*/ 73152 w 73152"/>
                                    <a:gd name="T7" fmla="*/ 10287 h 10287"/>
                                  </a:gdLst>
                                  <a:ahLst/>
                                  <a:cxnLst>
                                    <a:cxn ang="0">
                                      <a:pos x="T0" y="T1"/>
                                    </a:cxn>
                                    <a:cxn ang="0">
                                      <a:pos x="T2" y="T3"/>
                                    </a:cxn>
                                  </a:cxnLst>
                                  <a:rect l="T4" t="T5" r="T6" b="T7"/>
                                  <a:pathLst>
                                    <a:path w="73152" h="10287">
                                      <a:moveTo>
                                        <a:pt x="73152" y="0"/>
                                      </a:moveTo>
                                      <a:lnTo>
                                        <a:pt x="0" y="1028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3" name="Shape 2847"/>
                              <wps:cNvSpPr>
                                <a:spLocks/>
                              </wps:cNvSpPr>
                              <wps:spPr bwMode="auto">
                                <a:xfrm>
                                  <a:off x="2103" y="6824"/>
                                  <a:ext cx="731" cy="103"/>
                                </a:xfrm>
                                <a:custGeom>
                                  <a:avLst/>
                                  <a:gdLst>
                                    <a:gd name="T0" fmla="*/ 73152 w 73152"/>
                                    <a:gd name="T1" fmla="*/ 10287 h 10287"/>
                                    <a:gd name="T2" fmla="*/ 0 w 73152"/>
                                    <a:gd name="T3" fmla="*/ 0 h 10287"/>
                                    <a:gd name="T4" fmla="*/ 0 w 73152"/>
                                    <a:gd name="T5" fmla="*/ 0 h 10287"/>
                                    <a:gd name="T6" fmla="*/ 73152 w 73152"/>
                                    <a:gd name="T7" fmla="*/ 10287 h 10287"/>
                                  </a:gdLst>
                                  <a:ahLst/>
                                  <a:cxnLst>
                                    <a:cxn ang="0">
                                      <a:pos x="T0" y="T1"/>
                                    </a:cxn>
                                    <a:cxn ang="0">
                                      <a:pos x="T2" y="T3"/>
                                    </a:cxn>
                                  </a:cxnLst>
                                  <a:rect l="T4" t="T5" r="T6" b="T7"/>
                                  <a:pathLst>
                                    <a:path w="73152" h="10287">
                                      <a:moveTo>
                                        <a:pt x="73152" y="10287"/>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4" name="Shape 2848"/>
                              <wps:cNvSpPr>
                                <a:spLocks/>
                              </wps:cNvSpPr>
                              <wps:spPr bwMode="auto">
                                <a:xfrm>
                                  <a:off x="1417" y="6550"/>
                                  <a:ext cx="686" cy="274"/>
                                </a:xfrm>
                                <a:custGeom>
                                  <a:avLst/>
                                  <a:gdLst>
                                    <a:gd name="T0" fmla="*/ 68580 w 68580"/>
                                    <a:gd name="T1" fmla="*/ 27432 h 27432"/>
                                    <a:gd name="T2" fmla="*/ 0 w 68580"/>
                                    <a:gd name="T3" fmla="*/ 0 h 27432"/>
                                    <a:gd name="T4" fmla="*/ 0 w 68580"/>
                                    <a:gd name="T5" fmla="*/ 0 h 27432"/>
                                    <a:gd name="T6" fmla="*/ 68580 w 68580"/>
                                    <a:gd name="T7" fmla="*/ 27432 h 27432"/>
                                  </a:gdLst>
                                  <a:ahLst/>
                                  <a:cxnLst>
                                    <a:cxn ang="0">
                                      <a:pos x="T0" y="T1"/>
                                    </a:cxn>
                                    <a:cxn ang="0">
                                      <a:pos x="T2" y="T3"/>
                                    </a:cxn>
                                  </a:cxnLst>
                                  <a:rect l="T4" t="T5" r="T6" b="T7"/>
                                  <a:pathLst>
                                    <a:path w="68580" h="27432">
                                      <a:moveTo>
                                        <a:pt x="68580" y="2743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5" name="Shape 2849"/>
                              <wps:cNvSpPr>
                                <a:spLocks/>
                              </wps:cNvSpPr>
                              <wps:spPr bwMode="auto">
                                <a:xfrm>
                                  <a:off x="822" y="6093"/>
                                  <a:ext cx="595" cy="457"/>
                                </a:xfrm>
                                <a:custGeom>
                                  <a:avLst/>
                                  <a:gdLst>
                                    <a:gd name="T0" fmla="*/ 59436 w 59436"/>
                                    <a:gd name="T1" fmla="*/ 45720 h 45720"/>
                                    <a:gd name="T2" fmla="*/ 0 w 59436"/>
                                    <a:gd name="T3" fmla="*/ 0 h 45720"/>
                                    <a:gd name="T4" fmla="*/ 0 w 59436"/>
                                    <a:gd name="T5" fmla="*/ 0 h 45720"/>
                                    <a:gd name="T6" fmla="*/ 59436 w 59436"/>
                                    <a:gd name="T7" fmla="*/ 45720 h 45720"/>
                                  </a:gdLst>
                                  <a:ahLst/>
                                  <a:cxnLst>
                                    <a:cxn ang="0">
                                      <a:pos x="T0" y="T1"/>
                                    </a:cxn>
                                    <a:cxn ang="0">
                                      <a:pos x="T2" y="T3"/>
                                    </a:cxn>
                                  </a:cxnLst>
                                  <a:rect l="T4" t="T5" r="T6" b="T7"/>
                                  <a:pathLst>
                                    <a:path w="59436" h="45720">
                                      <a:moveTo>
                                        <a:pt x="59436" y="4572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6" name="Shape 2850"/>
                              <wps:cNvSpPr>
                                <a:spLocks/>
                              </wps:cNvSpPr>
                              <wps:spPr bwMode="auto">
                                <a:xfrm>
                                  <a:off x="381" y="5514"/>
                                  <a:ext cx="441" cy="579"/>
                                </a:xfrm>
                                <a:custGeom>
                                  <a:avLst/>
                                  <a:gdLst>
                                    <a:gd name="T0" fmla="*/ 44196 w 44196"/>
                                    <a:gd name="T1" fmla="*/ 57912 h 57912"/>
                                    <a:gd name="T2" fmla="*/ 0 w 44196"/>
                                    <a:gd name="T3" fmla="*/ 0 h 57912"/>
                                    <a:gd name="T4" fmla="*/ 0 w 44196"/>
                                    <a:gd name="T5" fmla="*/ 0 h 57912"/>
                                    <a:gd name="T6" fmla="*/ 44196 w 44196"/>
                                    <a:gd name="T7" fmla="*/ 57912 h 57912"/>
                                  </a:gdLst>
                                  <a:ahLst/>
                                  <a:cxnLst>
                                    <a:cxn ang="0">
                                      <a:pos x="T0" y="T1"/>
                                    </a:cxn>
                                    <a:cxn ang="0">
                                      <a:pos x="T2" y="T3"/>
                                    </a:cxn>
                                  </a:cxnLst>
                                  <a:rect l="T4" t="T5" r="T6" b="T7"/>
                                  <a:pathLst>
                                    <a:path w="44196" h="57912">
                                      <a:moveTo>
                                        <a:pt x="44196" y="5791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7" name="Shape 2851"/>
                              <wps:cNvSpPr>
                                <a:spLocks/>
                              </wps:cNvSpPr>
                              <wps:spPr bwMode="auto">
                                <a:xfrm>
                                  <a:off x="91" y="4828"/>
                                  <a:ext cx="290" cy="686"/>
                                </a:xfrm>
                                <a:custGeom>
                                  <a:avLst/>
                                  <a:gdLst>
                                    <a:gd name="T0" fmla="*/ 28956 w 28956"/>
                                    <a:gd name="T1" fmla="*/ 68580 h 68580"/>
                                    <a:gd name="T2" fmla="*/ 0 w 28956"/>
                                    <a:gd name="T3" fmla="*/ 0 h 68580"/>
                                    <a:gd name="T4" fmla="*/ 0 w 28956"/>
                                    <a:gd name="T5" fmla="*/ 0 h 68580"/>
                                    <a:gd name="T6" fmla="*/ 28956 w 28956"/>
                                    <a:gd name="T7" fmla="*/ 68580 h 68580"/>
                                  </a:gdLst>
                                  <a:ahLst/>
                                  <a:cxnLst>
                                    <a:cxn ang="0">
                                      <a:pos x="T0" y="T1"/>
                                    </a:cxn>
                                    <a:cxn ang="0">
                                      <a:pos x="T2" y="T3"/>
                                    </a:cxn>
                                  </a:cxnLst>
                                  <a:rect l="T4" t="T5" r="T6" b="T7"/>
                                  <a:pathLst>
                                    <a:path w="28956" h="68580">
                                      <a:moveTo>
                                        <a:pt x="28956" y="6858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8" name="Shape 2852"/>
                              <wps:cNvSpPr>
                                <a:spLocks/>
                              </wps:cNvSpPr>
                              <wps:spPr bwMode="auto">
                                <a:xfrm>
                                  <a:off x="0" y="4097"/>
                                  <a:ext cx="91" cy="731"/>
                                </a:xfrm>
                                <a:custGeom>
                                  <a:avLst/>
                                  <a:gdLst>
                                    <a:gd name="T0" fmla="*/ 9144 w 9144"/>
                                    <a:gd name="T1" fmla="*/ 73152 h 73152"/>
                                    <a:gd name="T2" fmla="*/ 0 w 9144"/>
                                    <a:gd name="T3" fmla="*/ 0 h 73152"/>
                                    <a:gd name="T4" fmla="*/ 0 w 9144"/>
                                    <a:gd name="T5" fmla="*/ 0 h 73152"/>
                                    <a:gd name="T6" fmla="*/ 9144 w 9144"/>
                                    <a:gd name="T7" fmla="*/ 73152 h 73152"/>
                                  </a:gdLst>
                                  <a:ahLst/>
                                  <a:cxnLst>
                                    <a:cxn ang="0">
                                      <a:pos x="T0" y="T1"/>
                                    </a:cxn>
                                    <a:cxn ang="0">
                                      <a:pos x="T2" y="T3"/>
                                    </a:cxn>
                                  </a:cxnLst>
                                  <a:rect l="T4" t="T5" r="T6" b="T7"/>
                                  <a:pathLst>
                                    <a:path w="9144" h="73152">
                                      <a:moveTo>
                                        <a:pt x="9144" y="7315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9" name="Shape 2853"/>
                              <wps:cNvSpPr>
                                <a:spLocks/>
                              </wps:cNvSpPr>
                              <wps:spPr bwMode="auto">
                                <a:xfrm>
                                  <a:off x="0" y="3365"/>
                                  <a:ext cx="91" cy="732"/>
                                </a:xfrm>
                                <a:custGeom>
                                  <a:avLst/>
                                  <a:gdLst>
                                    <a:gd name="T0" fmla="*/ 0 w 9144"/>
                                    <a:gd name="T1" fmla="*/ 73152 h 73152"/>
                                    <a:gd name="T2" fmla="*/ 9144 w 9144"/>
                                    <a:gd name="T3" fmla="*/ 0 h 73152"/>
                                    <a:gd name="T4" fmla="*/ 0 w 9144"/>
                                    <a:gd name="T5" fmla="*/ 0 h 73152"/>
                                    <a:gd name="T6" fmla="*/ 9144 w 9144"/>
                                    <a:gd name="T7" fmla="*/ 73152 h 73152"/>
                                  </a:gdLst>
                                  <a:ahLst/>
                                  <a:cxnLst>
                                    <a:cxn ang="0">
                                      <a:pos x="T0" y="T1"/>
                                    </a:cxn>
                                    <a:cxn ang="0">
                                      <a:pos x="T2" y="T3"/>
                                    </a:cxn>
                                  </a:cxnLst>
                                  <a:rect l="T4" t="T5" r="T6" b="T7"/>
                                  <a:pathLst>
                                    <a:path w="9144" h="73152">
                                      <a:moveTo>
                                        <a:pt x="0" y="73152"/>
                                      </a:moveTo>
                                      <a:lnTo>
                                        <a:pt x="914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30" name="Shape 2854"/>
                              <wps:cNvSpPr>
                                <a:spLocks/>
                              </wps:cNvSpPr>
                              <wps:spPr bwMode="auto">
                                <a:xfrm>
                                  <a:off x="91" y="2679"/>
                                  <a:ext cx="290" cy="686"/>
                                </a:xfrm>
                                <a:custGeom>
                                  <a:avLst/>
                                  <a:gdLst>
                                    <a:gd name="T0" fmla="*/ 0 w 28956"/>
                                    <a:gd name="T1" fmla="*/ 68580 h 68580"/>
                                    <a:gd name="T2" fmla="*/ 28956 w 28956"/>
                                    <a:gd name="T3" fmla="*/ 0 h 68580"/>
                                    <a:gd name="T4" fmla="*/ 0 w 28956"/>
                                    <a:gd name="T5" fmla="*/ 0 h 68580"/>
                                    <a:gd name="T6" fmla="*/ 28956 w 28956"/>
                                    <a:gd name="T7" fmla="*/ 68580 h 68580"/>
                                  </a:gdLst>
                                  <a:ahLst/>
                                  <a:cxnLst>
                                    <a:cxn ang="0">
                                      <a:pos x="T0" y="T1"/>
                                    </a:cxn>
                                    <a:cxn ang="0">
                                      <a:pos x="T2" y="T3"/>
                                    </a:cxn>
                                  </a:cxnLst>
                                  <a:rect l="T4" t="T5" r="T6" b="T7"/>
                                  <a:pathLst>
                                    <a:path w="28956" h="68580">
                                      <a:moveTo>
                                        <a:pt x="0" y="68580"/>
                                      </a:moveTo>
                                      <a:lnTo>
                                        <a:pt x="2895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31" name="Shape 2855"/>
                              <wps:cNvSpPr>
                                <a:spLocks/>
                              </wps:cNvSpPr>
                              <wps:spPr bwMode="auto">
                                <a:xfrm>
                                  <a:off x="381" y="2085"/>
                                  <a:ext cx="441" cy="594"/>
                                </a:xfrm>
                                <a:custGeom>
                                  <a:avLst/>
                                  <a:gdLst>
                                    <a:gd name="T0" fmla="*/ 0 w 44196"/>
                                    <a:gd name="T1" fmla="*/ 59436 h 59436"/>
                                    <a:gd name="T2" fmla="*/ 44196 w 44196"/>
                                    <a:gd name="T3" fmla="*/ 0 h 59436"/>
                                    <a:gd name="T4" fmla="*/ 0 w 44196"/>
                                    <a:gd name="T5" fmla="*/ 0 h 59436"/>
                                    <a:gd name="T6" fmla="*/ 44196 w 44196"/>
                                    <a:gd name="T7" fmla="*/ 59436 h 59436"/>
                                  </a:gdLst>
                                  <a:ahLst/>
                                  <a:cxnLst>
                                    <a:cxn ang="0">
                                      <a:pos x="T0" y="T1"/>
                                    </a:cxn>
                                    <a:cxn ang="0">
                                      <a:pos x="T2" y="T3"/>
                                    </a:cxn>
                                  </a:cxnLst>
                                  <a:rect l="T4" t="T5" r="T6" b="T7"/>
                                  <a:pathLst>
                                    <a:path w="44196" h="59436">
                                      <a:moveTo>
                                        <a:pt x="0" y="59436"/>
                                      </a:moveTo>
                                      <a:lnTo>
                                        <a:pt x="4419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32" name="Shape 2856"/>
                              <wps:cNvSpPr>
                                <a:spLocks/>
                              </wps:cNvSpPr>
                              <wps:spPr bwMode="auto">
                                <a:xfrm>
                                  <a:off x="822" y="1643"/>
                                  <a:ext cx="595" cy="442"/>
                                </a:xfrm>
                                <a:custGeom>
                                  <a:avLst/>
                                  <a:gdLst>
                                    <a:gd name="T0" fmla="*/ 0 w 59436"/>
                                    <a:gd name="T1" fmla="*/ 44196 h 44196"/>
                                    <a:gd name="T2" fmla="*/ 59436 w 59436"/>
                                    <a:gd name="T3" fmla="*/ 0 h 44196"/>
                                    <a:gd name="T4" fmla="*/ 0 w 59436"/>
                                    <a:gd name="T5" fmla="*/ 0 h 44196"/>
                                    <a:gd name="T6" fmla="*/ 59436 w 59436"/>
                                    <a:gd name="T7" fmla="*/ 44196 h 44196"/>
                                  </a:gdLst>
                                  <a:ahLst/>
                                  <a:cxnLst>
                                    <a:cxn ang="0">
                                      <a:pos x="T0" y="T1"/>
                                    </a:cxn>
                                    <a:cxn ang="0">
                                      <a:pos x="T2" y="T3"/>
                                    </a:cxn>
                                  </a:cxnLst>
                                  <a:rect l="T4" t="T5" r="T6" b="T7"/>
                                  <a:pathLst>
                                    <a:path w="59436" h="44196">
                                      <a:moveTo>
                                        <a:pt x="0" y="44196"/>
                                      </a:moveTo>
                                      <a:lnTo>
                                        <a:pt x="594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33" name="Shape 2857"/>
                              <wps:cNvSpPr>
                                <a:spLocks/>
                              </wps:cNvSpPr>
                              <wps:spPr bwMode="auto">
                                <a:xfrm>
                                  <a:off x="1417" y="1353"/>
                                  <a:ext cx="686" cy="290"/>
                                </a:xfrm>
                                <a:custGeom>
                                  <a:avLst/>
                                  <a:gdLst>
                                    <a:gd name="T0" fmla="*/ 0 w 68580"/>
                                    <a:gd name="T1" fmla="*/ 28956 h 28956"/>
                                    <a:gd name="T2" fmla="*/ 68580 w 68580"/>
                                    <a:gd name="T3" fmla="*/ 0 h 28956"/>
                                    <a:gd name="T4" fmla="*/ 0 w 68580"/>
                                    <a:gd name="T5" fmla="*/ 0 h 28956"/>
                                    <a:gd name="T6" fmla="*/ 68580 w 68580"/>
                                    <a:gd name="T7" fmla="*/ 28956 h 28956"/>
                                  </a:gdLst>
                                  <a:ahLst/>
                                  <a:cxnLst>
                                    <a:cxn ang="0">
                                      <a:pos x="T0" y="T1"/>
                                    </a:cxn>
                                    <a:cxn ang="0">
                                      <a:pos x="T2" y="T3"/>
                                    </a:cxn>
                                  </a:cxnLst>
                                  <a:rect l="T4" t="T5" r="T6" b="T7"/>
                                  <a:pathLst>
                                    <a:path w="68580" h="28956">
                                      <a:moveTo>
                                        <a:pt x="0" y="28956"/>
                                      </a:moveTo>
                                      <a:lnTo>
                                        <a:pt x="6858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34" name="Shape 2858"/>
                              <wps:cNvSpPr>
                                <a:spLocks/>
                              </wps:cNvSpPr>
                              <wps:spPr bwMode="auto">
                                <a:xfrm>
                                  <a:off x="2103" y="1262"/>
                                  <a:ext cx="731" cy="91"/>
                                </a:xfrm>
                                <a:custGeom>
                                  <a:avLst/>
                                  <a:gdLst>
                                    <a:gd name="T0" fmla="*/ 0 w 73152"/>
                                    <a:gd name="T1" fmla="*/ 9144 h 9144"/>
                                    <a:gd name="T2" fmla="*/ 73152 w 73152"/>
                                    <a:gd name="T3" fmla="*/ 0 h 9144"/>
                                    <a:gd name="T4" fmla="*/ 0 w 73152"/>
                                    <a:gd name="T5" fmla="*/ 0 h 9144"/>
                                    <a:gd name="T6" fmla="*/ 73152 w 73152"/>
                                    <a:gd name="T7" fmla="*/ 9144 h 9144"/>
                                  </a:gdLst>
                                  <a:ahLst/>
                                  <a:cxnLst>
                                    <a:cxn ang="0">
                                      <a:pos x="T0" y="T1"/>
                                    </a:cxn>
                                    <a:cxn ang="0">
                                      <a:pos x="T2" y="T3"/>
                                    </a:cxn>
                                  </a:cxnLst>
                                  <a:rect l="T4" t="T5" r="T6" b="T7"/>
                                  <a:pathLst>
                                    <a:path w="73152" h="9144">
                                      <a:moveTo>
                                        <a:pt x="0" y="9144"/>
                                      </a:moveTo>
                                      <a:lnTo>
                                        <a:pt x="7315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35" name="Shape 2859"/>
                              <wps:cNvSpPr>
                                <a:spLocks/>
                              </wps:cNvSpPr>
                              <wps:spPr bwMode="auto">
                                <a:xfrm>
                                  <a:off x="882" y="2998"/>
                                  <a:ext cx="3900" cy="2195"/>
                                </a:xfrm>
                                <a:custGeom>
                                  <a:avLst/>
                                  <a:gdLst>
                                    <a:gd name="T0" fmla="*/ 175387 w 390017"/>
                                    <a:gd name="T1" fmla="*/ 35179 h 219456"/>
                                    <a:gd name="T2" fmla="*/ 195199 w 390017"/>
                                    <a:gd name="T3" fmla="*/ 21463 h 219456"/>
                                    <a:gd name="T4" fmla="*/ 222631 w 390017"/>
                                    <a:gd name="T5" fmla="*/ 7747 h 219456"/>
                                    <a:gd name="T6" fmla="*/ 254635 w 390017"/>
                                    <a:gd name="T7" fmla="*/ 6223 h 219456"/>
                                    <a:gd name="T8" fmla="*/ 304927 w 390017"/>
                                    <a:gd name="T9" fmla="*/ 0 h 219456"/>
                                    <a:gd name="T10" fmla="*/ 352171 w 390017"/>
                                    <a:gd name="T11" fmla="*/ 19939 h 219456"/>
                                    <a:gd name="T12" fmla="*/ 382651 w 390017"/>
                                    <a:gd name="T13" fmla="*/ 59563 h 219456"/>
                                    <a:gd name="T14" fmla="*/ 390017 w 390017"/>
                                    <a:gd name="T15" fmla="*/ 109855 h 219456"/>
                                    <a:gd name="T16" fmla="*/ 371983 w 390017"/>
                                    <a:gd name="T17" fmla="*/ 157099 h 219456"/>
                                    <a:gd name="T18" fmla="*/ 330835 w 390017"/>
                                    <a:gd name="T19" fmla="*/ 189103 h 219456"/>
                                    <a:gd name="T20" fmla="*/ 282067 w 390017"/>
                                    <a:gd name="T21" fmla="*/ 196723 h 219456"/>
                                    <a:gd name="T22" fmla="*/ 237871 w 390017"/>
                                    <a:gd name="T23" fmla="*/ 183007 h 219456"/>
                                    <a:gd name="T24" fmla="*/ 215011 w 390017"/>
                                    <a:gd name="T25" fmla="*/ 184531 h 219456"/>
                                    <a:gd name="T26" fmla="*/ 195199 w 390017"/>
                                    <a:gd name="T27" fmla="*/ 198247 h 219456"/>
                                    <a:gd name="T28" fmla="*/ 167767 w 390017"/>
                                    <a:gd name="T29" fmla="*/ 210439 h 219456"/>
                                    <a:gd name="T30" fmla="*/ 135763 w 390017"/>
                                    <a:gd name="T31" fmla="*/ 213487 h 219456"/>
                                    <a:gd name="T32" fmla="*/ 85471 w 390017"/>
                                    <a:gd name="T33" fmla="*/ 219456 h 219456"/>
                                    <a:gd name="T34" fmla="*/ 38227 w 390017"/>
                                    <a:gd name="T35" fmla="*/ 199771 h 219456"/>
                                    <a:gd name="T36" fmla="*/ 7747 w 390017"/>
                                    <a:gd name="T37" fmla="*/ 160147 h 219456"/>
                                    <a:gd name="T38" fmla="*/ 0 w 390017"/>
                                    <a:gd name="T39" fmla="*/ 109855 h 219456"/>
                                    <a:gd name="T40" fmla="*/ 18415 w 390017"/>
                                    <a:gd name="T41" fmla="*/ 62611 h 219456"/>
                                    <a:gd name="T42" fmla="*/ 58039 w 390017"/>
                                    <a:gd name="T43" fmla="*/ 30607 h 219456"/>
                                    <a:gd name="T44" fmla="*/ 108331 w 390017"/>
                                    <a:gd name="T45" fmla="*/ 22987 h 219456"/>
                                    <a:gd name="T46" fmla="*/ 152527 w 390017"/>
                                    <a:gd name="T47" fmla="*/ 36703 h 219456"/>
                                    <a:gd name="T48" fmla="*/ 175387 w 390017"/>
                                    <a:gd name="T49" fmla="*/ 35179 h 219456"/>
                                    <a:gd name="T50" fmla="*/ 0 w 390017"/>
                                    <a:gd name="T51" fmla="*/ 0 h 219456"/>
                                    <a:gd name="T52" fmla="*/ 390017 w 390017"/>
                                    <a:gd name="T53" fmla="*/ 219456 h 219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90017" h="219456">
                                      <a:moveTo>
                                        <a:pt x="175387" y="35179"/>
                                      </a:moveTo>
                                      <a:lnTo>
                                        <a:pt x="195199" y="21463"/>
                                      </a:lnTo>
                                      <a:lnTo>
                                        <a:pt x="222631" y="7747"/>
                                      </a:lnTo>
                                      <a:lnTo>
                                        <a:pt x="254635" y="6223"/>
                                      </a:lnTo>
                                      <a:lnTo>
                                        <a:pt x="304927" y="0"/>
                                      </a:lnTo>
                                      <a:lnTo>
                                        <a:pt x="352171" y="19939"/>
                                      </a:lnTo>
                                      <a:lnTo>
                                        <a:pt x="382651" y="59563"/>
                                      </a:lnTo>
                                      <a:lnTo>
                                        <a:pt x="390017" y="109855"/>
                                      </a:lnTo>
                                      <a:lnTo>
                                        <a:pt x="371983" y="157099"/>
                                      </a:lnTo>
                                      <a:lnTo>
                                        <a:pt x="330835" y="189103"/>
                                      </a:lnTo>
                                      <a:lnTo>
                                        <a:pt x="282067" y="196723"/>
                                      </a:lnTo>
                                      <a:lnTo>
                                        <a:pt x="237871" y="183007"/>
                                      </a:lnTo>
                                      <a:lnTo>
                                        <a:pt x="215011" y="184531"/>
                                      </a:lnTo>
                                      <a:lnTo>
                                        <a:pt x="195199" y="198247"/>
                                      </a:lnTo>
                                      <a:lnTo>
                                        <a:pt x="167767" y="210439"/>
                                      </a:lnTo>
                                      <a:lnTo>
                                        <a:pt x="135763" y="213487"/>
                                      </a:lnTo>
                                      <a:lnTo>
                                        <a:pt x="85471" y="219456"/>
                                      </a:lnTo>
                                      <a:lnTo>
                                        <a:pt x="38227" y="199771"/>
                                      </a:lnTo>
                                      <a:lnTo>
                                        <a:pt x="7747" y="160147"/>
                                      </a:lnTo>
                                      <a:lnTo>
                                        <a:pt x="0" y="109855"/>
                                      </a:lnTo>
                                      <a:lnTo>
                                        <a:pt x="18415" y="62611"/>
                                      </a:lnTo>
                                      <a:lnTo>
                                        <a:pt x="58039" y="30607"/>
                                      </a:lnTo>
                                      <a:lnTo>
                                        <a:pt x="108331" y="22987"/>
                                      </a:lnTo>
                                      <a:lnTo>
                                        <a:pt x="152527" y="36703"/>
                                      </a:lnTo>
                                      <a:lnTo>
                                        <a:pt x="175387" y="35179"/>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36" name="Shape 2860"/>
                              <wps:cNvSpPr>
                                <a:spLocks/>
                              </wps:cNvSpPr>
                              <wps:spPr bwMode="auto">
                                <a:xfrm>
                                  <a:off x="668" y="2781"/>
                                  <a:ext cx="4330" cy="2629"/>
                                </a:xfrm>
                                <a:custGeom>
                                  <a:avLst/>
                                  <a:gdLst>
                                    <a:gd name="T0" fmla="*/ 192278 w 433070"/>
                                    <a:gd name="T1" fmla="*/ 40132 h 262889"/>
                                    <a:gd name="T2" fmla="*/ 216662 w 433070"/>
                                    <a:gd name="T3" fmla="*/ 24892 h 262889"/>
                                    <a:gd name="T4" fmla="*/ 247142 w 433070"/>
                                    <a:gd name="T5" fmla="*/ 15748 h 262889"/>
                                    <a:gd name="T6" fmla="*/ 291338 w 433070"/>
                                    <a:gd name="T7" fmla="*/ 2032 h 262889"/>
                                    <a:gd name="T8" fmla="*/ 347726 w 433070"/>
                                    <a:gd name="T9" fmla="*/ 0 h 262889"/>
                                    <a:gd name="T10" fmla="*/ 398018 w 433070"/>
                                    <a:gd name="T11" fmla="*/ 26415 h 262889"/>
                                    <a:gd name="T12" fmla="*/ 430022 w 433070"/>
                                    <a:gd name="T13" fmla="*/ 73659 h 262889"/>
                                    <a:gd name="T14" fmla="*/ 433070 w 433070"/>
                                    <a:gd name="T15" fmla="*/ 131572 h 262889"/>
                                    <a:gd name="T16" fmla="*/ 407162 w 433070"/>
                                    <a:gd name="T17" fmla="*/ 183387 h 262889"/>
                                    <a:gd name="T18" fmla="*/ 359918 w 433070"/>
                                    <a:gd name="T19" fmla="*/ 213868 h 262889"/>
                                    <a:gd name="T20" fmla="*/ 303530 w 433070"/>
                                    <a:gd name="T21" fmla="*/ 218439 h 262889"/>
                                    <a:gd name="T22" fmla="*/ 263906 w 433070"/>
                                    <a:gd name="T23" fmla="*/ 212344 h 262889"/>
                                    <a:gd name="T24" fmla="*/ 241046 w 433070"/>
                                    <a:gd name="T25" fmla="*/ 223011 h 262889"/>
                                    <a:gd name="T26" fmla="*/ 216662 w 433070"/>
                                    <a:gd name="T27" fmla="*/ 238252 h 262889"/>
                                    <a:gd name="T28" fmla="*/ 186182 w 433070"/>
                                    <a:gd name="T29" fmla="*/ 247396 h 262889"/>
                                    <a:gd name="T30" fmla="*/ 141986 w 433070"/>
                                    <a:gd name="T31" fmla="*/ 259587 h 262889"/>
                                    <a:gd name="T32" fmla="*/ 85598 w 433070"/>
                                    <a:gd name="T33" fmla="*/ 262889 h 262889"/>
                                    <a:gd name="T34" fmla="*/ 33782 w 433070"/>
                                    <a:gd name="T35" fmla="*/ 236727 h 262889"/>
                                    <a:gd name="T36" fmla="*/ 3302 w 433070"/>
                                    <a:gd name="T37" fmla="*/ 187959 h 262889"/>
                                    <a:gd name="T38" fmla="*/ 0 w 433070"/>
                                    <a:gd name="T39" fmla="*/ 131572 h 262889"/>
                                    <a:gd name="T40" fmla="*/ 24638 w 433070"/>
                                    <a:gd name="T41" fmla="*/ 79756 h 262889"/>
                                    <a:gd name="T42" fmla="*/ 73406 w 433070"/>
                                    <a:gd name="T43" fmla="*/ 47752 h 262889"/>
                                    <a:gd name="T44" fmla="*/ 129794 w 433070"/>
                                    <a:gd name="T45" fmla="*/ 44703 h 262889"/>
                                    <a:gd name="T46" fmla="*/ 169418 w 433070"/>
                                    <a:gd name="T47" fmla="*/ 49276 h 262889"/>
                                    <a:gd name="T48" fmla="*/ 192278 w 433070"/>
                                    <a:gd name="T49" fmla="*/ 40132 h 262889"/>
                                    <a:gd name="T50" fmla="*/ 0 w 433070"/>
                                    <a:gd name="T51" fmla="*/ 0 h 262889"/>
                                    <a:gd name="T52" fmla="*/ 433070 w 433070"/>
                                    <a:gd name="T53" fmla="*/ 262889 h 262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33070" h="262889">
                                      <a:moveTo>
                                        <a:pt x="192278" y="40132"/>
                                      </a:moveTo>
                                      <a:lnTo>
                                        <a:pt x="216662" y="24892"/>
                                      </a:lnTo>
                                      <a:lnTo>
                                        <a:pt x="247142" y="15748"/>
                                      </a:lnTo>
                                      <a:lnTo>
                                        <a:pt x="291338" y="2032"/>
                                      </a:lnTo>
                                      <a:lnTo>
                                        <a:pt x="347726" y="0"/>
                                      </a:lnTo>
                                      <a:lnTo>
                                        <a:pt x="398018" y="26415"/>
                                      </a:lnTo>
                                      <a:lnTo>
                                        <a:pt x="430022" y="73659"/>
                                      </a:lnTo>
                                      <a:lnTo>
                                        <a:pt x="433070" y="131572"/>
                                      </a:lnTo>
                                      <a:lnTo>
                                        <a:pt x="407162" y="183387"/>
                                      </a:lnTo>
                                      <a:lnTo>
                                        <a:pt x="359918" y="213868"/>
                                      </a:lnTo>
                                      <a:lnTo>
                                        <a:pt x="303530" y="218439"/>
                                      </a:lnTo>
                                      <a:lnTo>
                                        <a:pt x="263906" y="212344"/>
                                      </a:lnTo>
                                      <a:lnTo>
                                        <a:pt x="241046" y="223011"/>
                                      </a:lnTo>
                                      <a:lnTo>
                                        <a:pt x="216662" y="238252"/>
                                      </a:lnTo>
                                      <a:lnTo>
                                        <a:pt x="186182" y="247396"/>
                                      </a:lnTo>
                                      <a:lnTo>
                                        <a:pt x="141986" y="259587"/>
                                      </a:lnTo>
                                      <a:lnTo>
                                        <a:pt x="85598" y="262889"/>
                                      </a:lnTo>
                                      <a:lnTo>
                                        <a:pt x="33782" y="236727"/>
                                      </a:lnTo>
                                      <a:lnTo>
                                        <a:pt x="3302" y="187959"/>
                                      </a:lnTo>
                                      <a:lnTo>
                                        <a:pt x="0" y="131572"/>
                                      </a:lnTo>
                                      <a:lnTo>
                                        <a:pt x="24638" y="79756"/>
                                      </a:lnTo>
                                      <a:lnTo>
                                        <a:pt x="73406" y="47752"/>
                                      </a:lnTo>
                                      <a:lnTo>
                                        <a:pt x="129794" y="44703"/>
                                      </a:lnTo>
                                      <a:lnTo>
                                        <a:pt x="169418" y="49276"/>
                                      </a:lnTo>
                                      <a:lnTo>
                                        <a:pt x="192278" y="40132"/>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37" name="Shape 2861"/>
                              <wps:cNvSpPr>
                                <a:spLocks/>
                              </wps:cNvSpPr>
                              <wps:spPr bwMode="auto">
                                <a:xfrm>
                                  <a:off x="518" y="2589"/>
                                  <a:ext cx="4625" cy="3012"/>
                                </a:xfrm>
                                <a:custGeom>
                                  <a:avLst/>
                                  <a:gdLst>
                                    <a:gd name="T0" fmla="*/ 199644 w 462534"/>
                                    <a:gd name="T1" fmla="*/ 31877 h 301244"/>
                                    <a:gd name="T2" fmla="*/ 231648 w 462534"/>
                                    <a:gd name="T3" fmla="*/ 16636 h 301244"/>
                                    <a:gd name="T4" fmla="*/ 268224 w 462534"/>
                                    <a:gd name="T5" fmla="*/ 15112 h 301244"/>
                                    <a:gd name="T6" fmla="*/ 318516 w 462534"/>
                                    <a:gd name="T7" fmla="*/ 0 h 301244"/>
                                    <a:gd name="T8" fmla="*/ 381000 w 462534"/>
                                    <a:gd name="T9" fmla="*/ 1397 h 301244"/>
                                    <a:gd name="T10" fmla="*/ 428244 w 462534"/>
                                    <a:gd name="T11" fmla="*/ 37973 h 301244"/>
                                    <a:gd name="T12" fmla="*/ 462534 w 462534"/>
                                    <a:gd name="T13" fmla="*/ 88264 h 301244"/>
                                    <a:gd name="T14" fmla="*/ 461772 w 462534"/>
                                    <a:gd name="T15" fmla="*/ 150749 h 301244"/>
                                    <a:gd name="T16" fmla="*/ 431292 w 462534"/>
                                    <a:gd name="T17" fmla="*/ 204088 h 301244"/>
                                    <a:gd name="T18" fmla="*/ 377952 w 462534"/>
                                    <a:gd name="T19" fmla="*/ 236093 h 301244"/>
                                    <a:gd name="T20" fmla="*/ 318516 w 462534"/>
                                    <a:gd name="T21" fmla="*/ 237617 h 301244"/>
                                    <a:gd name="T22" fmla="*/ 283464 w 462534"/>
                                    <a:gd name="T23" fmla="*/ 240664 h 301244"/>
                                    <a:gd name="T24" fmla="*/ 263652 w 462534"/>
                                    <a:gd name="T25" fmla="*/ 268097 h 301244"/>
                                    <a:gd name="T26" fmla="*/ 231648 w 462534"/>
                                    <a:gd name="T27" fmla="*/ 283336 h 301244"/>
                                    <a:gd name="T28" fmla="*/ 195072 w 462534"/>
                                    <a:gd name="T29" fmla="*/ 286385 h 301244"/>
                                    <a:gd name="T30" fmla="*/ 144780 w 462534"/>
                                    <a:gd name="T31" fmla="*/ 301244 h 301244"/>
                                    <a:gd name="T32" fmla="*/ 82296 w 462534"/>
                                    <a:gd name="T33" fmla="*/ 300101 h 301244"/>
                                    <a:gd name="T34" fmla="*/ 35052 w 462534"/>
                                    <a:gd name="T35" fmla="*/ 263525 h 301244"/>
                                    <a:gd name="T36" fmla="*/ 381 w 462534"/>
                                    <a:gd name="T37" fmla="*/ 213233 h 301244"/>
                                    <a:gd name="T38" fmla="*/ 0 w 462534"/>
                                    <a:gd name="T39" fmla="*/ 150749 h 301244"/>
                                    <a:gd name="T40" fmla="*/ 32004 w 462534"/>
                                    <a:gd name="T41" fmla="*/ 97409 h 301244"/>
                                    <a:gd name="T42" fmla="*/ 85344 w 462534"/>
                                    <a:gd name="T43" fmla="*/ 65405 h 301244"/>
                                    <a:gd name="T44" fmla="*/ 143256 w 462534"/>
                                    <a:gd name="T45" fmla="*/ 63881 h 301244"/>
                                    <a:gd name="T46" fmla="*/ 179832 w 462534"/>
                                    <a:gd name="T47" fmla="*/ 60833 h 301244"/>
                                    <a:gd name="T48" fmla="*/ 199644 w 462534"/>
                                    <a:gd name="T49" fmla="*/ 31877 h 301244"/>
                                    <a:gd name="T50" fmla="*/ 0 w 462534"/>
                                    <a:gd name="T51" fmla="*/ 0 h 301244"/>
                                    <a:gd name="T52" fmla="*/ 462534 w 462534"/>
                                    <a:gd name="T53" fmla="*/ 301244 h 301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62534" h="301244">
                                      <a:moveTo>
                                        <a:pt x="199644" y="31877"/>
                                      </a:moveTo>
                                      <a:lnTo>
                                        <a:pt x="231648" y="16636"/>
                                      </a:lnTo>
                                      <a:lnTo>
                                        <a:pt x="268224" y="15112"/>
                                      </a:lnTo>
                                      <a:lnTo>
                                        <a:pt x="318516" y="0"/>
                                      </a:lnTo>
                                      <a:lnTo>
                                        <a:pt x="381000" y="1397"/>
                                      </a:lnTo>
                                      <a:lnTo>
                                        <a:pt x="428244" y="37973"/>
                                      </a:lnTo>
                                      <a:lnTo>
                                        <a:pt x="462534" y="88264"/>
                                      </a:lnTo>
                                      <a:lnTo>
                                        <a:pt x="461772" y="150749"/>
                                      </a:lnTo>
                                      <a:lnTo>
                                        <a:pt x="431292" y="204088"/>
                                      </a:lnTo>
                                      <a:lnTo>
                                        <a:pt x="377952" y="236093"/>
                                      </a:lnTo>
                                      <a:lnTo>
                                        <a:pt x="318516" y="237617"/>
                                      </a:lnTo>
                                      <a:lnTo>
                                        <a:pt x="283464" y="240664"/>
                                      </a:lnTo>
                                      <a:lnTo>
                                        <a:pt x="263652" y="268097"/>
                                      </a:lnTo>
                                      <a:lnTo>
                                        <a:pt x="231648" y="283336"/>
                                      </a:lnTo>
                                      <a:lnTo>
                                        <a:pt x="195072" y="286385"/>
                                      </a:lnTo>
                                      <a:lnTo>
                                        <a:pt x="144780" y="301244"/>
                                      </a:lnTo>
                                      <a:lnTo>
                                        <a:pt x="82296" y="300101"/>
                                      </a:lnTo>
                                      <a:lnTo>
                                        <a:pt x="35052" y="263525"/>
                                      </a:lnTo>
                                      <a:lnTo>
                                        <a:pt x="381" y="213233"/>
                                      </a:lnTo>
                                      <a:lnTo>
                                        <a:pt x="0" y="150749"/>
                                      </a:lnTo>
                                      <a:lnTo>
                                        <a:pt x="32004" y="97409"/>
                                      </a:lnTo>
                                      <a:lnTo>
                                        <a:pt x="85344" y="65405"/>
                                      </a:lnTo>
                                      <a:lnTo>
                                        <a:pt x="143256" y="63881"/>
                                      </a:lnTo>
                                      <a:lnTo>
                                        <a:pt x="179832" y="60833"/>
                                      </a:lnTo>
                                      <a:lnTo>
                                        <a:pt x="199644" y="31877"/>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38" name="Shape 2862"/>
                              <wps:cNvSpPr>
                                <a:spLocks/>
                              </wps:cNvSpPr>
                              <wps:spPr bwMode="auto">
                                <a:xfrm>
                                  <a:off x="2086" y="3216"/>
                                  <a:ext cx="1492" cy="1758"/>
                                </a:xfrm>
                                <a:custGeom>
                                  <a:avLst/>
                                  <a:gdLst>
                                    <a:gd name="T0" fmla="*/ 50419 w 149225"/>
                                    <a:gd name="T1" fmla="*/ 0 h 175768"/>
                                    <a:gd name="T2" fmla="*/ 74803 w 149225"/>
                                    <a:gd name="T3" fmla="*/ 2667 h 175768"/>
                                    <a:gd name="T4" fmla="*/ 96139 w 149225"/>
                                    <a:gd name="T5" fmla="*/ 10288 h 175768"/>
                                    <a:gd name="T6" fmla="*/ 117475 w 149225"/>
                                    <a:gd name="T7" fmla="*/ 11812 h 175768"/>
                                    <a:gd name="T8" fmla="*/ 137287 w 149225"/>
                                    <a:gd name="T9" fmla="*/ 25527 h 175768"/>
                                    <a:gd name="T10" fmla="*/ 146431 w 149225"/>
                                    <a:gd name="T11" fmla="*/ 46864 h 175768"/>
                                    <a:gd name="T12" fmla="*/ 144907 w 149225"/>
                                    <a:gd name="T13" fmla="*/ 69724 h 175768"/>
                                    <a:gd name="T14" fmla="*/ 144907 w 149225"/>
                                    <a:gd name="T15" fmla="*/ 88012 h 175768"/>
                                    <a:gd name="T16" fmla="*/ 149225 w 149225"/>
                                    <a:gd name="T17" fmla="*/ 107824 h 175768"/>
                                    <a:gd name="T18" fmla="*/ 143383 w 149225"/>
                                    <a:gd name="T19" fmla="*/ 127636 h 175768"/>
                                    <a:gd name="T20" fmla="*/ 134239 w 149225"/>
                                    <a:gd name="T21" fmla="*/ 147448 h 175768"/>
                                    <a:gd name="T22" fmla="*/ 120523 w 149225"/>
                                    <a:gd name="T23" fmla="*/ 165736 h 175768"/>
                                    <a:gd name="T24" fmla="*/ 97663 w 149225"/>
                                    <a:gd name="T25" fmla="*/ 175768 h 175768"/>
                                    <a:gd name="T26" fmla="*/ 74803 w 149225"/>
                                    <a:gd name="T27" fmla="*/ 173355 h 175768"/>
                                    <a:gd name="T28" fmla="*/ 53467 w 149225"/>
                                    <a:gd name="T29" fmla="*/ 165736 h 175768"/>
                                    <a:gd name="T30" fmla="*/ 30607 w 149225"/>
                                    <a:gd name="T31" fmla="*/ 162688 h 175768"/>
                                    <a:gd name="T32" fmla="*/ 12319 w 149225"/>
                                    <a:gd name="T33" fmla="*/ 150495 h 175768"/>
                                    <a:gd name="T34" fmla="*/ 3175 w 149225"/>
                                    <a:gd name="T35" fmla="*/ 129160 h 175768"/>
                                    <a:gd name="T36" fmla="*/ 4699 w 149225"/>
                                    <a:gd name="T37" fmla="*/ 106299 h 175768"/>
                                    <a:gd name="T38" fmla="*/ 4699 w 149225"/>
                                    <a:gd name="T39" fmla="*/ 88012 h 175768"/>
                                    <a:gd name="T40" fmla="*/ 0 w 149225"/>
                                    <a:gd name="T41" fmla="*/ 68199 h 175768"/>
                                    <a:gd name="T42" fmla="*/ 6223 w 149225"/>
                                    <a:gd name="T43" fmla="*/ 48388 h 175768"/>
                                    <a:gd name="T44" fmla="*/ 15367 w 149225"/>
                                    <a:gd name="T45" fmla="*/ 28575 h 175768"/>
                                    <a:gd name="T46" fmla="*/ 29083 w 149225"/>
                                    <a:gd name="T47" fmla="*/ 10288 h 175768"/>
                                    <a:gd name="T48" fmla="*/ 50419 w 149225"/>
                                    <a:gd name="T49" fmla="*/ 0 h 175768"/>
                                    <a:gd name="T50" fmla="*/ 0 w 149225"/>
                                    <a:gd name="T51" fmla="*/ 0 h 175768"/>
                                    <a:gd name="T52" fmla="*/ 149225 w 149225"/>
                                    <a:gd name="T53" fmla="*/ 175768 h 175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49225" h="175768">
                                      <a:moveTo>
                                        <a:pt x="50419" y="0"/>
                                      </a:moveTo>
                                      <a:lnTo>
                                        <a:pt x="74803" y="2667"/>
                                      </a:lnTo>
                                      <a:lnTo>
                                        <a:pt x="96139" y="10288"/>
                                      </a:lnTo>
                                      <a:lnTo>
                                        <a:pt x="117475" y="11812"/>
                                      </a:lnTo>
                                      <a:lnTo>
                                        <a:pt x="137287" y="25527"/>
                                      </a:lnTo>
                                      <a:lnTo>
                                        <a:pt x="146431" y="46864"/>
                                      </a:lnTo>
                                      <a:lnTo>
                                        <a:pt x="144907" y="69724"/>
                                      </a:lnTo>
                                      <a:lnTo>
                                        <a:pt x="144907" y="88012"/>
                                      </a:lnTo>
                                      <a:lnTo>
                                        <a:pt x="149225" y="107824"/>
                                      </a:lnTo>
                                      <a:lnTo>
                                        <a:pt x="143383" y="127636"/>
                                      </a:lnTo>
                                      <a:lnTo>
                                        <a:pt x="134239" y="147448"/>
                                      </a:lnTo>
                                      <a:lnTo>
                                        <a:pt x="120523" y="165736"/>
                                      </a:lnTo>
                                      <a:lnTo>
                                        <a:pt x="97663" y="175768"/>
                                      </a:lnTo>
                                      <a:lnTo>
                                        <a:pt x="74803" y="173355"/>
                                      </a:lnTo>
                                      <a:lnTo>
                                        <a:pt x="53467" y="165736"/>
                                      </a:lnTo>
                                      <a:lnTo>
                                        <a:pt x="30607" y="162688"/>
                                      </a:lnTo>
                                      <a:lnTo>
                                        <a:pt x="12319" y="150495"/>
                                      </a:lnTo>
                                      <a:lnTo>
                                        <a:pt x="3175" y="129160"/>
                                      </a:lnTo>
                                      <a:lnTo>
                                        <a:pt x="4699" y="106299"/>
                                      </a:lnTo>
                                      <a:lnTo>
                                        <a:pt x="4699" y="88012"/>
                                      </a:lnTo>
                                      <a:lnTo>
                                        <a:pt x="0" y="68199"/>
                                      </a:lnTo>
                                      <a:lnTo>
                                        <a:pt x="6223" y="48388"/>
                                      </a:lnTo>
                                      <a:lnTo>
                                        <a:pt x="15367" y="28575"/>
                                      </a:lnTo>
                                      <a:lnTo>
                                        <a:pt x="29083" y="10288"/>
                                      </a:lnTo>
                                      <a:lnTo>
                                        <a:pt x="50419" y="0"/>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39" name="Shape 2863"/>
                              <wps:cNvSpPr>
                                <a:spLocks/>
                              </wps:cNvSpPr>
                              <wps:spPr bwMode="auto">
                                <a:xfrm>
                                  <a:off x="1944" y="3089"/>
                                  <a:ext cx="1777" cy="2011"/>
                                </a:xfrm>
                                <a:custGeom>
                                  <a:avLst/>
                                  <a:gdLst>
                                    <a:gd name="T0" fmla="*/ 63119 w 177673"/>
                                    <a:gd name="T1" fmla="*/ 1651 h 201042"/>
                                    <a:gd name="T2" fmla="*/ 89027 w 177673"/>
                                    <a:gd name="T3" fmla="*/ 7748 h 201042"/>
                                    <a:gd name="T4" fmla="*/ 116459 w 177673"/>
                                    <a:gd name="T5" fmla="*/ 0 h 201042"/>
                                    <a:gd name="T6" fmla="*/ 143891 w 177673"/>
                                    <a:gd name="T7" fmla="*/ 4699 h 201042"/>
                                    <a:gd name="T8" fmla="*/ 165227 w 177673"/>
                                    <a:gd name="T9" fmla="*/ 22988 h 201042"/>
                                    <a:gd name="T10" fmla="*/ 175895 w 177673"/>
                                    <a:gd name="T11" fmla="*/ 50419 h 201042"/>
                                    <a:gd name="T12" fmla="*/ 177673 w 177673"/>
                                    <a:gd name="T13" fmla="*/ 76327 h 201042"/>
                                    <a:gd name="T14" fmla="*/ 171323 w 177673"/>
                                    <a:gd name="T15" fmla="*/ 100712 h 201042"/>
                                    <a:gd name="T16" fmla="*/ 175895 w 177673"/>
                                    <a:gd name="T17" fmla="*/ 123572 h 201042"/>
                                    <a:gd name="T18" fmla="*/ 166751 w 177673"/>
                                    <a:gd name="T19" fmla="*/ 146431 h 201042"/>
                                    <a:gd name="T20" fmla="*/ 157607 w 177673"/>
                                    <a:gd name="T21" fmla="*/ 169292 h 201042"/>
                                    <a:gd name="T22" fmla="*/ 140843 w 177673"/>
                                    <a:gd name="T23" fmla="*/ 190627 h 201042"/>
                                    <a:gd name="T24" fmla="*/ 114935 w 177673"/>
                                    <a:gd name="T25" fmla="*/ 198248 h 201042"/>
                                    <a:gd name="T26" fmla="*/ 89027 w 177673"/>
                                    <a:gd name="T27" fmla="*/ 193675 h 201042"/>
                                    <a:gd name="T28" fmla="*/ 61595 w 177673"/>
                                    <a:gd name="T29" fmla="*/ 201042 h 201042"/>
                                    <a:gd name="T30" fmla="*/ 34163 w 177673"/>
                                    <a:gd name="T31" fmla="*/ 195199 h 201042"/>
                                    <a:gd name="T32" fmla="*/ 11303 w 177673"/>
                                    <a:gd name="T33" fmla="*/ 176912 h 201042"/>
                                    <a:gd name="T34" fmla="*/ 2159 w 177673"/>
                                    <a:gd name="T35" fmla="*/ 151003 h 201042"/>
                                    <a:gd name="T36" fmla="*/ 0 w 177673"/>
                                    <a:gd name="T37" fmla="*/ 125095 h 201042"/>
                                    <a:gd name="T38" fmla="*/ 5207 w 177673"/>
                                    <a:gd name="T39" fmla="*/ 100712 h 201042"/>
                                    <a:gd name="T40" fmla="*/ 2159 w 177673"/>
                                    <a:gd name="T41" fmla="*/ 77851 h 201042"/>
                                    <a:gd name="T42" fmla="*/ 11303 w 177673"/>
                                    <a:gd name="T43" fmla="*/ 54992 h 201042"/>
                                    <a:gd name="T44" fmla="*/ 20447 w 177673"/>
                                    <a:gd name="T45" fmla="*/ 32131 h 201042"/>
                                    <a:gd name="T46" fmla="*/ 37211 w 177673"/>
                                    <a:gd name="T47" fmla="*/ 10795 h 201042"/>
                                    <a:gd name="T48" fmla="*/ 63119 w 177673"/>
                                    <a:gd name="T49" fmla="*/ 1651 h 201042"/>
                                    <a:gd name="T50" fmla="*/ 0 w 177673"/>
                                    <a:gd name="T51" fmla="*/ 0 h 201042"/>
                                    <a:gd name="T52" fmla="*/ 177673 w 177673"/>
                                    <a:gd name="T53" fmla="*/ 201042 h 20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7673" h="201042">
                                      <a:moveTo>
                                        <a:pt x="63119" y="1651"/>
                                      </a:moveTo>
                                      <a:lnTo>
                                        <a:pt x="89027" y="7748"/>
                                      </a:lnTo>
                                      <a:lnTo>
                                        <a:pt x="116459" y="0"/>
                                      </a:lnTo>
                                      <a:lnTo>
                                        <a:pt x="143891" y="4699"/>
                                      </a:lnTo>
                                      <a:lnTo>
                                        <a:pt x="165227" y="22988"/>
                                      </a:lnTo>
                                      <a:lnTo>
                                        <a:pt x="175895" y="50419"/>
                                      </a:lnTo>
                                      <a:lnTo>
                                        <a:pt x="177673" y="76327"/>
                                      </a:lnTo>
                                      <a:lnTo>
                                        <a:pt x="171323" y="100712"/>
                                      </a:lnTo>
                                      <a:lnTo>
                                        <a:pt x="175895" y="123572"/>
                                      </a:lnTo>
                                      <a:lnTo>
                                        <a:pt x="166751" y="146431"/>
                                      </a:lnTo>
                                      <a:lnTo>
                                        <a:pt x="157607" y="169292"/>
                                      </a:lnTo>
                                      <a:lnTo>
                                        <a:pt x="140843" y="190627"/>
                                      </a:lnTo>
                                      <a:lnTo>
                                        <a:pt x="114935" y="198248"/>
                                      </a:lnTo>
                                      <a:lnTo>
                                        <a:pt x="89027" y="193675"/>
                                      </a:lnTo>
                                      <a:lnTo>
                                        <a:pt x="61595" y="201042"/>
                                      </a:lnTo>
                                      <a:lnTo>
                                        <a:pt x="34163" y="195199"/>
                                      </a:lnTo>
                                      <a:lnTo>
                                        <a:pt x="11303" y="176912"/>
                                      </a:lnTo>
                                      <a:lnTo>
                                        <a:pt x="2159" y="151003"/>
                                      </a:lnTo>
                                      <a:lnTo>
                                        <a:pt x="0" y="125095"/>
                                      </a:lnTo>
                                      <a:lnTo>
                                        <a:pt x="5207" y="100712"/>
                                      </a:lnTo>
                                      <a:lnTo>
                                        <a:pt x="2159" y="77851"/>
                                      </a:lnTo>
                                      <a:lnTo>
                                        <a:pt x="11303" y="54992"/>
                                      </a:lnTo>
                                      <a:lnTo>
                                        <a:pt x="20447" y="32131"/>
                                      </a:lnTo>
                                      <a:lnTo>
                                        <a:pt x="37211" y="10795"/>
                                      </a:lnTo>
                                      <a:lnTo>
                                        <a:pt x="63119" y="1651"/>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40" name="Shape 2864"/>
                              <wps:cNvSpPr>
                                <a:spLocks/>
                              </wps:cNvSpPr>
                              <wps:spPr bwMode="auto">
                                <a:xfrm>
                                  <a:off x="1844" y="2905"/>
                                  <a:ext cx="1981" cy="2380"/>
                                </a:xfrm>
                                <a:custGeom>
                                  <a:avLst/>
                                  <a:gdLst>
                                    <a:gd name="T0" fmla="*/ 68580 w 198120"/>
                                    <a:gd name="T1" fmla="*/ 7874 h 237998"/>
                                    <a:gd name="T2" fmla="*/ 99060 w 198120"/>
                                    <a:gd name="T3" fmla="*/ 6350 h 237998"/>
                                    <a:gd name="T4" fmla="*/ 131064 w 198120"/>
                                    <a:gd name="T5" fmla="*/ 0 h 237998"/>
                                    <a:gd name="T6" fmla="*/ 161544 w 198120"/>
                                    <a:gd name="T7" fmla="*/ 9398 h 237998"/>
                                    <a:gd name="T8" fmla="*/ 184404 w 198120"/>
                                    <a:gd name="T9" fmla="*/ 32258 h 237998"/>
                                    <a:gd name="T10" fmla="*/ 195072 w 198120"/>
                                    <a:gd name="T11" fmla="*/ 62738 h 237998"/>
                                    <a:gd name="T12" fmla="*/ 197612 w 198120"/>
                                    <a:gd name="T13" fmla="*/ 93218 h 237998"/>
                                    <a:gd name="T14" fmla="*/ 196596 w 198120"/>
                                    <a:gd name="T15" fmla="*/ 119126 h 237998"/>
                                    <a:gd name="T16" fmla="*/ 198120 w 198120"/>
                                    <a:gd name="T17" fmla="*/ 145034 h 237998"/>
                                    <a:gd name="T18" fmla="*/ 190500 w 198120"/>
                                    <a:gd name="T19" fmla="*/ 172465 h 237998"/>
                                    <a:gd name="T20" fmla="*/ 182880 w 198120"/>
                                    <a:gd name="T21" fmla="*/ 202946 h 237998"/>
                                    <a:gd name="T22" fmla="*/ 160020 w 198120"/>
                                    <a:gd name="T23" fmla="*/ 224282 h 237998"/>
                                    <a:gd name="T24" fmla="*/ 129540 w 198120"/>
                                    <a:gd name="T25" fmla="*/ 230378 h 237998"/>
                                    <a:gd name="T26" fmla="*/ 99060 w 198120"/>
                                    <a:gd name="T27" fmla="*/ 231902 h 237998"/>
                                    <a:gd name="T28" fmla="*/ 67056 w 198120"/>
                                    <a:gd name="T29" fmla="*/ 237998 h 237998"/>
                                    <a:gd name="T30" fmla="*/ 36576 w 198120"/>
                                    <a:gd name="T31" fmla="*/ 228854 h 237998"/>
                                    <a:gd name="T32" fmla="*/ 12192 w 198120"/>
                                    <a:gd name="T33" fmla="*/ 204470 h 237998"/>
                                    <a:gd name="T34" fmla="*/ 1524 w 198120"/>
                                    <a:gd name="T35" fmla="*/ 175513 h 237998"/>
                                    <a:gd name="T36" fmla="*/ 127 w 198120"/>
                                    <a:gd name="T37" fmla="*/ 145034 h 237998"/>
                                    <a:gd name="T38" fmla="*/ 1524 w 198120"/>
                                    <a:gd name="T39" fmla="*/ 119126 h 237998"/>
                                    <a:gd name="T40" fmla="*/ 0 w 198120"/>
                                    <a:gd name="T41" fmla="*/ 93218 h 237998"/>
                                    <a:gd name="T42" fmla="*/ 7620 w 198120"/>
                                    <a:gd name="T43" fmla="*/ 65786 h 237998"/>
                                    <a:gd name="T44" fmla="*/ 15240 w 198120"/>
                                    <a:gd name="T45" fmla="*/ 35306 h 237998"/>
                                    <a:gd name="T46" fmla="*/ 38100 w 198120"/>
                                    <a:gd name="T47" fmla="*/ 13970 h 237998"/>
                                    <a:gd name="T48" fmla="*/ 68580 w 198120"/>
                                    <a:gd name="T49" fmla="*/ 7874 h 237998"/>
                                    <a:gd name="T50" fmla="*/ 0 w 198120"/>
                                    <a:gd name="T51" fmla="*/ 0 h 237998"/>
                                    <a:gd name="T52" fmla="*/ 198120 w 198120"/>
                                    <a:gd name="T53" fmla="*/ 237998 h 237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98120" h="237998">
                                      <a:moveTo>
                                        <a:pt x="68580" y="7874"/>
                                      </a:moveTo>
                                      <a:lnTo>
                                        <a:pt x="99060" y="6350"/>
                                      </a:lnTo>
                                      <a:lnTo>
                                        <a:pt x="131064" y="0"/>
                                      </a:lnTo>
                                      <a:lnTo>
                                        <a:pt x="161544" y="9398"/>
                                      </a:lnTo>
                                      <a:lnTo>
                                        <a:pt x="184404" y="32258"/>
                                      </a:lnTo>
                                      <a:lnTo>
                                        <a:pt x="195072" y="62738"/>
                                      </a:lnTo>
                                      <a:lnTo>
                                        <a:pt x="197612" y="93218"/>
                                      </a:lnTo>
                                      <a:lnTo>
                                        <a:pt x="196596" y="119126"/>
                                      </a:lnTo>
                                      <a:lnTo>
                                        <a:pt x="198120" y="145034"/>
                                      </a:lnTo>
                                      <a:lnTo>
                                        <a:pt x="190500" y="172465"/>
                                      </a:lnTo>
                                      <a:lnTo>
                                        <a:pt x="182880" y="202946"/>
                                      </a:lnTo>
                                      <a:lnTo>
                                        <a:pt x="160020" y="224282"/>
                                      </a:lnTo>
                                      <a:lnTo>
                                        <a:pt x="129540" y="230378"/>
                                      </a:lnTo>
                                      <a:lnTo>
                                        <a:pt x="99060" y="231902"/>
                                      </a:lnTo>
                                      <a:lnTo>
                                        <a:pt x="67056" y="237998"/>
                                      </a:lnTo>
                                      <a:lnTo>
                                        <a:pt x="36576" y="228854"/>
                                      </a:lnTo>
                                      <a:lnTo>
                                        <a:pt x="12192" y="204470"/>
                                      </a:lnTo>
                                      <a:lnTo>
                                        <a:pt x="1524" y="175513"/>
                                      </a:lnTo>
                                      <a:lnTo>
                                        <a:pt x="127" y="145034"/>
                                      </a:lnTo>
                                      <a:lnTo>
                                        <a:pt x="1524" y="119126"/>
                                      </a:lnTo>
                                      <a:lnTo>
                                        <a:pt x="0" y="93218"/>
                                      </a:lnTo>
                                      <a:lnTo>
                                        <a:pt x="7620" y="65786"/>
                                      </a:lnTo>
                                      <a:lnTo>
                                        <a:pt x="15240" y="35306"/>
                                      </a:lnTo>
                                      <a:lnTo>
                                        <a:pt x="38100" y="13970"/>
                                      </a:lnTo>
                                      <a:lnTo>
                                        <a:pt x="68580" y="7874"/>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41" name="Rectangle 2865"/>
                              <wps:cNvSpPr>
                                <a:spLocks noChangeArrowheads="1"/>
                              </wps:cNvSpPr>
                              <wps:spPr bwMode="auto">
                                <a:xfrm>
                                  <a:off x="2578" y="0"/>
                                  <a:ext cx="6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142" name="Shape 2870"/>
                              <wps:cNvSpPr>
                                <a:spLocks/>
                              </wps:cNvSpPr>
                              <wps:spPr bwMode="auto">
                                <a:xfrm>
                                  <a:off x="2002" y="3657"/>
                                  <a:ext cx="292" cy="718"/>
                                </a:xfrm>
                                <a:custGeom>
                                  <a:avLst/>
                                  <a:gdLst>
                                    <a:gd name="T0" fmla="*/ 29197 w 29197"/>
                                    <a:gd name="T1" fmla="*/ 0 h 71813"/>
                                    <a:gd name="T2" fmla="*/ 29197 w 29197"/>
                                    <a:gd name="T3" fmla="*/ 9161 h 71813"/>
                                    <a:gd name="T4" fmla="*/ 25654 w 29197"/>
                                    <a:gd name="T5" fmla="*/ 11234 h 71813"/>
                                    <a:gd name="T6" fmla="*/ 20193 w 29197"/>
                                    <a:gd name="T7" fmla="*/ 18855 h 71813"/>
                                    <a:gd name="T8" fmla="*/ 15367 w 29197"/>
                                    <a:gd name="T9" fmla="*/ 29014 h 71813"/>
                                    <a:gd name="T10" fmla="*/ 10922 w 29197"/>
                                    <a:gd name="T11" fmla="*/ 42095 h 71813"/>
                                    <a:gd name="T12" fmla="*/ 9906 w 29197"/>
                                    <a:gd name="T13" fmla="*/ 51747 h 71813"/>
                                    <a:gd name="T14" fmla="*/ 12319 w 29197"/>
                                    <a:gd name="T15" fmla="*/ 58224 h 71813"/>
                                    <a:gd name="T16" fmla="*/ 18034 w 29197"/>
                                    <a:gd name="T17" fmla="*/ 62288 h 71813"/>
                                    <a:gd name="T18" fmla="*/ 23495 w 29197"/>
                                    <a:gd name="T19" fmla="*/ 63431 h 71813"/>
                                    <a:gd name="T20" fmla="*/ 28321 w 29197"/>
                                    <a:gd name="T21" fmla="*/ 62288 h 71813"/>
                                    <a:gd name="T22" fmla="*/ 29197 w 29197"/>
                                    <a:gd name="T23" fmla="*/ 61644 h 71813"/>
                                    <a:gd name="T24" fmla="*/ 29197 w 29197"/>
                                    <a:gd name="T25" fmla="*/ 70454 h 71813"/>
                                    <a:gd name="T26" fmla="*/ 26797 w 29197"/>
                                    <a:gd name="T27" fmla="*/ 71432 h 71813"/>
                                    <a:gd name="T28" fmla="*/ 14605 w 29197"/>
                                    <a:gd name="T29" fmla="*/ 69400 h 71813"/>
                                    <a:gd name="T30" fmla="*/ 4826 w 29197"/>
                                    <a:gd name="T31" fmla="*/ 62796 h 71813"/>
                                    <a:gd name="T32" fmla="*/ 508 w 29197"/>
                                    <a:gd name="T33" fmla="*/ 53398 h 71813"/>
                                    <a:gd name="T34" fmla="*/ 1143 w 29197"/>
                                    <a:gd name="T35" fmla="*/ 41080 h 71813"/>
                                    <a:gd name="T36" fmla="*/ 5969 w 29197"/>
                                    <a:gd name="T37" fmla="*/ 25966 h 71813"/>
                                    <a:gd name="T38" fmla="*/ 12954 w 29197"/>
                                    <a:gd name="T39" fmla="*/ 12505 h 71813"/>
                                    <a:gd name="T40" fmla="*/ 21336 w 29197"/>
                                    <a:gd name="T41" fmla="*/ 3106 h 71813"/>
                                    <a:gd name="T42" fmla="*/ 29197 w 29197"/>
                                    <a:gd name="T43" fmla="*/ 0 h 71813"/>
                                    <a:gd name="T44" fmla="*/ 0 w 29197"/>
                                    <a:gd name="T45" fmla="*/ 0 h 71813"/>
                                    <a:gd name="T46" fmla="*/ 29197 w 29197"/>
                                    <a:gd name="T47" fmla="*/ 71813 h 71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97" h="71813">
                                      <a:moveTo>
                                        <a:pt x="29197" y="0"/>
                                      </a:moveTo>
                                      <a:lnTo>
                                        <a:pt x="29197" y="9161"/>
                                      </a:lnTo>
                                      <a:lnTo>
                                        <a:pt x="25654" y="11234"/>
                                      </a:lnTo>
                                      <a:cubicBezTo>
                                        <a:pt x="23622" y="13266"/>
                                        <a:pt x="21844" y="15806"/>
                                        <a:pt x="20193" y="18855"/>
                                      </a:cubicBezTo>
                                      <a:cubicBezTo>
                                        <a:pt x="18415" y="21903"/>
                                        <a:pt x="16891" y="25331"/>
                                        <a:pt x="15367" y="29014"/>
                                      </a:cubicBezTo>
                                      <a:cubicBezTo>
                                        <a:pt x="13335" y="34094"/>
                                        <a:pt x="11811" y="38412"/>
                                        <a:pt x="10922" y="42095"/>
                                      </a:cubicBezTo>
                                      <a:cubicBezTo>
                                        <a:pt x="10033" y="45779"/>
                                        <a:pt x="9779" y="49081"/>
                                        <a:pt x="9906" y="51747"/>
                                      </a:cubicBezTo>
                                      <a:cubicBezTo>
                                        <a:pt x="10160" y="54287"/>
                                        <a:pt x="10922" y="56573"/>
                                        <a:pt x="12319" y="58224"/>
                                      </a:cubicBezTo>
                                      <a:cubicBezTo>
                                        <a:pt x="13589" y="59875"/>
                                        <a:pt x="15621" y="61272"/>
                                        <a:pt x="18034" y="62288"/>
                                      </a:cubicBezTo>
                                      <a:cubicBezTo>
                                        <a:pt x="19939" y="63050"/>
                                        <a:pt x="21844" y="63431"/>
                                        <a:pt x="23495" y="63431"/>
                                      </a:cubicBezTo>
                                      <a:cubicBezTo>
                                        <a:pt x="25273" y="63431"/>
                                        <a:pt x="26797" y="63050"/>
                                        <a:pt x="28321" y="62288"/>
                                      </a:cubicBezTo>
                                      <a:lnTo>
                                        <a:pt x="29197" y="61644"/>
                                      </a:lnTo>
                                      <a:lnTo>
                                        <a:pt x="29197" y="70454"/>
                                      </a:lnTo>
                                      <a:lnTo>
                                        <a:pt x="26797" y="71432"/>
                                      </a:lnTo>
                                      <a:cubicBezTo>
                                        <a:pt x="23114" y="71813"/>
                                        <a:pt x="19050" y="71179"/>
                                        <a:pt x="14605" y="69400"/>
                                      </a:cubicBezTo>
                                      <a:cubicBezTo>
                                        <a:pt x="10414" y="67622"/>
                                        <a:pt x="7112" y="65463"/>
                                        <a:pt x="4826" y="62796"/>
                                      </a:cubicBezTo>
                                      <a:cubicBezTo>
                                        <a:pt x="2540" y="60130"/>
                                        <a:pt x="1143" y="57081"/>
                                        <a:pt x="508" y="53398"/>
                                      </a:cubicBezTo>
                                      <a:cubicBezTo>
                                        <a:pt x="0" y="49715"/>
                                        <a:pt x="127" y="45651"/>
                                        <a:pt x="1143" y="41080"/>
                                      </a:cubicBezTo>
                                      <a:cubicBezTo>
                                        <a:pt x="2159" y="36507"/>
                                        <a:pt x="3810" y="31555"/>
                                        <a:pt x="5969" y="25966"/>
                                      </a:cubicBezTo>
                                      <a:cubicBezTo>
                                        <a:pt x="8001" y="20886"/>
                                        <a:pt x="10414" y="16441"/>
                                        <a:pt x="12954" y="12505"/>
                                      </a:cubicBezTo>
                                      <a:cubicBezTo>
                                        <a:pt x="15494" y="8567"/>
                                        <a:pt x="18288" y="5392"/>
                                        <a:pt x="21336" y="3106"/>
                                      </a:cubicBezTo>
                                      <a:lnTo>
                                        <a:pt x="29197"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43" name="Shape 2871"/>
                              <wps:cNvSpPr>
                                <a:spLocks/>
                              </wps:cNvSpPr>
                              <wps:spPr bwMode="auto">
                                <a:xfrm>
                                  <a:off x="2294" y="3642"/>
                                  <a:ext cx="292" cy="719"/>
                                </a:xfrm>
                                <a:custGeom>
                                  <a:avLst/>
                                  <a:gdLst>
                                    <a:gd name="T0" fmla="*/ 2426 w 29223"/>
                                    <a:gd name="T1" fmla="*/ 508 h 71920"/>
                                    <a:gd name="T2" fmla="*/ 14618 w 29223"/>
                                    <a:gd name="T3" fmla="*/ 2413 h 71920"/>
                                    <a:gd name="T4" fmla="*/ 24397 w 29223"/>
                                    <a:gd name="T5" fmla="*/ 9017 h 71920"/>
                                    <a:gd name="T6" fmla="*/ 28588 w 29223"/>
                                    <a:gd name="T7" fmla="*/ 18415 h 71920"/>
                                    <a:gd name="T8" fmla="*/ 28080 w 29223"/>
                                    <a:gd name="T9" fmla="*/ 30734 h 71920"/>
                                    <a:gd name="T10" fmla="*/ 23254 w 29223"/>
                                    <a:gd name="T11" fmla="*/ 45847 h 71920"/>
                                    <a:gd name="T12" fmla="*/ 16269 w 29223"/>
                                    <a:gd name="T13" fmla="*/ 59436 h 71920"/>
                                    <a:gd name="T14" fmla="*/ 7887 w 29223"/>
                                    <a:gd name="T15" fmla="*/ 68707 h 71920"/>
                                    <a:gd name="T16" fmla="*/ 0 w 29223"/>
                                    <a:gd name="T17" fmla="*/ 71920 h 71920"/>
                                    <a:gd name="T18" fmla="*/ 0 w 29223"/>
                                    <a:gd name="T19" fmla="*/ 63109 h 71920"/>
                                    <a:gd name="T20" fmla="*/ 3442 w 29223"/>
                                    <a:gd name="T21" fmla="*/ 60578 h 71920"/>
                                    <a:gd name="T22" fmla="*/ 7252 w 29223"/>
                                    <a:gd name="T23" fmla="*/ 55880 h 71920"/>
                                    <a:gd name="T24" fmla="*/ 10681 w 29223"/>
                                    <a:gd name="T25" fmla="*/ 49911 h 71920"/>
                                    <a:gd name="T26" fmla="*/ 13856 w 29223"/>
                                    <a:gd name="T27" fmla="*/ 42799 h 71920"/>
                                    <a:gd name="T28" fmla="*/ 17158 w 29223"/>
                                    <a:gd name="T29" fmla="*/ 33655 h 71920"/>
                                    <a:gd name="T30" fmla="*/ 18936 w 29223"/>
                                    <a:gd name="T31" fmla="*/ 26162 h 71920"/>
                                    <a:gd name="T32" fmla="*/ 19190 w 29223"/>
                                    <a:gd name="T33" fmla="*/ 20193 h 71920"/>
                                    <a:gd name="T34" fmla="*/ 18047 w 29223"/>
                                    <a:gd name="T35" fmla="*/ 15494 h 71920"/>
                                    <a:gd name="T36" fmla="*/ 15380 w 29223"/>
                                    <a:gd name="T37" fmla="*/ 12065 h 71920"/>
                                    <a:gd name="T38" fmla="*/ 11062 w 29223"/>
                                    <a:gd name="T39" fmla="*/ 9525 h 71920"/>
                                    <a:gd name="T40" fmla="*/ 3188 w 29223"/>
                                    <a:gd name="T41" fmla="*/ 8763 h 71920"/>
                                    <a:gd name="T42" fmla="*/ 0 w 29223"/>
                                    <a:gd name="T43" fmla="*/ 10627 h 71920"/>
                                    <a:gd name="T44" fmla="*/ 0 w 29223"/>
                                    <a:gd name="T45" fmla="*/ 1466 h 71920"/>
                                    <a:gd name="T46" fmla="*/ 2426 w 29223"/>
                                    <a:gd name="T47" fmla="*/ 508 h 71920"/>
                                    <a:gd name="T48" fmla="*/ 0 w 29223"/>
                                    <a:gd name="T49" fmla="*/ 0 h 71920"/>
                                    <a:gd name="T50" fmla="*/ 29223 w 29223"/>
                                    <a:gd name="T51" fmla="*/ 71920 h 7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23" h="71920">
                                      <a:moveTo>
                                        <a:pt x="2426" y="508"/>
                                      </a:moveTo>
                                      <a:cubicBezTo>
                                        <a:pt x="6109" y="0"/>
                                        <a:pt x="10173" y="635"/>
                                        <a:pt x="14618" y="2413"/>
                                      </a:cubicBezTo>
                                      <a:cubicBezTo>
                                        <a:pt x="18809" y="4191"/>
                                        <a:pt x="22111" y="6350"/>
                                        <a:pt x="24397" y="9017"/>
                                      </a:cubicBezTo>
                                      <a:cubicBezTo>
                                        <a:pt x="26683" y="11684"/>
                                        <a:pt x="28080" y="14859"/>
                                        <a:pt x="28588" y="18415"/>
                                      </a:cubicBezTo>
                                      <a:cubicBezTo>
                                        <a:pt x="29223" y="22098"/>
                                        <a:pt x="28969" y="26162"/>
                                        <a:pt x="28080" y="30734"/>
                                      </a:cubicBezTo>
                                      <a:cubicBezTo>
                                        <a:pt x="27064" y="35306"/>
                                        <a:pt x="25413" y="40386"/>
                                        <a:pt x="23254" y="45847"/>
                                      </a:cubicBezTo>
                                      <a:cubicBezTo>
                                        <a:pt x="21095" y="51053"/>
                                        <a:pt x="18809" y="55499"/>
                                        <a:pt x="16269" y="59436"/>
                                      </a:cubicBezTo>
                                      <a:cubicBezTo>
                                        <a:pt x="13856" y="63373"/>
                                        <a:pt x="10935" y="66422"/>
                                        <a:pt x="7887" y="68707"/>
                                      </a:cubicBezTo>
                                      <a:lnTo>
                                        <a:pt x="0" y="71920"/>
                                      </a:lnTo>
                                      <a:lnTo>
                                        <a:pt x="0" y="63109"/>
                                      </a:lnTo>
                                      <a:lnTo>
                                        <a:pt x="3442" y="60578"/>
                                      </a:lnTo>
                                      <a:cubicBezTo>
                                        <a:pt x="4839" y="59309"/>
                                        <a:pt x="6109" y="57785"/>
                                        <a:pt x="7252" y="55880"/>
                                      </a:cubicBezTo>
                                      <a:cubicBezTo>
                                        <a:pt x="8522" y="54102"/>
                                        <a:pt x="9665" y="52070"/>
                                        <a:pt x="10681" y="49911"/>
                                      </a:cubicBezTo>
                                      <a:cubicBezTo>
                                        <a:pt x="11824" y="47625"/>
                                        <a:pt x="12840" y="45339"/>
                                        <a:pt x="13856" y="42799"/>
                                      </a:cubicBezTo>
                                      <a:cubicBezTo>
                                        <a:pt x="15253" y="39497"/>
                                        <a:pt x="16269" y="36449"/>
                                        <a:pt x="17158" y="33655"/>
                                      </a:cubicBezTo>
                                      <a:cubicBezTo>
                                        <a:pt x="17920" y="30861"/>
                                        <a:pt x="18555" y="28448"/>
                                        <a:pt x="18936" y="26162"/>
                                      </a:cubicBezTo>
                                      <a:cubicBezTo>
                                        <a:pt x="19317" y="24003"/>
                                        <a:pt x="19444" y="21972"/>
                                        <a:pt x="19190" y="20193"/>
                                      </a:cubicBezTo>
                                      <a:cubicBezTo>
                                        <a:pt x="19063" y="18415"/>
                                        <a:pt x="18682" y="16891"/>
                                        <a:pt x="18047" y="15494"/>
                                      </a:cubicBezTo>
                                      <a:cubicBezTo>
                                        <a:pt x="17412" y="14097"/>
                                        <a:pt x="16523" y="12953"/>
                                        <a:pt x="15380" y="12065"/>
                                      </a:cubicBezTo>
                                      <a:cubicBezTo>
                                        <a:pt x="14110" y="11049"/>
                                        <a:pt x="12713" y="10160"/>
                                        <a:pt x="11062" y="9525"/>
                                      </a:cubicBezTo>
                                      <a:cubicBezTo>
                                        <a:pt x="8141" y="8382"/>
                                        <a:pt x="5474" y="8128"/>
                                        <a:pt x="3188" y="8763"/>
                                      </a:cubicBezTo>
                                      <a:lnTo>
                                        <a:pt x="0" y="10627"/>
                                      </a:lnTo>
                                      <a:lnTo>
                                        <a:pt x="0" y="1466"/>
                                      </a:lnTo>
                                      <a:lnTo>
                                        <a:pt x="2426"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44" name="Shape 2873"/>
                              <wps:cNvSpPr>
                                <a:spLocks/>
                              </wps:cNvSpPr>
                              <wps:spPr bwMode="auto">
                                <a:xfrm>
                                  <a:off x="1465" y="2023"/>
                                  <a:ext cx="293" cy="718"/>
                                </a:xfrm>
                                <a:custGeom>
                                  <a:avLst/>
                                  <a:gdLst>
                                    <a:gd name="T0" fmla="*/ 29252 w 29252"/>
                                    <a:gd name="T1" fmla="*/ 0 h 71834"/>
                                    <a:gd name="T2" fmla="*/ 29252 w 29252"/>
                                    <a:gd name="T3" fmla="*/ 9187 h 71834"/>
                                    <a:gd name="T4" fmla="*/ 25781 w 29252"/>
                                    <a:gd name="T5" fmla="*/ 11256 h 71834"/>
                                    <a:gd name="T6" fmla="*/ 20193 w 29252"/>
                                    <a:gd name="T7" fmla="*/ 18875 h 71834"/>
                                    <a:gd name="T8" fmla="*/ 15367 w 29252"/>
                                    <a:gd name="T9" fmla="*/ 29035 h 71834"/>
                                    <a:gd name="T10" fmla="*/ 11049 w 29252"/>
                                    <a:gd name="T11" fmla="*/ 42116 h 71834"/>
                                    <a:gd name="T12" fmla="*/ 10033 w 29252"/>
                                    <a:gd name="T13" fmla="*/ 51641 h 71834"/>
                                    <a:gd name="T14" fmla="*/ 12319 w 29252"/>
                                    <a:gd name="T15" fmla="*/ 58246 h 71834"/>
                                    <a:gd name="T16" fmla="*/ 18034 w 29252"/>
                                    <a:gd name="T17" fmla="*/ 62309 h 71834"/>
                                    <a:gd name="T18" fmla="*/ 23495 w 29252"/>
                                    <a:gd name="T19" fmla="*/ 63452 h 71834"/>
                                    <a:gd name="T20" fmla="*/ 28448 w 29252"/>
                                    <a:gd name="T21" fmla="*/ 62309 h 71834"/>
                                    <a:gd name="T22" fmla="*/ 29252 w 29252"/>
                                    <a:gd name="T23" fmla="*/ 61700 h 71834"/>
                                    <a:gd name="T24" fmla="*/ 29252 w 29252"/>
                                    <a:gd name="T25" fmla="*/ 70453 h 71834"/>
                                    <a:gd name="T26" fmla="*/ 26797 w 29252"/>
                                    <a:gd name="T27" fmla="*/ 71453 h 71834"/>
                                    <a:gd name="T28" fmla="*/ 14605 w 29252"/>
                                    <a:gd name="T29" fmla="*/ 69422 h 71834"/>
                                    <a:gd name="T30" fmla="*/ 4826 w 29252"/>
                                    <a:gd name="T31" fmla="*/ 62817 h 71834"/>
                                    <a:gd name="T32" fmla="*/ 635 w 29252"/>
                                    <a:gd name="T33" fmla="*/ 53420 h 71834"/>
                                    <a:gd name="T34" fmla="*/ 1143 w 29252"/>
                                    <a:gd name="T35" fmla="*/ 41100 h 71834"/>
                                    <a:gd name="T36" fmla="*/ 5969 w 29252"/>
                                    <a:gd name="T37" fmla="*/ 25987 h 71834"/>
                                    <a:gd name="T38" fmla="*/ 12954 w 29252"/>
                                    <a:gd name="T39" fmla="*/ 12525 h 71834"/>
                                    <a:gd name="T40" fmla="*/ 21336 w 29252"/>
                                    <a:gd name="T41" fmla="*/ 3127 h 71834"/>
                                    <a:gd name="T42" fmla="*/ 29252 w 29252"/>
                                    <a:gd name="T43" fmla="*/ 0 h 71834"/>
                                    <a:gd name="T44" fmla="*/ 0 w 29252"/>
                                    <a:gd name="T45" fmla="*/ 0 h 71834"/>
                                    <a:gd name="T46" fmla="*/ 29252 w 29252"/>
                                    <a:gd name="T47" fmla="*/ 71834 h 7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252" h="71834">
                                      <a:moveTo>
                                        <a:pt x="29252" y="0"/>
                                      </a:moveTo>
                                      <a:lnTo>
                                        <a:pt x="29252" y="9187"/>
                                      </a:lnTo>
                                      <a:lnTo>
                                        <a:pt x="25781" y="11256"/>
                                      </a:lnTo>
                                      <a:cubicBezTo>
                                        <a:pt x="23749" y="13160"/>
                                        <a:pt x="21844" y="15700"/>
                                        <a:pt x="20193" y="18875"/>
                                      </a:cubicBezTo>
                                      <a:cubicBezTo>
                                        <a:pt x="18415" y="21924"/>
                                        <a:pt x="16891" y="25352"/>
                                        <a:pt x="15367" y="29035"/>
                                      </a:cubicBezTo>
                                      <a:cubicBezTo>
                                        <a:pt x="13335" y="34115"/>
                                        <a:pt x="11938" y="38433"/>
                                        <a:pt x="11049" y="42116"/>
                                      </a:cubicBezTo>
                                      <a:cubicBezTo>
                                        <a:pt x="10033" y="45799"/>
                                        <a:pt x="9779" y="49101"/>
                                        <a:pt x="10033" y="51641"/>
                                      </a:cubicBezTo>
                                      <a:cubicBezTo>
                                        <a:pt x="10160" y="54308"/>
                                        <a:pt x="11049" y="56595"/>
                                        <a:pt x="12319" y="58246"/>
                                      </a:cubicBezTo>
                                      <a:cubicBezTo>
                                        <a:pt x="13716" y="59897"/>
                                        <a:pt x="15621" y="61294"/>
                                        <a:pt x="18034" y="62309"/>
                                      </a:cubicBezTo>
                                      <a:cubicBezTo>
                                        <a:pt x="20066" y="63072"/>
                                        <a:pt x="21844" y="63452"/>
                                        <a:pt x="23495" y="63452"/>
                                      </a:cubicBezTo>
                                      <a:cubicBezTo>
                                        <a:pt x="25273" y="63452"/>
                                        <a:pt x="26924" y="63072"/>
                                        <a:pt x="28448" y="62309"/>
                                      </a:cubicBezTo>
                                      <a:lnTo>
                                        <a:pt x="29252" y="61700"/>
                                      </a:lnTo>
                                      <a:lnTo>
                                        <a:pt x="29252" y="70453"/>
                                      </a:lnTo>
                                      <a:lnTo>
                                        <a:pt x="26797" y="71453"/>
                                      </a:lnTo>
                                      <a:cubicBezTo>
                                        <a:pt x="23114" y="71834"/>
                                        <a:pt x="19050" y="71199"/>
                                        <a:pt x="14605" y="69422"/>
                                      </a:cubicBezTo>
                                      <a:cubicBezTo>
                                        <a:pt x="10414" y="67644"/>
                                        <a:pt x="7112" y="65484"/>
                                        <a:pt x="4826" y="62817"/>
                                      </a:cubicBezTo>
                                      <a:cubicBezTo>
                                        <a:pt x="2667" y="60150"/>
                                        <a:pt x="1143" y="57102"/>
                                        <a:pt x="635" y="53420"/>
                                      </a:cubicBezTo>
                                      <a:cubicBezTo>
                                        <a:pt x="0" y="49736"/>
                                        <a:pt x="254" y="45673"/>
                                        <a:pt x="1143" y="41100"/>
                                      </a:cubicBezTo>
                                      <a:cubicBezTo>
                                        <a:pt x="2159" y="36528"/>
                                        <a:pt x="3810" y="31575"/>
                                        <a:pt x="5969" y="25987"/>
                                      </a:cubicBezTo>
                                      <a:cubicBezTo>
                                        <a:pt x="8128" y="20907"/>
                                        <a:pt x="10414" y="16335"/>
                                        <a:pt x="12954" y="12525"/>
                                      </a:cubicBezTo>
                                      <a:cubicBezTo>
                                        <a:pt x="15494" y="8588"/>
                                        <a:pt x="18288" y="5413"/>
                                        <a:pt x="21336" y="3127"/>
                                      </a:cubicBezTo>
                                      <a:lnTo>
                                        <a:pt x="2925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45" name="Shape 2874"/>
                              <wps:cNvSpPr>
                                <a:spLocks/>
                              </wps:cNvSpPr>
                              <wps:spPr bwMode="auto">
                                <a:xfrm>
                                  <a:off x="918" y="1821"/>
                                  <a:ext cx="506" cy="752"/>
                                </a:xfrm>
                                <a:custGeom>
                                  <a:avLst/>
                                  <a:gdLst>
                                    <a:gd name="T0" fmla="*/ 42799 w 50673"/>
                                    <a:gd name="T1" fmla="*/ 0 h 75184"/>
                                    <a:gd name="T2" fmla="*/ 43434 w 50673"/>
                                    <a:gd name="T3" fmla="*/ 0 h 75184"/>
                                    <a:gd name="T4" fmla="*/ 44196 w 50673"/>
                                    <a:gd name="T5" fmla="*/ 127 h 75184"/>
                                    <a:gd name="T6" fmla="*/ 45339 w 50673"/>
                                    <a:gd name="T7" fmla="*/ 381 h 75184"/>
                                    <a:gd name="T8" fmla="*/ 46990 w 50673"/>
                                    <a:gd name="T9" fmla="*/ 1016 h 75184"/>
                                    <a:gd name="T10" fmla="*/ 49022 w 50673"/>
                                    <a:gd name="T11" fmla="*/ 1905 h 75184"/>
                                    <a:gd name="T12" fmla="*/ 50165 w 50673"/>
                                    <a:gd name="T13" fmla="*/ 2794 h 75184"/>
                                    <a:gd name="T14" fmla="*/ 50546 w 50673"/>
                                    <a:gd name="T15" fmla="*/ 3429 h 75184"/>
                                    <a:gd name="T16" fmla="*/ 50546 w 50673"/>
                                    <a:gd name="T17" fmla="*/ 4191 h 75184"/>
                                    <a:gd name="T18" fmla="*/ 26797 w 50673"/>
                                    <a:gd name="T19" fmla="*/ 62992 h 75184"/>
                                    <a:gd name="T20" fmla="*/ 38862 w 50673"/>
                                    <a:gd name="T21" fmla="*/ 67818 h 75184"/>
                                    <a:gd name="T22" fmla="*/ 39497 w 50673"/>
                                    <a:gd name="T23" fmla="*/ 68453 h 75184"/>
                                    <a:gd name="T24" fmla="*/ 39878 w 50673"/>
                                    <a:gd name="T25" fmla="*/ 69342 h 75184"/>
                                    <a:gd name="T26" fmla="*/ 39751 w 50673"/>
                                    <a:gd name="T27" fmla="*/ 70612 h 75184"/>
                                    <a:gd name="T28" fmla="*/ 39243 w 50673"/>
                                    <a:gd name="T29" fmla="*/ 72263 h 75184"/>
                                    <a:gd name="T30" fmla="*/ 38481 w 50673"/>
                                    <a:gd name="T31" fmla="*/ 73787 h 75184"/>
                                    <a:gd name="T32" fmla="*/ 37592 w 50673"/>
                                    <a:gd name="T33" fmla="*/ 74803 h 75184"/>
                                    <a:gd name="T34" fmla="*/ 36703 w 50673"/>
                                    <a:gd name="T35" fmla="*/ 75057 h 75184"/>
                                    <a:gd name="T36" fmla="*/ 35941 w 50673"/>
                                    <a:gd name="T37" fmla="*/ 75057 h 75184"/>
                                    <a:gd name="T38" fmla="*/ 1016 w 50673"/>
                                    <a:gd name="T39" fmla="*/ 60833 h 75184"/>
                                    <a:gd name="T40" fmla="*/ 381 w 50673"/>
                                    <a:gd name="T41" fmla="*/ 60452 h 75184"/>
                                    <a:gd name="T42" fmla="*/ 0 w 50673"/>
                                    <a:gd name="T43" fmla="*/ 59563 h 75184"/>
                                    <a:gd name="T44" fmla="*/ 0 w 50673"/>
                                    <a:gd name="T45" fmla="*/ 58293 h 75184"/>
                                    <a:gd name="T46" fmla="*/ 508 w 50673"/>
                                    <a:gd name="T47" fmla="*/ 56642 h 75184"/>
                                    <a:gd name="T48" fmla="*/ 1397 w 50673"/>
                                    <a:gd name="T49" fmla="*/ 55118 h 75184"/>
                                    <a:gd name="T50" fmla="*/ 2159 w 50673"/>
                                    <a:gd name="T51" fmla="*/ 54102 h 75184"/>
                                    <a:gd name="T52" fmla="*/ 3048 w 50673"/>
                                    <a:gd name="T53" fmla="*/ 53721 h 75184"/>
                                    <a:gd name="T54" fmla="*/ 3810 w 50673"/>
                                    <a:gd name="T55" fmla="*/ 53721 h 75184"/>
                                    <a:gd name="T56" fmla="*/ 17907 w 50673"/>
                                    <a:gd name="T57" fmla="*/ 59436 h 75184"/>
                                    <a:gd name="T58" fmla="*/ 38354 w 50673"/>
                                    <a:gd name="T59" fmla="*/ 8509 h 75184"/>
                                    <a:gd name="T60" fmla="*/ 22352 w 50673"/>
                                    <a:gd name="T61" fmla="*/ 10922 h 75184"/>
                                    <a:gd name="T62" fmla="*/ 20574 w 50673"/>
                                    <a:gd name="T63" fmla="*/ 10922 h 75184"/>
                                    <a:gd name="T64" fmla="*/ 19685 w 50673"/>
                                    <a:gd name="T65" fmla="*/ 10287 h 75184"/>
                                    <a:gd name="T66" fmla="*/ 19685 w 50673"/>
                                    <a:gd name="T67" fmla="*/ 9017 h 75184"/>
                                    <a:gd name="T68" fmla="*/ 20320 w 50673"/>
                                    <a:gd name="T69" fmla="*/ 6985 h 75184"/>
                                    <a:gd name="T70" fmla="*/ 20955 w 50673"/>
                                    <a:gd name="T71" fmla="*/ 5461 h 75184"/>
                                    <a:gd name="T72" fmla="*/ 21590 w 50673"/>
                                    <a:gd name="T73" fmla="*/ 4572 h 75184"/>
                                    <a:gd name="T74" fmla="*/ 22352 w 50673"/>
                                    <a:gd name="T75" fmla="*/ 4064 h 75184"/>
                                    <a:gd name="T76" fmla="*/ 23368 w 50673"/>
                                    <a:gd name="T77" fmla="*/ 3683 h 75184"/>
                                    <a:gd name="T78" fmla="*/ 42799 w 50673"/>
                                    <a:gd name="T79" fmla="*/ 0 h 75184"/>
                                    <a:gd name="T80" fmla="*/ 0 w 50673"/>
                                    <a:gd name="T81" fmla="*/ 0 h 75184"/>
                                    <a:gd name="T82" fmla="*/ 50673 w 50673"/>
                                    <a:gd name="T83" fmla="*/ 75184 h 75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50673" h="75184">
                                      <a:moveTo>
                                        <a:pt x="42799" y="0"/>
                                      </a:moveTo>
                                      <a:cubicBezTo>
                                        <a:pt x="42926" y="0"/>
                                        <a:pt x="43180" y="0"/>
                                        <a:pt x="43434" y="0"/>
                                      </a:cubicBezTo>
                                      <a:cubicBezTo>
                                        <a:pt x="43688" y="0"/>
                                        <a:pt x="43942" y="0"/>
                                        <a:pt x="44196" y="127"/>
                                      </a:cubicBezTo>
                                      <a:cubicBezTo>
                                        <a:pt x="44577" y="127"/>
                                        <a:pt x="44958" y="254"/>
                                        <a:pt x="45339" y="381"/>
                                      </a:cubicBezTo>
                                      <a:cubicBezTo>
                                        <a:pt x="45847" y="508"/>
                                        <a:pt x="46355" y="762"/>
                                        <a:pt x="46990" y="1016"/>
                                      </a:cubicBezTo>
                                      <a:cubicBezTo>
                                        <a:pt x="47752" y="1397"/>
                                        <a:pt x="48514" y="1651"/>
                                        <a:pt x="49022" y="1905"/>
                                      </a:cubicBezTo>
                                      <a:cubicBezTo>
                                        <a:pt x="49530" y="2286"/>
                                        <a:pt x="49911" y="2540"/>
                                        <a:pt x="50165" y="2794"/>
                                      </a:cubicBezTo>
                                      <a:cubicBezTo>
                                        <a:pt x="50419" y="3048"/>
                                        <a:pt x="50546" y="3302"/>
                                        <a:pt x="50546" y="3429"/>
                                      </a:cubicBezTo>
                                      <a:cubicBezTo>
                                        <a:pt x="50673" y="3683"/>
                                        <a:pt x="50546" y="3937"/>
                                        <a:pt x="50546" y="4191"/>
                                      </a:cubicBezTo>
                                      <a:lnTo>
                                        <a:pt x="26797" y="62992"/>
                                      </a:lnTo>
                                      <a:lnTo>
                                        <a:pt x="38862" y="67818"/>
                                      </a:lnTo>
                                      <a:cubicBezTo>
                                        <a:pt x="39116" y="67945"/>
                                        <a:pt x="39370" y="68199"/>
                                        <a:pt x="39497" y="68453"/>
                                      </a:cubicBezTo>
                                      <a:cubicBezTo>
                                        <a:pt x="39751" y="68707"/>
                                        <a:pt x="39878" y="68961"/>
                                        <a:pt x="39878" y="69342"/>
                                      </a:cubicBezTo>
                                      <a:cubicBezTo>
                                        <a:pt x="39878" y="69722"/>
                                        <a:pt x="39878" y="70104"/>
                                        <a:pt x="39751" y="70612"/>
                                      </a:cubicBezTo>
                                      <a:cubicBezTo>
                                        <a:pt x="39624" y="71120"/>
                                        <a:pt x="39497" y="71628"/>
                                        <a:pt x="39243" y="72263"/>
                                      </a:cubicBezTo>
                                      <a:cubicBezTo>
                                        <a:pt x="38989" y="72897"/>
                                        <a:pt x="38735" y="73406"/>
                                        <a:pt x="38481" y="73787"/>
                                      </a:cubicBezTo>
                                      <a:cubicBezTo>
                                        <a:pt x="38100" y="74295"/>
                                        <a:pt x="37846" y="74549"/>
                                        <a:pt x="37592" y="74803"/>
                                      </a:cubicBezTo>
                                      <a:cubicBezTo>
                                        <a:pt x="37338" y="74930"/>
                                        <a:pt x="36957" y="75057"/>
                                        <a:pt x="36703" y="75057"/>
                                      </a:cubicBezTo>
                                      <a:cubicBezTo>
                                        <a:pt x="36449" y="75184"/>
                                        <a:pt x="36195" y="75057"/>
                                        <a:pt x="35941" y="75057"/>
                                      </a:cubicBezTo>
                                      <a:lnTo>
                                        <a:pt x="1016" y="60833"/>
                                      </a:lnTo>
                                      <a:cubicBezTo>
                                        <a:pt x="762" y="60833"/>
                                        <a:pt x="508" y="60579"/>
                                        <a:pt x="381" y="60452"/>
                                      </a:cubicBezTo>
                                      <a:cubicBezTo>
                                        <a:pt x="254" y="60197"/>
                                        <a:pt x="127" y="59944"/>
                                        <a:pt x="0" y="59563"/>
                                      </a:cubicBezTo>
                                      <a:cubicBezTo>
                                        <a:pt x="0" y="59182"/>
                                        <a:pt x="0" y="58801"/>
                                        <a:pt x="0" y="58293"/>
                                      </a:cubicBezTo>
                                      <a:cubicBezTo>
                                        <a:pt x="127" y="57785"/>
                                        <a:pt x="254" y="57277"/>
                                        <a:pt x="508" y="56642"/>
                                      </a:cubicBezTo>
                                      <a:cubicBezTo>
                                        <a:pt x="762" y="56007"/>
                                        <a:pt x="1016" y="55499"/>
                                        <a:pt x="1397" y="55118"/>
                                      </a:cubicBezTo>
                                      <a:cubicBezTo>
                                        <a:pt x="1651" y="54610"/>
                                        <a:pt x="1905" y="54356"/>
                                        <a:pt x="2159" y="54102"/>
                                      </a:cubicBezTo>
                                      <a:cubicBezTo>
                                        <a:pt x="2413" y="53847"/>
                                        <a:pt x="2794" y="53721"/>
                                        <a:pt x="3048" y="53721"/>
                                      </a:cubicBezTo>
                                      <a:cubicBezTo>
                                        <a:pt x="3302" y="53594"/>
                                        <a:pt x="3556" y="53594"/>
                                        <a:pt x="3810" y="53721"/>
                                      </a:cubicBezTo>
                                      <a:lnTo>
                                        <a:pt x="17907" y="59436"/>
                                      </a:lnTo>
                                      <a:lnTo>
                                        <a:pt x="38354" y="8509"/>
                                      </a:lnTo>
                                      <a:lnTo>
                                        <a:pt x="22352" y="10922"/>
                                      </a:lnTo>
                                      <a:cubicBezTo>
                                        <a:pt x="21590" y="11049"/>
                                        <a:pt x="20955" y="11049"/>
                                        <a:pt x="20574" y="10922"/>
                                      </a:cubicBezTo>
                                      <a:cubicBezTo>
                                        <a:pt x="20066" y="10795"/>
                                        <a:pt x="19812" y="10668"/>
                                        <a:pt x="19685" y="10287"/>
                                      </a:cubicBezTo>
                                      <a:cubicBezTo>
                                        <a:pt x="19558" y="10033"/>
                                        <a:pt x="19558" y="9525"/>
                                        <a:pt x="19685" y="9017"/>
                                      </a:cubicBezTo>
                                      <a:cubicBezTo>
                                        <a:pt x="19812" y="8382"/>
                                        <a:pt x="19939" y="7747"/>
                                        <a:pt x="20320" y="6985"/>
                                      </a:cubicBezTo>
                                      <a:cubicBezTo>
                                        <a:pt x="20574" y="6350"/>
                                        <a:pt x="20701" y="5842"/>
                                        <a:pt x="20955" y="5461"/>
                                      </a:cubicBezTo>
                                      <a:cubicBezTo>
                                        <a:pt x="21209" y="5080"/>
                                        <a:pt x="21463" y="4826"/>
                                        <a:pt x="21590" y="4572"/>
                                      </a:cubicBezTo>
                                      <a:cubicBezTo>
                                        <a:pt x="21844" y="4318"/>
                                        <a:pt x="22098" y="4191"/>
                                        <a:pt x="22352" y="4064"/>
                                      </a:cubicBezTo>
                                      <a:cubicBezTo>
                                        <a:pt x="22606" y="3937"/>
                                        <a:pt x="22987" y="3810"/>
                                        <a:pt x="23368" y="3683"/>
                                      </a:cubicBezTo>
                                      <a:lnTo>
                                        <a:pt x="4279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46" name="Shape 2875"/>
                              <wps:cNvSpPr>
                                <a:spLocks/>
                              </wps:cNvSpPr>
                              <wps:spPr bwMode="auto">
                                <a:xfrm>
                                  <a:off x="2002" y="2240"/>
                                  <a:ext cx="292" cy="719"/>
                                </a:xfrm>
                                <a:custGeom>
                                  <a:avLst/>
                                  <a:gdLst>
                                    <a:gd name="T0" fmla="*/ 29197 w 29197"/>
                                    <a:gd name="T1" fmla="*/ 0 h 71910"/>
                                    <a:gd name="T2" fmla="*/ 29197 w 29197"/>
                                    <a:gd name="T3" fmla="*/ 9258 h 71910"/>
                                    <a:gd name="T4" fmla="*/ 25654 w 29197"/>
                                    <a:gd name="T5" fmla="*/ 11331 h 71910"/>
                                    <a:gd name="T6" fmla="*/ 20193 w 29197"/>
                                    <a:gd name="T7" fmla="*/ 18951 h 71910"/>
                                    <a:gd name="T8" fmla="*/ 15367 w 29197"/>
                                    <a:gd name="T9" fmla="*/ 29111 h 71910"/>
                                    <a:gd name="T10" fmla="*/ 10922 w 29197"/>
                                    <a:gd name="T11" fmla="*/ 42191 h 71910"/>
                                    <a:gd name="T12" fmla="*/ 9906 w 29197"/>
                                    <a:gd name="T13" fmla="*/ 51716 h 71910"/>
                                    <a:gd name="T14" fmla="*/ 12319 w 29197"/>
                                    <a:gd name="T15" fmla="*/ 58320 h 71910"/>
                                    <a:gd name="T16" fmla="*/ 18034 w 29197"/>
                                    <a:gd name="T17" fmla="*/ 62385 h 71910"/>
                                    <a:gd name="T18" fmla="*/ 23495 w 29197"/>
                                    <a:gd name="T19" fmla="*/ 63528 h 71910"/>
                                    <a:gd name="T20" fmla="*/ 28321 w 29197"/>
                                    <a:gd name="T21" fmla="*/ 62385 h 71910"/>
                                    <a:gd name="T22" fmla="*/ 29197 w 29197"/>
                                    <a:gd name="T23" fmla="*/ 61740 h 71910"/>
                                    <a:gd name="T24" fmla="*/ 29197 w 29197"/>
                                    <a:gd name="T25" fmla="*/ 70551 h 71910"/>
                                    <a:gd name="T26" fmla="*/ 26797 w 29197"/>
                                    <a:gd name="T27" fmla="*/ 71529 h 71910"/>
                                    <a:gd name="T28" fmla="*/ 14605 w 29197"/>
                                    <a:gd name="T29" fmla="*/ 69497 h 71910"/>
                                    <a:gd name="T30" fmla="*/ 4826 w 29197"/>
                                    <a:gd name="T31" fmla="*/ 62892 h 71910"/>
                                    <a:gd name="T32" fmla="*/ 635 w 29197"/>
                                    <a:gd name="T33" fmla="*/ 53494 h 71910"/>
                                    <a:gd name="T34" fmla="*/ 1143 w 29197"/>
                                    <a:gd name="T35" fmla="*/ 41176 h 71910"/>
                                    <a:gd name="T36" fmla="*/ 5969 w 29197"/>
                                    <a:gd name="T37" fmla="*/ 26063 h 71910"/>
                                    <a:gd name="T38" fmla="*/ 12954 w 29197"/>
                                    <a:gd name="T39" fmla="*/ 12474 h 71910"/>
                                    <a:gd name="T40" fmla="*/ 21336 w 29197"/>
                                    <a:gd name="T41" fmla="*/ 3203 h 71910"/>
                                    <a:gd name="T42" fmla="*/ 29197 w 29197"/>
                                    <a:gd name="T43" fmla="*/ 0 h 71910"/>
                                    <a:gd name="T44" fmla="*/ 0 w 29197"/>
                                    <a:gd name="T45" fmla="*/ 0 h 71910"/>
                                    <a:gd name="T46" fmla="*/ 29197 w 29197"/>
                                    <a:gd name="T47" fmla="*/ 71910 h 7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97" h="71910">
                                      <a:moveTo>
                                        <a:pt x="29197" y="0"/>
                                      </a:moveTo>
                                      <a:lnTo>
                                        <a:pt x="29197" y="9258"/>
                                      </a:lnTo>
                                      <a:lnTo>
                                        <a:pt x="25654" y="11331"/>
                                      </a:lnTo>
                                      <a:cubicBezTo>
                                        <a:pt x="23622" y="13236"/>
                                        <a:pt x="21844" y="15776"/>
                                        <a:pt x="20193" y="18951"/>
                                      </a:cubicBezTo>
                                      <a:cubicBezTo>
                                        <a:pt x="18415" y="21999"/>
                                        <a:pt x="16891" y="25428"/>
                                        <a:pt x="15367" y="29111"/>
                                      </a:cubicBezTo>
                                      <a:cubicBezTo>
                                        <a:pt x="13335" y="34190"/>
                                        <a:pt x="11811" y="38509"/>
                                        <a:pt x="10922" y="42191"/>
                                      </a:cubicBezTo>
                                      <a:cubicBezTo>
                                        <a:pt x="10033" y="45875"/>
                                        <a:pt x="9779" y="49050"/>
                                        <a:pt x="9906" y="51716"/>
                                      </a:cubicBezTo>
                                      <a:cubicBezTo>
                                        <a:pt x="10160" y="54384"/>
                                        <a:pt x="10922" y="56542"/>
                                        <a:pt x="12319" y="58320"/>
                                      </a:cubicBezTo>
                                      <a:cubicBezTo>
                                        <a:pt x="13589" y="59972"/>
                                        <a:pt x="15621" y="61368"/>
                                        <a:pt x="18034" y="62385"/>
                                      </a:cubicBezTo>
                                      <a:cubicBezTo>
                                        <a:pt x="19939" y="63147"/>
                                        <a:pt x="21844" y="63528"/>
                                        <a:pt x="23495" y="63528"/>
                                      </a:cubicBezTo>
                                      <a:cubicBezTo>
                                        <a:pt x="25273" y="63401"/>
                                        <a:pt x="26797" y="63019"/>
                                        <a:pt x="28321" y="62385"/>
                                      </a:cubicBezTo>
                                      <a:lnTo>
                                        <a:pt x="29197" y="61740"/>
                                      </a:lnTo>
                                      <a:lnTo>
                                        <a:pt x="29197" y="70551"/>
                                      </a:lnTo>
                                      <a:lnTo>
                                        <a:pt x="26797" y="71529"/>
                                      </a:lnTo>
                                      <a:cubicBezTo>
                                        <a:pt x="23114" y="71910"/>
                                        <a:pt x="19050" y="71275"/>
                                        <a:pt x="14605" y="69497"/>
                                      </a:cubicBezTo>
                                      <a:cubicBezTo>
                                        <a:pt x="10414" y="67718"/>
                                        <a:pt x="7112" y="65560"/>
                                        <a:pt x="4826" y="62892"/>
                                      </a:cubicBezTo>
                                      <a:cubicBezTo>
                                        <a:pt x="2540" y="60226"/>
                                        <a:pt x="1143" y="57051"/>
                                        <a:pt x="635" y="53494"/>
                                      </a:cubicBezTo>
                                      <a:cubicBezTo>
                                        <a:pt x="0" y="49812"/>
                                        <a:pt x="127" y="45748"/>
                                        <a:pt x="1143" y="41176"/>
                                      </a:cubicBezTo>
                                      <a:cubicBezTo>
                                        <a:pt x="2159" y="36604"/>
                                        <a:pt x="3810" y="31651"/>
                                        <a:pt x="5969" y="26063"/>
                                      </a:cubicBezTo>
                                      <a:cubicBezTo>
                                        <a:pt x="8001" y="20982"/>
                                        <a:pt x="10414" y="16411"/>
                                        <a:pt x="12954" y="12474"/>
                                      </a:cubicBezTo>
                                      <a:cubicBezTo>
                                        <a:pt x="15494" y="8537"/>
                                        <a:pt x="18288" y="5489"/>
                                        <a:pt x="21336" y="3203"/>
                                      </a:cubicBezTo>
                                      <a:lnTo>
                                        <a:pt x="29197"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47" name="Shape 2876"/>
                              <wps:cNvSpPr>
                                <a:spLocks/>
                              </wps:cNvSpPr>
                              <wps:spPr bwMode="auto">
                                <a:xfrm>
                                  <a:off x="1758" y="2009"/>
                                  <a:ext cx="291" cy="719"/>
                                </a:xfrm>
                                <a:custGeom>
                                  <a:avLst/>
                                  <a:gdLst>
                                    <a:gd name="T0" fmla="*/ 2371 w 29168"/>
                                    <a:gd name="T1" fmla="*/ 508 h 71898"/>
                                    <a:gd name="T2" fmla="*/ 14563 w 29168"/>
                                    <a:gd name="T3" fmla="*/ 2413 h 71898"/>
                                    <a:gd name="T4" fmla="*/ 24343 w 29168"/>
                                    <a:gd name="T5" fmla="*/ 9017 h 71898"/>
                                    <a:gd name="T6" fmla="*/ 28660 w 29168"/>
                                    <a:gd name="T7" fmla="*/ 18415 h 71898"/>
                                    <a:gd name="T8" fmla="*/ 28026 w 29168"/>
                                    <a:gd name="T9" fmla="*/ 30734 h 71898"/>
                                    <a:gd name="T10" fmla="*/ 23199 w 29168"/>
                                    <a:gd name="T11" fmla="*/ 45847 h 71898"/>
                                    <a:gd name="T12" fmla="*/ 16341 w 29168"/>
                                    <a:gd name="T13" fmla="*/ 59436 h 71898"/>
                                    <a:gd name="T14" fmla="*/ 7832 w 29168"/>
                                    <a:gd name="T15" fmla="*/ 68707 h 71898"/>
                                    <a:gd name="T16" fmla="*/ 0 w 29168"/>
                                    <a:gd name="T17" fmla="*/ 71898 h 71898"/>
                                    <a:gd name="T18" fmla="*/ 0 w 29168"/>
                                    <a:gd name="T19" fmla="*/ 63145 h 71898"/>
                                    <a:gd name="T20" fmla="*/ 3387 w 29168"/>
                                    <a:gd name="T21" fmla="*/ 60578 h 71898"/>
                                    <a:gd name="T22" fmla="*/ 7324 w 29168"/>
                                    <a:gd name="T23" fmla="*/ 55880 h 71898"/>
                                    <a:gd name="T24" fmla="*/ 10754 w 29168"/>
                                    <a:gd name="T25" fmla="*/ 49911 h 71898"/>
                                    <a:gd name="T26" fmla="*/ 13801 w 29168"/>
                                    <a:gd name="T27" fmla="*/ 42799 h 71898"/>
                                    <a:gd name="T28" fmla="*/ 17104 w 29168"/>
                                    <a:gd name="T29" fmla="*/ 33655 h 71898"/>
                                    <a:gd name="T30" fmla="*/ 18882 w 29168"/>
                                    <a:gd name="T31" fmla="*/ 26162 h 71898"/>
                                    <a:gd name="T32" fmla="*/ 19262 w 29168"/>
                                    <a:gd name="T33" fmla="*/ 20193 h 71898"/>
                                    <a:gd name="T34" fmla="*/ 17993 w 29168"/>
                                    <a:gd name="T35" fmla="*/ 15494 h 71898"/>
                                    <a:gd name="T36" fmla="*/ 15326 w 29168"/>
                                    <a:gd name="T37" fmla="*/ 11938 h 71898"/>
                                    <a:gd name="T38" fmla="*/ 11134 w 29168"/>
                                    <a:gd name="T39" fmla="*/ 9525 h 71898"/>
                                    <a:gd name="T40" fmla="*/ 3133 w 29168"/>
                                    <a:gd name="T41" fmla="*/ 8763 h 71898"/>
                                    <a:gd name="T42" fmla="*/ 0 w 29168"/>
                                    <a:gd name="T43" fmla="*/ 10631 h 71898"/>
                                    <a:gd name="T44" fmla="*/ 0 w 29168"/>
                                    <a:gd name="T45" fmla="*/ 1444 h 71898"/>
                                    <a:gd name="T46" fmla="*/ 2371 w 29168"/>
                                    <a:gd name="T47" fmla="*/ 508 h 71898"/>
                                    <a:gd name="T48" fmla="*/ 0 w 29168"/>
                                    <a:gd name="T49" fmla="*/ 0 h 71898"/>
                                    <a:gd name="T50" fmla="*/ 29168 w 29168"/>
                                    <a:gd name="T51" fmla="*/ 71898 h 7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168" h="71898">
                                      <a:moveTo>
                                        <a:pt x="2371" y="508"/>
                                      </a:moveTo>
                                      <a:cubicBezTo>
                                        <a:pt x="6054" y="0"/>
                                        <a:pt x="10118" y="635"/>
                                        <a:pt x="14563" y="2413"/>
                                      </a:cubicBezTo>
                                      <a:cubicBezTo>
                                        <a:pt x="18754" y="4191"/>
                                        <a:pt x="22057" y="6350"/>
                                        <a:pt x="24343" y="9017"/>
                                      </a:cubicBezTo>
                                      <a:cubicBezTo>
                                        <a:pt x="26629" y="11684"/>
                                        <a:pt x="28026" y="14859"/>
                                        <a:pt x="28660" y="18415"/>
                                      </a:cubicBezTo>
                                      <a:cubicBezTo>
                                        <a:pt x="29168" y="22098"/>
                                        <a:pt x="29041" y="26162"/>
                                        <a:pt x="28026" y="30734"/>
                                      </a:cubicBezTo>
                                      <a:cubicBezTo>
                                        <a:pt x="27009" y="35306"/>
                                        <a:pt x="25485" y="40386"/>
                                        <a:pt x="23199" y="45847"/>
                                      </a:cubicBezTo>
                                      <a:cubicBezTo>
                                        <a:pt x="21168" y="51053"/>
                                        <a:pt x="18882" y="55499"/>
                                        <a:pt x="16341" y="59436"/>
                                      </a:cubicBezTo>
                                      <a:cubicBezTo>
                                        <a:pt x="13801" y="63373"/>
                                        <a:pt x="11007" y="66421"/>
                                        <a:pt x="7832" y="68707"/>
                                      </a:cubicBezTo>
                                      <a:lnTo>
                                        <a:pt x="0" y="71898"/>
                                      </a:lnTo>
                                      <a:lnTo>
                                        <a:pt x="0" y="63145"/>
                                      </a:lnTo>
                                      <a:lnTo>
                                        <a:pt x="3387" y="60578"/>
                                      </a:lnTo>
                                      <a:cubicBezTo>
                                        <a:pt x="4784" y="59309"/>
                                        <a:pt x="6054" y="57658"/>
                                        <a:pt x="7324" y="55880"/>
                                      </a:cubicBezTo>
                                      <a:cubicBezTo>
                                        <a:pt x="8468" y="54101"/>
                                        <a:pt x="9610" y="52070"/>
                                        <a:pt x="10754" y="49911"/>
                                      </a:cubicBezTo>
                                      <a:cubicBezTo>
                                        <a:pt x="11769" y="47625"/>
                                        <a:pt x="12785" y="45339"/>
                                        <a:pt x="13801" y="42799"/>
                                      </a:cubicBezTo>
                                      <a:cubicBezTo>
                                        <a:pt x="15198" y="39497"/>
                                        <a:pt x="16341" y="36449"/>
                                        <a:pt x="17104" y="33655"/>
                                      </a:cubicBezTo>
                                      <a:cubicBezTo>
                                        <a:pt x="17993" y="30861"/>
                                        <a:pt x="18501" y="28448"/>
                                        <a:pt x="18882" y="26162"/>
                                      </a:cubicBezTo>
                                      <a:cubicBezTo>
                                        <a:pt x="19262" y="24002"/>
                                        <a:pt x="19390" y="21971"/>
                                        <a:pt x="19262" y="20193"/>
                                      </a:cubicBezTo>
                                      <a:cubicBezTo>
                                        <a:pt x="19008" y="18415"/>
                                        <a:pt x="18627" y="16891"/>
                                        <a:pt x="17993" y="15494"/>
                                      </a:cubicBezTo>
                                      <a:cubicBezTo>
                                        <a:pt x="17357" y="14097"/>
                                        <a:pt x="16468" y="12953"/>
                                        <a:pt x="15326" y="11938"/>
                                      </a:cubicBezTo>
                                      <a:cubicBezTo>
                                        <a:pt x="14182" y="11049"/>
                                        <a:pt x="12785" y="10160"/>
                                        <a:pt x="11134" y="9525"/>
                                      </a:cubicBezTo>
                                      <a:cubicBezTo>
                                        <a:pt x="8213" y="8382"/>
                                        <a:pt x="5546" y="8127"/>
                                        <a:pt x="3133" y="8763"/>
                                      </a:cubicBezTo>
                                      <a:lnTo>
                                        <a:pt x="0" y="10631"/>
                                      </a:lnTo>
                                      <a:lnTo>
                                        <a:pt x="0" y="1444"/>
                                      </a:lnTo>
                                      <a:lnTo>
                                        <a:pt x="2371"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48" name="Shape 2877"/>
                              <wps:cNvSpPr>
                                <a:spLocks/>
                              </wps:cNvSpPr>
                              <wps:spPr bwMode="auto">
                                <a:xfrm>
                                  <a:off x="2294" y="2226"/>
                                  <a:ext cx="292" cy="719"/>
                                </a:xfrm>
                                <a:custGeom>
                                  <a:avLst/>
                                  <a:gdLst>
                                    <a:gd name="T0" fmla="*/ 2426 w 29223"/>
                                    <a:gd name="T1" fmla="*/ 381 h 71920"/>
                                    <a:gd name="T2" fmla="*/ 14618 w 29223"/>
                                    <a:gd name="T3" fmla="*/ 2412 h 71920"/>
                                    <a:gd name="T4" fmla="*/ 24397 w 29223"/>
                                    <a:gd name="T5" fmla="*/ 9017 h 71920"/>
                                    <a:gd name="T6" fmla="*/ 28588 w 29223"/>
                                    <a:gd name="T7" fmla="*/ 18414 h 71920"/>
                                    <a:gd name="T8" fmla="*/ 28080 w 29223"/>
                                    <a:gd name="T9" fmla="*/ 30733 h 71920"/>
                                    <a:gd name="T10" fmla="*/ 23254 w 29223"/>
                                    <a:gd name="T11" fmla="*/ 45847 h 71920"/>
                                    <a:gd name="T12" fmla="*/ 16269 w 29223"/>
                                    <a:gd name="T13" fmla="*/ 59435 h 71920"/>
                                    <a:gd name="T14" fmla="*/ 7887 w 29223"/>
                                    <a:gd name="T15" fmla="*/ 68707 h 71920"/>
                                    <a:gd name="T16" fmla="*/ 0 w 29223"/>
                                    <a:gd name="T17" fmla="*/ 71920 h 71920"/>
                                    <a:gd name="T18" fmla="*/ 0 w 29223"/>
                                    <a:gd name="T19" fmla="*/ 63109 h 71920"/>
                                    <a:gd name="T20" fmla="*/ 3442 w 29223"/>
                                    <a:gd name="T21" fmla="*/ 60578 h 71920"/>
                                    <a:gd name="T22" fmla="*/ 7252 w 29223"/>
                                    <a:gd name="T23" fmla="*/ 55880 h 71920"/>
                                    <a:gd name="T24" fmla="*/ 10681 w 29223"/>
                                    <a:gd name="T25" fmla="*/ 49910 h 71920"/>
                                    <a:gd name="T26" fmla="*/ 13856 w 29223"/>
                                    <a:gd name="T27" fmla="*/ 42799 h 71920"/>
                                    <a:gd name="T28" fmla="*/ 17158 w 29223"/>
                                    <a:gd name="T29" fmla="*/ 33655 h 71920"/>
                                    <a:gd name="T30" fmla="*/ 18936 w 29223"/>
                                    <a:gd name="T31" fmla="*/ 26161 h 71920"/>
                                    <a:gd name="T32" fmla="*/ 19190 w 29223"/>
                                    <a:gd name="T33" fmla="*/ 20193 h 71920"/>
                                    <a:gd name="T34" fmla="*/ 18047 w 29223"/>
                                    <a:gd name="T35" fmla="*/ 15494 h 71920"/>
                                    <a:gd name="T36" fmla="*/ 15380 w 29223"/>
                                    <a:gd name="T37" fmla="*/ 11937 h 71920"/>
                                    <a:gd name="T38" fmla="*/ 11062 w 29223"/>
                                    <a:gd name="T39" fmla="*/ 9525 h 71920"/>
                                    <a:gd name="T40" fmla="*/ 3188 w 29223"/>
                                    <a:gd name="T41" fmla="*/ 8762 h 71920"/>
                                    <a:gd name="T42" fmla="*/ 0 w 29223"/>
                                    <a:gd name="T43" fmla="*/ 10627 h 71920"/>
                                    <a:gd name="T44" fmla="*/ 0 w 29223"/>
                                    <a:gd name="T45" fmla="*/ 1369 h 71920"/>
                                    <a:gd name="T46" fmla="*/ 2426 w 29223"/>
                                    <a:gd name="T47" fmla="*/ 381 h 71920"/>
                                    <a:gd name="T48" fmla="*/ 0 w 29223"/>
                                    <a:gd name="T49" fmla="*/ 0 h 71920"/>
                                    <a:gd name="T50" fmla="*/ 29223 w 29223"/>
                                    <a:gd name="T51" fmla="*/ 71920 h 7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23" h="71920">
                                      <a:moveTo>
                                        <a:pt x="2426" y="381"/>
                                      </a:moveTo>
                                      <a:cubicBezTo>
                                        <a:pt x="6109" y="0"/>
                                        <a:pt x="10173" y="634"/>
                                        <a:pt x="14618" y="2412"/>
                                      </a:cubicBezTo>
                                      <a:cubicBezTo>
                                        <a:pt x="18809" y="4190"/>
                                        <a:pt x="22111" y="6350"/>
                                        <a:pt x="24397" y="9017"/>
                                      </a:cubicBezTo>
                                      <a:cubicBezTo>
                                        <a:pt x="26683" y="11683"/>
                                        <a:pt x="28080" y="14858"/>
                                        <a:pt x="28588" y="18414"/>
                                      </a:cubicBezTo>
                                      <a:cubicBezTo>
                                        <a:pt x="29223" y="22098"/>
                                        <a:pt x="28969" y="26161"/>
                                        <a:pt x="28080" y="30733"/>
                                      </a:cubicBezTo>
                                      <a:cubicBezTo>
                                        <a:pt x="27064" y="35306"/>
                                        <a:pt x="25413" y="40258"/>
                                        <a:pt x="23254" y="45847"/>
                                      </a:cubicBezTo>
                                      <a:cubicBezTo>
                                        <a:pt x="21095" y="50926"/>
                                        <a:pt x="18809" y="55499"/>
                                        <a:pt x="16269" y="59435"/>
                                      </a:cubicBezTo>
                                      <a:cubicBezTo>
                                        <a:pt x="13856" y="63373"/>
                                        <a:pt x="10935" y="66421"/>
                                        <a:pt x="7887" y="68707"/>
                                      </a:cubicBezTo>
                                      <a:lnTo>
                                        <a:pt x="0" y="71920"/>
                                      </a:lnTo>
                                      <a:lnTo>
                                        <a:pt x="0" y="63109"/>
                                      </a:lnTo>
                                      <a:lnTo>
                                        <a:pt x="3442" y="60578"/>
                                      </a:lnTo>
                                      <a:cubicBezTo>
                                        <a:pt x="4839" y="59308"/>
                                        <a:pt x="6109" y="57658"/>
                                        <a:pt x="7252" y="55880"/>
                                      </a:cubicBezTo>
                                      <a:cubicBezTo>
                                        <a:pt x="8522" y="54101"/>
                                        <a:pt x="9665" y="52070"/>
                                        <a:pt x="10681" y="49910"/>
                                      </a:cubicBezTo>
                                      <a:cubicBezTo>
                                        <a:pt x="11824" y="47625"/>
                                        <a:pt x="12840" y="45211"/>
                                        <a:pt x="13856" y="42799"/>
                                      </a:cubicBezTo>
                                      <a:cubicBezTo>
                                        <a:pt x="15253" y="39370"/>
                                        <a:pt x="16269" y="36322"/>
                                        <a:pt x="17158" y="33655"/>
                                      </a:cubicBezTo>
                                      <a:cubicBezTo>
                                        <a:pt x="17920" y="30860"/>
                                        <a:pt x="18555" y="28448"/>
                                        <a:pt x="18936" y="26161"/>
                                      </a:cubicBezTo>
                                      <a:cubicBezTo>
                                        <a:pt x="19317" y="23876"/>
                                        <a:pt x="19444" y="21971"/>
                                        <a:pt x="19190" y="20193"/>
                                      </a:cubicBezTo>
                                      <a:cubicBezTo>
                                        <a:pt x="19063" y="18414"/>
                                        <a:pt x="18682" y="16890"/>
                                        <a:pt x="18047" y="15494"/>
                                      </a:cubicBezTo>
                                      <a:cubicBezTo>
                                        <a:pt x="17412" y="14097"/>
                                        <a:pt x="16523" y="12953"/>
                                        <a:pt x="15380" y="11937"/>
                                      </a:cubicBezTo>
                                      <a:cubicBezTo>
                                        <a:pt x="14110" y="11049"/>
                                        <a:pt x="12713" y="10159"/>
                                        <a:pt x="11062" y="9525"/>
                                      </a:cubicBezTo>
                                      <a:cubicBezTo>
                                        <a:pt x="8141" y="8382"/>
                                        <a:pt x="5474" y="8127"/>
                                        <a:pt x="3188" y="8762"/>
                                      </a:cubicBezTo>
                                      <a:lnTo>
                                        <a:pt x="0" y="10627"/>
                                      </a:lnTo>
                                      <a:lnTo>
                                        <a:pt x="0" y="1369"/>
                                      </a:lnTo>
                                      <a:lnTo>
                                        <a:pt x="2426"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49" name="Shape 2879"/>
                              <wps:cNvSpPr>
                                <a:spLocks/>
                              </wps:cNvSpPr>
                              <wps:spPr bwMode="auto">
                                <a:xfrm>
                                  <a:off x="1465" y="606"/>
                                  <a:ext cx="293" cy="719"/>
                                </a:xfrm>
                                <a:custGeom>
                                  <a:avLst/>
                                  <a:gdLst>
                                    <a:gd name="T0" fmla="*/ 29252 w 29252"/>
                                    <a:gd name="T1" fmla="*/ 0 h 71932"/>
                                    <a:gd name="T2" fmla="*/ 29252 w 29252"/>
                                    <a:gd name="T3" fmla="*/ 9284 h 71932"/>
                                    <a:gd name="T4" fmla="*/ 25781 w 29252"/>
                                    <a:gd name="T5" fmla="*/ 11353 h 71932"/>
                                    <a:gd name="T6" fmla="*/ 20193 w 29252"/>
                                    <a:gd name="T7" fmla="*/ 18973 h 71932"/>
                                    <a:gd name="T8" fmla="*/ 15367 w 29252"/>
                                    <a:gd name="T9" fmla="*/ 29133 h 71932"/>
                                    <a:gd name="T10" fmla="*/ 11049 w 29252"/>
                                    <a:gd name="T11" fmla="*/ 42214 h 71932"/>
                                    <a:gd name="T12" fmla="*/ 10033 w 29252"/>
                                    <a:gd name="T13" fmla="*/ 51739 h 71932"/>
                                    <a:gd name="T14" fmla="*/ 12319 w 29252"/>
                                    <a:gd name="T15" fmla="*/ 58343 h 71932"/>
                                    <a:gd name="T16" fmla="*/ 18034 w 29252"/>
                                    <a:gd name="T17" fmla="*/ 62407 h 71932"/>
                                    <a:gd name="T18" fmla="*/ 23495 w 29252"/>
                                    <a:gd name="T19" fmla="*/ 63550 h 71932"/>
                                    <a:gd name="T20" fmla="*/ 28448 w 29252"/>
                                    <a:gd name="T21" fmla="*/ 62407 h 71932"/>
                                    <a:gd name="T22" fmla="*/ 29252 w 29252"/>
                                    <a:gd name="T23" fmla="*/ 61798 h 71932"/>
                                    <a:gd name="T24" fmla="*/ 29252 w 29252"/>
                                    <a:gd name="T25" fmla="*/ 70551 h 71932"/>
                                    <a:gd name="T26" fmla="*/ 26797 w 29252"/>
                                    <a:gd name="T27" fmla="*/ 71551 h 71932"/>
                                    <a:gd name="T28" fmla="*/ 14605 w 29252"/>
                                    <a:gd name="T29" fmla="*/ 69519 h 71932"/>
                                    <a:gd name="T30" fmla="*/ 4826 w 29252"/>
                                    <a:gd name="T31" fmla="*/ 62915 h 71932"/>
                                    <a:gd name="T32" fmla="*/ 635 w 29252"/>
                                    <a:gd name="T33" fmla="*/ 53517 h 71932"/>
                                    <a:gd name="T34" fmla="*/ 1143 w 29252"/>
                                    <a:gd name="T35" fmla="*/ 41198 h 71932"/>
                                    <a:gd name="T36" fmla="*/ 5969 w 29252"/>
                                    <a:gd name="T37" fmla="*/ 26085 h 71932"/>
                                    <a:gd name="T38" fmla="*/ 12954 w 29252"/>
                                    <a:gd name="T39" fmla="*/ 12496 h 71932"/>
                                    <a:gd name="T40" fmla="*/ 21336 w 29252"/>
                                    <a:gd name="T41" fmla="*/ 3225 h 71932"/>
                                    <a:gd name="T42" fmla="*/ 29252 w 29252"/>
                                    <a:gd name="T43" fmla="*/ 0 h 71932"/>
                                    <a:gd name="T44" fmla="*/ 0 w 29252"/>
                                    <a:gd name="T45" fmla="*/ 0 h 71932"/>
                                    <a:gd name="T46" fmla="*/ 29252 w 29252"/>
                                    <a:gd name="T47" fmla="*/ 71932 h 71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252" h="71932">
                                      <a:moveTo>
                                        <a:pt x="29252" y="0"/>
                                      </a:moveTo>
                                      <a:lnTo>
                                        <a:pt x="29252" y="9284"/>
                                      </a:lnTo>
                                      <a:lnTo>
                                        <a:pt x="25781" y="11353"/>
                                      </a:lnTo>
                                      <a:cubicBezTo>
                                        <a:pt x="23749" y="13258"/>
                                        <a:pt x="21844" y="15798"/>
                                        <a:pt x="20193" y="18973"/>
                                      </a:cubicBezTo>
                                      <a:cubicBezTo>
                                        <a:pt x="18415" y="22021"/>
                                        <a:pt x="16891" y="25450"/>
                                        <a:pt x="15367" y="29133"/>
                                      </a:cubicBezTo>
                                      <a:cubicBezTo>
                                        <a:pt x="13335" y="34086"/>
                                        <a:pt x="11938" y="38531"/>
                                        <a:pt x="11049" y="42214"/>
                                      </a:cubicBezTo>
                                      <a:cubicBezTo>
                                        <a:pt x="10033" y="45897"/>
                                        <a:pt x="9779" y="49072"/>
                                        <a:pt x="10033" y="51739"/>
                                      </a:cubicBezTo>
                                      <a:cubicBezTo>
                                        <a:pt x="10160" y="54406"/>
                                        <a:pt x="11049" y="56565"/>
                                        <a:pt x="12319" y="58343"/>
                                      </a:cubicBezTo>
                                      <a:cubicBezTo>
                                        <a:pt x="13716" y="59994"/>
                                        <a:pt x="15621" y="61391"/>
                                        <a:pt x="18034" y="62407"/>
                                      </a:cubicBezTo>
                                      <a:cubicBezTo>
                                        <a:pt x="20066" y="63169"/>
                                        <a:pt x="21844" y="63550"/>
                                        <a:pt x="23495" y="63550"/>
                                      </a:cubicBezTo>
                                      <a:cubicBezTo>
                                        <a:pt x="25273" y="63423"/>
                                        <a:pt x="26924" y="63042"/>
                                        <a:pt x="28448" y="62407"/>
                                      </a:cubicBezTo>
                                      <a:lnTo>
                                        <a:pt x="29252" y="61798"/>
                                      </a:lnTo>
                                      <a:lnTo>
                                        <a:pt x="29252" y="70551"/>
                                      </a:lnTo>
                                      <a:lnTo>
                                        <a:pt x="26797" y="71551"/>
                                      </a:lnTo>
                                      <a:cubicBezTo>
                                        <a:pt x="23114" y="71932"/>
                                        <a:pt x="19050" y="71297"/>
                                        <a:pt x="14605" y="69519"/>
                                      </a:cubicBezTo>
                                      <a:cubicBezTo>
                                        <a:pt x="10414" y="67741"/>
                                        <a:pt x="7112" y="65582"/>
                                        <a:pt x="4826" y="62915"/>
                                      </a:cubicBezTo>
                                      <a:cubicBezTo>
                                        <a:pt x="2667" y="60248"/>
                                        <a:pt x="1143" y="57073"/>
                                        <a:pt x="635" y="53517"/>
                                      </a:cubicBezTo>
                                      <a:cubicBezTo>
                                        <a:pt x="0" y="49834"/>
                                        <a:pt x="254" y="45770"/>
                                        <a:pt x="1143" y="41198"/>
                                      </a:cubicBezTo>
                                      <a:cubicBezTo>
                                        <a:pt x="2159" y="36626"/>
                                        <a:pt x="3810" y="31546"/>
                                        <a:pt x="5969" y="26085"/>
                                      </a:cubicBezTo>
                                      <a:cubicBezTo>
                                        <a:pt x="8128" y="21005"/>
                                        <a:pt x="10414" y="16433"/>
                                        <a:pt x="12954" y="12496"/>
                                      </a:cubicBezTo>
                                      <a:cubicBezTo>
                                        <a:pt x="15494" y="8559"/>
                                        <a:pt x="18288" y="5511"/>
                                        <a:pt x="21336" y="3225"/>
                                      </a:cubicBezTo>
                                      <a:lnTo>
                                        <a:pt x="2925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50" name="Shape 2880"/>
                              <wps:cNvSpPr>
                                <a:spLocks/>
                              </wps:cNvSpPr>
                              <wps:spPr bwMode="auto">
                                <a:xfrm>
                                  <a:off x="885" y="369"/>
                                  <a:ext cx="599" cy="786"/>
                                </a:xfrm>
                                <a:custGeom>
                                  <a:avLst/>
                                  <a:gdLst>
                                    <a:gd name="T0" fmla="*/ 34290 w 59944"/>
                                    <a:gd name="T1" fmla="*/ 0 h 78613"/>
                                    <a:gd name="T2" fmla="*/ 40005 w 59944"/>
                                    <a:gd name="T3" fmla="*/ 508 h 78613"/>
                                    <a:gd name="T4" fmla="*/ 45974 w 59944"/>
                                    <a:gd name="T5" fmla="*/ 2286 h 78613"/>
                                    <a:gd name="T6" fmla="*/ 53975 w 59944"/>
                                    <a:gd name="T7" fmla="*/ 6985 h 78613"/>
                                    <a:gd name="T8" fmla="*/ 58547 w 59944"/>
                                    <a:gd name="T9" fmla="*/ 13208 h 78613"/>
                                    <a:gd name="T10" fmla="*/ 59817 w 59944"/>
                                    <a:gd name="T11" fmla="*/ 20193 h 78613"/>
                                    <a:gd name="T12" fmla="*/ 58293 w 59944"/>
                                    <a:gd name="T13" fmla="*/ 27432 h 78613"/>
                                    <a:gd name="T14" fmla="*/ 55245 w 59944"/>
                                    <a:gd name="T15" fmla="*/ 33655 h 78613"/>
                                    <a:gd name="T16" fmla="*/ 50038 w 59944"/>
                                    <a:gd name="T17" fmla="*/ 39497 h 78613"/>
                                    <a:gd name="T18" fmla="*/ 41402 w 59944"/>
                                    <a:gd name="T19" fmla="*/ 45593 h 78613"/>
                                    <a:gd name="T20" fmla="*/ 27940 w 59944"/>
                                    <a:gd name="T21" fmla="*/ 52324 h 78613"/>
                                    <a:gd name="T22" fmla="*/ 12827 w 59944"/>
                                    <a:gd name="T23" fmla="*/ 59055 h 78613"/>
                                    <a:gd name="T24" fmla="*/ 42037 w 59944"/>
                                    <a:gd name="T25" fmla="*/ 70866 h 78613"/>
                                    <a:gd name="T26" fmla="*/ 42672 w 59944"/>
                                    <a:gd name="T27" fmla="*/ 71374 h 78613"/>
                                    <a:gd name="T28" fmla="*/ 43053 w 59944"/>
                                    <a:gd name="T29" fmla="*/ 72390 h 78613"/>
                                    <a:gd name="T30" fmla="*/ 43053 w 59944"/>
                                    <a:gd name="T31" fmla="*/ 73660 h 78613"/>
                                    <a:gd name="T32" fmla="*/ 42545 w 59944"/>
                                    <a:gd name="T33" fmla="*/ 75438 h 78613"/>
                                    <a:gd name="T34" fmla="*/ 41783 w 59944"/>
                                    <a:gd name="T35" fmla="*/ 76962 h 78613"/>
                                    <a:gd name="T36" fmla="*/ 40894 w 59944"/>
                                    <a:gd name="T37" fmla="*/ 78105 h 78613"/>
                                    <a:gd name="T38" fmla="*/ 40005 w 59944"/>
                                    <a:gd name="T39" fmla="*/ 78486 h 78613"/>
                                    <a:gd name="T40" fmla="*/ 38989 w 59944"/>
                                    <a:gd name="T41" fmla="*/ 78486 h 78613"/>
                                    <a:gd name="T42" fmla="*/ 2032 w 59944"/>
                                    <a:gd name="T43" fmla="*/ 63500 h 78613"/>
                                    <a:gd name="T44" fmla="*/ 762 w 59944"/>
                                    <a:gd name="T45" fmla="*/ 62738 h 78613"/>
                                    <a:gd name="T46" fmla="*/ 127 w 59944"/>
                                    <a:gd name="T47" fmla="*/ 61849 h 78613"/>
                                    <a:gd name="T48" fmla="*/ 0 w 59944"/>
                                    <a:gd name="T49" fmla="*/ 60452 h 78613"/>
                                    <a:gd name="T50" fmla="*/ 635 w 59944"/>
                                    <a:gd name="T51" fmla="*/ 58420 h 78613"/>
                                    <a:gd name="T52" fmla="*/ 1397 w 59944"/>
                                    <a:gd name="T53" fmla="*/ 56642 h 78613"/>
                                    <a:gd name="T54" fmla="*/ 2286 w 59944"/>
                                    <a:gd name="T55" fmla="*/ 55372 h 78613"/>
                                    <a:gd name="T56" fmla="*/ 3429 w 59944"/>
                                    <a:gd name="T57" fmla="*/ 54483 h 78613"/>
                                    <a:gd name="T58" fmla="*/ 5080 w 59944"/>
                                    <a:gd name="T59" fmla="*/ 53594 h 78613"/>
                                    <a:gd name="T60" fmla="*/ 24003 w 59944"/>
                                    <a:gd name="T61" fmla="*/ 45212 h 78613"/>
                                    <a:gd name="T62" fmla="*/ 34925 w 59944"/>
                                    <a:gd name="T63" fmla="*/ 39751 h 78613"/>
                                    <a:gd name="T64" fmla="*/ 42037 w 59944"/>
                                    <a:gd name="T65" fmla="*/ 34544 h 78613"/>
                                    <a:gd name="T66" fmla="*/ 46228 w 59944"/>
                                    <a:gd name="T67" fmla="*/ 29718 h 78613"/>
                                    <a:gd name="T68" fmla="*/ 48641 w 59944"/>
                                    <a:gd name="T69" fmla="*/ 25146 h 78613"/>
                                    <a:gd name="T70" fmla="*/ 49657 w 59944"/>
                                    <a:gd name="T71" fmla="*/ 20701 h 78613"/>
                                    <a:gd name="T72" fmla="*/ 48895 w 59944"/>
                                    <a:gd name="T73" fmla="*/ 16256 h 78613"/>
                                    <a:gd name="T74" fmla="*/ 46228 w 59944"/>
                                    <a:gd name="T75" fmla="*/ 12446 h 78613"/>
                                    <a:gd name="T76" fmla="*/ 41656 w 59944"/>
                                    <a:gd name="T77" fmla="*/ 9652 h 78613"/>
                                    <a:gd name="T78" fmla="*/ 35560 w 59944"/>
                                    <a:gd name="T79" fmla="*/ 8128 h 78613"/>
                                    <a:gd name="T80" fmla="*/ 30226 w 59944"/>
                                    <a:gd name="T81" fmla="*/ 8255 h 78613"/>
                                    <a:gd name="T82" fmla="*/ 26162 w 59944"/>
                                    <a:gd name="T83" fmla="*/ 8890 h 78613"/>
                                    <a:gd name="T84" fmla="*/ 23876 w 59944"/>
                                    <a:gd name="T85" fmla="*/ 8890 h 78613"/>
                                    <a:gd name="T86" fmla="*/ 23241 w 59944"/>
                                    <a:gd name="T87" fmla="*/ 8509 h 78613"/>
                                    <a:gd name="T88" fmla="*/ 23114 w 59944"/>
                                    <a:gd name="T89" fmla="*/ 7620 h 78613"/>
                                    <a:gd name="T90" fmla="*/ 23241 w 59944"/>
                                    <a:gd name="T91" fmla="*/ 6223 h 78613"/>
                                    <a:gd name="T92" fmla="*/ 23876 w 59944"/>
                                    <a:gd name="T93" fmla="*/ 4318 h 78613"/>
                                    <a:gd name="T94" fmla="*/ 24511 w 59944"/>
                                    <a:gd name="T95" fmla="*/ 3048 h 78613"/>
                                    <a:gd name="T96" fmla="*/ 25146 w 59944"/>
                                    <a:gd name="T97" fmla="*/ 2032 h 78613"/>
                                    <a:gd name="T98" fmla="*/ 25781 w 59944"/>
                                    <a:gd name="T99" fmla="*/ 1397 h 78613"/>
                                    <a:gd name="T100" fmla="*/ 26924 w 59944"/>
                                    <a:gd name="T101" fmla="*/ 889 h 78613"/>
                                    <a:gd name="T102" fmla="*/ 29718 w 59944"/>
                                    <a:gd name="T103" fmla="*/ 254 h 78613"/>
                                    <a:gd name="T104" fmla="*/ 34290 w 59944"/>
                                    <a:gd name="T105" fmla="*/ 0 h 78613"/>
                                    <a:gd name="T106" fmla="*/ 0 w 59944"/>
                                    <a:gd name="T107" fmla="*/ 0 h 78613"/>
                                    <a:gd name="T108" fmla="*/ 59944 w 59944"/>
                                    <a:gd name="T109"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9944" h="78613">
                                      <a:moveTo>
                                        <a:pt x="34290" y="0"/>
                                      </a:moveTo>
                                      <a:cubicBezTo>
                                        <a:pt x="36068" y="0"/>
                                        <a:pt x="37973" y="127"/>
                                        <a:pt x="40005" y="508"/>
                                      </a:cubicBezTo>
                                      <a:cubicBezTo>
                                        <a:pt x="41910" y="889"/>
                                        <a:pt x="43942" y="1397"/>
                                        <a:pt x="45974" y="2286"/>
                                      </a:cubicBezTo>
                                      <a:cubicBezTo>
                                        <a:pt x="49276" y="3556"/>
                                        <a:pt x="51943" y="5080"/>
                                        <a:pt x="53975" y="6985"/>
                                      </a:cubicBezTo>
                                      <a:cubicBezTo>
                                        <a:pt x="56007" y="8890"/>
                                        <a:pt x="57531" y="11049"/>
                                        <a:pt x="58547" y="13208"/>
                                      </a:cubicBezTo>
                                      <a:cubicBezTo>
                                        <a:pt x="59436" y="15494"/>
                                        <a:pt x="59944" y="17780"/>
                                        <a:pt x="59817" y="20193"/>
                                      </a:cubicBezTo>
                                      <a:cubicBezTo>
                                        <a:pt x="59817" y="22606"/>
                                        <a:pt x="59309" y="25019"/>
                                        <a:pt x="58293" y="27432"/>
                                      </a:cubicBezTo>
                                      <a:cubicBezTo>
                                        <a:pt x="57531" y="29591"/>
                                        <a:pt x="56388" y="31623"/>
                                        <a:pt x="55245" y="33655"/>
                                      </a:cubicBezTo>
                                      <a:cubicBezTo>
                                        <a:pt x="53975" y="35560"/>
                                        <a:pt x="52197" y="37592"/>
                                        <a:pt x="50038" y="39497"/>
                                      </a:cubicBezTo>
                                      <a:cubicBezTo>
                                        <a:pt x="47752" y="41529"/>
                                        <a:pt x="44958" y="43561"/>
                                        <a:pt x="41402" y="45593"/>
                                      </a:cubicBezTo>
                                      <a:cubicBezTo>
                                        <a:pt x="37846" y="47625"/>
                                        <a:pt x="33401" y="49911"/>
                                        <a:pt x="27940" y="52324"/>
                                      </a:cubicBezTo>
                                      <a:lnTo>
                                        <a:pt x="12827" y="59055"/>
                                      </a:lnTo>
                                      <a:lnTo>
                                        <a:pt x="42037" y="70866"/>
                                      </a:lnTo>
                                      <a:cubicBezTo>
                                        <a:pt x="42291" y="70993"/>
                                        <a:pt x="42545" y="71120"/>
                                        <a:pt x="42672" y="71374"/>
                                      </a:cubicBezTo>
                                      <a:cubicBezTo>
                                        <a:pt x="42926" y="71628"/>
                                        <a:pt x="43053" y="72009"/>
                                        <a:pt x="43053" y="72390"/>
                                      </a:cubicBezTo>
                                      <a:cubicBezTo>
                                        <a:pt x="43180" y="72771"/>
                                        <a:pt x="43180" y="73152"/>
                                        <a:pt x="43053" y="73660"/>
                                      </a:cubicBezTo>
                                      <a:cubicBezTo>
                                        <a:pt x="42926" y="74168"/>
                                        <a:pt x="42799" y="74803"/>
                                        <a:pt x="42545" y="75438"/>
                                      </a:cubicBezTo>
                                      <a:cubicBezTo>
                                        <a:pt x="42291" y="76073"/>
                                        <a:pt x="42037" y="76581"/>
                                        <a:pt x="41783" y="76962"/>
                                      </a:cubicBezTo>
                                      <a:cubicBezTo>
                                        <a:pt x="41402" y="77470"/>
                                        <a:pt x="41148" y="77851"/>
                                        <a:pt x="40894" y="78105"/>
                                      </a:cubicBezTo>
                                      <a:cubicBezTo>
                                        <a:pt x="40640" y="78359"/>
                                        <a:pt x="40259" y="78486"/>
                                        <a:pt x="40005" y="78486"/>
                                      </a:cubicBezTo>
                                      <a:cubicBezTo>
                                        <a:pt x="39624" y="78613"/>
                                        <a:pt x="39370" y="78613"/>
                                        <a:pt x="38989" y="78486"/>
                                      </a:cubicBezTo>
                                      <a:lnTo>
                                        <a:pt x="2032" y="63500"/>
                                      </a:lnTo>
                                      <a:cubicBezTo>
                                        <a:pt x="1524" y="63246"/>
                                        <a:pt x="1143" y="63119"/>
                                        <a:pt x="762" y="62738"/>
                                      </a:cubicBezTo>
                                      <a:cubicBezTo>
                                        <a:pt x="508" y="62484"/>
                                        <a:pt x="254" y="62230"/>
                                        <a:pt x="127" y="61849"/>
                                      </a:cubicBezTo>
                                      <a:cubicBezTo>
                                        <a:pt x="0" y="61468"/>
                                        <a:pt x="0" y="60960"/>
                                        <a:pt x="0" y="60452"/>
                                      </a:cubicBezTo>
                                      <a:cubicBezTo>
                                        <a:pt x="127" y="59817"/>
                                        <a:pt x="381" y="59182"/>
                                        <a:pt x="635" y="58420"/>
                                      </a:cubicBezTo>
                                      <a:cubicBezTo>
                                        <a:pt x="889" y="57658"/>
                                        <a:pt x="1143" y="57150"/>
                                        <a:pt x="1397" y="56642"/>
                                      </a:cubicBezTo>
                                      <a:cubicBezTo>
                                        <a:pt x="1651" y="56134"/>
                                        <a:pt x="2032" y="55753"/>
                                        <a:pt x="2286" y="55372"/>
                                      </a:cubicBezTo>
                                      <a:cubicBezTo>
                                        <a:pt x="2667" y="55118"/>
                                        <a:pt x="3048" y="54737"/>
                                        <a:pt x="3429" y="54483"/>
                                      </a:cubicBezTo>
                                      <a:cubicBezTo>
                                        <a:pt x="3937" y="54229"/>
                                        <a:pt x="4445" y="53848"/>
                                        <a:pt x="5080" y="53594"/>
                                      </a:cubicBezTo>
                                      <a:lnTo>
                                        <a:pt x="24003" y="45212"/>
                                      </a:lnTo>
                                      <a:cubicBezTo>
                                        <a:pt x="28321" y="43307"/>
                                        <a:pt x="32004" y="41529"/>
                                        <a:pt x="34925" y="39751"/>
                                      </a:cubicBezTo>
                                      <a:cubicBezTo>
                                        <a:pt x="37719" y="37973"/>
                                        <a:pt x="40132" y="36322"/>
                                        <a:pt x="42037" y="34544"/>
                                      </a:cubicBezTo>
                                      <a:cubicBezTo>
                                        <a:pt x="43815" y="32893"/>
                                        <a:pt x="45212" y="31369"/>
                                        <a:pt x="46228" y="29718"/>
                                      </a:cubicBezTo>
                                      <a:cubicBezTo>
                                        <a:pt x="47244" y="28194"/>
                                        <a:pt x="48006" y="26670"/>
                                        <a:pt x="48641" y="25146"/>
                                      </a:cubicBezTo>
                                      <a:cubicBezTo>
                                        <a:pt x="49276" y="23749"/>
                                        <a:pt x="49530" y="22225"/>
                                        <a:pt x="49657" y="20701"/>
                                      </a:cubicBezTo>
                                      <a:cubicBezTo>
                                        <a:pt x="49657" y="19177"/>
                                        <a:pt x="49403" y="17653"/>
                                        <a:pt x="48895" y="16256"/>
                                      </a:cubicBezTo>
                                      <a:cubicBezTo>
                                        <a:pt x="48387" y="14986"/>
                                        <a:pt x="47498" y="13716"/>
                                        <a:pt x="46228" y="12446"/>
                                      </a:cubicBezTo>
                                      <a:cubicBezTo>
                                        <a:pt x="45085" y="11303"/>
                                        <a:pt x="43561" y="10414"/>
                                        <a:pt x="41656" y="9652"/>
                                      </a:cubicBezTo>
                                      <a:cubicBezTo>
                                        <a:pt x="39497" y="8763"/>
                                        <a:pt x="37465" y="8255"/>
                                        <a:pt x="35560" y="8128"/>
                                      </a:cubicBezTo>
                                      <a:cubicBezTo>
                                        <a:pt x="33528" y="8001"/>
                                        <a:pt x="31750" y="8128"/>
                                        <a:pt x="30226" y="8255"/>
                                      </a:cubicBezTo>
                                      <a:cubicBezTo>
                                        <a:pt x="28575" y="8382"/>
                                        <a:pt x="27305" y="8636"/>
                                        <a:pt x="26162" y="8890"/>
                                      </a:cubicBezTo>
                                      <a:cubicBezTo>
                                        <a:pt x="25019" y="9017"/>
                                        <a:pt x="24257" y="9144"/>
                                        <a:pt x="23876" y="8890"/>
                                      </a:cubicBezTo>
                                      <a:cubicBezTo>
                                        <a:pt x="23622" y="8890"/>
                                        <a:pt x="23368" y="8636"/>
                                        <a:pt x="23241" y="8509"/>
                                      </a:cubicBezTo>
                                      <a:cubicBezTo>
                                        <a:pt x="23114" y="8255"/>
                                        <a:pt x="23114" y="8001"/>
                                        <a:pt x="23114" y="7620"/>
                                      </a:cubicBezTo>
                                      <a:cubicBezTo>
                                        <a:pt x="23114" y="7239"/>
                                        <a:pt x="23114" y="6731"/>
                                        <a:pt x="23241" y="6223"/>
                                      </a:cubicBezTo>
                                      <a:cubicBezTo>
                                        <a:pt x="23368" y="5715"/>
                                        <a:pt x="23622" y="5080"/>
                                        <a:pt x="23876" y="4318"/>
                                      </a:cubicBezTo>
                                      <a:cubicBezTo>
                                        <a:pt x="24130" y="3810"/>
                                        <a:pt x="24384" y="3302"/>
                                        <a:pt x="24511" y="3048"/>
                                      </a:cubicBezTo>
                                      <a:cubicBezTo>
                                        <a:pt x="24765" y="2667"/>
                                        <a:pt x="24892" y="2286"/>
                                        <a:pt x="25146" y="2032"/>
                                      </a:cubicBezTo>
                                      <a:cubicBezTo>
                                        <a:pt x="25273" y="1905"/>
                                        <a:pt x="25527" y="1651"/>
                                        <a:pt x="25781" y="1397"/>
                                      </a:cubicBezTo>
                                      <a:cubicBezTo>
                                        <a:pt x="26035" y="1270"/>
                                        <a:pt x="26416" y="1016"/>
                                        <a:pt x="26924" y="889"/>
                                      </a:cubicBezTo>
                                      <a:cubicBezTo>
                                        <a:pt x="27559" y="635"/>
                                        <a:pt x="28448" y="508"/>
                                        <a:pt x="29718" y="254"/>
                                      </a:cubicBezTo>
                                      <a:cubicBezTo>
                                        <a:pt x="30988" y="0"/>
                                        <a:pt x="32512" y="0"/>
                                        <a:pt x="3429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51" name="Shape 2881"/>
                              <wps:cNvSpPr>
                                <a:spLocks/>
                              </wps:cNvSpPr>
                              <wps:spPr bwMode="auto">
                                <a:xfrm>
                                  <a:off x="2002" y="823"/>
                                  <a:ext cx="292" cy="720"/>
                                </a:xfrm>
                                <a:custGeom>
                                  <a:avLst/>
                                  <a:gdLst>
                                    <a:gd name="T0" fmla="*/ 29197 w 29197"/>
                                    <a:gd name="T1" fmla="*/ 0 h 71910"/>
                                    <a:gd name="T2" fmla="*/ 29197 w 29197"/>
                                    <a:gd name="T3" fmla="*/ 9131 h 71910"/>
                                    <a:gd name="T4" fmla="*/ 25654 w 29197"/>
                                    <a:gd name="T5" fmla="*/ 11204 h 71910"/>
                                    <a:gd name="T6" fmla="*/ 20193 w 29197"/>
                                    <a:gd name="T7" fmla="*/ 18824 h 71910"/>
                                    <a:gd name="T8" fmla="*/ 15367 w 29197"/>
                                    <a:gd name="T9" fmla="*/ 29111 h 71910"/>
                                    <a:gd name="T10" fmla="*/ 10922 w 29197"/>
                                    <a:gd name="T11" fmla="*/ 42192 h 71910"/>
                                    <a:gd name="T12" fmla="*/ 9906 w 29197"/>
                                    <a:gd name="T13" fmla="*/ 51717 h 71910"/>
                                    <a:gd name="T14" fmla="*/ 12319 w 29197"/>
                                    <a:gd name="T15" fmla="*/ 58320 h 71910"/>
                                    <a:gd name="T16" fmla="*/ 18034 w 29197"/>
                                    <a:gd name="T17" fmla="*/ 62385 h 71910"/>
                                    <a:gd name="T18" fmla="*/ 23495 w 29197"/>
                                    <a:gd name="T19" fmla="*/ 63400 h 71910"/>
                                    <a:gd name="T20" fmla="*/ 28321 w 29197"/>
                                    <a:gd name="T21" fmla="*/ 62385 h 71910"/>
                                    <a:gd name="T22" fmla="*/ 29197 w 29197"/>
                                    <a:gd name="T23" fmla="*/ 61740 h 71910"/>
                                    <a:gd name="T24" fmla="*/ 29197 w 29197"/>
                                    <a:gd name="T25" fmla="*/ 70453 h 71910"/>
                                    <a:gd name="T26" fmla="*/ 26797 w 29197"/>
                                    <a:gd name="T27" fmla="*/ 71401 h 71910"/>
                                    <a:gd name="T28" fmla="*/ 14605 w 29197"/>
                                    <a:gd name="T29" fmla="*/ 69369 h 71910"/>
                                    <a:gd name="T30" fmla="*/ 4826 w 29197"/>
                                    <a:gd name="T31" fmla="*/ 62893 h 71910"/>
                                    <a:gd name="T32" fmla="*/ 635 w 29197"/>
                                    <a:gd name="T33" fmla="*/ 53494 h 71910"/>
                                    <a:gd name="T34" fmla="*/ 1143 w 29197"/>
                                    <a:gd name="T35" fmla="*/ 41175 h 71910"/>
                                    <a:gd name="T36" fmla="*/ 5969 w 29197"/>
                                    <a:gd name="T37" fmla="*/ 26062 h 71910"/>
                                    <a:gd name="T38" fmla="*/ 12954 w 29197"/>
                                    <a:gd name="T39" fmla="*/ 12474 h 71910"/>
                                    <a:gd name="T40" fmla="*/ 21336 w 29197"/>
                                    <a:gd name="T41" fmla="*/ 3203 h 71910"/>
                                    <a:gd name="T42" fmla="*/ 29197 w 29197"/>
                                    <a:gd name="T43" fmla="*/ 0 h 71910"/>
                                    <a:gd name="T44" fmla="*/ 0 w 29197"/>
                                    <a:gd name="T45" fmla="*/ 0 h 71910"/>
                                    <a:gd name="T46" fmla="*/ 29197 w 29197"/>
                                    <a:gd name="T47" fmla="*/ 71910 h 7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97" h="71910">
                                      <a:moveTo>
                                        <a:pt x="29197" y="0"/>
                                      </a:moveTo>
                                      <a:lnTo>
                                        <a:pt x="29197" y="9131"/>
                                      </a:lnTo>
                                      <a:lnTo>
                                        <a:pt x="25654" y="11204"/>
                                      </a:lnTo>
                                      <a:cubicBezTo>
                                        <a:pt x="23622" y="13236"/>
                                        <a:pt x="21844" y="15775"/>
                                        <a:pt x="20193" y="18824"/>
                                      </a:cubicBezTo>
                                      <a:cubicBezTo>
                                        <a:pt x="18415" y="21999"/>
                                        <a:pt x="16891" y="25428"/>
                                        <a:pt x="15367" y="29111"/>
                                      </a:cubicBezTo>
                                      <a:cubicBezTo>
                                        <a:pt x="13335" y="34063"/>
                                        <a:pt x="11811" y="38509"/>
                                        <a:pt x="10922" y="42192"/>
                                      </a:cubicBezTo>
                                      <a:cubicBezTo>
                                        <a:pt x="10033" y="45875"/>
                                        <a:pt x="9779" y="49050"/>
                                        <a:pt x="9906" y="51717"/>
                                      </a:cubicBezTo>
                                      <a:cubicBezTo>
                                        <a:pt x="10160" y="54384"/>
                                        <a:pt x="10922" y="56543"/>
                                        <a:pt x="12319" y="58320"/>
                                      </a:cubicBezTo>
                                      <a:cubicBezTo>
                                        <a:pt x="13589" y="59972"/>
                                        <a:pt x="15621" y="61369"/>
                                        <a:pt x="18034" y="62385"/>
                                      </a:cubicBezTo>
                                      <a:cubicBezTo>
                                        <a:pt x="19939" y="63147"/>
                                        <a:pt x="21844" y="63528"/>
                                        <a:pt x="23495" y="63400"/>
                                      </a:cubicBezTo>
                                      <a:cubicBezTo>
                                        <a:pt x="25273" y="63400"/>
                                        <a:pt x="26797" y="63019"/>
                                        <a:pt x="28321" y="62385"/>
                                      </a:cubicBezTo>
                                      <a:lnTo>
                                        <a:pt x="29197" y="61740"/>
                                      </a:lnTo>
                                      <a:lnTo>
                                        <a:pt x="29197" y="70453"/>
                                      </a:lnTo>
                                      <a:lnTo>
                                        <a:pt x="26797" y="71401"/>
                                      </a:lnTo>
                                      <a:cubicBezTo>
                                        <a:pt x="23114" y="71910"/>
                                        <a:pt x="19050" y="71275"/>
                                        <a:pt x="14605" y="69369"/>
                                      </a:cubicBezTo>
                                      <a:cubicBezTo>
                                        <a:pt x="10414" y="67719"/>
                                        <a:pt x="7112" y="65560"/>
                                        <a:pt x="4826" y="62893"/>
                                      </a:cubicBezTo>
                                      <a:cubicBezTo>
                                        <a:pt x="2540" y="60225"/>
                                        <a:pt x="1143" y="57050"/>
                                        <a:pt x="635" y="53494"/>
                                      </a:cubicBezTo>
                                      <a:cubicBezTo>
                                        <a:pt x="0" y="49812"/>
                                        <a:pt x="127" y="45748"/>
                                        <a:pt x="1143" y="41175"/>
                                      </a:cubicBezTo>
                                      <a:cubicBezTo>
                                        <a:pt x="2159" y="36604"/>
                                        <a:pt x="3810" y="31524"/>
                                        <a:pt x="5969" y="26062"/>
                                      </a:cubicBezTo>
                                      <a:cubicBezTo>
                                        <a:pt x="8001" y="20982"/>
                                        <a:pt x="10414" y="16411"/>
                                        <a:pt x="12954" y="12474"/>
                                      </a:cubicBezTo>
                                      <a:cubicBezTo>
                                        <a:pt x="15494" y="8537"/>
                                        <a:pt x="18288" y="5488"/>
                                        <a:pt x="21336" y="3203"/>
                                      </a:cubicBezTo>
                                      <a:lnTo>
                                        <a:pt x="29197"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52" name="Shape 2882"/>
                              <wps:cNvSpPr>
                                <a:spLocks/>
                              </wps:cNvSpPr>
                              <wps:spPr bwMode="auto">
                                <a:xfrm>
                                  <a:off x="1758" y="593"/>
                                  <a:ext cx="291" cy="719"/>
                                </a:xfrm>
                                <a:custGeom>
                                  <a:avLst/>
                                  <a:gdLst>
                                    <a:gd name="T0" fmla="*/ 2371 w 29168"/>
                                    <a:gd name="T1" fmla="*/ 381 h 71898"/>
                                    <a:gd name="T2" fmla="*/ 14563 w 29168"/>
                                    <a:gd name="T3" fmla="*/ 2413 h 71898"/>
                                    <a:gd name="T4" fmla="*/ 24343 w 29168"/>
                                    <a:gd name="T5" fmla="*/ 9017 h 71898"/>
                                    <a:gd name="T6" fmla="*/ 28660 w 29168"/>
                                    <a:gd name="T7" fmla="*/ 18415 h 71898"/>
                                    <a:gd name="T8" fmla="*/ 28026 w 29168"/>
                                    <a:gd name="T9" fmla="*/ 30734 h 71898"/>
                                    <a:gd name="T10" fmla="*/ 23199 w 29168"/>
                                    <a:gd name="T11" fmla="*/ 45847 h 71898"/>
                                    <a:gd name="T12" fmla="*/ 16341 w 29168"/>
                                    <a:gd name="T13" fmla="*/ 59436 h 71898"/>
                                    <a:gd name="T14" fmla="*/ 7832 w 29168"/>
                                    <a:gd name="T15" fmla="*/ 68707 h 71898"/>
                                    <a:gd name="T16" fmla="*/ 0 w 29168"/>
                                    <a:gd name="T17" fmla="*/ 71898 h 71898"/>
                                    <a:gd name="T18" fmla="*/ 0 w 29168"/>
                                    <a:gd name="T19" fmla="*/ 63145 h 71898"/>
                                    <a:gd name="T20" fmla="*/ 3387 w 29168"/>
                                    <a:gd name="T21" fmla="*/ 60579 h 71898"/>
                                    <a:gd name="T22" fmla="*/ 7324 w 29168"/>
                                    <a:gd name="T23" fmla="*/ 55880 h 71898"/>
                                    <a:gd name="T24" fmla="*/ 10754 w 29168"/>
                                    <a:gd name="T25" fmla="*/ 49784 h 71898"/>
                                    <a:gd name="T26" fmla="*/ 13801 w 29168"/>
                                    <a:gd name="T27" fmla="*/ 42799 h 71898"/>
                                    <a:gd name="T28" fmla="*/ 17104 w 29168"/>
                                    <a:gd name="T29" fmla="*/ 33655 h 71898"/>
                                    <a:gd name="T30" fmla="*/ 18882 w 29168"/>
                                    <a:gd name="T31" fmla="*/ 26162 h 71898"/>
                                    <a:gd name="T32" fmla="*/ 19262 w 29168"/>
                                    <a:gd name="T33" fmla="*/ 20193 h 71898"/>
                                    <a:gd name="T34" fmla="*/ 17993 w 29168"/>
                                    <a:gd name="T35" fmla="*/ 15494 h 71898"/>
                                    <a:gd name="T36" fmla="*/ 15326 w 29168"/>
                                    <a:gd name="T37" fmla="*/ 11938 h 71898"/>
                                    <a:gd name="T38" fmla="*/ 11134 w 29168"/>
                                    <a:gd name="T39" fmla="*/ 9525 h 71898"/>
                                    <a:gd name="T40" fmla="*/ 3133 w 29168"/>
                                    <a:gd name="T41" fmla="*/ 8763 h 71898"/>
                                    <a:gd name="T42" fmla="*/ 0 w 29168"/>
                                    <a:gd name="T43" fmla="*/ 10631 h 71898"/>
                                    <a:gd name="T44" fmla="*/ 0 w 29168"/>
                                    <a:gd name="T45" fmla="*/ 1347 h 71898"/>
                                    <a:gd name="T46" fmla="*/ 2371 w 29168"/>
                                    <a:gd name="T47" fmla="*/ 381 h 71898"/>
                                    <a:gd name="T48" fmla="*/ 0 w 29168"/>
                                    <a:gd name="T49" fmla="*/ 0 h 71898"/>
                                    <a:gd name="T50" fmla="*/ 29168 w 29168"/>
                                    <a:gd name="T51" fmla="*/ 71898 h 7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168" h="71898">
                                      <a:moveTo>
                                        <a:pt x="2371" y="381"/>
                                      </a:moveTo>
                                      <a:cubicBezTo>
                                        <a:pt x="6054" y="0"/>
                                        <a:pt x="10118" y="635"/>
                                        <a:pt x="14563" y="2413"/>
                                      </a:cubicBezTo>
                                      <a:cubicBezTo>
                                        <a:pt x="18754" y="4191"/>
                                        <a:pt x="22057" y="6350"/>
                                        <a:pt x="24343" y="9017"/>
                                      </a:cubicBezTo>
                                      <a:cubicBezTo>
                                        <a:pt x="26629" y="11684"/>
                                        <a:pt x="28026" y="14859"/>
                                        <a:pt x="28660" y="18415"/>
                                      </a:cubicBezTo>
                                      <a:cubicBezTo>
                                        <a:pt x="29168" y="22098"/>
                                        <a:pt x="29041" y="26162"/>
                                        <a:pt x="28026" y="30734"/>
                                      </a:cubicBezTo>
                                      <a:cubicBezTo>
                                        <a:pt x="27009" y="35306"/>
                                        <a:pt x="25485" y="40259"/>
                                        <a:pt x="23199" y="45847"/>
                                      </a:cubicBezTo>
                                      <a:cubicBezTo>
                                        <a:pt x="21168" y="50927"/>
                                        <a:pt x="18882" y="55499"/>
                                        <a:pt x="16341" y="59436"/>
                                      </a:cubicBezTo>
                                      <a:cubicBezTo>
                                        <a:pt x="13801" y="63373"/>
                                        <a:pt x="11007" y="66421"/>
                                        <a:pt x="7832" y="68707"/>
                                      </a:cubicBezTo>
                                      <a:lnTo>
                                        <a:pt x="0" y="71898"/>
                                      </a:lnTo>
                                      <a:lnTo>
                                        <a:pt x="0" y="63145"/>
                                      </a:lnTo>
                                      <a:lnTo>
                                        <a:pt x="3387" y="60579"/>
                                      </a:lnTo>
                                      <a:cubicBezTo>
                                        <a:pt x="4784" y="59309"/>
                                        <a:pt x="6054" y="57658"/>
                                        <a:pt x="7324" y="55880"/>
                                      </a:cubicBezTo>
                                      <a:cubicBezTo>
                                        <a:pt x="8468" y="54102"/>
                                        <a:pt x="9610" y="52070"/>
                                        <a:pt x="10754" y="49784"/>
                                      </a:cubicBezTo>
                                      <a:cubicBezTo>
                                        <a:pt x="11769" y="47625"/>
                                        <a:pt x="12785" y="45212"/>
                                        <a:pt x="13801" y="42799"/>
                                      </a:cubicBezTo>
                                      <a:cubicBezTo>
                                        <a:pt x="15198" y="39370"/>
                                        <a:pt x="16341" y="36322"/>
                                        <a:pt x="17104" y="33655"/>
                                      </a:cubicBezTo>
                                      <a:cubicBezTo>
                                        <a:pt x="17993" y="30861"/>
                                        <a:pt x="18501" y="28321"/>
                                        <a:pt x="18882" y="26162"/>
                                      </a:cubicBezTo>
                                      <a:cubicBezTo>
                                        <a:pt x="19262" y="23876"/>
                                        <a:pt x="19390" y="21971"/>
                                        <a:pt x="19262" y="20193"/>
                                      </a:cubicBezTo>
                                      <a:cubicBezTo>
                                        <a:pt x="19008" y="18415"/>
                                        <a:pt x="18627" y="16891"/>
                                        <a:pt x="17993" y="15494"/>
                                      </a:cubicBezTo>
                                      <a:cubicBezTo>
                                        <a:pt x="17357" y="14097"/>
                                        <a:pt x="16468" y="12954"/>
                                        <a:pt x="15326" y="11938"/>
                                      </a:cubicBezTo>
                                      <a:cubicBezTo>
                                        <a:pt x="14182" y="11049"/>
                                        <a:pt x="12785" y="10160"/>
                                        <a:pt x="11134" y="9525"/>
                                      </a:cubicBezTo>
                                      <a:cubicBezTo>
                                        <a:pt x="8213" y="8382"/>
                                        <a:pt x="5546" y="8001"/>
                                        <a:pt x="3133" y="8763"/>
                                      </a:cubicBezTo>
                                      <a:lnTo>
                                        <a:pt x="0" y="10631"/>
                                      </a:lnTo>
                                      <a:lnTo>
                                        <a:pt x="0" y="1347"/>
                                      </a:lnTo>
                                      <a:lnTo>
                                        <a:pt x="2371"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153" name="Shape 2883"/>
                              <wps:cNvSpPr>
                                <a:spLocks/>
                              </wps:cNvSpPr>
                              <wps:spPr bwMode="auto">
                                <a:xfrm>
                                  <a:off x="2294" y="810"/>
                                  <a:ext cx="292" cy="718"/>
                                </a:xfrm>
                                <a:custGeom>
                                  <a:avLst/>
                                  <a:gdLst>
                                    <a:gd name="T0" fmla="*/ 2426 w 29223"/>
                                    <a:gd name="T1" fmla="*/ 381 h 71822"/>
                                    <a:gd name="T2" fmla="*/ 14618 w 29223"/>
                                    <a:gd name="T3" fmla="*/ 2413 h 71822"/>
                                    <a:gd name="T4" fmla="*/ 24397 w 29223"/>
                                    <a:gd name="T5" fmla="*/ 9017 h 71822"/>
                                    <a:gd name="T6" fmla="*/ 28588 w 29223"/>
                                    <a:gd name="T7" fmla="*/ 18415 h 71822"/>
                                    <a:gd name="T8" fmla="*/ 28080 w 29223"/>
                                    <a:gd name="T9" fmla="*/ 30734 h 71822"/>
                                    <a:gd name="T10" fmla="*/ 23254 w 29223"/>
                                    <a:gd name="T11" fmla="*/ 45847 h 71822"/>
                                    <a:gd name="T12" fmla="*/ 16269 w 29223"/>
                                    <a:gd name="T13" fmla="*/ 59436 h 71822"/>
                                    <a:gd name="T14" fmla="*/ 7887 w 29223"/>
                                    <a:gd name="T15" fmla="*/ 68707 h 71822"/>
                                    <a:gd name="T16" fmla="*/ 0 w 29223"/>
                                    <a:gd name="T17" fmla="*/ 71822 h 71822"/>
                                    <a:gd name="T18" fmla="*/ 0 w 29223"/>
                                    <a:gd name="T19" fmla="*/ 63109 h 71822"/>
                                    <a:gd name="T20" fmla="*/ 3442 w 29223"/>
                                    <a:gd name="T21" fmla="*/ 60579 h 71822"/>
                                    <a:gd name="T22" fmla="*/ 7252 w 29223"/>
                                    <a:gd name="T23" fmla="*/ 55880 h 71822"/>
                                    <a:gd name="T24" fmla="*/ 10681 w 29223"/>
                                    <a:gd name="T25" fmla="*/ 49784 h 71822"/>
                                    <a:gd name="T26" fmla="*/ 13856 w 29223"/>
                                    <a:gd name="T27" fmla="*/ 42799 h 71822"/>
                                    <a:gd name="T28" fmla="*/ 17158 w 29223"/>
                                    <a:gd name="T29" fmla="*/ 33655 h 71822"/>
                                    <a:gd name="T30" fmla="*/ 18936 w 29223"/>
                                    <a:gd name="T31" fmla="*/ 26162 h 71822"/>
                                    <a:gd name="T32" fmla="*/ 19190 w 29223"/>
                                    <a:gd name="T33" fmla="*/ 20193 h 71822"/>
                                    <a:gd name="T34" fmla="*/ 18047 w 29223"/>
                                    <a:gd name="T35" fmla="*/ 15494 h 71822"/>
                                    <a:gd name="T36" fmla="*/ 15380 w 29223"/>
                                    <a:gd name="T37" fmla="*/ 11938 h 71822"/>
                                    <a:gd name="T38" fmla="*/ 11062 w 29223"/>
                                    <a:gd name="T39" fmla="*/ 9525 h 71822"/>
                                    <a:gd name="T40" fmla="*/ 3188 w 29223"/>
                                    <a:gd name="T41" fmla="*/ 8636 h 71822"/>
                                    <a:gd name="T42" fmla="*/ 0 w 29223"/>
                                    <a:gd name="T43" fmla="*/ 10501 h 71822"/>
                                    <a:gd name="T44" fmla="*/ 0 w 29223"/>
                                    <a:gd name="T45" fmla="*/ 1369 h 71822"/>
                                    <a:gd name="T46" fmla="*/ 2426 w 29223"/>
                                    <a:gd name="T47" fmla="*/ 381 h 71822"/>
                                    <a:gd name="T48" fmla="*/ 0 w 29223"/>
                                    <a:gd name="T49" fmla="*/ 0 h 71822"/>
                                    <a:gd name="T50" fmla="*/ 29223 w 29223"/>
                                    <a:gd name="T51" fmla="*/ 71822 h 71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23" h="71822">
                                      <a:moveTo>
                                        <a:pt x="2426" y="381"/>
                                      </a:moveTo>
                                      <a:cubicBezTo>
                                        <a:pt x="6109" y="0"/>
                                        <a:pt x="10173" y="635"/>
                                        <a:pt x="14618" y="2413"/>
                                      </a:cubicBezTo>
                                      <a:cubicBezTo>
                                        <a:pt x="18809" y="4064"/>
                                        <a:pt x="22111" y="6350"/>
                                        <a:pt x="24397" y="9017"/>
                                      </a:cubicBezTo>
                                      <a:cubicBezTo>
                                        <a:pt x="26683" y="11684"/>
                                        <a:pt x="28080" y="14732"/>
                                        <a:pt x="28588" y="18415"/>
                                      </a:cubicBezTo>
                                      <a:cubicBezTo>
                                        <a:pt x="29223" y="22098"/>
                                        <a:pt x="28969" y="26162"/>
                                        <a:pt x="28080" y="30734"/>
                                      </a:cubicBezTo>
                                      <a:cubicBezTo>
                                        <a:pt x="27064" y="35306"/>
                                        <a:pt x="25413" y="40259"/>
                                        <a:pt x="23254" y="45847"/>
                                      </a:cubicBezTo>
                                      <a:cubicBezTo>
                                        <a:pt x="21095" y="50927"/>
                                        <a:pt x="18809" y="55499"/>
                                        <a:pt x="16269" y="59436"/>
                                      </a:cubicBezTo>
                                      <a:cubicBezTo>
                                        <a:pt x="13856" y="63246"/>
                                        <a:pt x="10935" y="66421"/>
                                        <a:pt x="7887" y="68707"/>
                                      </a:cubicBezTo>
                                      <a:lnTo>
                                        <a:pt x="0" y="71822"/>
                                      </a:lnTo>
                                      <a:lnTo>
                                        <a:pt x="0" y="63109"/>
                                      </a:lnTo>
                                      <a:lnTo>
                                        <a:pt x="3442" y="60579"/>
                                      </a:lnTo>
                                      <a:cubicBezTo>
                                        <a:pt x="4839" y="59182"/>
                                        <a:pt x="6109" y="57658"/>
                                        <a:pt x="7252" y="55880"/>
                                      </a:cubicBezTo>
                                      <a:cubicBezTo>
                                        <a:pt x="8522" y="54102"/>
                                        <a:pt x="9665" y="52070"/>
                                        <a:pt x="10681" y="49784"/>
                                      </a:cubicBezTo>
                                      <a:cubicBezTo>
                                        <a:pt x="11824" y="47625"/>
                                        <a:pt x="12840" y="45212"/>
                                        <a:pt x="13856" y="42799"/>
                                      </a:cubicBezTo>
                                      <a:cubicBezTo>
                                        <a:pt x="15253" y="39370"/>
                                        <a:pt x="16269" y="36322"/>
                                        <a:pt x="17158" y="33655"/>
                                      </a:cubicBezTo>
                                      <a:cubicBezTo>
                                        <a:pt x="17920" y="30861"/>
                                        <a:pt x="18555" y="28321"/>
                                        <a:pt x="18936" y="26162"/>
                                      </a:cubicBezTo>
                                      <a:cubicBezTo>
                                        <a:pt x="19317" y="23876"/>
                                        <a:pt x="19444" y="21971"/>
                                        <a:pt x="19190" y="20193"/>
                                      </a:cubicBezTo>
                                      <a:cubicBezTo>
                                        <a:pt x="19063" y="18415"/>
                                        <a:pt x="18682" y="16764"/>
                                        <a:pt x="18047" y="15494"/>
                                      </a:cubicBezTo>
                                      <a:cubicBezTo>
                                        <a:pt x="17412" y="14097"/>
                                        <a:pt x="16523" y="12954"/>
                                        <a:pt x="15380" y="11938"/>
                                      </a:cubicBezTo>
                                      <a:cubicBezTo>
                                        <a:pt x="14110" y="10922"/>
                                        <a:pt x="12713" y="10160"/>
                                        <a:pt x="11062" y="9525"/>
                                      </a:cubicBezTo>
                                      <a:cubicBezTo>
                                        <a:pt x="8141" y="8255"/>
                                        <a:pt x="5474" y="8001"/>
                                        <a:pt x="3188" y="8636"/>
                                      </a:cubicBezTo>
                                      <a:lnTo>
                                        <a:pt x="0" y="10501"/>
                                      </a:lnTo>
                                      <a:lnTo>
                                        <a:pt x="0" y="1369"/>
                                      </a:lnTo>
                                      <a:lnTo>
                                        <a:pt x="2426"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CFFD0A" id="Группа 46828" o:spid="_x0000_s1434" style="position:absolute;left:0;text-align:left;margin-left:24.15pt;margin-top:-1.6pt;width:44.6pt;height:54.55pt;z-index:251659264;mso-position-horizontal-relative:text;mso-position-vertical-relative:text" coordsize="566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">
                      <v:shape id="Shape 2811" o:spid="_x0000_s1435" style="position:absolute;left:2834;top:2679;width:366;height:46;visibility:visible;mso-wrap-style:square;v-text-anchor:top" coordsize="3657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" path="m,l36576,4572e" filled="f" strokecolor="#d9d9d9">
                        <v:path arrowok="t" o:connecttype="custom" o:connectlocs="0,0;366,46" o:connectangles="0,0" textboxrect="0,0,36576,4572"/>
                      </v:shape>
                      <v:shape id="Shape 2812" o:spid="_x0000_s1436" style="position:absolute;left:3200;top:2725;width:335;height:137;visibility:visible;mso-wrap-style:square;v-text-anchor:top" coordsize="3352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" path="m,l33528,13716e" filled="f" strokecolor="#d9d9d9">
                        <v:path arrowok="t" o:connecttype="custom" o:connectlocs="0,0;335,137" o:connectangles="0,0" textboxrect="0,0,33528,13716"/>
                      </v:shape>
                      <v:shape id="Shape 2813" o:spid="_x0000_s1437" style="position:absolute;left:3535;top:2862;width:305;height:229;visibility:visible;mso-wrap-style:square;v-text-anchor:top" coordsize="304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" path="m,l30480,22860e" filled="f" strokecolor="#d9d9d9">
                        <v:path arrowok="t" o:connecttype="custom" o:connectlocs="0,0;305,229" o:connectangles="0,0" textboxrect="0,0,30480,22860"/>
                      </v:shape>
                      <v:shape id="Shape 2814" o:spid="_x0000_s1438" style="position:absolute;left:3840;top:3091;width:213;height:289;visibility:visible;mso-wrap-style:square;v-text-anchor:top" coordsize="21336,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" path="m,l21336,28956e" filled="f" strokecolor="#d9d9d9">
                        <v:path arrowok="t" o:connecttype="custom" o:connectlocs="0,0;213,289" o:connectangles="0,0" textboxrect="0,0,21336,28956"/>
                      </v:shape>
                      <v:shape id="Shape 2815" o:spid="_x0000_s1439" style="position:absolute;left:4053;top:3380;width:153;height:351;visibility:visible;mso-wrap-style:square;v-text-anchor:top" coordsize="1524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" path="m,l15240,35052e" filled="f" strokecolor="#d9d9d9">
                        <v:path arrowok="t" o:connecttype="custom" o:connectlocs="0,0;153,351" o:connectangles="0,0" textboxrect="0,0,15240,35052"/>
                      </v:shape>
                      <v:shape id="Shape 2816" o:spid="_x0000_s1440" style="position:absolute;left:4206;top:3731;width:45;height:366;visibility:visible;mso-wrap-style:square;v-text-anchor:top" coordsize="457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" path="m,l4572,36576e" filled="f" strokecolor="#d9d9d9">
                        <v:path arrowok="t" o:connecttype="custom" o:connectlocs="0,0;45,366" o:connectangles="0,0" textboxrect="0,0,4572,36576"/>
                      </v:shape>
                      <v:shape id="Shape 2817" o:spid="_x0000_s1441" style="position:absolute;left:4206;top:4097;width:45;height:365;visibility:visible;mso-wrap-style:square;v-text-anchor:top" coordsize="457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" path="m4572,l,36576e" filled="f" strokecolor="#d9d9d9">
                        <v:path arrowok="t" o:connecttype="custom" o:connectlocs="45,0;0,365" o:connectangles="0,0" textboxrect="0,0,4572,36576"/>
                      </v:shape>
                      <v:shape id="Shape 2818" o:spid="_x0000_s1442" style="position:absolute;left:4053;top:4462;width:153;height:336;visibility:visible;mso-wrap-style:square;v-text-anchor:top" coordsize="1524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" path="m15240,l,33528e" filled="f" strokecolor="#d9d9d9">
                        <v:path arrowok="t" o:connecttype="custom" o:connectlocs="153,0;0,336" o:connectangles="0,0" textboxrect="0,0,15240,33528"/>
                      </v:shape>
                      <v:shape id="Shape 2819" o:spid="_x0000_s1443" style="position:absolute;left:3840;top:4798;width:213;height:304;visibility:visible;mso-wrap-style:square;v-text-anchor:top" coordsize="2133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" path="m21336,l,30480e" filled="f" strokecolor="#d9d9d9">
                        <v:path arrowok="t" o:connecttype="custom" o:connectlocs="213,0;0,304" o:connectangles="0,0" textboxrect="0,0,21336,30480"/>
                      </v:shape>
                      <v:shape id="Shape 2820" o:spid="_x0000_s1444" style="position:absolute;left:3535;top:5102;width:305;height:214;visibility:visible;mso-wrap-style:square;v-text-anchor:top" coordsize="3048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" path="m30480,l,21336e" filled="f" strokecolor="#d9d9d9">
                        <v:path arrowok="t" o:connecttype="custom" o:connectlocs="305,0;0,214" o:connectangles="0,0" textboxrect="0,0,30480,21336"/>
                      </v:shape>
                      <v:shape id="Shape 2821" o:spid="_x0000_s1445" style="position:absolute;left:3200;top:5316;width:335;height:152;visibility:visible;mso-wrap-style:square;v-text-anchor:top" coordsize="3352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" path="m33528,l,15240e" filled="f" strokecolor="#d9d9d9">
                        <v:path arrowok="t" o:connecttype="custom" o:connectlocs="335,0;0,152" o:connectangles="0,0" textboxrect="0,0,33528,15240"/>
                      </v:shape>
                      <v:shape id="Shape 2822" o:spid="_x0000_s1446" style="position:absolute;left:2834;top:5468;width:366;height:46;visibility:visible;mso-wrap-style:square;v-text-anchor:top" coordsize="3657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" path="m36576,l,4572e" filled="f" strokecolor="#d9d9d9">
                        <v:path arrowok="t" o:connecttype="custom" o:connectlocs="366,0;0,46" o:connectangles="0,0" textboxrect="0,0,36576,4572"/>
                      </v:shape>
                      <v:shape id="Shape 2823" o:spid="_x0000_s1447" style="position:absolute;left:2468;top:5468;width:366;height:46;visibility:visible;mso-wrap-style:square;v-text-anchor:top" coordsize="3657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" path="m36576,4572l,e" filled="f" strokecolor="#d9d9d9">
                        <v:path arrowok="t" o:connecttype="custom" o:connectlocs="366,46;0,0" o:connectangles="0,0" textboxrect="0,0,36576,4572"/>
                      </v:shape>
                      <v:shape id="Shape 2824" o:spid="_x0000_s1448" style="position:absolute;left:2118;top:5316;width:350;height:152;visibility:visible;mso-wrap-style:square;v-text-anchor:top" coordsize="3505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" path="m35052,15240l,e" filled="f" strokecolor="#d9d9d9">
                        <v:path arrowok="t" o:connecttype="custom" o:connectlocs="350,152;0,0" o:connectangles="0,0" textboxrect="0,0,35052,15240"/>
                      </v:shape>
                      <v:shape id="Shape 2825" o:spid="_x0000_s1449" style="position:absolute;left:1828;top:5102;width:290;height:214;visibility:visible;mso-wrap-style:square;v-text-anchor:top" coordsize="2895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" path="m28956,21336l,e" filled="f" strokecolor="#d9d9d9">
                        <v:path arrowok="t" o:connecttype="custom" o:connectlocs="290,214;0,0" o:connectangles="0,0" textboxrect="0,0,28956,21336"/>
                      </v:shape>
                      <v:shape id="Shape 2826" o:spid="_x0000_s1450" style="position:absolute;left:1600;top:4798;width:228;height:304;visibility:visible;mso-wrap-style:square;v-text-anchor:top" coordsize="228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" path="m22860,30480l,e" filled="f" strokecolor="#d9d9d9">
                        <v:path arrowok="t" o:connecttype="custom" o:connectlocs="228,304;0,0" o:connectangles="0,0" textboxrect="0,0,22860,30480"/>
                      </v:shape>
                      <v:shape id="Shape 2827" o:spid="_x0000_s1451" style="position:absolute;left:1463;top:4462;width:137;height:336;visibility:visible;mso-wrap-style:square;v-text-anchor:top" coordsize="1371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" path="m13716,33528l,e" filled="f" strokecolor="#d9d9d9">
                        <v:path arrowok="t" o:connecttype="custom" o:connectlocs="137,336;0,0" o:connectangles="0,0" textboxrect="0,0,13716,33528"/>
                      </v:shape>
                      <v:shape id="Shape 2828" o:spid="_x0000_s1452" style="position:absolute;left:1417;top:4097;width:46;height:365;visibility:visible;mso-wrap-style:square;v-text-anchor:top" coordsize="457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" path="m4572,36576l,e" filled="f" strokecolor="#d9d9d9">
                        <v:path arrowok="t" o:connecttype="custom" o:connectlocs="46,365;0,0" o:connectangles="0,0" textboxrect="0,0,4572,36576"/>
                      </v:shape>
                      <v:shape id="Shape 2829" o:spid="_x0000_s1453" style="position:absolute;left:1417;top:3731;width:46;height:366;visibility:visible;mso-wrap-style:square;v-text-anchor:top" coordsize="457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" path="m,36576l4572,e" filled="f" strokecolor="#d9d9d9">
                        <v:path arrowok="t" o:connecttype="custom" o:connectlocs="0,366;46,0" o:connectangles="0,0" textboxrect="0,0,4572,36576"/>
                      </v:shape>
                      <v:shape id="Shape 2830" o:spid="_x0000_s1454" style="position:absolute;left:1463;top:3380;width:137;height:351;visibility:visible;mso-wrap-style:square;v-text-anchor:top" coordsize="1371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" path="m,35052l13716,e" filled="f" strokecolor="#d9d9d9">
                        <v:path arrowok="t" o:connecttype="custom" o:connectlocs="0,351;137,0" o:connectangles="0,0" textboxrect="0,0,13716,35052"/>
                      </v:shape>
                      <v:shape id="Shape 2831" o:spid="_x0000_s1455" style="position:absolute;left:1600;top:3091;width:228;height:289;visibility:visible;mso-wrap-style:square;v-text-anchor:top" coordsize="2286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" path="m,28956l22860,e" filled="f" strokecolor="#d9d9d9">
                        <v:path arrowok="t" o:connecttype="custom" o:connectlocs="0,289;228,0" o:connectangles="0,0" textboxrect="0,0,22860,28956"/>
                      </v:shape>
                      <v:shape id="Shape 2832" o:spid="_x0000_s1456" style="position:absolute;left:1828;top:2862;width:290;height:229;visibility:visible;mso-wrap-style:square;v-text-anchor:top" coordsize="2895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" path="m,22860l28956,e" filled="f" strokecolor="#d9d9d9">
                        <v:path arrowok="t" o:connecttype="custom" o:connectlocs="0,229;290,0" o:connectangles="0,0" textboxrect="0,0,28956,22860"/>
                      </v:shape>
                      <v:shape id="Shape 2833" o:spid="_x0000_s1457" style="position:absolute;left:2118;top:2725;width:350;height:137;visibility:visible;mso-wrap-style:square;v-text-anchor:top" coordsize="3505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" path="m,13716l35052,e" filled="f" strokecolor="#d9d9d9">
                        <v:path arrowok="t" o:connecttype="custom" o:connectlocs="0,137;350,0" o:connectangles="0,0" textboxrect="0,0,35052,13716"/>
                      </v:shape>
                      <v:shape id="Shape 2834" o:spid="_x0000_s1458" style="position:absolute;left:2468;top:2679;width:366;height:46;visibility:visible;mso-wrap-style:square;v-text-anchor:top" coordsize="3657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" path="m,4572l36576,e" filled="f" strokecolor="#d9d9d9">
                        <v:path arrowok="t" o:connecttype="custom" o:connectlocs="0,46;366,0" o:connectangles="0,0" textboxrect="0,0,36576,4572"/>
                      </v:shape>
                      <v:shape id="Shape 2835" o:spid="_x0000_s1459" style="position:absolute;left:2834;top:1262;width:732;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" path="m,l73152,9144e" filled="f" strokecolor="#d9d9d9">
                        <v:path arrowok="t" o:connecttype="custom" o:connectlocs="0,0;732,91" o:connectangles="0,0" textboxrect="0,0,73152,9144"/>
                      </v:shape>
                      <v:shape id="Shape 2836" o:spid="_x0000_s1460" style="position:absolute;left:3566;top:1353;width:685;height:290;visibility:visible;mso-wrap-style:square;v-text-anchor:top" coordsize="6858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" path="m,l68580,28956e" filled="f" strokecolor="#d9d9d9">
                        <v:path arrowok="t" o:connecttype="custom" o:connectlocs="0,0;685,290" o:connectangles="0,0" textboxrect="0,0,68580,28956"/>
                      </v:shape>
                      <v:shape id="Shape 2837" o:spid="_x0000_s1461" style="position:absolute;left:4251;top:1643;width:580;height:442;visibility:visible;mso-wrap-style:square;v-text-anchor:top" coordsize="5791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" path="m,l57912,44196e" filled="f" strokecolor="#d9d9d9">
                        <v:path arrowok="t" o:connecttype="custom" o:connectlocs="0,0;580,442" o:connectangles="0,0" textboxrect="0,0,57912,44196"/>
                      </v:shape>
                      <v:shape id="Shape 2838" o:spid="_x0000_s1462" style="position:absolute;left:4831;top:2085;width:457;height:594;visibility:visible;mso-wrap-style:square;v-text-anchor:top" coordsize="4572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" path="m,l45720,59436e" filled="f" strokecolor="#d9d9d9">
                        <v:path arrowok="t" o:connecttype="custom" o:connectlocs="0,0;457,594" o:connectangles="0,0" textboxrect="0,0,45720,59436"/>
                      </v:shape>
                      <v:shape id="Shape 2839" o:spid="_x0000_s1463" style="position:absolute;left:5288;top:2679;width:274;height:686;visibility:visible;mso-wrap-style:square;v-text-anchor:top" coordsize="2743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" path="m,l27432,68580e" filled="f" strokecolor="#d9d9d9">
                        <v:path arrowok="t" o:connecttype="custom" o:connectlocs="0,0;274,686" o:connectangles="0,0" textboxrect="0,0,27432,68580"/>
                      </v:shape>
                      <v:shape id="Shape 2840" o:spid="_x0000_s1464" style="position:absolute;left:5562;top:3365;width:103;height:732;visibility:visible;mso-wrap-style:square;v-text-anchor:top" coordsize="10287,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" path="m,l10287,73152e" filled="f" strokecolor="#d9d9d9">
                        <v:path arrowok="t" o:connecttype="custom" o:connectlocs="0,0;103,732" o:connectangles="0,0" textboxrect="0,0,10287,73152"/>
                      </v:shape>
                      <v:shape id="Shape 2841" o:spid="_x0000_s1465" style="position:absolute;left:5562;top:4097;width:103;height:731;visibility:visible;mso-wrap-style:square;v-text-anchor:top" coordsize="10287,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" path="m10287,l,73152e" filled="f" strokecolor="#d9d9d9">
                        <v:path arrowok="t" o:connecttype="custom" o:connectlocs="103,0;0,731" o:connectangles="0,0" textboxrect="0,0,10287,73152"/>
                      </v:shape>
                      <v:shape id="Shape 2842" o:spid="_x0000_s1466" style="position:absolute;left:5288;top:4828;width:274;height:686;visibility:visible;mso-wrap-style:square;v-text-anchor:top" coordsize="2743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" path="m27432,l,68580e" filled="f" strokecolor="#d9d9d9">
                        <v:path arrowok="t" o:connecttype="custom" o:connectlocs="274,0;0,686" o:connectangles="0,0" textboxrect="0,0,27432,68580"/>
                      </v:shape>
                      <v:shape id="Shape 2843" o:spid="_x0000_s1467" style="position:absolute;left:4831;top:5514;width:457;height:579;visibility:visible;mso-wrap-style:square;v-text-anchor:top" coordsize="4572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" path="m45720,l,57912e" filled="f" strokecolor="#d9d9d9">
                        <v:path arrowok="t" o:connecttype="custom" o:connectlocs="457,0;0,579" o:connectangles="0,0" textboxrect="0,0,45720,57912"/>
                      </v:shape>
                      <v:shape id="Shape 2844" o:spid="_x0000_s1468" style="position:absolute;left:4251;top:6093;width:580;height:457;visibility:visible;mso-wrap-style:square;v-text-anchor:top" coordsize="5791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" path="m57912,l,45720e" filled="f" strokecolor="#d9d9d9">
                        <v:path arrowok="t" o:connecttype="custom" o:connectlocs="580,0;0,457" o:connectangles="0,0" textboxrect="0,0,57912,45720"/>
                      </v:shape>
                      <v:shape id="Shape 2845" o:spid="_x0000_s1469" style="position:absolute;left:3566;top:6550;width:685;height:274;visibility:visible;mso-wrap-style:square;v-text-anchor:top" coordsize="685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" path="m68580,l,27432e" filled="f" strokecolor="#d9d9d9">
                        <v:path arrowok="t" o:connecttype="custom" o:connectlocs="685,0;0,274" o:connectangles="0,0" textboxrect="0,0,68580,27432"/>
                      </v:shape>
                      <v:shape id="Shape 2846" o:spid="_x0000_s1470" style="position:absolute;left:2834;top:6824;width:732;height:103;visibility:visible;mso-wrap-style:square;v-text-anchor:top" coordsize="7315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" path="m73152,l,10287e" filled="f" strokecolor="#d9d9d9">
                        <v:path arrowok="t" o:connecttype="custom" o:connectlocs="732,0;0,103" o:connectangles="0,0" textboxrect="0,0,73152,10287"/>
                      </v:shape>
                      <v:shape id="Shape 2847" o:spid="_x0000_s1471" style="position:absolute;left:2103;top:6824;width:731;height:103;visibility:visible;mso-wrap-style:square;v-text-anchor:top" coordsize="7315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" path="m73152,10287l,e" filled="f" strokecolor="#d9d9d9">
                        <v:path arrowok="t" o:connecttype="custom" o:connectlocs="731,103;0,0" o:connectangles="0,0" textboxrect="0,0,73152,10287"/>
                      </v:shape>
                      <v:shape id="Shape 2848" o:spid="_x0000_s1472" style="position:absolute;left:1417;top:6550;width:686;height:274;visibility:visible;mso-wrap-style:square;v-text-anchor:top" coordsize="685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" path="m68580,27432l,e" filled="f" strokecolor="#d9d9d9">
                        <v:path arrowok="t" o:connecttype="custom" o:connectlocs="686,274;0,0" o:connectangles="0,0" textboxrect="0,0,68580,27432"/>
                      </v:shape>
                      <v:shape id="Shape 2849" o:spid="_x0000_s1473" style="position:absolute;left:822;top:6093;width:595;height:457;visibility:visible;mso-wrap-style:square;v-text-anchor:top" coordsize="5943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" path="m59436,45720l,e" filled="f" strokecolor="#d9d9d9">
                        <v:path arrowok="t" o:connecttype="custom" o:connectlocs="595,457;0,0" o:connectangles="0,0" textboxrect="0,0,59436,45720"/>
                      </v:shape>
                      <v:shape id="Shape 2850" o:spid="_x0000_s1474" style="position:absolute;left:381;top:5514;width:441;height:579;visibility:visible;mso-wrap-style:square;v-text-anchor:top" coordsize="4419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" path="m44196,57912l,e" filled="f" strokecolor="#d9d9d9">
                        <v:path arrowok="t" o:connecttype="custom" o:connectlocs="441,579;0,0" o:connectangles="0,0" textboxrect="0,0,44196,57912"/>
                      </v:shape>
                      <v:shape id="Shape 2851" o:spid="_x0000_s1475" style="position:absolute;left:91;top:4828;width:290;height:686;visibility:visible;mso-wrap-style:square;v-text-anchor:top" coordsize="2895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" path="m28956,68580l,e" filled="f" strokecolor="#d9d9d9">
                        <v:path arrowok="t" o:connecttype="custom" o:connectlocs="290,686;0,0" o:connectangles="0,0" textboxrect="0,0,28956,68580"/>
                      </v:shape>
                      <v:shape id="Shape 2852" o:spid="_x0000_s1476" style="position:absolute;top:4097;width:91;height:731;visibility:visible;mso-wrap-style:square;v-text-anchor:top" coordsize="91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" path="m9144,73152l,e" filled="f" strokecolor="#d9d9d9">
                        <v:path arrowok="t" o:connecttype="custom" o:connectlocs="91,731;0,0" o:connectangles="0,0" textboxrect="0,0,9144,73152"/>
                      </v:shape>
                      <v:shape id="Shape 2853" o:spid="_x0000_s1477" style="position:absolute;top:3365;width:91;height:732;visibility:visible;mso-wrap-style:square;v-text-anchor:top" coordsize="91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" path="m,73152l9144,e" filled="f" strokecolor="#d9d9d9">
                        <v:path arrowok="t" o:connecttype="custom" o:connectlocs="0,732;91,0" o:connectangles="0,0" textboxrect="0,0,9144,73152"/>
                      </v:shape>
                      <v:shape id="Shape 2854" o:spid="_x0000_s1478" style="position:absolute;left:91;top:2679;width:290;height:686;visibility:visible;mso-wrap-style:square;v-text-anchor:top" coordsize="2895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" path="m,68580l28956,e" filled="f" strokecolor="#d9d9d9">
                        <v:path arrowok="t" o:connecttype="custom" o:connectlocs="0,686;290,0" o:connectangles="0,0" textboxrect="0,0,28956,68580"/>
                      </v:shape>
                      <v:shape id="Shape 2855" o:spid="_x0000_s1479" style="position:absolute;left:381;top:2085;width:441;height:594;visibility:visible;mso-wrap-style:square;v-text-anchor:top" coordsize="4419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" path="m,59436l44196,e" filled="f" strokecolor="#d9d9d9">
                        <v:path arrowok="t" o:connecttype="custom" o:connectlocs="0,594;441,0" o:connectangles="0,0" textboxrect="0,0,44196,59436"/>
                      </v:shape>
                      <v:shape id="Shape 2856" o:spid="_x0000_s1480" style="position:absolute;left:822;top:1643;width:595;height:442;visibility:visible;mso-wrap-style:square;v-text-anchor:top" coordsize="5943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" path="m,44196l59436,e" filled="f" strokecolor="#d9d9d9">
                        <v:path arrowok="t" o:connecttype="custom" o:connectlocs="0,442;595,0" o:connectangles="0,0" textboxrect="0,0,59436,44196"/>
                      </v:shape>
                      <v:shape id="Shape 2857" o:spid="_x0000_s1481" style="position:absolute;left:1417;top:1353;width:686;height:290;visibility:visible;mso-wrap-style:square;v-text-anchor:top" coordsize="6858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" path="m,28956l68580,e" filled="f" strokecolor="#d9d9d9">
                        <v:path arrowok="t" o:connecttype="custom" o:connectlocs="0,290;686,0" o:connectangles="0,0" textboxrect="0,0,68580,28956"/>
                      </v:shape>
                      <v:shape id="Shape 2858" o:spid="_x0000_s1482" style="position:absolute;left:2103;top:1262;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" path="m,9144l73152,e" filled="f" strokecolor="#d9d9d9">
                        <v:path arrowok="t" o:connecttype="custom" o:connectlocs="0,91;731,0" o:connectangles="0,0" textboxrect="0,0,73152,9144"/>
                      </v:shape>
                      <v:shape id="Shape 2859" o:spid="_x0000_s1483" style="position:absolute;left:882;top:2998;width:3900;height:2195;visibility:visible;mso-wrap-style:square;v-text-anchor:top" coordsize="390017,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" path="m175387,35179l195199,21463,222631,7747,254635,6223,304927,r47244,19939l382651,59563r7366,50292l371983,157099r-41148,32004l282067,196723,237871,183007r-22860,1524l195199,198247r-27432,12192l135763,213487r-50292,5969l38227,199771,7747,160147,,109855,18415,62611,58039,30607r50292,-7620l152527,36703r22860,-1524e" filled="f" strokecolor="#00b0f0" strokeweight="1pt">
                        <v:stroke endcap="round"/>
                        <v:path arrowok="t" o:connecttype="custom" o:connectlocs="1754,352;1952,215;2226,77;2546,62;3049,0;3522,199;3826,596;3900,1099;3720,1571;3308,1891;2821,1968;2379,1830;2150,1846;1952,1983;1678,2105;1358,2135;855,2195;382,1998;77,1602;0,1099;184,626;580,306;1083,230;1525,367;1754,352" o:connectangles="0,0,0,0,0,0,0,0,0,0,0,0,0,0,0,0,0,0,0,0,0,0,0,0,0" textboxrect="0,0,390017,219456"/>
                      </v:shape>
                      <v:shape id="Shape 2860" o:spid="_x0000_s1484" style="position:absolute;left:668;top:2781;width:4330;height:2629;visibility:visible;mso-wrap-style:square;v-text-anchor:top" coordsize="433070,2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" path="m192278,40132l216662,24892r30480,-9144l291338,2032,347726,r50292,26415l430022,73659r3048,57913l407162,183387r-47244,30481l303530,218439r-39624,-6095l241046,223011r-24384,15241l186182,247396r-44196,12191l85598,262889,33782,236727,3302,187959,,131572,24638,79756,73406,47752r56388,-3049l169418,49276r22860,-9144e" filled="f" strokecolor="red" strokeweight="1pt">
                        <v:stroke endcap="round"/>
                        <v:path arrowok="t" o:connecttype="custom" o:connectlocs="1922,401;2166,249;2471,157;2913,20;3477,0;3980,264;4300,737;4330,1316;4071,1834;3599,2139;3035,2184;2639,2124;2410,2230;2166,2383;1862,2474;1420,2596;856,2629;338,2367;33,1880;0,1316;246,798;734,478;1298,447;1694,493;1922,401" o:connectangles="0,0,0,0,0,0,0,0,0,0,0,0,0,0,0,0,0,0,0,0,0,0,0,0,0" textboxrect="0,0,433070,262889"/>
                      </v:shape>
                      <v:shape id="Shape 2861" o:spid="_x0000_s1485" style="position:absolute;left:518;top:2589;width:4625;height:3012;visibility:visible;mso-wrap-style:square;v-text-anchor:top" coordsize="462534,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" path="m199644,31877l231648,16636r36576,-1524l318516,r62484,1397l428244,37973r34290,50291l461772,150749r-30480,53339l377952,236093r-59436,1524l283464,240664r-19812,27433l231648,283336r-36576,3049l144780,301244,82296,300101,35052,263525,381,213233,,150749,32004,97409,85344,65405r57912,-1524l179832,60833,199644,31877e" filled="f" strokeweight="1pt">
                        <v:stroke endcap="round"/>
                        <v:path arrowok="t" o:connecttype="custom" o:connectlocs="1996,319;2316,166;2682,151;3185,0;3810,14;4282,380;4625,883;4617,1507;4313,2041;3779,2361;3185,2376;2834,2406;2636,2681;2316,2833;1951,2863;1448,3012;823,3001;350,2635;4,2132;0,1507;320,974;853,654;1432,639;1798,608;1996,319" o:connectangles="0,0,0,0,0,0,0,0,0,0,0,0,0,0,0,0,0,0,0,0,0,0,0,0,0" textboxrect="0,0,462534,301244"/>
                      </v:shape>
                      <v:shape id="Shape 2862" o:spid="_x0000_s1486" style="position:absolute;left:2086;top:3216;width:1492;height:1758;visibility:visible;mso-wrap-style:square;v-text-anchor:top" coordsize="149225,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" path="m50419,l74803,2667r21336,7621l117475,11812r19812,13715l146431,46864r-1524,22860l144907,88012r4318,19812l143383,127636r-9144,19812l120523,165736,97663,175768,74803,173355,53467,165736,30607,162688,12319,150495,3175,129160,4699,106299r,-18287l,68199,6223,48388,15367,28575,29083,10288,50419,e" filled="f" strokecolor="#00b0f0" strokeweight="1pt">
                        <v:stroke endcap="round"/>
                        <v:path arrowok="t" o:connecttype="custom" o:connectlocs="504,0;748,27;961,103;1175,118;1373,255;1464,469;1449,697;1449,880;1492,1078;1434,1277;1342,1475;1205,1658;976,1758;748,1734;535,1658;306,1627;123,1505;32,1292;47,1063;47,880;0,682;62,484;154,286;291,103;504,0" o:connectangles="0,0,0,0,0,0,0,0,0,0,0,0,0,0,0,0,0,0,0,0,0,0,0,0,0" textboxrect="0,0,149225,175768"/>
                      </v:shape>
                      <v:shape id="Shape 2863" o:spid="_x0000_s1487" style="position:absolute;left:1944;top:3089;width:1777;height:2011;visibility:visible;mso-wrap-style:square;v-text-anchor:top" coordsize="177673,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" path="m63119,1651l89027,7748,116459,r27432,4699l165227,22988r10668,27431l177673,76327r-6350,24385l175895,123572r-9144,22859l157607,169292r-16764,21335l114935,198248,89027,193675r-27432,7367l34163,195199,11303,176912,2159,151003,,125095,5207,100712,2159,77851,11303,54992,20447,32131,37211,10795,63119,1651e" filled="f" strokecolor="red" strokeweight="1pt">
                        <v:stroke endcap="round"/>
                        <v:path arrowok="t" o:connecttype="custom" o:connectlocs="631,17;890,78;1165,0;1439,47;1653,230;1759,504;1777,763;1713,1007;1759,1236;1668,1465;1576,1693;1409,1907;1150,1983;890,1937;616,2011;342,1953;113,1770;22,1510;0,1251;52,1007;22,779;113,550;205,321;372,108;631,17" o:connectangles="0,0,0,0,0,0,0,0,0,0,0,0,0,0,0,0,0,0,0,0,0,0,0,0,0" textboxrect="0,0,177673,201042"/>
                      </v:shape>
                      <v:shape id="Shape 2864" o:spid="_x0000_s1488" style="position:absolute;left:1844;top:2905;width:1981;height:2380;visibility:visible;mso-wrap-style:square;v-text-anchor:top" coordsize="198120,23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" path="m68580,7874l99060,6350,131064,r30480,9398l184404,32258r10668,30480l197612,93218r-1016,25908l198120,145034r-7620,27431l182880,202946r-22860,21336l129540,230378r-30480,1524l67056,237998,36576,228854,12192,204470,1524,175513,127,145034,1524,119126,,93218,7620,65786,15240,35306,38100,13970,68580,7874e" filled="f" strokeweight="1pt">
                        <v:stroke endcap="round"/>
                        <v:path arrowok="t" o:connecttype="custom" o:connectlocs="686,79;991,64;1311,0;1615,94;1844,323;1951,627;1976,932;1966,1191;1981,1450;1905,1725;1829,2029;1600,2243;1295,2304;991,2319;670,2380;366,2289;122,2045;15,1755;1,1450;15,1191;0,932;76,658;152,353;381,140;686,79" o:connectangles="0,0,0,0,0,0,0,0,0,0,0,0,0,0,0,0,0,0,0,0,0,0,0,0,0" textboxrect="0,0,198120,237998"/>
                      </v:shape>
                      <v:rect id="Rectangle 2865" o:spid="_x0000_s1489" style="position:absolute;left:2578;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" filled="f" stroked="f">
                        <v:textbox inset="0,0,0,0">
                          <w:txbxContent>
                            <w:p w:rsidR="00C27EC5" w:rsidRDefault="00C27EC5" w:rsidP="00C27EC5">
                              <w:r>
                                <w:rPr>
                                  <w:rFonts w:cs="Calibri"/>
                                  <w:sz w:val="16"/>
                                </w:rPr>
                                <w:t>0</w:t>
                              </w:r>
                            </w:p>
                          </w:txbxContent>
                        </v:textbox>
                      </v:rect>
                      <v:shape id="Shape 2870" o:spid="_x0000_s1490" style="position:absolute;left:2002;top:3657;width:292;height:718;visibility:visible;mso-wrap-style:square;v-text-anchor:top" coordsize="29197,7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" path="m29197,r,9161l25654,11234v-2032,2032,-3810,4572,-5461,7621c18415,21903,16891,25331,15367,29014v-2032,5080,-3556,9398,-4445,13081c10033,45779,9779,49081,9906,51747v254,2540,1016,4826,2413,6477c13589,59875,15621,61272,18034,62288v1905,762,3810,1143,5461,1143c25273,63431,26797,63050,28321,62288r876,-644l29197,70454r-2400,978c23114,71813,19050,71179,14605,69400,10414,67622,7112,65463,4826,62796,2540,60130,1143,57081,508,53398,,49715,127,45651,1143,41080,2159,36507,3810,31555,5969,25966v2032,-5080,4445,-9525,6985,-13461c15494,8567,18288,5392,21336,3106l29197,xe" fillcolor="black" stroked="f" strokeweight="0">
                        <v:stroke endcap="round"/>
                        <v:path arrowok="t" o:connecttype="custom" o:connectlocs="292,0;292,92;257,112;202,189;154,290;109,421;99,517;123,582;180,623;235,634;283,623;292,616;292,704;268,714;146,694;48,628;5,534;11,411;60,260;130,125;213,31;292,0" o:connectangles="0,0,0,0,0,0,0,0,0,0,0,0,0,0,0,0,0,0,0,0,0,0" textboxrect="0,0,29197,71813"/>
                      </v:shape>
                      <v:shape id="Shape 2871" o:spid="_x0000_s1491" style="position:absolute;left:2294;top:3642;width:292;height:719;visibility:visible;mso-wrap-style:square;v-text-anchor:top" coordsize="29223,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" path="m2426,508c6109,,10173,635,14618,2413v4191,1778,7493,3937,9779,6604c26683,11684,28080,14859,28588,18415v635,3683,381,7747,-508,12319c27064,35306,25413,40386,23254,45847v-2159,5206,-4445,9652,-6985,13589c13856,63373,10935,66422,7887,68707l,71920,,63109,3442,60578c4839,59309,6109,57785,7252,55880v1270,-1778,2413,-3810,3429,-5969c11824,47625,12840,45339,13856,42799v1397,-3302,2413,-6350,3302,-9144c17920,30861,18555,28448,18936,26162v381,-2159,508,-4190,254,-5969c19063,18415,18682,16891,18047,15494v-635,-1397,-1524,-2541,-2667,-3429c14110,11049,12713,10160,11062,9525,8141,8382,5474,8128,3188,8763l,10627,,1466,2426,508xe" fillcolor="black" stroked="f" strokeweight="0">
                        <v:stroke endcap="round"/>
                        <v:path arrowok="t" o:connecttype="custom" o:connectlocs="24,5;146,24;244,90;286,184;281,307;232,458;163,594;79,687;0,719;0,631;34,606;72,559;107,499;138,428;171,336;189,262;192,202;180,155;154,121;111,95;32,88;0,106;0,15;24,5" o:connectangles="0,0,0,0,0,0,0,0,0,0,0,0,0,0,0,0,0,0,0,0,0,0,0,0" textboxrect="0,0,29223,71920"/>
                      </v:shape>
                      <v:shape id="Shape 2873" o:spid="_x0000_s1492" style="position:absolute;left:1465;top:2023;width:293;height:718;visibility:visible;mso-wrap-style:square;v-text-anchor:top" coordsize="29252,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" path="m29252,r,9187l25781,11256v-2032,1904,-3937,4444,-5588,7619c18415,21924,16891,25352,15367,29035v-2032,5080,-3429,9398,-4318,13081c10033,45799,9779,49101,10033,51641v127,2667,1016,4954,2286,6605c13716,59897,15621,61294,18034,62309v2032,763,3810,1143,5461,1143c25273,63452,26924,63072,28448,62309r804,-609l29252,70453r-2455,1000c23114,71834,19050,71199,14605,69422,10414,67644,7112,65484,4826,62817,2667,60150,1143,57102,635,53420,,49736,254,45673,1143,41100,2159,36528,3810,31575,5969,25987v2159,-5080,4445,-9652,6985,-13462c15494,8588,18288,5413,21336,3127l29252,xe" fillcolor="black" stroked="f" strokeweight="0">
                        <v:stroke endcap="round"/>
                        <v:path arrowok="t" o:connecttype="custom" o:connectlocs="293,0;293,92;258,113;202,189;154,290;111,421;100,516;123,582;181,623;235,634;285,623;293,617;293,704;268,714;146,694;48,628;6,534;11,411;60,260;130,125;214,31;293,0" o:connectangles="0,0,0,0,0,0,0,0,0,0,0,0,0,0,0,0,0,0,0,0,0,0" textboxrect="0,0,29252,71834"/>
                      </v:shape>
                      <v:shape id="Shape 2874" o:spid="_x0000_s1493" style="position:absolute;left:918;top:1821;width:506;height:752;visibility:visible;mso-wrap-style:square;v-text-anchor:top" coordsize="50673,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" path="m42799,v127,,381,,635,c43688,,43942,,44196,127v381,,762,127,1143,254c45847,508,46355,762,46990,1016v762,381,1524,635,2032,889c49530,2286,49911,2540,50165,2794v254,254,381,508,381,635c50673,3683,50546,3937,50546,4191l26797,62992r12065,4826c39116,67945,39370,68199,39497,68453v254,254,381,508,381,889c39878,69722,39878,70104,39751,70612v-127,508,-254,1016,-508,1651c38989,72897,38735,73406,38481,73787v-381,508,-635,762,-889,1016c37338,74930,36957,75057,36703,75057v-254,127,-508,,-762,l1016,60833v-254,,-508,-254,-635,-381c254,60197,127,59944,,59563v,-381,,-762,,-1270c127,57785,254,57277,508,56642v254,-635,508,-1143,889,-1524c1651,54610,1905,54356,2159,54102v254,-255,635,-381,889,-381c3302,53594,3556,53594,3810,53721r14097,5715l38354,8509,22352,10922v-762,127,-1397,127,-1778,c20066,10795,19812,10668,19685,10287v-127,-254,-127,-762,,-1270c19812,8382,19939,7747,20320,6985v254,-635,381,-1143,635,-1524c21209,5080,21463,4826,21590,4572v254,-254,508,-381,762,-508c22606,3937,22987,3810,23368,3683l42799,xe" fillcolor="black" stroked="f" strokeweight="0">
                        <v:stroke endcap="round"/>
                        <v:path arrowok="t" o:connecttype="custom" o:connectlocs="427,0;434,0;441,1;453,4;469,10;490,19;501,28;505,34;505,42;268,630;388,678;394,685;398,694;397,706;392,723;384,738;375,748;367,751;359,751;10,608;4,605;0,596;0,583;5,567;14,551;22,541;30,537;38,537;179,594;383,85;223,109;205,109;197,103;197,90;203,70;209,55;216,46;223,41;233,37;427,0" o:connectangles="0,0,0,0,0,0,0,0,0,0,0,0,0,0,0,0,0,0,0,0,0,0,0,0,0,0,0,0,0,0,0,0,0,0,0,0,0,0,0,0" textboxrect="0,0,50673,75184"/>
                      </v:shape>
                      <v:shape id="Shape 2875" o:spid="_x0000_s1494" style="position:absolute;left:2002;top:2240;width:292;height:719;visibility:visible;mso-wrap-style:square;v-text-anchor:top" coordsize="2919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" path="m29197,r,9258l25654,11331v-2032,1905,-3810,4445,-5461,7620c18415,21999,16891,25428,15367,29111v-2032,5079,-3556,9398,-4445,13080c10033,45875,9779,49050,9906,51716v254,2668,1016,4826,2413,6604c13589,59972,15621,61368,18034,62385v1905,762,3810,1143,5461,1143c25273,63401,26797,63019,28321,62385r876,-645l29197,70551r-2400,978c23114,71910,19050,71275,14605,69497,10414,67718,7112,65560,4826,62892,2540,60226,1143,57051,635,53494,,49812,127,45748,1143,41176,2159,36604,3810,31651,5969,26063v2032,-5081,4445,-9652,6985,-13589c15494,8537,18288,5489,21336,3203l29197,xe" fillcolor="black" stroked="f" strokeweight="0">
                        <v:stroke endcap="round"/>
                        <v:path arrowok="t" o:connecttype="custom" o:connectlocs="292,0;292,93;257,113;202,189;154,291;109,422;99,517;123,583;180,624;235,635;283,624;292,617;292,705;268,715;146,695;48,629;6,535;11,412;60,261;130,125;213,32;292,0" o:connectangles="0,0,0,0,0,0,0,0,0,0,0,0,0,0,0,0,0,0,0,0,0,0" textboxrect="0,0,29197,71910"/>
                      </v:shape>
                      <v:shape id="Shape 2876" o:spid="_x0000_s1495" style="position:absolute;left:1758;top:2009;width:291;height:719;visibility:visible;mso-wrap-style:square;v-text-anchor:top" coordsize="29168,7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" path="m2371,508c6054,,10118,635,14563,2413v4191,1778,7494,3937,9780,6604c26629,11684,28026,14859,28660,18415v508,3683,381,7747,-634,12319c27009,35306,25485,40386,23199,45847v-2031,5206,-4317,9652,-6858,13589c13801,63373,11007,66421,7832,68707l,71898,,63145,3387,60578c4784,59309,6054,57658,7324,55880v1144,-1779,2286,-3810,3430,-5969c11769,47625,12785,45339,13801,42799v1397,-3302,2540,-6350,3303,-9144c17993,30861,18501,28448,18882,26162v380,-2160,508,-4191,380,-5969c19008,18415,18627,16891,17993,15494v-636,-1397,-1525,-2541,-2667,-3556c14182,11049,12785,10160,11134,9525,8213,8382,5546,8127,3133,8763l,10631,,1444,2371,508xe" fillcolor="black" stroked="f" strokeweight="0">
                        <v:stroke endcap="round"/>
                        <v:path arrowok="t" o:connecttype="custom" o:connectlocs="24,5;145,24;243,90;286,184;280,307;231,458;163,594;78,687;0,719;0,631;34,606;73,559;107,499;138,428;171,337;188,262;192,202;180,155;153,119;111,95;31,88;0,106;0,14;24,5" o:connectangles="0,0,0,0,0,0,0,0,0,0,0,0,0,0,0,0,0,0,0,0,0,0,0,0" textboxrect="0,0,29168,71898"/>
                      </v:shape>
                      <v:shape id="Shape 2877" o:spid="_x0000_s1496" style="position:absolute;left:2294;top:2226;width:292;height:719;visibility:visible;mso-wrap-style:square;v-text-anchor:top" coordsize="29223,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" path="m2426,381c6109,,10173,634,14618,2412v4191,1778,7493,3938,9779,6605c26683,11683,28080,14858,28588,18414v635,3684,381,7747,-508,12319c27064,35306,25413,40258,23254,45847v-2159,5079,-4445,9652,-6985,13588c13856,63373,10935,66421,7887,68707l,71920,,63109,3442,60578c4839,59308,6109,57658,7252,55880v1270,-1779,2413,-3810,3429,-5970c11824,47625,12840,45211,13856,42799v1397,-3429,2413,-6477,3302,-9144c17920,30860,18555,28448,18936,26161v381,-2285,508,-4190,254,-5968c19063,18414,18682,16890,18047,15494v-635,-1397,-1524,-2541,-2667,-3557c14110,11049,12713,10159,11062,9525,8141,8382,5474,8127,3188,8762l,10627,,1369,2426,381xe" fillcolor="black" stroked="f" strokeweight="0">
                        <v:stroke endcap="round"/>
                        <v:path arrowok="t" o:connecttype="custom" o:connectlocs="24,4;146,24;244,90;286,184;281,307;232,458;163,594;79,687;0,719;0,631;34,606;72,559;107,499;138,428;171,336;189,262;192,202;180,155;154,119;111,95;32,88;0,106;0,14;24,4" o:connectangles="0,0,0,0,0,0,0,0,0,0,0,0,0,0,0,0,0,0,0,0,0,0,0,0" textboxrect="0,0,29223,71920"/>
                      </v:shape>
                      <v:shape id="Shape 2879" o:spid="_x0000_s1497" style="position:absolute;left:1465;top:606;width:293;height:719;visibility:visible;mso-wrap-style:square;v-text-anchor:top" coordsize="29252,7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" path="m29252,r,9284l25781,11353v-2032,1905,-3937,4445,-5588,7620c18415,22021,16891,25450,15367,29133v-2032,4953,-3429,9398,-4318,13081c10033,45897,9779,49072,10033,51739v127,2667,1016,4826,2286,6604c13716,59994,15621,61391,18034,62407v2032,762,3810,1143,5461,1143c25273,63423,26924,63042,28448,62407r804,-609l29252,70551r-2455,1000c23114,71932,19050,71297,14605,69519,10414,67741,7112,65582,4826,62915,2667,60248,1143,57073,635,53517,,49834,254,45770,1143,41198,2159,36626,3810,31546,5969,26085v2159,-5080,4445,-9652,6985,-13589c15494,8559,18288,5511,21336,3225l29252,xe" fillcolor="black" stroked="f" strokeweight="0">
                        <v:stroke endcap="round"/>
                        <v:path arrowok="t" o:connecttype="custom" o:connectlocs="293,0;293,93;258,113;202,190;154,291;111,422;100,517;123,583;181,624;235,635;285,624;293,618;293,705;268,715;146,695;48,629;6,535;11,412;60,261;130,125;214,32;293,0" o:connectangles="0,0,0,0,0,0,0,0,0,0,0,0,0,0,0,0,0,0,0,0,0,0" textboxrect="0,0,29252,71932"/>
                      </v:shape>
                      <v:shape id="Shape 2880" o:spid="_x0000_s1498" style="position:absolute;left:885;top:369;width:599;height:786;visibility:visible;mso-wrap-style:square;v-text-anchor:top" coordsize="59944,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" path="m34290,v1778,,3683,127,5715,508c41910,889,43942,1397,45974,2286v3302,1270,5969,2794,8001,4699c56007,8890,57531,11049,58547,13208v889,2286,1397,4572,1270,6985c59817,22606,59309,25019,58293,27432v-762,2159,-1905,4191,-3048,6223c53975,35560,52197,37592,50038,39497v-2286,2032,-5080,4064,-8636,6096c37846,47625,33401,49911,27940,52324l12827,59055,42037,70866v254,127,508,254,635,508c42926,71628,43053,72009,43053,72390v127,381,127,762,,1270c42926,74168,42799,74803,42545,75438v-254,635,-508,1143,-762,1524c41402,77470,41148,77851,40894,78105v-254,254,-635,381,-889,381c39624,78613,39370,78613,38989,78486l2032,63500v-508,-254,-889,-381,-1270,-762c508,62484,254,62230,127,61849,,61468,,60960,,60452v127,-635,381,-1270,635,-2032c889,57658,1143,57150,1397,56642v254,-508,635,-889,889,-1270c2667,55118,3048,54737,3429,54483v508,-254,1016,-635,1651,-889l24003,45212v4318,-1905,8001,-3683,10922,-5461c37719,37973,40132,36322,42037,34544v1778,-1651,3175,-3175,4191,-4826c47244,28194,48006,26670,48641,25146v635,-1397,889,-2921,1016,-4445c49657,19177,49403,17653,48895,16256v-508,-1270,-1397,-2540,-2667,-3810c45085,11303,43561,10414,41656,9652,39497,8763,37465,8255,35560,8128v-2032,-127,-3810,,-5334,127c28575,8382,27305,8636,26162,8890v-1143,127,-1905,254,-2286,c23622,8890,23368,8636,23241,8509v-127,-254,-127,-508,-127,-889c23114,7239,23114,6731,23241,6223v127,-508,381,-1143,635,-1905c24130,3810,24384,3302,24511,3048v254,-381,381,-762,635,-1016c25273,1905,25527,1651,25781,1397v254,-127,635,-381,1143,-508c27559,635,28448,508,29718,254,30988,,32512,,34290,xe" fillcolor="black" stroked="f" strokeweight="0">
                        <v:stroke endcap="round"/>
                        <v:path arrowok="t" o:connecttype="custom" o:connectlocs="343,0;400,5;459,23;539,70;585,132;598,202;583,274;552,336;500,395;414,456;279,523;128,590;420,709;426,714;430,724;430,736;425,754;418,769;409,781;400,785;390,785;20,635;8,627;1,618;0,604;6,584;14,566;23,554;34,545;51,536;240,452;349,397;420,345;462,297;486,251;496,207;489,163;462,124;416,97;355,81;302,83;261,89;239,89;232,85;231,76;232,62;239,43;245,30;251,20;258,14;269,9;297,3;343,0" o:connectangles="0,0,0,0,0,0,0,0,0,0,0,0,0,0,0,0,0,0,0,0,0,0,0,0,0,0,0,0,0,0,0,0,0,0,0,0,0,0,0,0,0,0,0,0,0,0,0,0,0,0,0,0,0" textboxrect="0,0,59944,78613"/>
                      </v:shape>
                      <v:shape id="Shape 2881" o:spid="_x0000_s1499" style="position:absolute;left:2002;top:823;width:292;height:720;visibility:visible;mso-wrap-style:square;v-text-anchor:top" coordsize="2919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" path="m29197,r,9131l25654,11204v-2032,2032,-3810,4571,-5461,7620c18415,21999,16891,25428,15367,29111v-2032,4952,-3556,9398,-4445,13081c10033,45875,9779,49050,9906,51717v254,2667,1016,4826,2413,6603c13589,59972,15621,61369,18034,62385v1905,762,3810,1143,5461,1015c25273,63400,26797,63019,28321,62385r876,-645l29197,70453r-2400,948c23114,71910,19050,71275,14605,69369,10414,67719,7112,65560,4826,62893,2540,60225,1143,57050,635,53494,,49812,127,45748,1143,41175,2159,36604,3810,31524,5969,26062v2032,-5080,4445,-9651,6985,-13588c15494,8537,18288,5488,21336,3203l29197,xe" fillcolor="black" stroked="f" strokeweight="0">
                        <v:stroke endcap="round"/>
                        <v:path arrowok="t" o:connecttype="custom" o:connectlocs="292,0;292,91;257,112;202,188;154,291;109,422;99,518;123,584;180,625;235,635;283,625;292,618;292,705;268,715;146,695;48,630;6,536;11,412;60,261;130,125;213,32;292,0" o:connectangles="0,0,0,0,0,0,0,0,0,0,0,0,0,0,0,0,0,0,0,0,0,0" textboxrect="0,0,29197,71910"/>
                      </v:shape>
                      <v:shape id="Shape 2882" o:spid="_x0000_s1500" style="position:absolute;left:1758;top:593;width:291;height:719;visibility:visible;mso-wrap-style:square;v-text-anchor:top" coordsize="29168,7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" path="m2371,381c6054,,10118,635,14563,2413v4191,1778,7494,3937,9780,6604c26629,11684,28026,14859,28660,18415v508,3683,381,7747,-634,12319c27009,35306,25485,40259,23199,45847v-2031,5080,-4317,9652,-6858,13589c13801,63373,11007,66421,7832,68707l,71898,,63145,3387,60579c4784,59309,6054,57658,7324,55880v1144,-1778,2286,-3810,3430,-6096c11769,47625,12785,45212,13801,42799v1397,-3429,2540,-6477,3303,-9144c17993,30861,18501,28321,18882,26162v380,-2286,508,-4191,380,-5969c19008,18415,18627,16891,17993,15494v-636,-1397,-1525,-2540,-2667,-3556c14182,11049,12785,10160,11134,9525,8213,8382,5546,8001,3133,8763l,10631,,1347,2371,381xe" fillcolor="black" stroked="f" strokeweight="0">
                        <v:stroke endcap="round"/>
                        <v:path arrowok="t" o:connecttype="custom" o:connectlocs="24,4;145,24;243,90;286,184;280,307;231,458;163,594;78,687;0,719;0,631;34,606;73,559;107,498;138,428;171,337;188,262;192,202;180,155;153,119;111,95;31,88;0,106;0,13;24,4" o:connectangles="0,0,0,0,0,0,0,0,0,0,0,0,0,0,0,0,0,0,0,0,0,0,0,0" textboxrect="0,0,29168,71898"/>
                      </v:shape>
                      <v:shape id="Shape 2883" o:spid="_x0000_s1501" style="position:absolute;left:2294;top:810;width:292;height:718;visibility:visible;mso-wrap-style:square;v-text-anchor:top" coordsize="29223,7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" path="m2426,381c6109,,10173,635,14618,2413v4191,1651,7493,3937,9779,6604c26683,11684,28080,14732,28588,18415v635,3683,381,7747,-508,12319c27064,35306,25413,40259,23254,45847v-2159,5080,-4445,9652,-6985,13589c13856,63246,10935,66421,7887,68707l,71822,,63109,3442,60579c4839,59182,6109,57658,7252,55880v1270,-1778,2413,-3810,3429,-6096c11824,47625,12840,45212,13856,42799v1397,-3429,2413,-6477,3302,-9144c17920,30861,18555,28321,18936,26162v381,-2286,508,-4191,254,-5969c19063,18415,18682,16764,18047,15494v-635,-1397,-1524,-2540,-2667,-3556c14110,10922,12713,10160,11062,9525,8141,8255,5474,8001,3188,8636l,10501,,1369,2426,381xe" fillcolor="black" stroked="f" strokeweight="0">
                        <v:stroke endcap="round"/>
                        <v:path arrowok="t" o:connecttype="custom" o:connectlocs="24,4;146,24;244,90;286,184;281,307;232,458;163,594;79,687;0,718;0,631;34,606;72,559;107,498;138,428;171,336;189,262;192,202;180,155;154,119;111,95;32,86;0,105;0,14;24,4" o:connectangles="0,0,0,0,0,0,0,0,0,0,0,0,0,0,0,0,0,0,0,0,0,0,0,0" textboxrect="0,0,29223,71822"/>
                      </v:shape>
                      <w10:wrap type="square"/>
                    </v:group>
                  </w:pict>
                </mc:Fallback>
              </mc:AlternateContent>
            </w:r>
            <w:r w:rsidRPr="00C27EC5">
              <w:rPr>
                <w:rFonts w:eastAsia="Times New Roman" w:cs="Calibri"/>
                <w:snapToGrid w:val="0"/>
                <w:color w:val="000000"/>
                <w:szCs w:val="24"/>
                <w:lang w:val="en-US"/>
              </w:rPr>
              <w:t>Italy</w:t>
            </w:r>
          </w:p>
          <w:p w:rsidR="00C27EC5" w:rsidRPr="00C27EC5" w:rsidRDefault="00C27EC5" w:rsidP="00C27EC5">
            <w:pPr>
              <w:widowControl w:val="0"/>
              <w:spacing w:after="0" w:line="240" w:lineRule="auto"/>
              <w:ind w:left="1"/>
              <w:jc w:val="both"/>
              <w:rPr>
                <w:rFonts w:eastAsia="Times New Roman"/>
                <w:snapToGrid w:val="0"/>
                <w:color w:val="000000"/>
                <w:szCs w:val="24"/>
                <w:lang w:val="en-US"/>
              </w:rPr>
            </w:pPr>
            <w:r w:rsidRPr="00C27EC5">
              <w:rPr>
                <w:rFonts w:eastAsia="Times New Roman" w:cs="Calibri"/>
                <w:snapToGrid w:val="0"/>
                <w:color w:val="000000"/>
                <w:sz w:val="16"/>
                <w:szCs w:val="24"/>
                <w:lang w:val="en-US"/>
              </w:rPr>
              <w:t>27090</w:t>
            </w:r>
          </w:p>
          <w:p w:rsidR="00C27EC5" w:rsidRPr="00C27EC5" w:rsidRDefault="00C27EC5" w:rsidP="00C27EC5">
            <w:pPr>
              <w:widowControl w:val="0"/>
              <w:spacing w:after="0" w:line="240" w:lineRule="auto"/>
              <w:ind w:right="285"/>
              <w:jc w:val="center"/>
              <w:rPr>
                <w:rFonts w:eastAsia="Times New Roman"/>
                <w:snapToGrid w:val="0"/>
                <w:color w:val="000000"/>
                <w:szCs w:val="24"/>
                <w:lang w:val="en-US"/>
              </w:rPr>
            </w:pPr>
            <w:r w:rsidRPr="00C27EC5">
              <w:rPr>
                <w:rFonts w:eastAsia="Times New Roman" w:cs="Calibri"/>
                <w:snapToGrid w:val="0"/>
                <w:color w:val="000000"/>
                <w:sz w:val="16"/>
                <w:szCs w:val="24"/>
                <w:lang w:val="en-US"/>
              </w:rPr>
              <w:t>180</w:t>
            </w:r>
          </w:p>
        </w:tc>
        <w:tc>
          <w:tcPr>
            <w:tcW w:w="287" w:type="dxa"/>
            <w:tcBorders>
              <w:top w:val="nil"/>
              <w:left w:val="single" w:sz="6" w:space="0" w:color="D9D9D9"/>
              <w:bottom w:val="nil"/>
              <w:right w:val="single" w:sz="6" w:space="0" w:color="D9D9D9"/>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1931" w:type="dxa"/>
            <w:tcBorders>
              <w:top w:val="single" w:sz="6" w:space="0" w:color="D9D9D9"/>
              <w:left w:val="single" w:sz="6" w:space="0" w:color="D9D9D9"/>
              <w:bottom w:val="single" w:sz="6" w:space="0" w:color="D9D9D9"/>
              <w:right w:val="single" w:sz="6" w:space="0" w:color="D9D9D9"/>
            </w:tcBorders>
            <w:shd w:val="clear" w:color="auto" w:fill="auto"/>
          </w:tcPr>
          <w:p w:rsidR="00C27EC5" w:rsidRPr="00C27EC5" w:rsidRDefault="00C27EC5" w:rsidP="00C27EC5">
            <w:pPr>
              <w:widowControl w:val="0"/>
              <w:spacing w:after="0" w:line="240" w:lineRule="auto"/>
              <w:ind w:right="1"/>
              <w:jc w:val="right"/>
              <w:rPr>
                <w:rFonts w:eastAsia="Times New Roman"/>
                <w:snapToGrid w:val="0"/>
                <w:color w:val="000000"/>
                <w:szCs w:val="24"/>
                <w:lang w:val="en-US"/>
              </w:rPr>
            </w:pPr>
            <w:r w:rsidRPr="00C27EC5">
              <w:rPr>
                <w:rFonts w:eastAsiaTheme="minorHAnsi"/>
                <w:noProof/>
                <w:snapToGrid w:val="0"/>
                <w:szCs w:val="24"/>
              </w:rPr>
              <mc:AlternateContent>
                <mc:Choice Requires="wpg">
                  <w:drawing>
                    <wp:inline distT="0" distB="0" distL="0" distR="0" wp14:anchorId="1AB2B5DD" wp14:editId="54F7AB30">
                      <wp:extent cx="872490" cy="853440"/>
                      <wp:effectExtent l="4445" t="4445" r="37465" b="37465"/>
                      <wp:docPr id="74015" name="Группа 46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853440"/>
                                <a:chOff x="0" y="0"/>
                                <a:chExt cx="8725" cy="8534"/>
                              </a:xfrm>
                            </wpg:grpSpPr>
                            <wps:wsp>
                              <wps:cNvPr id="74016" name="Shape 2887"/>
                              <wps:cNvSpPr>
                                <a:spLocks/>
                              </wps:cNvSpPr>
                              <wps:spPr bwMode="auto">
                                <a:xfrm>
                                  <a:off x="4611" y="2740"/>
                                  <a:ext cx="381" cy="61"/>
                                </a:xfrm>
                                <a:custGeom>
                                  <a:avLst/>
                                  <a:gdLst>
                                    <a:gd name="T0" fmla="*/ 0 w 38100"/>
                                    <a:gd name="T1" fmla="*/ 0 h 6096"/>
                                    <a:gd name="T2" fmla="*/ 38100 w 38100"/>
                                    <a:gd name="T3" fmla="*/ 6096 h 6096"/>
                                    <a:gd name="T4" fmla="*/ 0 w 38100"/>
                                    <a:gd name="T5" fmla="*/ 0 h 6096"/>
                                    <a:gd name="T6" fmla="*/ 38100 w 38100"/>
                                    <a:gd name="T7" fmla="*/ 6096 h 6096"/>
                                  </a:gdLst>
                                  <a:ahLst/>
                                  <a:cxnLst>
                                    <a:cxn ang="0">
                                      <a:pos x="T0" y="T1"/>
                                    </a:cxn>
                                    <a:cxn ang="0">
                                      <a:pos x="T2" y="T3"/>
                                    </a:cxn>
                                  </a:cxnLst>
                                  <a:rect l="T4" t="T5" r="T6" b="T7"/>
                                  <a:pathLst>
                                    <a:path w="38100" h="6096">
                                      <a:moveTo>
                                        <a:pt x="0" y="0"/>
                                      </a:moveTo>
                                      <a:lnTo>
                                        <a:pt x="38100" y="609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17" name="Shape 2888"/>
                              <wps:cNvSpPr>
                                <a:spLocks/>
                              </wps:cNvSpPr>
                              <wps:spPr bwMode="auto">
                                <a:xfrm>
                                  <a:off x="4992" y="2801"/>
                                  <a:ext cx="350" cy="137"/>
                                </a:xfrm>
                                <a:custGeom>
                                  <a:avLst/>
                                  <a:gdLst>
                                    <a:gd name="T0" fmla="*/ 0 w 35052"/>
                                    <a:gd name="T1" fmla="*/ 0 h 13716"/>
                                    <a:gd name="T2" fmla="*/ 35052 w 35052"/>
                                    <a:gd name="T3" fmla="*/ 13716 h 13716"/>
                                    <a:gd name="T4" fmla="*/ 0 w 35052"/>
                                    <a:gd name="T5" fmla="*/ 0 h 13716"/>
                                    <a:gd name="T6" fmla="*/ 35052 w 35052"/>
                                    <a:gd name="T7" fmla="*/ 13716 h 13716"/>
                                  </a:gdLst>
                                  <a:ahLst/>
                                  <a:cxnLst>
                                    <a:cxn ang="0">
                                      <a:pos x="T0" y="T1"/>
                                    </a:cxn>
                                    <a:cxn ang="0">
                                      <a:pos x="T2" y="T3"/>
                                    </a:cxn>
                                  </a:cxnLst>
                                  <a:rect l="T4" t="T5" r="T6" b="T7"/>
                                  <a:pathLst>
                                    <a:path w="35052" h="13716">
                                      <a:moveTo>
                                        <a:pt x="0" y="0"/>
                                      </a:moveTo>
                                      <a:lnTo>
                                        <a:pt x="35052" y="1371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18" name="Shape 2889"/>
                              <wps:cNvSpPr>
                                <a:spLocks/>
                              </wps:cNvSpPr>
                              <wps:spPr bwMode="auto">
                                <a:xfrm>
                                  <a:off x="5342" y="2938"/>
                                  <a:ext cx="320" cy="244"/>
                                </a:xfrm>
                                <a:custGeom>
                                  <a:avLst/>
                                  <a:gdLst>
                                    <a:gd name="T0" fmla="*/ 0 w 32004"/>
                                    <a:gd name="T1" fmla="*/ 0 h 24384"/>
                                    <a:gd name="T2" fmla="*/ 32004 w 32004"/>
                                    <a:gd name="T3" fmla="*/ 24384 h 24384"/>
                                    <a:gd name="T4" fmla="*/ 0 w 32004"/>
                                    <a:gd name="T5" fmla="*/ 0 h 24384"/>
                                    <a:gd name="T6" fmla="*/ 32004 w 32004"/>
                                    <a:gd name="T7" fmla="*/ 24384 h 24384"/>
                                  </a:gdLst>
                                  <a:ahLst/>
                                  <a:cxnLst>
                                    <a:cxn ang="0">
                                      <a:pos x="T0" y="T1"/>
                                    </a:cxn>
                                    <a:cxn ang="0">
                                      <a:pos x="T2" y="T3"/>
                                    </a:cxn>
                                  </a:cxnLst>
                                  <a:rect l="T4" t="T5" r="T6" b="T7"/>
                                  <a:pathLst>
                                    <a:path w="32004" h="24384">
                                      <a:moveTo>
                                        <a:pt x="0" y="0"/>
                                      </a:moveTo>
                                      <a:lnTo>
                                        <a:pt x="32004" y="243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19" name="Shape 2890"/>
                              <wps:cNvSpPr>
                                <a:spLocks/>
                              </wps:cNvSpPr>
                              <wps:spPr bwMode="auto">
                                <a:xfrm>
                                  <a:off x="5662" y="3182"/>
                                  <a:ext cx="229" cy="305"/>
                                </a:xfrm>
                                <a:custGeom>
                                  <a:avLst/>
                                  <a:gdLst>
                                    <a:gd name="T0" fmla="*/ 0 w 22860"/>
                                    <a:gd name="T1" fmla="*/ 0 h 30480"/>
                                    <a:gd name="T2" fmla="*/ 22860 w 22860"/>
                                    <a:gd name="T3" fmla="*/ 30480 h 30480"/>
                                    <a:gd name="T4" fmla="*/ 0 w 22860"/>
                                    <a:gd name="T5" fmla="*/ 0 h 30480"/>
                                    <a:gd name="T6" fmla="*/ 22860 w 22860"/>
                                    <a:gd name="T7" fmla="*/ 30480 h 30480"/>
                                  </a:gdLst>
                                  <a:ahLst/>
                                  <a:cxnLst>
                                    <a:cxn ang="0">
                                      <a:pos x="T0" y="T1"/>
                                    </a:cxn>
                                    <a:cxn ang="0">
                                      <a:pos x="T2" y="T3"/>
                                    </a:cxn>
                                  </a:cxnLst>
                                  <a:rect l="T4" t="T5" r="T6" b="T7"/>
                                  <a:pathLst>
                                    <a:path w="22860" h="30480">
                                      <a:moveTo>
                                        <a:pt x="0" y="0"/>
                                      </a:moveTo>
                                      <a:lnTo>
                                        <a:pt x="22860"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0" name="Shape 2891"/>
                              <wps:cNvSpPr>
                                <a:spLocks/>
                              </wps:cNvSpPr>
                              <wps:spPr bwMode="auto">
                                <a:xfrm>
                                  <a:off x="5891" y="3487"/>
                                  <a:ext cx="152" cy="350"/>
                                </a:xfrm>
                                <a:custGeom>
                                  <a:avLst/>
                                  <a:gdLst>
                                    <a:gd name="T0" fmla="*/ 0 w 15240"/>
                                    <a:gd name="T1" fmla="*/ 0 h 35052"/>
                                    <a:gd name="T2" fmla="*/ 15240 w 15240"/>
                                    <a:gd name="T3" fmla="*/ 35052 h 35052"/>
                                    <a:gd name="T4" fmla="*/ 0 w 15240"/>
                                    <a:gd name="T5" fmla="*/ 0 h 35052"/>
                                    <a:gd name="T6" fmla="*/ 15240 w 15240"/>
                                    <a:gd name="T7" fmla="*/ 35052 h 35052"/>
                                  </a:gdLst>
                                  <a:ahLst/>
                                  <a:cxnLst>
                                    <a:cxn ang="0">
                                      <a:pos x="T0" y="T1"/>
                                    </a:cxn>
                                    <a:cxn ang="0">
                                      <a:pos x="T2" y="T3"/>
                                    </a:cxn>
                                  </a:cxnLst>
                                  <a:rect l="T4" t="T5" r="T6" b="T7"/>
                                  <a:pathLst>
                                    <a:path w="15240" h="35052">
                                      <a:moveTo>
                                        <a:pt x="0" y="0"/>
                                      </a:moveTo>
                                      <a:lnTo>
                                        <a:pt x="15240" y="3505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1" name="Shape 2892"/>
                              <wps:cNvSpPr>
                                <a:spLocks/>
                              </wps:cNvSpPr>
                              <wps:spPr bwMode="auto">
                                <a:xfrm>
                                  <a:off x="6043" y="3837"/>
                                  <a:ext cx="46" cy="381"/>
                                </a:xfrm>
                                <a:custGeom>
                                  <a:avLst/>
                                  <a:gdLst>
                                    <a:gd name="T0" fmla="*/ 0 w 4572"/>
                                    <a:gd name="T1" fmla="*/ 0 h 38100"/>
                                    <a:gd name="T2" fmla="*/ 4572 w 4572"/>
                                    <a:gd name="T3" fmla="*/ 38100 h 38100"/>
                                    <a:gd name="T4" fmla="*/ 0 w 4572"/>
                                    <a:gd name="T5" fmla="*/ 0 h 38100"/>
                                    <a:gd name="T6" fmla="*/ 4572 w 4572"/>
                                    <a:gd name="T7" fmla="*/ 38100 h 38100"/>
                                  </a:gdLst>
                                  <a:ahLst/>
                                  <a:cxnLst>
                                    <a:cxn ang="0">
                                      <a:pos x="T0" y="T1"/>
                                    </a:cxn>
                                    <a:cxn ang="0">
                                      <a:pos x="T2" y="T3"/>
                                    </a:cxn>
                                  </a:cxnLst>
                                  <a:rect l="T4" t="T5" r="T6" b="T7"/>
                                  <a:pathLst>
                                    <a:path w="4572" h="38100">
                                      <a:moveTo>
                                        <a:pt x="0" y="0"/>
                                      </a:moveTo>
                                      <a:lnTo>
                                        <a:pt x="4572" y="3810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2" name="Shape 2893"/>
                              <wps:cNvSpPr>
                                <a:spLocks/>
                              </wps:cNvSpPr>
                              <wps:spPr bwMode="auto">
                                <a:xfrm>
                                  <a:off x="6043" y="4218"/>
                                  <a:ext cx="46" cy="381"/>
                                </a:xfrm>
                                <a:custGeom>
                                  <a:avLst/>
                                  <a:gdLst>
                                    <a:gd name="T0" fmla="*/ 4572 w 4572"/>
                                    <a:gd name="T1" fmla="*/ 0 h 38100"/>
                                    <a:gd name="T2" fmla="*/ 0 w 4572"/>
                                    <a:gd name="T3" fmla="*/ 38100 h 38100"/>
                                    <a:gd name="T4" fmla="*/ 0 w 4572"/>
                                    <a:gd name="T5" fmla="*/ 0 h 38100"/>
                                    <a:gd name="T6" fmla="*/ 4572 w 4572"/>
                                    <a:gd name="T7" fmla="*/ 38100 h 38100"/>
                                  </a:gdLst>
                                  <a:ahLst/>
                                  <a:cxnLst>
                                    <a:cxn ang="0">
                                      <a:pos x="T0" y="T1"/>
                                    </a:cxn>
                                    <a:cxn ang="0">
                                      <a:pos x="T2" y="T3"/>
                                    </a:cxn>
                                  </a:cxnLst>
                                  <a:rect l="T4" t="T5" r="T6" b="T7"/>
                                  <a:pathLst>
                                    <a:path w="4572" h="38100">
                                      <a:moveTo>
                                        <a:pt x="4572" y="0"/>
                                      </a:moveTo>
                                      <a:lnTo>
                                        <a:pt x="0" y="3810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3" name="Shape 2894"/>
                              <wps:cNvSpPr>
                                <a:spLocks/>
                              </wps:cNvSpPr>
                              <wps:spPr bwMode="auto">
                                <a:xfrm>
                                  <a:off x="5891" y="4599"/>
                                  <a:ext cx="152" cy="366"/>
                                </a:xfrm>
                                <a:custGeom>
                                  <a:avLst/>
                                  <a:gdLst>
                                    <a:gd name="T0" fmla="*/ 15240 w 15240"/>
                                    <a:gd name="T1" fmla="*/ 0 h 36576"/>
                                    <a:gd name="T2" fmla="*/ 0 w 15240"/>
                                    <a:gd name="T3" fmla="*/ 36576 h 36576"/>
                                    <a:gd name="T4" fmla="*/ 0 w 15240"/>
                                    <a:gd name="T5" fmla="*/ 0 h 36576"/>
                                    <a:gd name="T6" fmla="*/ 15240 w 15240"/>
                                    <a:gd name="T7" fmla="*/ 36576 h 36576"/>
                                  </a:gdLst>
                                  <a:ahLst/>
                                  <a:cxnLst>
                                    <a:cxn ang="0">
                                      <a:pos x="T0" y="T1"/>
                                    </a:cxn>
                                    <a:cxn ang="0">
                                      <a:pos x="T2" y="T3"/>
                                    </a:cxn>
                                  </a:cxnLst>
                                  <a:rect l="T4" t="T5" r="T6" b="T7"/>
                                  <a:pathLst>
                                    <a:path w="15240" h="36576">
                                      <a:moveTo>
                                        <a:pt x="15240" y="0"/>
                                      </a:moveTo>
                                      <a:lnTo>
                                        <a:pt x="0" y="3657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4" name="Shape 2895"/>
                              <wps:cNvSpPr>
                                <a:spLocks/>
                              </wps:cNvSpPr>
                              <wps:spPr bwMode="auto">
                                <a:xfrm>
                                  <a:off x="5662" y="4965"/>
                                  <a:ext cx="229" cy="305"/>
                                </a:xfrm>
                                <a:custGeom>
                                  <a:avLst/>
                                  <a:gdLst>
                                    <a:gd name="T0" fmla="*/ 22860 w 22860"/>
                                    <a:gd name="T1" fmla="*/ 0 h 30480"/>
                                    <a:gd name="T2" fmla="*/ 0 w 22860"/>
                                    <a:gd name="T3" fmla="*/ 30480 h 30480"/>
                                    <a:gd name="T4" fmla="*/ 0 w 22860"/>
                                    <a:gd name="T5" fmla="*/ 0 h 30480"/>
                                    <a:gd name="T6" fmla="*/ 22860 w 22860"/>
                                    <a:gd name="T7" fmla="*/ 30480 h 30480"/>
                                  </a:gdLst>
                                  <a:ahLst/>
                                  <a:cxnLst>
                                    <a:cxn ang="0">
                                      <a:pos x="T0" y="T1"/>
                                    </a:cxn>
                                    <a:cxn ang="0">
                                      <a:pos x="T2" y="T3"/>
                                    </a:cxn>
                                  </a:cxnLst>
                                  <a:rect l="T4" t="T5" r="T6" b="T7"/>
                                  <a:pathLst>
                                    <a:path w="22860" h="30480">
                                      <a:moveTo>
                                        <a:pt x="22860" y="0"/>
                                      </a:moveTo>
                                      <a:lnTo>
                                        <a:pt x="0"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5" name="Shape 2896"/>
                              <wps:cNvSpPr>
                                <a:spLocks/>
                              </wps:cNvSpPr>
                              <wps:spPr bwMode="auto">
                                <a:xfrm>
                                  <a:off x="5342" y="5270"/>
                                  <a:ext cx="320" cy="229"/>
                                </a:xfrm>
                                <a:custGeom>
                                  <a:avLst/>
                                  <a:gdLst>
                                    <a:gd name="T0" fmla="*/ 32004 w 32004"/>
                                    <a:gd name="T1" fmla="*/ 0 h 22860"/>
                                    <a:gd name="T2" fmla="*/ 0 w 32004"/>
                                    <a:gd name="T3" fmla="*/ 22860 h 22860"/>
                                    <a:gd name="T4" fmla="*/ 0 w 32004"/>
                                    <a:gd name="T5" fmla="*/ 0 h 22860"/>
                                    <a:gd name="T6" fmla="*/ 32004 w 32004"/>
                                    <a:gd name="T7" fmla="*/ 22860 h 22860"/>
                                  </a:gdLst>
                                  <a:ahLst/>
                                  <a:cxnLst>
                                    <a:cxn ang="0">
                                      <a:pos x="T0" y="T1"/>
                                    </a:cxn>
                                    <a:cxn ang="0">
                                      <a:pos x="T2" y="T3"/>
                                    </a:cxn>
                                  </a:cxnLst>
                                  <a:rect l="T4" t="T5" r="T6" b="T7"/>
                                  <a:pathLst>
                                    <a:path w="32004" h="22860">
                                      <a:moveTo>
                                        <a:pt x="32004" y="0"/>
                                      </a:moveTo>
                                      <a:lnTo>
                                        <a:pt x="0" y="2286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6" name="Shape 2897"/>
                              <wps:cNvSpPr>
                                <a:spLocks/>
                              </wps:cNvSpPr>
                              <wps:spPr bwMode="auto">
                                <a:xfrm>
                                  <a:off x="4992" y="5499"/>
                                  <a:ext cx="350" cy="152"/>
                                </a:xfrm>
                                <a:custGeom>
                                  <a:avLst/>
                                  <a:gdLst>
                                    <a:gd name="T0" fmla="*/ 35052 w 35052"/>
                                    <a:gd name="T1" fmla="*/ 0 h 15240"/>
                                    <a:gd name="T2" fmla="*/ 0 w 35052"/>
                                    <a:gd name="T3" fmla="*/ 15240 h 15240"/>
                                    <a:gd name="T4" fmla="*/ 0 w 35052"/>
                                    <a:gd name="T5" fmla="*/ 0 h 15240"/>
                                    <a:gd name="T6" fmla="*/ 35052 w 35052"/>
                                    <a:gd name="T7" fmla="*/ 15240 h 15240"/>
                                  </a:gdLst>
                                  <a:ahLst/>
                                  <a:cxnLst>
                                    <a:cxn ang="0">
                                      <a:pos x="T0" y="T1"/>
                                    </a:cxn>
                                    <a:cxn ang="0">
                                      <a:pos x="T2" y="T3"/>
                                    </a:cxn>
                                  </a:cxnLst>
                                  <a:rect l="T4" t="T5" r="T6" b="T7"/>
                                  <a:pathLst>
                                    <a:path w="35052" h="15240">
                                      <a:moveTo>
                                        <a:pt x="35052" y="0"/>
                                      </a:moveTo>
                                      <a:lnTo>
                                        <a:pt x="0" y="152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7" name="Shape 2898"/>
                              <wps:cNvSpPr>
                                <a:spLocks/>
                              </wps:cNvSpPr>
                              <wps:spPr bwMode="auto">
                                <a:xfrm>
                                  <a:off x="4611" y="5651"/>
                                  <a:ext cx="381" cy="46"/>
                                </a:xfrm>
                                <a:custGeom>
                                  <a:avLst/>
                                  <a:gdLst>
                                    <a:gd name="T0" fmla="*/ 38100 w 38100"/>
                                    <a:gd name="T1" fmla="*/ 0 h 4573"/>
                                    <a:gd name="T2" fmla="*/ 0 w 38100"/>
                                    <a:gd name="T3" fmla="*/ 4573 h 4573"/>
                                    <a:gd name="T4" fmla="*/ 0 w 38100"/>
                                    <a:gd name="T5" fmla="*/ 0 h 4573"/>
                                    <a:gd name="T6" fmla="*/ 38100 w 38100"/>
                                    <a:gd name="T7" fmla="*/ 4573 h 4573"/>
                                  </a:gdLst>
                                  <a:ahLst/>
                                  <a:cxnLst>
                                    <a:cxn ang="0">
                                      <a:pos x="T0" y="T1"/>
                                    </a:cxn>
                                    <a:cxn ang="0">
                                      <a:pos x="T2" y="T3"/>
                                    </a:cxn>
                                  </a:cxnLst>
                                  <a:rect l="T4" t="T5" r="T6" b="T7"/>
                                  <a:pathLst>
                                    <a:path w="38100" h="4573">
                                      <a:moveTo>
                                        <a:pt x="38100" y="0"/>
                                      </a:moveTo>
                                      <a:lnTo>
                                        <a:pt x="0" y="457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8" name="Shape 2899"/>
                              <wps:cNvSpPr>
                                <a:spLocks/>
                              </wps:cNvSpPr>
                              <wps:spPr bwMode="auto">
                                <a:xfrm>
                                  <a:off x="4230" y="5651"/>
                                  <a:ext cx="381" cy="46"/>
                                </a:xfrm>
                                <a:custGeom>
                                  <a:avLst/>
                                  <a:gdLst>
                                    <a:gd name="T0" fmla="*/ 38100 w 38100"/>
                                    <a:gd name="T1" fmla="*/ 4573 h 4573"/>
                                    <a:gd name="T2" fmla="*/ 0 w 38100"/>
                                    <a:gd name="T3" fmla="*/ 0 h 4573"/>
                                    <a:gd name="T4" fmla="*/ 0 w 38100"/>
                                    <a:gd name="T5" fmla="*/ 0 h 4573"/>
                                    <a:gd name="T6" fmla="*/ 38100 w 38100"/>
                                    <a:gd name="T7" fmla="*/ 4573 h 4573"/>
                                  </a:gdLst>
                                  <a:ahLst/>
                                  <a:cxnLst>
                                    <a:cxn ang="0">
                                      <a:pos x="T0" y="T1"/>
                                    </a:cxn>
                                    <a:cxn ang="0">
                                      <a:pos x="T2" y="T3"/>
                                    </a:cxn>
                                  </a:cxnLst>
                                  <a:rect l="T4" t="T5" r="T6" b="T7"/>
                                  <a:pathLst>
                                    <a:path w="38100" h="4573">
                                      <a:moveTo>
                                        <a:pt x="38100" y="4573"/>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9" name="Shape 2900"/>
                              <wps:cNvSpPr>
                                <a:spLocks/>
                              </wps:cNvSpPr>
                              <wps:spPr bwMode="auto">
                                <a:xfrm>
                                  <a:off x="3879" y="5499"/>
                                  <a:ext cx="351" cy="152"/>
                                </a:xfrm>
                                <a:custGeom>
                                  <a:avLst/>
                                  <a:gdLst>
                                    <a:gd name="T0" fmla="*/ 35052 w 35052"/>
                                    <a:gd name="T1" fmla="*/ 15240 h 15240"/>
                                    <a:gd name="T2" fmla="*/ 0 w 35052"/>
                                    <a:gd name="T3" fmla="*/ 0 h 15240"/>
                                    <a:gd name="T4" fmla="*/ 0 w 35052"/>
                                    <a:gd name="T5" fmla="*/ 0 h 15240"/>
                                    <a:gd name="T6" fmla="*/ 35052 w 35052"/>
                                    <a:gd name="T7" fmla="*/ 15240 h 15240"/>
                                  </a:gdLst>
                                  <a:ahLst/>
                                  <a:cxnLst>
                                    <a:cxn ang="0">
                                      <a:pos x="T0" y="T1"/>
                                    </a:cxn>
                                    <a:cxn ang="0">
                                      <a:pos x="T2" y="T3"/>
                                    </a:cxn>
                                  </a:cxnLst>
                                  <a:rect l="T4" t="T5" r="T6" b="T7"/>
                                  <a:pathLst>
                                    <a:path w="35052" h="15240">
                                      <a:moveTo>
                                        <a:pt x="35052" y="1524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0" name="Shape 2901"/>
                              <wps:cNvSpPr>
                                <a:spLocks/>
                              </wps:cNvSpPr>
                              <wps:spPr bwMode="auto">
                                <a:xfrm>
                                  <a:off x="3575" y="5270"/>
                                  <a:ext cx="304" cy="229"/>
                                </a:xfrm>
                                <a:custGeom>
                                  <a:avLst/>
                                  <a:gdLst>
                                    <a:gd name="T0" fmla="*/ 30480 w 30480"/>
                                    <a:gd name="T1" fmla="*/ 22860 h 22860"/>
                                    <a:gd name="T2" fmla="*/ 0 w 30480"/>
                                    <a:gd name="T3" fmla="*/ 0 h 22860"/>
                                    <a:gd name="T4" fmla="*/ 0 w 30480"/>
                                    <a:gd name="T5" fmla="*/ 0 h 22860"/>
                                    <a:gd name="T6" fmla="*/ 30480 w 30480"/>
                                    <a:gd name="T7" fmla="*/ 22860 h 22860"/>
                                  </a:gdLst>
                                  <a:ahLst/>
                                  <a:cxnLst>
                                    <a:cxn ang="0">
                                      <a:pos x="T0" y="T1"/>
                                    </a:cxn>
                                    <a:cxn ang="0">
                                      <a:pos x="T2" y="T3"/>
                                    </a:cxn>
                                  </a:cxnLst>
                                  <a:rect l="T4" t="T5" r="T6" b="T7"/>
                                  <a:pathLst>
                                    <a:path w="30480" h="22860">
                                      <a:moveTo>
                                        <a:pt x="30480" y="2286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1" name="Shape 2902"/>
                              <wps:cNvSpPr>
                                <a:spLocks/>
                              </wps:cNvSpPr>
                              <wps:spPr bwMode="auto">
                                <a:xfrm>
                                  <a:off x="3331" y="4965"/>
                                  <a:ext cx="244" cy="305"/>
                                </a:xfrm>
                                <a:custGeom>
                                  <a:avLst/>
                                  <a:gdLst>
                                    <a:gd name="T0" fmla="*/ 24384 w 24384"/>
                                    <a:gd name="T1" fmla="*/ 30480 h 30480"/>
                                    <a:gd name="T2" fmla="*/ 0 w 24384"/>
                                    <a:gd name="T3" fmla="*/ 0 h 30480"/>
                                    <a:gd name="T4" fmla="*/ 0 w 24384"/>
                                    <a:gd name="T5" fmla="*/ 0 h 30480"/>
                                    <a:gd name="T6" fmla="*/ 24384 w 24384"/>
                                    <a:gd name="T7" fmla="*/ 30480 h 30480"/>
                                  </a:gdLst>
                                  <a:ahLst/>
                                  <a:cxnLst>
                                    <a:cxn ang="0">
                                      <a:pos x="T0" y="T1"/>
                                    </a:cxn>
                                    <a:cxn ang="0">
                                      <a:pos x="T2" y="T3"/>
                                    </a:cxn>
                                  </a:cxnLst>
                                  <a:rect l="T4" t="T5" r="T6" b="T7"/>
                                  <a:pathLst>
                                    <a:path w="24384" h="30480">
                                      <a:moveTo>
                                        <a:pt x="24384" y="3048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2" name="Shape 2903"/>
                              <wps:cNvSpPr>
                                <a:spLocks/>
                              </wps:cNvSpPr>
                              <wps:spPr bwMode="auto">
                                <a:xfrm>
                                  <a:off x="3178" y="4599"/>
                                  <a:ext cx="153" cy="366"/>
                                </a:xfrm>
                                <a:custGeom>
                                  <a:avLst/>
                                  <a:gdLst>
                                    <a:gd name="T0" fmla="*/ 15240 w 15240"/>
                                    <a:gd name="T1" fmla="*/ 36576 h 36576"/>
                                    <a:gd name="T2" fmla="*/ 0 w 15240"/>
                                    <a:gd name="T3" fmla="*/ 0 h 36576"/>
                                    <a:gd name="T4" fmla="*/ 0 w 15240"/>
                                    <a:gd name="T5" fmla="*/ 0 h 36576"/>
                                    <a:gd name="T6" fmla="*/ 15240 w 15240"/>
                                    <a:gd name="T7" fmla="*/ 36576 h 36576"/>
                                  </a:gdLst>
                                  <a:ahLst/>
                                  <a:cxnLst>
                                    <a:cxn ang="0">
                                      <a:pos x="T0" y="T1"/>
                                    </a:cxn>
                                    <a:cxn ang="0">
                                      <a:pos x="T2" y="T3"/>
                                    </a:cxn>
                                  </a:cxnLst>
                                  <a:rect l="T4" t="T5" r="T6" b="T7"/>
                                  <a:pathLst>
                                    <a:path w="15240" h="36576">
                                      <a:moveTo>
                                        <a:pt x="15240" y="3657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3" name="Shape 2904"/>
                              <wps:cNvSpPr>
                                <a:spLocks/>
                              </wps:cNvSpPr>
                              <wps:spPr bwMode="auto">
                                <a:xfrm>
                                  <a:off x="3133" y="4218"/>
                                  <a:ext cx="45" cy="381"/>
                                </a:xfrm>
                                <a:custGeom>
                                  <a:avLst/>
                                  <a:gdLst>
                                    <a:gd name="T0" fmla="*/ 4572 w 4572"/>
                                    <a:gd name="T1" fmla="*/ 38100 h 38100"/>
                                    <a:gd name="T2" fmla="*/ 0 w 4572"/>
                                    <a:gd name="T3" fmla="*/ 0 h 38100"/>
                                    <a:gd name="T4" fmla="*/ 0 w 4572"/>
                                    <a:gd name="T5" fmla="*/ 0 h 38100"/>
                                    <a:gd name="T6" fmla="*/ 4572 w 4572"/>
                                    <a:gd name="T7" fmla="*/ 38100 h 38100"/>
                                  </a:gdLst>
                                  <a:ahLst/>
                                  <a:cxnLst>
                                    <a:cxn ang="0">
                                      <a:pos x="T0" y="T1"/>
                                    </a:cxn>
                                    <a:cxn ang="0">
                                      <a:pos x="T2" y="T3"/>
                                    </a:cxn>
                                  </a:cxnLst>
                                  <a:rect l="T4" t="T5" r="T6" b="T7"/>
                                  <a:pathLst>
                                    <a:path w="4572" h="38100">
                                      <a:moveTo>
                                        <a:pt x="4572" y="3810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4" name="Shape 2905"/>
                              <wps:cNvSpPr>
                                <a:spLocks/>
                              </wps:cNvSpPr>
                              <wps:spPr bwMode="auto">
                                <a:xfrm>
                                  <a:off x="3133" y="3837"/>
                                  <a:ext cx="45" cy="381"/>
                                </a:xfrm>
                                <a:custGeom>
                                  <a:avLst/>
                                  <a:gdLst>
                                    <a:gd name="T0" fmla="*/ 0 w 4572"/>
                                    <a:gd name="T1" fmla="*/ 38100 h 38100"/>
                                    <a:gd name="T2" fmla="*/ 4572 w 4572"/>
                                    <a:gd name="T3" fmla="*/ 0 h 38100"/>
                                    <a:gd name="T4" fmla="*/ 0 w 4572"/>
                                    <a:gd name="T5" fmla="*/ 0 h 38100"/>
                                    <a:gd name="T6" fmla="*/ 4572 w 4572"/>
                                    <a:gd name="T7" fmla="*/ 38100 h 38100"/>
                                  </a:gdLst>
                                  <a:ahLst/>
                                  <a:cxnLst>
                                    <a:cxn ang="0">
                                      <a:pos x="T0" y="T1"/>
                                    </a:cxn>
                                    <a:cxn ang="0">
                                      <a:pos x="T2" y="T3"/>
                                    </a:cxn>
                                  </a:cxnLst>
                                  <a:rect l="T4" t="T5" r="T6" b="T7"/>
                                  <a:pathLst>
                                    <a:path w="4572" h="38100">
                                      <a:moveTo>
                                        <a:pt x="0" y="38100"/>
                                      </a:moveTo>
                                      <a:lnTo>
                                        <a:pt x="45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5" name="Shape 2906"/>
                              <wps:cNvSpPr>
                                <a:spLocks/>
                              </wps:cNvSpPr>
                              <wps:spPr bwMode="auto">
                                <a:xfrm>
                                  <a:off x="3178" y="3487"/>
                                  <a:ext cx="153" cy="350"/>
                                </a:xfrm>
                                <a:custGeom>
                                  <a:avLst/>
                                  <a:gdLst>
                                    <a:gd name="T0" fmla="*/ 0 w 15240"/>
                                    <a:gd name="T1" fmla="*/ 35052 h 35052"/>
                                    <a:gd name="T2" fmla="*/ 15240 w 15240"/>
                                    <a:gd name="T3" fmla="*/ 0 h 35052"/>
                                    <a:gd name="T4" fmla="*/ 0 w 15240"/>
                                    <a:gd name="T5" fmla="*/ 0 h 35052"/>
                                    <a:gd name="T6" fmla="*/ 15240 w 15240"/>
                                    <a:gd name="T7" fmla="*/ 35052 h 35052"/>
                                  </a:gdLst>
                                  <a:ahLst/>
                                  <a:cxnLst>
                                    <a:cxn ang="0">
                                      <a:pos x="T0" y="T1"/>
                                    </a:cxn>
                                    <a:cxn ang="0">
                                      <a:pos x="T2" y="T3"/>
                                    </a:cxn>
                                  </a:cxnLst>
                                  <a:rect l="T4" t="T5" r="T6" b="T7"/>
                                  <a:pathLst>
                                    <a:path w="15240" h="35052">
                                      <a:moveTo>
                                        <a:pt x="0" y="35052"/>
                                      </a:moveTo>
                                      <a:lnTo>
                                        <a:pt x="1524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6" name="Shape 2907"/>
                              <wps:cNvSpPr>
                                <a:spLocks/>
                              </wps:cNvSpPr>
                              <wps:spPr bwMode="auto">
                                <a:xfrm>
                                  <a:off x="3331" y="3182"/>
                                  <a:ext cx="244" cy="305"/>
                                </a:xfrm>
                                <a:custGeom>
                                  <a:avLst/>
                                  <a:gdLst>
                                    <a:gd name="T0" fmla="*/ 0 w 24384"/>
                                    <a:gd name="T1" fmla="*/ 30480 h 30480"/>
                                    <a:gd name="T2" fmla="*/ 24384 w 24384"/>
                                    <a:gd name="T3" fmla="*/ 0 h 30480"/>
                                    <a:gd name="T4" fmla="*/ 0 w 24384"/>
                                    <a:gd name="T5" fmla="*/ 0 h 30480"/>
                                    <a:gd name="T6" fmla="*/ 24384 w 24384"/>
                                    <a:gd name="T7" fmla="*/ 30480 h 30480"/>
                                  </a:gdLst>
                                  <a:ahLst/>
                                  <a:cxnLst>
                                    <a:cxn ang="0">
                                      <a:pos x="T0" y="T1"/>
                                    </a:cxn>
                                    <a:cxn ang="0">
                                      <a:pos x="T2" y="T3"/>
                                    </a:cxn>
                                  </a:cxnLst>
                                  <a:rect l="T4" t="T5" r="T6" b="T7"/>
                                  <a:pathLst>
                                    <a:path w="24384" h="30480">
                                      <a:moveTo>
                                        <a:pt x="0" y="30480"/>
                                      </a:moveTo>
                                      <a:lnTo>
                                        <a:pt x="2438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7" name="Shape 2908"/>
                              <wps:cNvSpPr>
                                <a:spLocks/>
                              </wps:cNvSpPr>
                              <wps:spPr bwMode="auto">
                                <a:xfrm>
                                  <a:off x="3575" y="2938"/>
                                  <a:ext cx="304" cy="244"/>
                                </a:xfrm>
                                <a:custGeom>
                                  <a:avLst/>
                                  <a:gdLst>
                                    <a:gd name="T0" fmla="*/ 0 w 30480"/>
                                    <a:gd name="T1" fmla="*/ 24384 h 24384"/>
                                    <a:gd name="T2" fmla="*/ 30480 w 30480"/>
                                    <a:gd name="T3" fmla="*/ 0 h 24384"/>
                                    <a:gd name="T4" fmla="*/ 0 w 30480"/>
                                    <a:gd name="T5" fmla="*/ 0 h 24384"/>
                                    <a:gd name="T6" fmla="*/ 30480 w 30480"/>
                                    <a:gd name="T7" fmla="*/ 24384 h 24384"/>
                                  </a:gdLst>
                                  <a:ahLst/>
                                  <a:cxnLst>
                                    <a:cxn ang="0">
                                      <a:pos x="T0" y="T1"/>
                                    </a:cxn>
                                    <a:cxn ang="0">
                                      <a:pos x="T2" y="T3"/>
                                    </a:cxn>
                                  </a:cxnLst>
                                  <a:rect l="T4" t="T5" r="T6" b="T7"/>
                                  <a:pathLst>
                                    <a:path w="30480" h="24384">
                                      <a:moveTo>
                                        <a:pt x="0" y="24384"/>
                                      </a:moveTo>
                                      <a:lnTo>
                                        <a:pt x="3048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8" name="Shape 2909"/>
                              <wps:cNvSpPr>
                                <a:spLocks/>
                              </wps:cNvSpPr>
                              <wps:spPr bwMode="auto">
                                <a:xfrm>
                                  <a:off x="3879" y="2801"/>
                                  <a:ext cx="351" cy="137"/>
                                </a:xfrm>
                                <a:custGeom>
                                  <a:avLst/>
                                  <a:gdLst>
                                    <a:gd name="T0" fmla="*/ 0 w 35052"/>
                                    <a:gd name="T1" fmla="*/ 13716 h 13716"/>
                                    <a:gd name="T2" fmla="*/ 35052 w 35052"/>
                                    <a:gd name="T3" fmla="*/ 0 h 13716"/>
                                    <a:gd name="T4" fmla="*/ 0 w 35052"/>
                                    <a:gd name="T5" fmla="*/ 0 h 13716"/>
                                    <a:gd name="T6" fmla="*/ 35052 w 35052"/>
                                    <a:gd name="T7" fmla="*/ 13716 h 13716"/>
                                  </a:gdLst>
                                  <a:ahLst/>
                                  <a:cxnLst>
                                    <a:cxn ang="0">
                                      <a:pos x="T0" y="T1"/>
                                    </a:cxn>
                                    <a:cxn ang="0">
                                      <a:pos x="T2" y="T3"/>
                                    </a:cxn>
                                  </a:cxnLst>
                                  <a:rect l="T4" t="T5" r="T6" b="T7"/>
                                  <a:pathLst>
                                    <a:path w="35052" h="13716">
                                      <a:moveTo>
                                        <a:pt x="0" y="13716"/>
                                      </a:moveTo>
                                      <a:lnTo>
                                        <a:pt x="3505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9" name="Shape 2910"/>
                              <wps:cNvSpPr>
                                <a:spLocks/>
                              </wps:cNvSpPr>
                              <wps:spPr bwMode="auto">
                                <a:xfrm>
                                  <a:off x="4230" y="2740"/>
                                  <a:ext cx="381" cy="61"/>
                                </a:xfrm>
                                <a:custGeom>
                                  <a:avLst/>
                                  <a:gdLst>
                                    <a:gd name="T0" fmla="*/ 0 w 38100"/>
                                    <a:gd name="T1" fmla="*/ 6096 h 6096"/>
                                    <a:gd name="T2" fmla="*/ 38100 w 38100"/>
                                    <a:gd name="T3" fmla="*/ 0 h 6096"/>
                                    <a:gd name="T4" fmla="*/ 0 w 38100"/>
                                    <a:gd name="T5" fmla="*/ 0 h 6096"/>
                                    <a:gd name="T6" fmla="*/ 38100 w 38100"/>
                                    <a:gd name="T7" fmla="*/ 6096 h 6096"/>
                                  </a:gdLst>
                                  <a:ahLst/>
                                  <a:cxnLst>
                                    <a:cxn ang="0">
                                      <a:pos x="T0" y="T1"/>
                                    </a:cxn>
                                    <a:cxn ang="0">
                                      <a:pos x="T2" y="T3"/>
                                    </a:cxn>
                                  </a:cxnLst>
                                  <a:rect l="T4" t="T5" r="T6" b="T7"/>
                                  <a:pathLst>
                                    <a:path w="38100" h="6096">
                                      <a:moveTo>
                                        <a:pt x="0" y="6096"/>
                                      </a:moveTo>
                                      <a:lnTo>
                                        <a:pt x="3810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0" name="Shape 2911"/>
                              <wps:cNvSpPr>
                                <a:spLocks/>
                              </wps:cNvSpPr>
                              <wps:spPr bwMode="auto">
                                <a:xfrm>
                                  <a:off x="4611" y="1267"/>
                                  <a:ext cx="762" cy="102"/>
                                </a:xfrm>
                                <a:custGeom>
                                  <a:avLst/>
                                  <a:gdLst>
                                    <a:gd name="T0" fmla="*/ 0 w 76200"/>
                                    <a:gd name="T1" fmla="*/ 0 h 10160"/>
                                    <a:gd name="T2" fmla="*/ 76200 w 76200"/>
                                    <a:gd name="T3" fmla="*/ 10160 h 10160"/>
                                    <a:gd name="T4" fmla="*/ 0 w 76200"/>
                                    <a:gd name="T5" fmla="*/ 0 h 10160"/>
                                    <a:gd name="T6" fmla="*/ 76200 w 76200"/>
                                    <a:gd name="T7" fmla="*/ 10160 h 10160"/>
                                  </a:gdLst>
                                  <a:ahLst/>
                                  <a:cxnLst>
                                    <a:cxn ang="0">
                                      <a:pos x="T0" y="T1"/>
                                    </a:cxn>
                                    <a:cxn ang="0">
                                      <a:pos x="T2" y="T3"/>
                                    </a:cxn>
                                  </a:cxnLst>
                                  <a:rect l="T4" t="T5" r="T6" b="T7"/>
                                  <a:pathLst>
                                    <a:path w="76200" h="10160">
                                      <a:moveTo>
                                        <a:pt x="0" y="0"/>
                                      </a:moveTo>
                                      <a:lnTo>
                                        <a:pt x="76200" y="1016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1" name="Shape 2912"/>
                              <wps:cNvSpPr>
                                <a:spLocks/>
                              </wps:cNvSpPr>
                              <wps:spPr bwMode="auto">
                                <a:xfrm>
                                  <a:off x="5373" y="1369"/>
                                  <a:ext cx="716" cy="289"/>
                                </a:xfrm>
                                <a:custGeom>
                                  <a:avLst/>
                                  <a:gdLst>
                                    <a:gd name="T0" fmla="*/ 0 w 71628"/>
                                    <a:gd name="T1" fmla="*/ 0 h 28956"/>
                                    <a:gd name="T2" fmla="*/ 71628 w 71628"/>
                                    <a:gd name="T3" fmla="*/ 28956 h 28956"/>
                                    <a:gd name="T4" fmla="*/ 0 w 71628"/>
                                    <a:gd name="T5" fmla="*/ 0 h 28956"/>
                                    <a:gd name="T6" fmla="*/ 71628 w 71628"/>
                                    <a:gd name="T7" fmla="*/ 28956 h 28956"/>
                                  </a:gdLst>
                                  <a:ahLst/>
                                  <a:cxnLst>
                                    <a:cxn ang="0">
                                      <a:pos x="T0" y="T1"/>
                                    </a:cxn>
                                    <a:cxn ang="0">
                                      <a:pos x="T2" y="T3"/>
                                    </a:cxn>
                                  </a:cxnLst>
                                  <a:rect l="T4" t="T5" r="T6" b="T7"/>
                                  <a:pathLst>
                                    <a:path w="71628" h="28956">
                                      <a:moveTo>
                                        <a:pt x="0" y="0"/>
                                      </a:moveTo>
                                      <a:lnTo>
                                        <a:pt x="71628" y="289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2" name="Shape 2913"/>
                              <wps:cNvSpPr>
                                <a:spLocks/>
                              </wps:cNvSpPr>
                              <wps:spPr bwMode="auto">
                                <a:xfrm>
                                  <a:off x="6089" y="1658"/>
                                  <a:ext cx="610" cy="473"/>
                                </a:xfrm>
                                <a:custGeom>
                                  <a:avLst/>
                                  <a:gdLst>
                                    <a:gd name="T0" fmla="*/ 0 w 60960"/>
                                    <a:gd name="T1" fmla="*/ 0 h 47244"/>
                                    <a:gd name="T2" fmla="*/ 60960 w 60960"/>
                                    <a:gd name="T3" fmla="*/ 47244 h 47244"/>
                                    <a:gd name="T4" fmla="*/ 0 w 60960"/>
                                    <a:gd name="T5" fmla="*/ 0 h 47244"/>
                                    <a:gd name="T6" fmla="*/ 60960 w 60960"/>
                                    <a:gd name="T7" fmla="*/ 47244 h 47244"/>
                                  </a:gdLst>
                                  <a:ahLst/>
                                  <a:cxnLst>
                                    <a:cxn ang="0">
                                      <a:pos x="T0" y="T1"/>
                                    </a:cxn>
                                    <a:cxn ang="0">
                                      <a:pos x="T2" y="T3"/>
                                    </a:cxn>
                                  </a:cxnLst>
                                  <a:rect l="T4" t="T5" r="T6" b="T7"/>
                                  <a:pathLst>
                                    <a:path w="60960" h="47244">
                                      <a:moveTo>
                                        <a:pt x="0" y="0"/>
                                      </a:moveTo>
                                      <a:lnTo>
                                        <a:pt x="60960" y="472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3" name="Shape 2914"/>
                              <wps:cNvSpPr>
                                <a:spLocks/>
                              </wps:cNvSpPr>
                              <wps:spPr bwMode="auto">
                                <a:xfrm>
                                  <a:off x="6699" y="2131"/>
                                  <a:ext cx="472" cy="609"/>
                                </a:xfrm>
                                <a:custGeom>
                                  <a:avLst/>
                                  <a:gdLst>
                                    <a:gd name="T0" fmla="*/ 0 w 47244"/>
                                    <a:gd name="T1" fmla="*/ 0 h 60960"/>
                                    <a:gd name="T2" fmla="*/ 47244 w 47244"/>
                                    <a:gd name="T3" fmla="*/ 60960 h 60960"/>
                                    <a:gd name="T4" fmla="*/ 0 w 47244"/>
                                    <a:gd name="T5" fmla="*/ 0 h 60960"/>
                                    <a:gd name="T6" fmla="*/ 47244 w 47244"/>
                                    <a:gd name="T7" fmla="*/ 60960 h 60960"/>
                                  </a:gdLst>
                                  <a:ahLst/>
                                  <a:cxnLst>
                                    <a:cxn ang="0">
                                      <a:pos x="T0" y="T1"/>
                                    </a:cxn>
                                    <a:cxn ang="0">
                                      <a:pos x="T2" y="T3"/>
                                    </a:cxn>
                                  </a:cxnLst>
                                  <a:rect l="T4" t="T5" r="T6" b="T7"/>
                                  <a:pathLst>
                                    <a:path w="47244" h="60960">
                                      <a:moveTo>
                                        <a:pt x="0" y="0"/>
                                      </a:moveTo>
                                      <a:lnTo>
                                        <a:pt x="47244" y="6096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4" name="Shape 2915"/>
                              <wps:cNvSpPr>
                                <a:spLocks/>
                              </wps:cNvSpPr>
                              <wps:spPr bwMode="auto">
                                <a:xfrm>
                                  <a:off x="7171" y="2740"/>
                                  <a:ext cx="290" cy="716"/>
                                </a:xfrm>
                                <a:custGeom>
                                  <a:avLst/>
                                  <a:gdLst>
                                    <a:gd name="T0" fmla="*/ 0 w 28956"/>
                                    <a:gd name="T1" fmla="*/ 0 h 71628"/>
                                    <a:gd name="T2" fmla="*/ 28956 w 28956"/>
                                    <a:gd name="T3" fmla="*/ 71628 h 71628"/>
                                    <a:gd name="T4" fmla="*/ 0 w 28956"/>
                                    <a:gd name="T5" fmla="*/ 0 h 71628"/>
                                    <a:gd name="T6" fmla="*/ 28956 w 28956"/>
                                    <a:gd name="T7" fmla="*/ 71628 h 71628"/>
                                  </a:gdLst>
                                  <a:ahLst/>
                                  <a:cxnLst>
                                    <a:cxn ang="0">
                                      <a:pos x="T0" y="T1"/>
                                    </a:cxn>
                                    <a:cxn ang="0">
                                      <a:pos x="T2" y="T3"/>
                                    </a:cxn>
                                  </a:cxnLst>
                                  <a:rect l="T4" t="T5" r="T6" b="T7"/>
                                  <a:pathLst>
                                    <a:path w="28956" h="71628">
                                      <a:moveTo>
                                        <a:pt x="0" y="0"/>
                                      </a:moveTo>
                                      <a:lnTo>
                                        <a:pt x="28956" y="716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5" name="Shape 2916"/>
                              <wps:cNvSpPr>
                                <a:spLocks/>
                              </wps:cNvSpPr>
                              <wps:spPr bwMode="auto">
                                <a:xfrm>
                                  <a:off x="7461" y="3456"/>
                                  <a:ext cx="103" cy="762"/>
                                </a:xfrm>
                                <a:custGeom>
                                  <a:avLst/>
                                  <a:gdLst>
                                    <a:gd name="T0" fmla="*/ 0 w 10287"/>
                                    <a:gd name="T1" fmla="*/ 0 h 76200"/>
                                    <a:gd name="T2" fmla="*/ 10287 w 10287"/>
                                    <a:gd name="T3" fmla="*/ 76200 h 76200"/>
                                    <a:gd name="T4" fmla="*/ 0 w 10287"/>
                                    <a:gd name="T5" fmla="*/ 0 h 76200"/>
                                    <a:gd name="T6" fmla="*/ 10287 w 10287"/>
                                    <a:gd name="T7" fmla="*/ 76200 h 76200"/>
                                  </a:gdLst>
                                  <a:ahLst/>
                                  <a:cxnLst>
                                    <a:cxn ang="0">
                                      <a:pos x="T0" y="T1"/>
                                    </a:cxn>
                                    <a:cxn ang="0">
                                      <a:pos x="T2" y="T3"/>
                                    </a:cxn>
                                  </a:cxnLst>
                                  <a:rect l="T4" t="T5" r="T6" b="T7"/>
                                  <a:pathLst>
                                    <a:path w="10287" h="76200">
                                      <a:moveTo>
                                        <a:pt x="0" y="0"/>
                                      </a:moveTo>
                                      <a:lnTo>
                                        <a:pt x="10287" y="7620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6" name="Shape 2917"/>
                              <wps:cNvSpPr>
                                <a:spLocks/>
                              </wps:cNvSpPr>
                              <wps:spPr bwMode="auto">
                                <a:xfrm>
                                  <a:off x="7461" y="4218"/>
                                  <a:ext cx="103" cy="762"/>
                                </a:xfrm>
                                <a:custGeom>
                                  <a:avLst/>
                                  <a:gdLst>
                                    <a:gd name="T0" fmla="*/ 10287 w 10287"/>
                                    <a:gd name="T1" fmla="*/ 0 h 76200"/>
                                    <a:gd name="T2" fmla="*/ 0 w 10287"/>
                                    <a:gd name="T3" fmla="*/ 76200 h 76200"/>
                                    <a:gd name="T4" fmla="*/ 0 w 10287"/>
                                    <a:gd name="T5" fmla="*/ 0 h 76200"/>
                                    <a:gd name="T6" fmla="*/ 10287 w 10287"/>
                                    <a:gd name="T7" fmla="*/ 76200 h 76200"/>
                                  </a:gdLst>
                                  <a:ahLst/>
                                  <a:cxnLst>
                                    <a:cxn ang="0">
                                      <a:pos x="T0" y="T1"/>
                                    </a:cxn>
                                    <a:cxn ang="0">
                                      <a:pos x="T2" y="T3"/>
                                    </a:cxn>
                                  </a:cxnLst>
                                  <a:rect l="T4" t="T5" r="T6" b="T7"/>
                                  <a:pathLst>
                                    <a:path w="10287" h="76200">
                                      <a:moveTo>
                                        <a:pt x="10287" y="0"/>
                                      </a:moveTo>
                                      <a:lnTo>
                                        <a:pt x="0" y="7620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7" name="Shape 2918"/>
                              <wps:cNvSpPr>
                                <a:spLocks/>
                              </wps:cNvSpPr>
                              <wps:spPr bwMode="auto">
                                <a:xfrm>
                                  <a:off x="7171" y="4980"/>
                                  <a:ext cx="290" cy="717"/>
                                </a:xfrm>
                                <a:custGeom>
                                  <a:avLst/>
                                  <a:gdLst>
                                    <a:gd name="T0" fmla="*/ 28956 w 28956"/>
                                    <a:gd name="T1" fmla="*/ 0 h 71628"/>
                                    <a:gd name="T2" fmla="*/ 0 w 28956"/>
                                    <a:gd name="T3" fmla="*/ 71628 h 71628"/>
                                    <a:gd name="T4" fmla="*/ 0 w 28956"/>
                                    <a:gd name="T5" fmla="*/ 0 h 71628"/>
                                    <a:gd name="T6" fmla="*/ 28956 w 28956"/>
                                    <a:gd name="T7" fmla="*/ 71628 h 71628"/>
                                  </a:gdLst>
                                  <a:ahLst/>
                                  <a:cxnLst>
                                    <a:cxn ang="0">
                                      <a:pos x="T0" y="T1"/>
                                    </a:cxn>
                                    <a:cxn ang="0">
                                      <a:pos x="T2" y="T3"/>
                                    </a:cxn>
                                  </a:cxnLst>
                                  <a:rect l="T4" t="T5" r="T6" b="T7"/>
                                  <a:pathLst>
                                    <a:path w="28956" h="71628">
                                      <a:moveTo>
                                        <a:pt x="28956" y="0"/>
                                      </a:moveTo>
                                      <a:lnTo>
                                        <a:pt x="0" y="716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8" name="Shape 2919"/>
                              <wps:cNvSpPr>
                                <a:spLocks/>
                              </wps:cNvSpPr>
                              <wps:spPr bwMode="auto">
                                <a:xfrm>
                                  <a:off x="6699" y="5697"/>
                                  <a:ext cx="472" cy="609"/>
                                </a:xfrm>
                                <a:custGeom>
                                  <a:avLst/>
                                  <a:gdLst>
                                    <a:gd name="T0" fmla="*/ 47244 w 47244"/>
                                    <a:gd name="T1" fmla="*/ 0 h 60959"/>
                                    <a:gd name="T2" fmla="*/ 0 w 47244"/>
                                    <a:gd name="T3" fmla="*/ 60959 h 60959"/>
                                    <a:gd name="T4" fmla="*/ 0 w 47244"/>
                                    <a:gd name="T5" fmla="*/ 0 h 60959"/>
                                    <a:gd name="T6" fmla="*/ 47244 w 47244"/>
                                    <a:gd name="T7" fmla="*/ 60959 h 60959"/>
                                  </a:gdLst>
                                  <a:ahLst/>
                                  <a:cxnLst>
                                    <a:cxn ang="0">
                                      <a:pos x="T0" y="T1"/>
                                    </a:cxn>
                                    <a:cxn ang="0">
                                      <a:pos x="T2" y="T3"/>
                                    </a:cxn>
                                  </a:cxnLst>
                                  <a:rect l="T4" t="T5" r="T6" b="T7"/>
                                  <a:pathLst>
                                    <a:path w="47244" h="60959">
                                      <a:moveTo>
                                        <a:pt x="47244" y="0"/>
                                      </a:moveTo>
                                      <a:lnTo>
                                        <a:pt x="0" y="6095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9" name="Shape 2920"/>
                              <wps:cNvSpPr>
                                <a:spLocks/>
                              </wps:cNvSpPr>
                              <wps:spPr bwMode="auto">
                                <a:xfrm>
                                  <a:off x="6089" y="6306"/>
                                  <a:ext cx="610" cy="473"/>
                                </a:xfrm>
                                <a:custGeom>
                                  <a:avLst/>
                                  <a:gdLst>
                                    <a:gd name="T0" fmla="*/ 60960 w 60960"/>
                                    <a:gd name="T1" fmla="*/ 0 h 47244"/>
                                    <a:gd name="T2" fmla="*/ 0 w 60960"/>
                                    <a:gd name="T3" fmla="*/ 47244 h 47244"/>
                                    <a:gd name="T4" fmla="*/ 0 w 60960"/>
                                    <a:gd name="T5" fmla="*/ 0 h 47244"/>
                                    <a:gd name="T6" fmla="*/ 60960 w 60960"/>
                                    <a:gd name="T7" fmla="*/ 47244 h 47244"/>
                                  </a:gdLst>
                                  <a:ahLst/>
                                  <a:cxnLst>
                                    <a:cxn ang="0">
                                      <a:pos x="T0" y="T1"/>
                                    </a:cxn>
                                    <a:cxn ang="0">
                                      <a:pos x="T2" y="T3"/>
                                    </a:cxn>
                                  </a:cxnLst>
                                  <a:rect l="T4" t="T5" r="T6" b="T7"/>
                                  <a:pathLst>
                                    <a:path w="60960" h="47244">
                                      <a:moveTo>
                                        <a:pt x="60960" y="0"/>
                                      </a:moveTo>
                                      <a:lnTo>
                                        <a:pt x="0" y="472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0" name="Shape 2921"/>
                              <wps:cNvSpPr>
                                <a:spLocks/>
                              </wps:cNvSpPr>
                              <wps:spPr bwMode="auto">
                                <a:xfrm>
                                  <a:off x="5373" y="6779"/>
                                  <a:ext cx="716" cy="289"/>
                                </a:xfrm>
                                <a:custGeom>
                                  <a:avLst/>
                                  <a:gdLst>
                                    <a:gd name="T0" fmla="*/ 71628 w 71628"/>
                                    <a:gd name="T1" fmla="*/ 0 h 28956"/>
                                    <a:gd name="T2" fmla="*/ 0 w 71628"/>
                                    <a:gd name="T3" fmla="*/ 28956 h 28956"/>
                                    <a:gd name="T4" fmla="*/ 0 w 71628"/>
                                    <a:gd name="T5" fmla="*/ 0 h 28956"/>
                                    <a:gd name="T6" fmla="*/ 71628 w 71628"/>
                                    <a:gd name="T7" fmla="*/ 28956 h 28956"/>
                                  </a:gdLst>
                                  <a:ahLst/>
                                  <a:cxnLst>
                                    <a:cxn ang="0">
                                      <a:pos x="T0" y="T1"/>
                                    </a:cxn>
                                    <a:cxn ang="0">
                                      <a:pos x="T2" y="T3"/>
                                    </a:cxn>
                                  </a:cxnLst>
                                  <a:rect l="T4" t="T5" r="T6" b="T7"/>
                                  <a:pathLst>
                                    <a:path w="71628" h="28956">
                                      <a:moveTo>
                                        <a:pt x="71628" y="0"/>
                                      </a:moveTo>
                                      <a:lnTo>
                                        <a:pt x="0" y="289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1" name="Shape 2922"/>
                              <wps:cNvSpPr>
                                <a:spLocks/>
                              </wps:cNvSpPr>
                              <wps:spPr bwMode="auto">
                                <a:xfrm>
                                  <a:off x="4611" y="7068"/>
                                  <a:ext cx="762" cy="104"/>
                                </a:xfrm>
                                <a:custGeom>
                                  <a:avLst/>
                                  <a:gdLst>
                                    <a:gd name="T0" fmla="*/ 76200 w 76200"/>
                                    <a:gd name="T1" fmla="*/ 0 h 10415"/>
                                    <a:gd name="T2" fmla="*/ 0 w 76200"/>
                                    <a:gd name="T3" fmla="*/ 10415 h 10415"/>
                                    <a:gd name="T4" fmla="*/ 0 w 76200"/>
                                    <a:gd name="T5" fmla="*/ 0 h 10415"/>
                                    <a:gd name="T6" fmla="*/ 76200 w 76200"/>
                                    <a:gd name="T7" fmla="*/ 10415 h 10415"/>
                                  </a:gdLst>
                                  <a:ahLst/>
                                  <a:cxnLst>
                                    <a:cxn ang="0">
                                      <a:pos x="T0" y="T1"/>
                                    </a:cxn>
                                    <a:cxn ang="0">
                                      <a:pos x="T2" y="T3"/>
                                    </a:cxn>
                                  </a:cxnLst>
                                  <a:rect l="T4" t="T5" r="T6" b="T7"/>
                                  <a:pathLst>
                                    <a:path w="76200" h="10415">
                                      <a:moveTo>
                                        <a:pt x="76200" y="0"/>
                                      </a:moveTo>
                                      <a:lnTo>
                                        <a:pt x="0" y="1041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2" name="Shape 2923"/>
                              <wps:cNvSpPr>
                                <a:spLocks/>
                              </wps:cNvSpPr>
                              <wps:spPr bwMode="auto">
                                <a:xfrm>
                                  <a:off x="3849" y="7068"/>
                                  <a:ext cx="762" cy="104"/>
                                </a:xfrm>
                                <a:custGeom>
                                  <a:avLst/>
                                  <a:gdLst>
                                    <a:gd name="T0" fmla="*/ 76200 w 76200"/>
                                    <a:gd name="T1" fmla="*/ 10415 h 10415"/>
                                    <a:gd name="T2" fmla="*/ 0 w 76200"/>
                                    <a:gd name="T3" fmla="*/ 0 h 10415"/>
                                    <a:gd name="T4" fmla="*/ 0 w 76200"/>
                                    <a:gd name="T5" fmla="*/ 0 h 10415"/>
                                    <a:gd name="T6" fmla="*/ 76200 w 76200"/>
                                    <a:gd name="T7" fmla="*/ 10415 h 10415"/>
                                  </a:gdLst>
                                  <a:ahLst/>
                                  <a:cxnLst>
                                    <a:cxn ang="0">
                                      <a:pos x="T0" y="T1"/>
                                    </a:cxn>
                                    <a:cxn ang="0">
                                      <a:pos x="T2" y="T3"/>
                                    </a:cxn>
                                  </a:cxnLst>
                                  <a:rect l="T4" t="T5" r="T6" b="T7"/>
                                  <a:pathLst>
                                    <a:path w="76200" h="10415">
                                      <a:moveTo>
                                        <a:pt x="76200" y="10415"/>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3" name="Shape 2924"/>
                              <wps:cNvSpPr>
                                <a:spLocks/>
                              </wps:cNvSpPr>
                              <wps:spPr bwMode="auto">
                                <a:xfrm>
                                  <a:off x="3133" y="6779"/>
                                  <a:ext cx="716" cy="289"/>
                                </a:xfrm>
                                <a:custGeom>
                                  <a:avLst/>
                                  <a:gdLst>
                                    <a:gd name="T0" fmla="*/ 71628 w 71628"/>
                                    <a:gd name="T1" fmla="*/ 28956 h 28956"/>
                                    <a:gd name="T2" fmla="*/ 0 w 71628"/>
                                    <a:gd name="T3" fmla="*/ 0 h 28956"/>
                                    <a:gd name="T4" fmla="*/ 0 w 71628"/>
                                    <a:gd name="T5" fmla="*/ 0 h 28956"/>
                                    <a:gd name="T6" fmla="*/ 71628 w 71628"/>
                                    <a:gd name="T7" fmla="*/ 28956 h 28956"/>
                                  </a:gdLst>
                                  <a:ahLst/>
                                  <a:cxnLst>
                                    <a:cxn ang="0">
                                      <a:pos x="T0" y="T1"/>
                                    </a:cxn>
                                    <a:cxn ang="0">
                                      <a:pos x="T2" y="T3"/>
                                    </a:cxn>
                                  </a:cxnLst>
                                  <a:rect l="T4" t="T5" r="T6" b="T7"/>
                                  <a:pathLst>
                                    <a:path w="71628" h="28956">
                                      <a:moveTo>
                                        <a:pt x="71628" y="2895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4" name="Shape 2925"/>
                              <wps:cNvSpPr>
                                <a:spLocks/>
                              </wps:cNvSpPr>
                              <wps:spPr bwMode="auto">
                                <a:xfrm>
                                  <a:off x="2523" y="6306"/>
                                  <a:ext cx="610" cy="473"/>
                                </a:xfrm>
                                <a:custGeom>
                                  <a:avLst/>
                                  <a:gdLst>
                                    <a:gd name="T0" fmla="*/ 60960 w 60960"/>
                                    <a:gd name="T1" fmla="*/ 47244 h 47244"/>
                                    <a:gd name="T2" fmla="*/ 0 w 60960"/>
                                    <a:gd name="T3" fmla="*/ 0 h 47244"/>
                                    <a:gd name="T4" fmla="*/ 0 w 60960"/>
                                    <a:gd name="T5" fmla="*/ 0 h 47244"/>
                                    <a:gd name="T6" fmla="*/ 60960 w 60960"/>
                                    <a:gd name="T7" fmla="*/ 47244 h 47244"/>
                                  </a:gdLst>
                                  <a:ahLst/>
                                  <a:cxnLst>
                                    <a:cxn ang="0">
                                      <a:pos x="T0" y="T1"/>
                                    </a:cxn>
                                    <a:cxn ang="0">
                                      <a:pos x="T2" y="T3"/>
                                    </a:cxn>
                                  </a:cxnLst>
                                  <a:rect l="T4" t="T5" r="T6" b="T7"/>
                                  <a:pathLst>
                                    <a:path w="60960" h="47244">
                                      <a:moveTo>
                                        <a:pt x="60960" y="4724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5" name="Shape 2926"/>
                              <wps:cNvSpPr>
                                <a:spLocks/>
                              </wps:cNvSpPr>
                              <wps:spPr bwMode="auto">
                                <a:xfrm>
                                  <a:off x="2051" y="5697"/>
                                  <a:ext cx="472" cy="609"/>
                                </a:xfrm>
                                <a:custGeom>
                                  <a:avLst/>
                                  <a:gdLst>
                                    <a:gd name="T0" fmla="*/ 47244 w 47244"/>
                                    <a:gd name="T1" fmla="*/ 60959 h 60959"/>
                                    <a:gd name="T2" fmla="*/ 0 w 47244"/>
                                    <a:gd name="T3" fmla="*/ 0 h 60959"/>
                                    <a:gd name="T4" fmla="*/ 0 w 47244"/>
                                    <a:gd name="T5" fmla="*/ 0 h 60959"/>
                                    <a:gd name="T6" fmla="*/ 47244 w 47244"/>
                                    <a:gd name="T7" fmla="*/ 60959 h 60959"/>
                                  </a:gdLst>
                                  <a:ahLst/>
                                  <a:cxnLst>
                                    <a:cxn ang="0">
                                      <a:pos x="T0" y="T1"/>
                                    </a:cxn>
                                    <a:cxn ang="0">
                                      <a:pos x="T2" y="T3"/>
                                    </a:cxn>
                                  </a:cxnLst>
                                  <a:rect l="T4" t="T5" r="T6" b="T7"/>
                                  <a:pathLst>
                                    <a:path w="47244" h="60959">
                                      <a:moveTo>
                                        <a:pt x="47244" y="60959"/>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6" name="Shape 2927"/>
                              <wps:cNvSpPr>
                                <a:spLocks/>
                              </wps:cNvSpPr>
                              <wps:spPr bwMode="auto">
                                <a:xfrm>
                                  <a:off x="1761" y="4980"/>
                                  <a:ext cx="290" cy="717"/>
                                </a:xfrm>
                                <a:custGeom>
                                  <a:avLst/>
                                  <a:gdLst>
                                    <a:gd name="T0" fmla="*/ 28956 w 28956"/>
                                    <a:gd name="T1" fmla="*/ 71628 h 71628"/>
                                    <a:gd name="T2" fmla="*/ 0 w 28956"/>
                                    <a:gd name="T3" fmla="*/ 0 h 71628"/>
                                    <a:gd name="T4" fmla="*/ 0 w 28956"/>
                                    <a:gd name="T5" fmla="*/ 0 h 71628"/>
                                    <a:gd name="T6" fmla="*/ 28956 w 28956"/>
                                    <a:gd name="T7" fmla="*/ 71628 h 71628"/>
                                  </a:gdLst>
                                  <a:ahLst/>
                                  <a:cxnLst>
                                    <a:cxn ang="0">
                                      <a:pos x="T0" y="T1"/>
                                    </a:cxn>
                                    <a:cxn ang="0">
                                      <a:pos x="T2" y="T3"/>
                                    </a:cxn>
                                  </a:cxnLst>
                                  <a:rect l="T4" t="T5" r="T6" b="T7"/>
                                  <a:pathLst>
                                    <a:path w="28956" h="71628">
                                      <a:moveTo>
                                        <a:pt x="28956" y="7162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7" name="Shape 2928"/>
                              <wps:cNvSpPr>
                                <a:spLocks/>
                              </wps:cNvSpPr>
                              <wps:spPr bwMode="auto">
                                <a:xfrm>
                                  <a:off x="1658" y="4218"/>
                                  <a:ext cx="103" cy="762"/>
                                </a:xfrm>
                                <a:custGeom>
                                  <a:avLst/>
                                  <a:gdLst>
                                    <a:gd name="T0" fmla="*/ 10287 w 10287"/>
                                    <a:gd name="T1" fmla="*/ 76200 h 76200"/>
                                    <a:gd name="T2" fmla="*/ 0 w 10287"/>
                                    <a:gd name="T3" fmla="*/ 0 h 76200"/>
                                    <a:gd name="T4" fmla="*/ 0 w 10287"/>
                                    <a:gd name="T5" fmla="*/ 0 h 76200"/>
                                    <a:gd name="T6" fmla="*/ 10287 w 10287"/>
                                    <a:gd name="T7" fmla="*/ 76200 h 76200"/>
                                  </a:gdLst>
                                  <a:ahLst/>
                                  <a:cxnLst>
                                    <a:cxn ang="0">
                                      <a:pos x="T0" y="T1"/>
                                    </a:cxn>
                                    <a:cxn ang="0">
                                      <a:pos x="T2" y="T3"/>
                                    </a:cxn>
                                  </a:cxnLst>
                                  <a:rect l="T4" t="T5" r="T6" b="T7"/>
                                  <a:pathLst>
                                    <a:path w="10287" h="76200">
                                      <a:moveTo>
                                        <a:pt x="10287" y="7620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8" name="Shape 2929"/>
                              <wps:cNvSpPr>
                                <a:spLocks/>
                              </wps:cNvSpPr>
                              <wps:spPr bwMode="auto">
                                <a:xfrm>
                                  <a:off x="1658" y="3456"/>
                                  <a:ext cx="103" cy="762"/>
                                </a:xfrm>
                                <a:custGeom>
                                  <a:avLst/>
                                  <a:gdLst>
                                    <a:gd name="T0" fmla="*/ 0 w 10287"/>
                                    <a:gd name="T1" fmla="*/ 76200 h 76200"/>
                                    <a:gd name="T2" fmla="*/ 10287 w 10287"/>
                                    <a:gd name="T3" fmla="*/ 0 h 76200"/>
                                    <a:gd name="T4" fmla="*/ 0 w 10287"/>
                                    <a:gd name="T5" fmla="*/ 0 h 76200"/>
                                    <a:gd name="T6" fmla="*/ 10287 w 10287"/>
                                    <a:gd name="T7" fmla="*/ 76200 h 76200"/>
                                  </a:gdLst>
                                  <a:ahLst/>
                                  <a:cxnLst>
                                    <a:cxn ang="0">
                                      <a:pos x="T0" y="T1"/>
                                    </a:cxn>
                                    <a:cxn ang="0">
                                      <a:pos x="T2" y="T3"/>
                                    </a:cxn>
                                  </a:cxnLst>
                                  <a:rect l="T4" t="T5" r="T6" b="T7"/>
                                  <a:pathLst>
                                    <a:path w="10287" h="76200">
                                      <a:moveTo>
                                        <a:pt x="0" y="76200"/>
                                      </a:moveTo>
                                      <a:lnTo>
                                        <a:pt x="1028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9" name="Shape 2930"/>
                              <wps:cNvSpPr>
                                <a:spLocks/>
                              </wps:cNvSpPr>
                              <wps:spPr bwMode="auto">
                                <a:xfrm>
                                  <a:off x="1761" y="2740"/>
                                  <a:ext cx="290" cy="716"/>
                                </a:xfrm>
                                <a:custGeom>
                                  <a:avLst/>
                                  <a:gdLst>
                                    <a:gd name="T0" fmla="*/ 0 w 28956"/>
                                    <a:gd name="T1" fmla="*/ 71628 h 71628"/>
                                    <a:gd name="T2" fmla="*/ 28956 w 28956"/>
                                    <a:gd name="T3" fmla="*/ 0 h 71628"/>
                                    <a:gd name="T4" fmla="*/ 0 w 28956"/>
                                    <a:gd name="T5" fmla="*/ 0 h 71628"/>
                                    <a:gd name="T6" fmla="*/ 28956 w 28956"/>
                                    <a:gd name="T7" fmla="*/ 71628 h 71628"/>
                                  </a:gdLst>
                                  <a:ahLst/>
                                  <a:cxnLst>
                                    <a:cxn ang="0">
                                      <a:pos x="T0" y="T1"/>
                                    </a:cxn>
                                    <a:cxn ang="0">
                                      <a:pos x="T2" y="T3"/>
                                    </a:cxn>
                                  </a:cxnLst>
                                  <a:rect l="T4" t="T5" r="T6" b="T7"/>
                                  <a:pathLst>
                                    <a:path w="28956" h="71628">
                                      <a:moveTo>
                                        <a:pt x="0" y="71628"/>
                                      </a:moveTo>
                                      <a:lnTo>
                                        <a:pt x="2895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0" name="Shape 2931"/>
                              <wps:cNvSpPr>
                                <a:spLocks/>
                              </wps:cNvSpPr>
                              <wps:spPr bwMode="auto">
                                <a:xfrm>
                                  <a:off x="2051" y="2131"/>
                                  <a:ext cx="472" cy="609"/>
                                </a:xfrm>
                                <a:custGeom>
                                  <a:avLst/>
                                  <a:gdLst>
                                    <a:gd name="T0" fmla="*/ 0 w 47244"/>
                                    <a:gd name="T1" fmla="*/ 60960 h 60960"/>
                                    <a:gd name="T2" fmla="*/ 47244 w 47244"/>
                                    <a:gd name="T3" fmla="*/ 0 h 60960"/>
                                    <a:gd name="T4" fmla="*/ 0 w 47244"/>
                                    <a:gd name="T5" fmla="*/ 0 h 60960"/>
                                    <a:gd name="T6" fmla="*/ 47244 w 47244"/>
                                    <a:gd name="T7" fmla="*/ 60960 h 60960"/>
                                  </a:gdLst>
                                  <a:ahLst/>
                                  <a:cxnLst>
                                    <a:cxn ang="0">
                                      <a:pos x="T0" y="T1"/>
                                    </a:cxn>
                                    <a:cxn ang="0">
                                      <a:pos x="T2" y="T3"/>
                                    </a:cxn>
                                  </a:cxnLst>
                                  <a:rect l="T4" t="T5" r="T6" b="T7"/>
                                  <a:pathLst>
                                    <a:path w="47244" h="60960">
                                      <a:moveTo>
                                        <a:pt x="0" y="60960"/>
                                      </a:moveTo>
                                      <a:lnTo>
                                        <a:pt x="4724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1" name="Shape 2932"/>
                              <wps:cNvSpPr>
                                <a:spLocks/>
                              </wps:cNvSpPr>
                              <wps:spPr bwMode="auto">
                                <a:xfrm>
                                  <a:off x="2523" y="1658"/>
                                  <a:ext cx="610" cy="473"/>
                                </a:xfrm>
                                <a:custGeom>
                                  <a:avLst/>
                                  <a:gdLst>
                                    <a:gd name="T0" fmla="*/ 0 w 60960"/>
                                    <a:gd name="T1" fmla="*/ 47244 h 47244"/>
                                    <a:gd name="T2" fmla="*/ 60960 w 60960"/>
                                    <a:gd name="T3" fmla="*/ 0 h 47244"/>
                                    <a:gd name="T4" fmla="*/ 0 w 60960"/>
                                    <a:gd name="T5" fmla="*/ 0 h 47244"/>
                                    <a:gd name="T6" fmla="*/ 60960 w 60960"/>
                                    <a:gd name="T7" fmla="*/ 47244 h 47244"/>
                                  </a:gdLst>
                                  <a:ahLst/>
                                  <a:cxnLst>
                                    <a:cxn ang="0">
                                      <a:pos x="T0" y="T1"/>
                                    </a:cxn>
                                    <a:cxn ang="0">
                                      <a:pos x="T2" y="T3"/>
                                    </a:cxn>
                                  </a:cxnLst>
                                  <a:rect l="T4" t="T5" r="T6" b="T7"/>
                                  <a:pathLst>
                                    <a:path w="60960" h="47244">
                                      <a:moveTo>
                                        <a:pt x="0" y="47244"/>
                                      </a:moveTo>
                                      <a:lnTo>
                                        <a:pt x="6096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2" name="Shape 2933"/>
                              <wps:cNvSpPr>
                                <a:spLocks/>
                              </wps:cNvSpPr>
                              <wps:spPr bwMode="auto">
                                <a:xfrm>
                                  <a:off x="3133" y="1369"/>
                                  <a:ext cx="716" cy="289"/>
                                </a:xfrm>
                                <a:custGeom>
                                  <a:avLst/>
                                  <a:gdLst>
                                    <a:gd name="T0" fmla="*/ 0 w 71628"/>
                                    <a:gd name="T1" fmla="*/ 28956 h 28956"/>
                                    <a:gd name="T2" fmla="*/ 71628 w 71628"/>
                                    <a:gd name="T3" fmla="*/ 0 h 28956"/>
                                    <a:gd name="T4" fmla="*/ 0 w 71628"/>
                                    <a:gd name="T5" fmla="*/ 0 h 28956"/>
                                    <a:gd name="T6" fmla="*/ 71628 w 71628"/>
                                    <a:gd name="T7" fmla="*/ 28956 h 28956"/>
                                  </a:gdLst>
                                  <a:ahLst/>
                                  <a:cxnLst>
                                    <a:cxn ang="0">
                                      <a:pos x="T0" y="T1"/>
                                    </a:cxn>
                                    <a:cxn ang="0">
                                      <a:pos x="T2" y="T3"/>
                                    </a:cxn>
                                  </a:cxnLst>
                                  <a:rect l="T4" t="T5" r="T6" b="T7"/>
                                  <a:pathLst>
                                    <a:path w="71628" h="28956">
                                      <a:moveTo>
                                        <a:pt x="0" y="28956"/>
                                      </a:moveTo>
                                      <a:lnTo>
                                        <a:pt x="716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3" name="Shape 2934"/>
                              <wps:cNvSpPr>
                                <a:spLocks/>
                              </wps:cNvSpPr>
                              <wps:spPr bwMode="auto">
                                <a:xfrm>
                                  <a:off x="3849" y="1267"/>
                                  <a:ext cx="762" cy="102"/>
                                </a:xfrm>
                                <a:custGeom>
                                  <a:avLst/>
                                  <a:gdLst>
                                    <a:gd name="T0" fmla="*/ 0 w 76200"/>
                                    <a:gd name="T1" fmla="*/ 10160 h 10160"/>
                                    <a:gd name="T2" fmla="*/ 76200 w 76200"/>
                                    <a:gd name="T3" fmla="*/ 0 h 10160"/>
                                    <a:gd name="T4" fmla="*/ 0 w 76200"/>
                                    <a:gd name="T5" fmla="*/ 0 h 10160"/>
                                    <a:gd name="T6" fmla="*/ 76200 w 76200"/>
                                    <a:gd name="T7" fmla="*/ 10160 h 10160"/>
                                  </a:gdLst>
                                  <a:ahLst/>
                                  <a:cxnLst>
                                    <a:cxn ang="0">
                                      <a:pos x="T0" y="T1"/>
                                    </a:cxn>
                                    <a:cxn ang="0">
                                      <a:pos x="T2" y="T3"/>
                                    </a:cxn>
                                  </a:cxnLst>
                                  <a:rect l="T4" t="T5" r="T6" b="T7"/>
                                  <a:pathLst>
                                    <a:path w="76200" h="10160">
                                      <a:moveTo>
                                        <a:pt x="0" y="10160"/>
                                      </a:moveTo>
                                      <a:lnTo>
                                        <a:pt x="7620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4" name="Shape 2935"/>
                              <wps:cNvSpPr>
                                <a:spLocks/>
                              </wps:cNvSpPr>
                              <wps:spPr bwMode="auto">
                                <a:xfrm>
                                  <a:off x="3554" y="3077"/>
                                  <a:ext cx="2114" cy="2286"/>
                                </a:xfrm>
                                <a:custGeom>
                                  <a:avLst/>
                                  <a:gdLst>
                                    <a:gd name="T0" fmla="*/ 75184 w 211328"/>
                                    <a:gd name="T1" fmla="*/ 0 h 228600"/>
                                    <a:gd name="T2" fmla="*/ 105664 w 211328"/>
                                    <a:gd name="T3" fmla="*/ 1397 h 228600"/>
                                    <a:gd name="T4" fmla="*/ 131572 w 211328"/>
                                    <a:gd name="T5" fmla="*/ 16636 h 228600"/>
                                    <a:gd name="T6" fmla="*/ 148336 w 211328"/>
                                    <a:gd name="T7" fmla="*/ 41021 h 228600"/>
                                    <a:gd name="T8" fmla="*/ 151384 w 211328"/>
                                    <a:gd name="T9" fmla="*/ 68452 h 228600"/>
                                    <a:gd name="T10" fmla="*/ 152908 w 211328"/>
                                    <a:gd name="T11" fmla="*/ 86740 h 228600"/>
                                    <a:gd name="T12" fmla="*/ 163576 w 211328"/>
                                    <a:gd name="T13" fmla="*/ 98933 h 228600"/>
                                    <a:gd name="T14" fmla="*/ 192532 w 211328"/>
                                    <a:gd name="T15" fmla="*/ 114173 h 228600"/>
                                    <a:gd name="T16" fmla="*/ 209296 w 211328"/>
                                    <a:gd name="T17" fmla="*/ 141605 h 228600"/>
                                    <a:gd name="T18" fmla="*/ 211328 w 211328"/>
                                    <a:gd name="T19" fmla="*/ 175133 h 228600"/>
                                    <a:gd name="T20" fmla="*/ 197104 w 211328"/>
                                    <a:gd name="T21" fmla="*/ 205612 h 228600"/>
                                    <a:gd name="T22" fmla="*/ 169672 w 211328"/>
                                    <a:gd name="T23" fmla="*/ 225425 h 228600"/>
                                    <a:gd name="T24" fmla="*/ 136144 w 211328"/>
                                    <a:gd name="T25" fmla="*/ 228600 h 228600"/>
                                    <a:gd name="T26" fmla="*/ 105664 w 211328"/>
                                    <a:gd name="T27" fmla="*/ 228473 h 228600"/>
                                    <a:gd name="T28" fmla="*/ 79756 w 211328"/>
                                    <a:gd name="T29" fmla="*/ 211708 h 228600"/>
                                    <a:gd name="T30" fmla="*/ 62992 w 211328"/>
                                    <a:gd name="T31" fmla="*/ 187325 h 228600"/>
                                    <a:gd name="T32" fmla="*/ 59944 w 211328"/>
                                    <a:gd name="T33" fmla="*/ 161417 h 228600"/>
                                    <a:gd name="T34" fmla="*/ 58420 w 211328"/>
                                    <a:gd name="T35" fmla="*/ 141605 h 228600"/>
                                    <a:gd name="T36" fmla="*/ 47752 w 211328"/>
                                    <a:gd name="T37" fmla="*/ 129412 h 228600"/>
                                    <a:gd name="T38" fmla="*/ 18796 w 211328"/>
                                    <a:gd name="T39" fmla="*/ 114173 h 228600"/>
                                    <a:gd name="T40" fmla="*/ 2032 w 211328"/>
                                    <a:gd name="T41" fmla="*/ 86740 h 228600"/>
                                    <a:gd name="T42" fmla="*/ 0 w 211328"/>
                                    <a:gd name="T43" fmla="*/ 53212 h 228600"/>
                                    <a:gd name="T44" fmla="*/ 14224 w 211328"/>
                                    <a:gd name="T45" fmla="*/ 22733 h 228600"/>
                                    <a:gd name="T46" fmla="*/ 41656 w 211328"/>
                                    <a:gd name="T47" fmla="*/ 4445 h 228600"/>
                                    <a:gd name="T48" fmla="*/ 75184 w 211328"/>
                                    <a:gd name="T49" fmla="*/ 0 h 228600"/>
                                    <a:gd name="T50" fmla="*/ 0 w 211328"/>
                                    <a:gd name="T51" fmla="*/ 0 h 228600"/>
                                    <a:gd name="T52" fmla="*/ 211328 w 211328"/>
                                    <a:gd name="T53" fmla="*/ 228600 h 228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11328" h="228600">
                                      <a:moveTo>
                                        <a:pt x="75184" y="0"/>
                                      </a:moveTo>
                                      <a:lnTo>
                                        <a:pt x="105664" y="1397"/>
                                      </a:lnTo>
                                      <a:lnTo>
                                        <a:pt x="131572" y="16636"/>
                                      </a:lnTo>
                                      <a:lnTo>
                                        <a:pt x="148336" y="41021"/>
                                      </a:lnTo>
                                      <a:lnTo>
                                        <a:pt x="151384" y="68452"/>
                                      </a:lnTo>
                                      <a:lnTo>
                                        <a:pt x="152908" y="86740"/>
                                      </a:lnTo>
                                      <a:lnTo>
                                        <a:pt x="163576" y="98933"/>
                                      </a:lnTo>
                                      <a:lnTo>
                                        <a:pt x="192532" y="114173"/>
                                      </a:lnTo>
                                      <a:lnTo>
                                        <a:pt x="209296" y="141605"/>
                                      </a:lnTo>
                                      <a:lnTo>
                                        <a:pt x="211328" y="175133"/>
                                      </a:lnTo>
                                      <a:lnTo>
                                        <a:pt x="197104" y="205612"/>
                                      </a:lnTo>
                                      <a:lnTo>
                                        <a:pt x="169672" y="225425"/>
                                      </a:lnTo>
                                      <a:lnTo>
                                        <a:pt x="136144" y="228600"/>
                                      </a:lnTo>
                                      <a:lnTo>
                                        <a:pt x="105664" y="228473"/>
                                      </a:lnTo>
                                      <a:lnTo>
                                        <a:pt x="79756" y="211708"/>
                                      </a:lnTo>
                                      <a:lnTo>
                                        <a:pt x="62992" y="187325"/>
                                      </a:lnTo>
                                      <a:lnTo>
                                        <a:pt x="59944" y="161417"/>
                                      </a:lnTo>
                                      <a:lnTo>
                                        <a:pt x="58420" y="141605"/>
                                      </a:lnTo>
                                      <a:lnTo>
                                        <a:pt x="47752" y="129412"/>
                                      </a:lnTo>
                                      <a:lnTo>
                                        <a:pt x="18796" y="114173"/>
                                      </a:lnTo>
                                      <a:lnTo>
                                        <a:pt x="2032" y="86740"/>
                                      </a:lnTo>
                                      <a:lnTo>
                                        <a:pt x="0" y="53212"/>
                                      </a:lnTo>
                                      <a:lnTo>
                                        <a:pt x="14224" y="22733"/>
                                      </a:lnTo>
                                      <a:lnTo>
                                        <a:pt x="41656" y="4445"/>
                                      </a:lnTo>
                                      <a:lnTo>
                                        <a:pt x="75184" y="0"/>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5" name="Shape 2936"/>
                              <wps:cNvSpPr>
                                <a:spLocks/>
                              </wps:cNvSpPr>
                              <wps:spPr bwMode="auto">
                                <a:xfrm>
                                  <a:off x="3234" y="2882"/>
                                  <a:ext cx="2754" cy="2678"/>
                                </a:xfrm>
                                <a:custGeom>
                                  <a:avLst/>
                                  <a:gdLst>
                                    <a:gd name="T0" fmla="*/ 102616 w 275336"/>
                                    <a:gd name="T1" fmla="*/ 0 h 267715"/>
                                    <a:gd name="T2" fmla="*/ 137668 w 275336"/>
                                    <a:gd name="T3" fmla="*/ 7112 h 267715"/>
                                    <a:gd name="T4" fmla="*/ 165100 w 275336"/>
                                    <a:gd name="T5" fmla="*/ 31496 h 267715"/>
                                    <a:gd name="T6" fmla="*/ 181864 w 275336"/>
                                    <a:gd name="T7" fmla="*/ 58928 h 267715"/>
                                    <a:gd name="T8" fmla="*/ 192532 w 275336"/>
                                    <a:gd name="T9" fmla="*/ 78739 h 267715"/>
                                    <a:gd name="T10" fmla="*/ 200152 w 275336"/>
                                    <a:gd name="T11" fmla="*/ 97028 h 267715"/>
                                    <a:gd name="T12" fmla="*/ 227584 w 275336"/>
                                    <a:gd name="T13" fmla="*/ 109220 h 267715"/>
                                    <a:gd name="T14" fmla="*/ 258064 w 275336"/>
                                    <a:gd name="T15" fmla="*/ 133604 h 267715"/>
                                    <a:gd name="T16" fmla="*/ 275336 w 275336"/>
                                    <a:gd name="T17" fmla="*/ 170180 h 267715"/>
                                    <a:gd name="T18" fmla="*/ 273304 w 275336"/>
                                    <a:gd name="T19" fmla="*/ 211328 h 267715"/>
                                    <a:gd name="T20" fmla="*/ 250444 w 275336"/>
                                    <a:gd name="T21" fmla="*/ 246380 h 267715"/>
                                    <a:gd name="T22" fmla="*/ 215392 w 275336"/>
                                    <a:gd name="T23" fmla="*/ 267715 h 267715"/>
                                    <a:gd name="T24" fmla="*/ 174244 w 275336"/>
                                    <a:gd name="T25" fmla="*/ 267462 h 267715"/>
                                    <a:gd name="T26" fmla="*/ 137668 w 275336"/>
                                    <a:gd name="T27" fmla="*/ 260096 h 267715"/>
                                    <a:gd name="T28" fmla="*/ 110236 w 275336"/>
                                    <a:gd name="T29" fmla="*/ 235712 h 267715"/>
                                    <a:gd name="T30" fmla="*/ 93472 w 275336"/>
                                    <a:gd name="T31" fmla="*/ 209804 h 267715"/>
                                    <a:gd name="T32" fmla="*/ 82804 w 275336"/>
                                    <a:gd name="T33" fmla="*/ 188468 h 267715"/>
                                    <a:gd name="T34" fmla="*/ 75184 w 275336"/>
                                    <a:gd name="T35" fmla="*/ 170180 h 267715"/>
                                    <a:gd name="T36" fmla="*/ 47752 w 275336"/>
                                    <a:gd name="T37" fmla="*/ 157988 h 267715"/>
                                    <a:gd name="T38" fmla="*/ 17272 w 275336"/>
                                    <a:gd name="T39" fmla="*/ 133604 h 267715"/>
                                    <a:gd name="T40" fmla="*/ 0 w 275336"/>
                                    <a:gd name="T41" fmla="*/ 97028 h 267715"/>
                                    <a:gd name="T42" fmla="*/ 2032 w 275336"/>
                                    <a:gd name="T43" fmla="*/ 55880 h 267715"/>
                                    <a:gd name="T44" fmla="*/ 24892 w 275336"/>
                                    <a:gd name="T45" fmla="*/ 20828 h 267715"/>
                                    <a:gd name="T46" fmla="*/ 61468 w 275336"/>
                                    <a:gd name="T47" fmla="*/ 1015 h 267715"/>
                                    <a:gd name="T48" fmla="*/ 102616 w 275336"/>
                                    <a:gd name="T49" fmla="*/ 0 h 267715"/>
                                    <a:gd name="T50" fmla="*/ 0 w 275336"/>
                                    <a:gd name="T51" fmla="*/ 0 h 267715"/>
                                    <a:gd name="T52" fmla="*/ 275336 w 275336"/>
                                    <a:gd name="T53" fmla="*/ 267715 h 267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75336" h="267715">
                                      <a:moveTo>
                                        <a:pt x="102616" y="0"/>
                                      </a:moveTo>
                                      <a:lnTo>
                                        <a:pt x="137668" y="7112"/>
                                      </a:lnTo>
                                      <a:lnTo>
                                        <a:pt x="165100" y="31496"/>
                                      </a:lnTo>
                                      <a:lnTo>
                                        <a:pt x="181864" y="58928"/>
                                      </a:lnTo>
                                      <a:lnTo>
                                        <a:pt x="192532" y="78739"/>
                                      </a:lnTo>
                                      <a:lnTo>
                                        <a:pt x="200152" y="97028"/>
                                      </a:lnTo>
                                      <a:lnTo>
                                        <a:pt x="227584" y="109220"/>
                                      </a:lnTo>
                                      <a:lnTo>
                                        <a:pt x="258064" y="133604"/>
                                      </a:lnTo>
                                      <a:lnTo>
                                        <a:pt x="275336" y="170180"/>
                                      </a:lnTo>
                                      <a:lnTo>
                                        <a:pt x="273304" y="211328"/>
                                      </a:lnTo>
                                      <a:lnTo>
                                        <a:pt x="250444" y="246380"/>
                                      </a:lnTo>
                                      <a:lnTo>
                                        <a:pt x="215392" y="267715"/>
                                      </a:lnTo>
                                      <a:lnTo>
                                        <a:pt x="174244" y="267462"/>
                                      </a:lnTo>
                                      <a:lnTo>
                                        <a:pt x="137668" y="260096"/>
                                      </a:lnTo>
                                      <a:lnTo>
                                        <a:pt x="110236" y="235712"/>
                                      </a:lnTo>
                                      <a:lnTo>
                                        <a:pt x="93472" y="209804"/>
                                      </a:lnTo>
                                      <a:lnTo>
                                        <a:pt x="82804" y="188468"/>
                                      </a:lnTo>
                                      <a:lnTo>
                                        <a:pt x="75184" y="170180"/>
                                      </a:lnTo>
                                      <a:lnTo>
                                        <a:pt x="47752" y="157988"/>
                                      </a:lnTo>
                                      <a:lnTo>
                                        <a:pt x="17272" y="133604"/>
                                      </a:lnTo>
                                      <a:lnTo>
                                        <a:pt x="0" y="97028"/>
                                      </a:lnTo>
                                      <a:lnTo>
                                        <a:pt x="2032" y="55880"/>
                                      </a:lnTo>
                                      <a:lnTo>
                                        <a:pt x="24892" y="20828"/>
                                      </a:lnTo>
                                      <a:lnTo>
                                        <a:pt x="61468" y="1015"/>
                                      </a:lnTo>
                                      <a:lnTo>
                                        <a:pt x="102616" y="0"/>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6" name="Shape 2937"/>
                              <wps:cNvSpPr>
                                <a:spLocks/>
                              </wps:cNvSpPr>
                              <wps:spPr bwMode="auto">
                                <a:xfrm>
                                  <a:off x="3042" y="2780"/>
                                  <a:ext cx="3139" cy="2881"/>
                                </a:xfrm>
                                <a:custGeom>
                                  <a:avLst/>
                                  <a:gdLst>
                                    <a:gd name="T0" fmla="*/ 118745 w 313817"/>
                                    <a:gd name="T1" fmla="*/ 0 h 288163"/>
                                    <a:gd name="T2" fmla="*/ 156845 w 313817"/>
                                    <a:gd name="T3" fmla="*/ 9778 h 288163"/>
                                    <a:gd name="T4" fmla="*/ 185801 w 313817"/>
                                    <a:gd name="T5" fmla="*/ 37211 h 288163"/>
                                    <a:gd name="T6" fmla="*/ 204089 w 313817"/>
                                    <a:gd name="T7" fmla="*/ 61595 h 288163"/>
                                    <a:gd name="T8" fmla="*/ 220853 w 313817"/>
                                    <a:gd name="T9" fmla="*/ 79883 h 288163"/>
                                    <a:gd name="T10" fmla="*/ 246761 w 313817"/>
                                    <a:gd name="T11" fmla="*/ 92075 h 288163"/>
                                    <a:gd name="T12" fmla="*/ 271145 w 313817"/>
                                    <a:gd name="T13" fmla="*/ 113411 h 288163"/>
                                    <a:gd name="T14" fmla="*/ 300101 w 313817"/>
                                    <a:gd name="T15" fmla="*/ 143891 h 288163"/>
                                    <a:gd name="T16" fmla="*/ 313817 w 313817"/>
                                    <a:gd name="T17" fmla="*/ 186563 h 288163"/>
                                    <a:gd name="T18" fmla="*/ 306197 w 313817"/>
                                    <a:gd name="T19" fmla="*/ 230759 h 288163"/>
                                    <a:gd name="T20" fmla="*/ 278765 w 313817"/>
                                    <a:gd name="T21" fmla="*/ 265811 h 288163"/>
                                    <a:gd name="T22" fmla="*/ 239141 w 313817"/>
                                    <a:gd name="T23" fmla="*/ 285623 h 288163"/>
                                    <a:gd name="T24" fmla="*/ 194945 w 313817"/>
                                    <a:gd name="T25" fmla="*/ 288163 h 288163"/>
                                    <a:gd name="T26" fmla="*/ 156845 w 313817"/>
                                    <a:gd name="T27" fmla="*/ 278002 h 288163"/>
                                    <a:gd name="T28" fmla="*/ 127889 w 313817"/>
                                    <a:gd name="T29" fmla="*/ 250571 h 288163"/>
                                    <a:gd name="T30" fmla="*/ 109601 w 313817"/>
                                    <a:gd name="T31" fmla="*/ 226187 h 288163"/>
                                    <a:gd name="T32" fmla="*/ 92837 w 313817"/>
                                    <a:gd name="T33" fmla="*/ 207899 h 288163"/>
                                    <a:gd name="T34" fmla="*/ 66929 w 313817"/>
                                    <a:gd name="T35" fmla="*/ 195707 h 288163"/>
                                    <a:gd name="T36" fmla="*/ 42545 w 313817"/>
                                    <a:gd name="T37" fmla="*/ 174371 h 288163"/>
                                    <a:gd name="T38" fmla="*/ 13589 w 313817"/>
                                    <a:gd name="T39" fmla="*/ 143891 h 288163"/>
                                    <a:gd name="T40" fmla="*/ 0 w 313817"/>
                                    <a:gd name="T41" fmla="*/ 102743 h 288163"/>
                                    <a:gd name="T42" fmla="*/ 7493 w 313817"/>
                                    <a:gd name="T43" fmla="*/ 57023 h 288163"/>
                                    <a:gd name="T44" fmla="*/ 34925 w 313817"/>
                                    <a:gd name="T45" fmla="*/ 21971 h 288163"/>
                                    <a:gd name="T46" fmla="*/ 74549 w 313817"/>
                                    <a:gd name="T47" fmla="*/ 2159 h 288163"/>
                                    <a:gd name="T48" fmla="*/ 118745 w 313817"/>
                                    <a:gd name="T49" fmla="*/ 0 h 288163"/>
                                    <a:gd name="T50" fmla="*/ 0 w 313817"/>
                                    <a:gd name="T51" fmla="*/ 0 h 288163"/>
                                    <a:gd name="T52" fmla="*/ 313817 w 313817"/>
                                    <a:gd name="T53" fmla="*/ 288163 h 288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13817" h="288163">
                                      <a:moveTo>
                                        <a:pt x="118745" y="0"/>
                                      </a:moveTo>
                                      <a:lnTo>
                                        <a:pt x="156845" y="9778"/>
                                      </a:lnTo>
                                      <a:lnTo>
                                        <a:pt x="185801" y="37211"/>
                                      </a:lnTo>
                                      <a:lnTo>
                                        <a:pt x="204089" y="61595"/>
                                      </a:lnTo>
                                      <a:lnTo>
                                        <a:pt x="220853" y="79883"/>
                                      </a:lnTo>
                                      <a:lnTo>
                                        <a:pt x="246761" y="92075"/>
                                      </a:lnTo>
                                      <a:lnTo>
                                        <a:pt x="271145" y="113411"/>
                                      </a:lnTo>
                                      <a:lnTo>
                                        <a:pt x="300101" y="143891"/>
                                      </a:lnTo>
                                      <a:lnTo>
                                        <a:pt x="313817" y="186563"/>
                                      </a:lnTo>
                                      <a:lnTo>
                                        <a:pt x="306197" y="230759"/>
                                      </a:lnTo>
                                      <a:lnTo>
                                        <a:pt x="278765" y="265811"/>
                                      </a:lnTo>
                                      <a:lnTo>
                                        <a:pt x="239141" y="285623"/>
                                      </a:lnTo>
                                      <a:lnTo>
                                        <a:pt x="194945" y="288163"/>
                                      </a:lnTo>
                                      <a:lnTo>
                                        <a:pt x="156845" y="278002"/>
                                      </a:lnTo>
                                      <a:lnTo>
                                        <a:pt x="127889" y="250571"/>
                                      </a:lnTo>
                                      <a:lnTo>
                                        <a:pt x="109601" y="226187"/>
                                      </a:lnTo>
                                      <a:lnTo>
                                        <a:pt x="92837" y="207899"/>
                                      </a:lnTo>
                                      <a:lnTo>
                                        <a:pt x="66929" y="195707"/>
                                      </a:lnTo>
                                      <a:lnTo>
                                        <a:pt x="42545" y="174371"/>
                                      </a:lnTo>
                                      <a:lnTo>
                                        <a:pt x="13589" y="143891"/>
                                      </a:lnTo>
                                      <a:lnTo>
                                        <a:pt x="0" y="102743"/>
                                      </a:lnTo>
                                      <a:lnTo>
                                        <a:pt x="7493" y="57023"/>
                                      </a:lnTo>
                                      <a:lnTo>
                                        <a:pt x="34925" y="21971"/>
                                      </a:lnTo>
                                      <a:lnTo>
                                        <a:pt x="74549" y="2159"/>
                                      </a:lnTo>
                                      <a:lnTo>
                                        <a:pt x="118745" y="0"/>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7" name="Shape 2938"/>
                              <wps:cNvSpPr>
                                <a:spLocks/>
                              </wps:cNvSpPr>
                              <wps:spPr bwMode="auto">
                                <a:xfrm>
                                  <a:off x="3789" y="3285"/>
                                  <a:ext cx="1644" cy="1869"/>
                                </a:xfrm>
                                <a:custGeom>
                                  <a:avLst/>
                                  <a:gdLst>
                                    <a:gd name="T0" fmla="*/ 57785 w 164338"/>
                                    <a:gd name="T1" fmla="*/ 4953 h 186944"/>
                                    <a:gd name="T2" fmla="*/ 82169 w 164338"/>
                                    <a:gd name="T3" fmla="*/ 0 h 186944"/>
                                    <a:gd name="T4" fmla="*/ 105029 w 164338"/>
                                    <a:gd name="T5" fmla="*/ 6477 h 186944"/>
                                    <a:gd name="T6" fmla="*/ 123317 w 164338"/>
                                    <a:gd name="T7" fmla="*/ 21717 h 186944"/>
                                    <a:gd name="T8" fmla="*/ 133985 w 164338"/>
                                    <a:gd name="T9" fmla="*/ 41529 h 186944"/>
                                    <a:gd name="T10" fmla="*/ 135509 w 164338"/>
                                    <a:gd name="T11" fmla="*/ 62865 h 186944"/>
                                    <a:gd name="T12" fmla="*/ 146177 w 164338"/>
                                    <a:gd name="T13" fmla="*/ 76581 h 186944"/>
                                    <a:gd name="T14" fmla="*/ 159893 w 164338"/>
                                    <a:gd name="T15" fmla="*/ 93345 h 186944"/>
                                    <a:gd name="T16" fmla="*/ 164338 w 164338"/>
                                    <a:gd name="T17" fmla="*/ 116205 h 186944"/>
                                    <a:gd name="T18" fmla="*/ 158369 w 164338"/>
                                    <a:gd name="T19" fmla="*/ 137541 h 186944"/>
                                    <a:gd name="T20" fmla="*/ 144653 w 164338"/>
                                    <a:gd name="T21" fmla="*/ 155829 h 186944"/>
                                    <a:gd name="T22" fmla="*/ 124841 w 164338"/>
                                    <a:gd name="T23" fmla="*/ 168022 h 186944"/>
                                    <a:gd name="T24" fmla="*/ 106553 w 164338"/>
                                    <a:gd name="T25" fmla="*/ 181737 h 186944"/>
                                    <a:gd name="T26" fmla="*/ 82169 w 164338"/>
                                    <a:gd name="T27" fmla="*/ 186944 h 186944"/>
                                    <a:gd name="T28" fmla="*/ 59309 w 164338"/>
                                    <a:gd name="T29" fmla="*/ 180213 h 186944"/>
                                    <a:gd name="T30" fmla="*/ 41021 w 164338"/>
                                    <a:gd name="T31" fmla="*/ 164974 h 186944"/>
                                    <a:gd name="T32" fmla="*/ 30353 w 164338"/>
                                    <a:gd name="T33" fmla="*/ 145161 h 186944"/>
                                    <a:gd name="T34" fmla="*/ 28829 w 164338"/>
                                    <a:gd name="T35" fmla="*/ 123825 h 186944"/>
                                    <a:gd name="T36" fmla="*/ 18161 w 164338"/>
                                    <a:gd name="T37" fmla="*/ 110109 h 186944"/>
                                    <a:gd name="T38" fmla="*/ 4445 w 164338"/>
                                    <a:gd name="T39" fmla="*/ 93345 h 186944"/>
                                    <a:gd name="T40" fmla="*/ 0 w 164338"/>
                                    <a:gd name="T41" fmla="*/ 72009 h 186944"/>
                                    <a:gd name="T42" fmla="*/ 5969 w 164338"/>
                                    <a:gd name="T43" fmla="*/ 49149 h 186944"/>
                                    <a:gd name="T44" fmla="*/ 21209 w 164338"/>
                                    <a:gd name="T45" fmla="*/ 32385 h 186944"/>
                                    <a:gd name="T46" fmla="*/ 39497 w 164338"/>
                                    <a:gd name="T47" fmla="*/ 20193 h 186944"/>
                                    <a:gd name="T48" fmla="*/ 57785 w 164338"/>
                                    <a:gd name="T49" fmla="*/ 4953 h 186944"/>
                                    <a:gd name="T50" fmla="*/ 0 w 164338"/>
                                    <a:gd name="T51" fmla="*/ 0 h 186944"/>
                                    <a:gd name="T52" fmla="*/ 164338 w 164338"/>
                                    <a:gd name="T53" fmla="*/ 186944 h 186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64338" h="186944">
                                      <a:moveTo>
                                        <a:pt x="57785" y="4953"/>
                                      </a:moveTo>
                                      <a:lnTo>
                                        <a:pt x="82169" y="0"/>
                                      </a:lnTo>
                                      <a:lnTo>
                                        <a:pt x="105029" y="6477"/>
                                      </a:lnTo>
                                      <a:lnTo>
                                        <a:pt x="123317" y="21717"/>
                                      </a:lnTo>
                                      <a:lnTo>
                                        <a:pt x="133985" y="41529"/>
                                      </a:lnTo>
                                      <a:lnTo>
                                        <a:pt x="135509" y="62865"/>
                                      </a:lnTo>
                                      <a:lnTo>
                                        <a:pt x="146177" y="76581"/>
                                      </a:lnTo>
                                      <a:lnTo>
                                        <a:pt x="159893" y="93345"/>
                                      </a:lnTo>
                                      <a:lnTo>
                                        <a:pt x="164338" y="116205"/>
                                      </a:lnTo>
                                      <a:lnTo>
                                        <a:pt x="158369" y="137541"/>
                                      </a:lnTo>
                                      <a:lnTo>
                                        <a:pt x="144653" y="155829"/>
                                      </a:lnTo>
                                      <a:lnTo>
                                        <a:pt x="124841" y="168022"/>
                                      </a:lnTo>
                                      <a:lnTo>
                                        <a:pt x="106553" y="181737"/>
                                      </a:lnTo>
                                      <a:lnTo>
                                        <a:pt x="82169" y="186944"/>
                                      </a:lnTo>
                                      <a:lnTo>
                                        <a:pt x="59309" y="180213"/>
                                      </a:lnTo>
                                      <a:lnTo>
                                        <a:pt x="41021" y="164974"/>
                                      </a:lnTo>
                                      <a:lnTo>
                                        <a:pt x="30353" y="145161"/>
                                      </a:lnTo>
                                      <a:lnTo>
                                        <a:pt x="28829" y="123825"/>
                                      </a:lnTo>
                                      <a:lnTo>
                                        <a:pt x="18161" y="110109"/>
                                      </a:lnTo>
                                      <a:lnTo>
                                        <a:pt x="4445" y="93345"/>
                                      </a:lnTo>
                                      <a:lnTo>
                                        <a:pt x="0" y="72009"/>
                                      </a:lnTo>
                                      <a:lnTo>
                                        <a:pt x="5969" y="49149"/>
                                      </a:lnTo>
                                      <a:lnTo>
                                        <a:pt x="21209" y="32385"/>
                                      </a:lnTo>
                                      <a:lnTo>
                                        <a:pt x="39497" y="20193"/>
                                      </a:lnTo>
                                      <a:lnTo>
                                        <a:pt x="57785" y="4953"/>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8" name="Shape 2939"/>
                              <wps:cNvSpPr>
                                <a:spLocks/>
                              </wps:cNvSpPr>
                              <wps:spPr bwMode="auto">
                                <a:xfrm>
                                  <a:off x="3745" y="3106"/>
                                  <a:ext cx="1733" cy="2229"/>
                                </a:xfrm>
                                <a:custGeom>
                                  <a:avLst/>
                                  <a:gdLst>
                                    <a:gd name="T0" fmla="*/ 59182 w 173355"/>
                                    <a:gd name="T1" fmla="*/ 7620 h 222885"/>
                                    <a:gd name="T2" fmla="*/ 86614 w 173355"/>
                                    <a:gd name="T3" fmla="*/ 0 h 222885"/>
                                    <a:gd name="T4" fmla="*/ 115570 w 173355"/>
                                    <a:gd name="T5" fmla="*/ 4572 h 222885"/>
                                    <a:gd name="T6" fmla="*/ 139954 w 173355"/>
                                    <a:gd name="T7" fmla="*/ 19812 h 222885"/>
                                    <a:gd name="T8" fmla="*/ 155194 w 173355"/>
                                    <a:gd name="T9" fmla="*/ 42672 h 222885"/>
                                    <a:gd name="T10" fmla="*/ 161290 w 173355"/>
                                    <a:gd name="T11" fmla="*/ 68580 h 222885"/>
                                    <a:gd name="T12" fmla="*/ 161290 w 173355"/>
                                    <a:gd name="T13" fmla="*/ 91439 h 222885"/>
                                    <a:gd name="T14" fmla="*/ 167386 w 173355"/>
                                    <a:gd name="T15" fmla="*/ 111252 h 222885"/>
                                    <a:gd name="T16" fmla="*/ 173355 w 173355"/>
                                    <a:gd name="T17" fmla="*/ 134112 h 222885"/>
                                    <a:gd name="T18" fmla="*/ 168910 w 173355"/>
                                    <a:gd name="T19" fmla="*/ 160020 h 222885"/>
                                    <a:gd name="T20" fmla="*/ 155194 w 173355"/>
                                    <a:gd name="T21" fmla="*/ 179832 h 222885"/>
                                    <a:gd name="T22" fmla="*/ 136906 w 173355"/>
                                    <a:gd name="T23" fmla="*/ 198120 h 222885"/>
                                    <a:gd name="T24" fmla="*/ 114046 w 173355"/>
                                    <a:gd name="T25" fmla="*/ 214884 h 222885"/>
                                    <a:gd name="T26" fmla="*/ 86614 w 173355"/>
                                    <a:gd name="T27" fmla="*/ 222885 h 222885"/>
                                    <a:gd name="T28" fmla="*/ 57658 w 173355"/>
                                    <a:gd name="T29" fmla="*/ 217932 h 222885"/>
                                    <a:gd name="T30" fmla="*/ 33274 w 173355"/>
                                    <a:gd name="T31" fmla="*/ 202692 h 222885"/>
                                    <a:gd name="T32" fmla="*/ 18034 w 173355"/>
                                    <a:gd name="T33" fmla="*/ 179832 h 222885"/>
                                    <a:gd name="T34" fmla="*/ 11938 w 173355"/>
                                    <a:gd name="T35" fmla="*/ 155448 h 222885"/>
                                    <a:gd name="T36" fmla="*/ 11938 w 173355"/>
                                    <a:gd name="T37" fmla="*/ 131063 h 222885"/>
                                    <a:gd name="T38" fmla="*/ 5842 w 173355"/>
                                    <a:gd name="T39" fmla="*/ 111252 h 222885"/>
                                    <a:gd name="T40" fmla="*/ 0 w 173355"/>
                                    <a:gd name="T41" fmla="*/ 88392 h 222885"/>
                                    <a:gd name="T42" fmla="*/ 4318 w 173355"/>
                                    <a:gd name="T43" fmla="*/ 64008 h 222885"/>
                                    <a:gd name="T44" fmla="*/ 18034 w 173355"/>
                                    <a:gd name="T45" fmla="*/ 44196 h 222885"/>
                                    <a:gd name="T46" fmla="*/ 36322 w 173355"/>
                                    <a:gd name="T47" fmla="*/ 24384 h 222885"/>
                                    <a:gd name="T48" fmla="*/ 59182 w 173355"/>
                                    <a:gd name="T49" fmla="*/ 7620 h 222885"/>
                                    <a:gd name="T50" fmla="*/ 0 w 173355"/>
                                    <a:gd name="T51" fmla="*/ 0 h 222885"/>
                                    <a:gd name="T52" fmla="*/ 173355 w 173355"/>
                                    <a:gd name="T53" fmla="*/ 222885 h 222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3355" h="222885">
                                      <a:moveTo>
                                        <a:pt x="59182" y="7620"/>
                                      </a:moveTo>
                                      <a:lnTo>
                                        <a:pt x="86614" y="0"/>
                                      </a:lnTo>
                                      <a:lnTo>
                                        <a:pt x="115570" y="4572"/>
                                      </a:lnTo>
                                      <a:lnTo>
                                        <a:pt x="139954" y="19812"/>
                                      </a:lnTo>
                                      <a:lnTo>
                                        <a:pt x="155194" y="42672"/>
                                      </a:lnTo>
                                      <a:lnTo>
                                        <a:pt x="161290" y="68580"/>
                                      </a:lnTo>
                                      <a:lnTo>
                                        <a:pt x="161290" y="91439"/>
                                      </a:lnTo>
                                      <a:lnTo>
                                        <a:pt x="167386" y="111252"/>
                                      </a:lnTo>
                                      <a:lnTo>
                                        <a:pt x="173355" y="134112"/>
                                      </a:lnTo>
                                      <a:lnTo>
                                        <a:pt x="168910" y="160020"/>
                                      </a:lnTo>
                                      <a:lnTo>
                                        <a:pt x="155194" y="179832"/>
                                      </a:lnTo>
                                      <a:lnTo>
                                        <a:pt x="136906" y="198120"/>
                                      </a:lnTo>
                                      <a:lnTo>
                                        <a:pt x="114046" y="214884"/>
                                      </a:lnTo>
                                      <a:lnTo>
                                        <a:pt x="86614" y="222885"/>
                                      </a:lnTo>
                                      <a:lnTo>
                                        <a:pt x="57658" y="217932"/>
                                      </a:lnTo>
                                      <a:lnTo>
                                        <a:pt x="33274" y="202692"/>
                                      </a:lnTo>
                                      <a:lnTo>
                                        <a:pt x="18034" y="179832"/>
                                      </a:lnTo>
                                      <a:lnTo>
                                        <a:pt x="11938" y="155448"/>
                                      </a:lnTo>
                                      <a:lnTo>
                                        <a:pt x="11938" y="131063"/>
                                      </a:lnTo>
                                      <a:lnTo>
                                        <a:pt x="5842" y="111252"/>
                                      </a:lnTo>
                                      <a:lnTo>
                                        <a:pt x="0" y="88392"/>
                                      </a:lnTo>
                                      <a:lnTo>
                                        <a:pt x="4318" y="64008"/>
                                      </a:lnTo>
                                      <a:lnTo>
                                        <a:pt x="18034" y="44196"/>
                                      </a:lnTo>
                                      <a:lnTo>
                                        <a:pt x="36322" y="24384"/>
                                      </a:lnTo>
                                      <a:lnTo>
                                        <a:pt x="59182" y="7620"/>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9" name="Shape 2940"/>
                              <wps:cNvSpPr>
                                <a:spLocks/>
                              </wps:cNvSpPr>
                              <wps:spPr bwMode="auto">
                                <a:xfrm>
                                  <a:off x="3712" y="2946"/>
                                  <a:ext cx="1798" cy="2548"/>
                                </a:xfrm>
                                <a:custGeom>
                                  <a:avLst/>
                                  <a:gdLst>
                                    <a:gd name="T0" fmla="*/ 57912 w 179832"/>
                                    <a:gd name="T1" fmla="*/ 9906 h 254762"/>
                                    <a:gd name="T2" fmla="*/ 89916 w 179832"/>
                                    <a:gd name="T3" fmla="*/ 0 h 254762"/>
                                    <a:gd name="T4" fmla="*/ 123444 w 179832"/>
                                    <a:gd name="T5" fmla="*/ 3810 h 254762"/>
                                    <a:gd name="T6" fmla="*/ 150876 w 179832"/>
                                    <a:gd name="T7" fmla="*/ 20574 h 254762"/>
                                    <a:gd name="T8" fmla="*/ 170688 w 179832"/>
                                    <a:gd name="T9" fmla="*/ 46482 h 254762"/>
                                    <a:gd name="T10" fmla="*/ 179832 w 179832"/>
                                    <a:gd name="T11" fmla="*/ 75438 h 254762"/>
                                    <a:gd name="T12" fmla="*/ 179832 w 179832"/>
                                    <a:gd name="T13" fmla="*/ 127254 h 254762"/>
                                    <a:gd name="T14" fmla="*/ 178308 w 179832"/>
                                    <a:gd name="T15" fmla="*/ 151638 h 254762"/>
                                    <a:gd name="T16" fmla="*/ 173736 w 179832"/>
                                    <a:gd name="T17" fmla="*/ 176022 h 254762"/>
                                    <a:gd name="T18" fmla="*/ 164592 w 179832"/>
                                    <a:gd name="T19" fmla="*/ 201930 h 254762"/>
                                    <a:gd name="T20" fmla="*/ 147828 w 179832"/>
                                    <a:gd name="T21" fmla="*/ 226314 h 254762"/>
                                    <a:gd name="T22" fmla="*/ 121920 w 179832"/>
                                    <a:gd name="T23" fmla="*/ 246126 h 254762"/>
                                    <a:gd name="T24" fmla="*/ 89916 w 179832"/>
                                    <a:gd name="T25" fmla="*/ 254762 h 254762"/>
                                    <a:gd name="T26" fmla="*/ 56388 w 179832"/>
                                    <a:gd name="T27" fmla="*/ 250698 h 254762"/>
                                    <a:gd name="T28" fmla="*/ 28956 w 179832"/>
                                    <a:gd name="T29" fmla="*/ 233934 h 254762"/>
                                    <a:gd name="T30" fmla="*/ 9144 w 179832"/>
                                    <a:gd name="T31" fmla="*/ 208026 h 254762"/>
                                    <a:gd name="T32" fmla="*/ 0 w 179832"/>
                                    <a:gd name="T33" fmla="*/ 179070 h 254762"/>
                                    <a:gd name="T34" fmla="*/ 0 w 179832"/>
                                    <a:gd name="T35" fmla="*/ 127254 h 254762"/>
                                    <a:gd name="T36" fmla="*/ 1524 w 179832"/>
                                    <a:gd name="T37" fmla="*/ 104394 h 254762"/>
                                    <a:gd name="T38" fmla="*/ 6096 w 179832"/>
                                    <a:gd name="T39" fmla="*/ 78486 h 254762"/>
                                    <a:gd name="T40" fmla="*/ 15240 w 179832"/>
                                    <a:gd name="T41" fmla="*/ 52578 h 254762"/>
                                    <a:gd name="T42" fmla="*/ 32004 w 179832"/>
                                    <a:gd name="T43" fmla="*/ 28194 h 254762"/>
                                    <a:gd name="T44" fmla="*/ 57912 w 179832"/>
                                    <a:gd name="T45" fmla="*/ 9906 h 254762"/>
                                    <a:gd name="T46" fmla="*/ 0 w 179832"/>
                                    <a:gd name="T47" fmla="*/ 0 h 254762"/>
                                    <a:gd name="T48" fmla="*/ 179832 w 179832"/>
                                    <a:gd name="T49" fmla="*/ 254762 h 254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79832" h="254762">
                                      <a:moveTo>
                                        <a:pt x="57912" y="9906"/>
                                      </a:moveTo>
                                      <a:lnTo>
                                        <a:pt x="89916" y="0"/>
                                      </a:lnTo>
                                      <a:lnTo>
                                        <a:pt x="123444" y="3810"/>
                                      </a:lnTo>
                                      <a:lnTo>
                                        <a:pt x="150876" y="20574"/>
                                      </a:lnTo>
                                      <a:lnTo>
                                        <a:pt x="170688" y="46482"/>
                                      </a:lnTo>
                                      <a:lnTo>
                                        <a:pt x="179832" y="75438"/>
                                      </a:lnTo>
                                      <a:lnTo>
                                        <a:pt x="179832" y="127254"/>
                                      </a:lnTo>
                                      <a:lnTo>
                                        <a:pt x="178308" y="151638"/>
                                      </a:lnTo>
                                      <a:lnTo>
                                        <a:pt x="173736" y="176022"/>
                                      </a:lnTo>
                                      <a:lnTo>
                                        <a:pt x="164592" y="201930"/>
                                      </a:lnTo>
                                      <a:lnTo>
                                        <a:pt x="147828" y="226314"/>
                                      </a:lnTo>
                                      <a:lnTo>
                                        <a:pt x="121920" y="246126"/>
                                      </a:lnTo>
                                      <a:lnTo>
                                        <a:pt x="89916" y="254762"/>
                                      </a:lnTo>
                                      <a:lnTo>
                                        <a:pt x="56388" y="250698"/>
                                      </a:lnTo>
                                      <a:lnTo>
                                        <a:pt x="28956" y="233934"/>
                                      </a:lnTo>
                                      <a:lnTo>
                                        <a:pt x="9144" y="208026"/>
                                      </a:lnTo>
                                      <a:lnTo>
                                        <a:pt x="0" y="179070"/>
                                      </a:lnTo>
                                      <a:lnTo>
                                        <a:pt x="0" y="127254"/>
                                      </a:lnTo>
                                      <a:lnTo>
                                        <a:pt x="1524" y="104394"/>
                                      </a:lnTo>
                                      <a:lnTo>
                                        <a:pt x="6096" y="78486"/>
                                      </a:lnTo>
                                      <a:lnTo>
                                        <a:pt x="15240" y="52578"/>
                                      </a:lnTo>
                                      <a:lnTo>
                                        <a:pt x="32004" y="28194"/>
                                      </a:lnTo>
                                      <a:lnTo>
                                        <a:pt x="57912" y="9906"/>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70" name="Rectangle 2941"/>
                              <wps:cNvSpPr>
                                <a:spLocks noChangeArrowheads="1"/>
                              </wps:cNvSpPr>
                              <wps:spPr bwMode="auto">
                                <a:xfrm>
                                  <a:off x="4361" y="0"/>
                                  <a:ext cx="6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071" name="Rectangle 2942"/>
                              <wps:cNvSpPr>
                                <a:spLocks noChangeArrowheads="1"/>
                              </wps:cNvSpPr>
                              <wps:spPr bwMode="auto">
                                <a:xfrm>
                                  <a:off x="7689" y="3749"/>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90</w:t>
                                    </w:r>
                                  </w:p>
                                </w:txbxContent>
                              </wps:txbx>
                              <wps:bodyPr rot="0" vert="horz" wrap="square" lIns="0" tIns="0" rIns="0" bIns="0" anchor="t" anchorCtr="0" upright="1">
                                <a:noAutofit/>
                              </wps:bodyPr>
                            </wps:wsp>
                            <wps:wsp>
                              <wps:cNvPr id="74072" name="Rectangle 2943"/>
                              <wps:cNvSpPr>
                                <a:spLocks noChangeArrowheads="1"/>
                              </wps:cNvSpPr>
                              <wps:spPr bwMode="auto">
                                <a:xfrm>
                                  <a:off x="3846" y="7494"/>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4073" name="Rectangle 2944"/>
                              <wps:cNvSpPr>
                                <a:spLocks noChangeArrowheads="1"/>
                              </wps:cNvSpPr>
                              <wps:spPr bwMode="auto">
                                <a:xfrm>
                                  <a:off x="0" y="3749"/>
                                  <a:ext cx="206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270</w:t>
                                    </w:r>
                                  </w:p>
                                </w:txbxContent>
                              </wps:txbx>
                              <wps:bodyPr rot="0" vert="horz" wrap="square" lIns="0" tIns="0" rIns="0" bIns="0" anchor="t" anchorCtr="0" upright="1">
                                <a:noAutofit/>
                              </wps:bodyPr>
                            </wps:wsp>
                            <wps:wsp>
                              <wps:cNvPr id="74074" name="Shape 2946"/>
                              <wps:cNvSpPr>
                                <a:spLocks/>
                              </wps:cNvSpPr>
                              <wps:spPr bwMode="auto">
                                <a:xfrm>
                                  <a:off x="3780" y="3781"/>
                                  <a:ext cx="293" cy="719"/>
                                </a:xfrm>
                                <a:custGeom>
                                  <a:avLst/>
                                  <a:gdLst>
                                    <a:gd name="T0" fmla="*/ 29259 w 29259"/>
                                    <a:gd name="T1" fmla="*/ 0 h 71952"/>
                                    <a:gd name="T2" fmla="*/ 29259 w 29259"/>
                                    <a:gd name="T3" fmla="*/ 9173 h 71952"/>
                                    <a:gd name="T4" fmla="*/ 25781 w 29259"/>
                                    <a:gd name="T5" fmla="*/ 11246 h 71952"/>
                                    <a:gd name="T6" fmla="*/ 20193 w 29259"/>
                                    <a:gd name="T7" fmla="*/ 18866 h 71952"/>
                                    <a:gd name="T8" fmla="*/ 15367 w 29259"/>
                                    <a:gd name="T9" fmla="*/ 29153 h 71952"/>
                                    <a:gd name="T10" fmla="*/ 11049 w 29259"/>
                                    <a:gd name="T11" fmla="*/ 42235 h 71952"/>
                                    <a:gd name="T12" fmla="*/ 10033 w 29259"/>
                                    <a:gd name="T13" fmla="*/ 51760 h 71952"/>
                                    <a:gd name="T14" fmla="*/ 12319 w 29259"/>
                                    <a:gd name="T15" fmla="*/ 58237 h 71952"/>
                                    <a:gd name="T16" fmla="*/ 18161 w 29259"/>
                                    <a:gd name="T17" fmla="*/ 62300 h 71952"/>
                                    <a:gd name="T18" fmla="*/ 23622 w 29259"/>
                                    <a:gd name="T19" fmla="*/ 63443 h 71952"/>
                                    <a:gd name="T20" fmla="*/ 28448 w 29259"/>
                                    <a:gd name="T21" fmla="*/ 62300 h 71952"/>
                                    <a:gd name="T22" fmla="*/ 29259 w 29259"/>
                                    <a:gd name="T23" fmla="*/ 61728 h 71952"/>
                                    <a:gd name="T24" fmla="*/ 29259 w 29259"/>
                                    <a:gd name="T25" fmla="*/ 70510 h 71952"/>
                                    <a:gd name="T26" fmla="*/ 26924 w 29259"/>
                                    <a:gd name="T27" fmla="*/ 71444 h 71952"/>
                                    <a:gd name="T28" fmla="*/ 14605 w 29259"/>
                                    <a:gd name="T29" fmla="*/ 69412 h 71952"/>
                                    <a:gd name="T30" fmla="*/ 4953 w 29259"/>
                                    <a:gd name="T31" fmla="*/ 62936 h 71952"/>
                                    <a:gd name="T32" fmla="*/ 635 w 29259"/>
                                    <a:gd name="T33" fmla="*/ 53411 h 71952"/>
                                    <a:gd name="T34" fmla="*/ 1270 w 29259"/>
                                    <a:gd name="T35" fmla="*/ 41218 h 71952"/>
                                    <a:gd name="T36" fmla="*/ 6096 w 29259"/>
                                    <a:gd name="T37" fmla="*/ 26105 h 71952"/>
                                    <a:gd name="T38" fmla="*/ 12954 w 29259"/>
                                    <a:gd name="T39" fmla="*/ 12516 h 71952"/>
                                    <a:gd name="T40" fmla="*/ 21463 w 29259"/>
                                    <a:gd name="T41" fmla="*/ 3118 h 71952"/>
                                    <a:gd name="T42" fmla="*/ 29259 w 29259"/>
                                    <a:gd name="T43" fmla="*/ 0 h 71952"/>
                                    <a:gd name="T44" fmla="*/ 0 w 29259"/>
                                    <a:gd name="T45" fmla="*/ 0 h 71952"/>
                                    <a:gd name="T46" fmla="*/ 29259 w 29259"/>
                                    <a:gd name="T47" fmla="*/ 71952 h 71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259" h="71952">
                                      <a:moveTo>
                                        <a:pt x="29259" y="0"/>
                                      </a:moveTo>
                                      <a:lnTo>
                                        <a:pt x="29259" y="9173"/>
                                      </a:lnTo>
                                      <a:lnTo>
                                        <a:pt x="25781" y="11246"/>
                                      </a:lnTo>
                                      <a:cubicBezTo>
                                        <a:pt x="23749" y="13278"/>
                                        <a:pt x="21844" y="15818"/>
                                        <a:pt x="20193" y="18866"/>
                                      </a:cubicBezTo>
                                      <a:cubicBezTo>
                                        <a:pt x="18542" y="22041"/>
                                        <a:pt x="16891" y="25343"/>
                                        <a:pt x="15367" y="29153"/>
                                      </a:cubicBezTo>
                                      <a:cubicBezTo>
                                        <a:pt x="13335" y="34106"/>
                                        <a:pt x="11938" y="38424"/>
                                        <a:pt x="11049" y="42235"/>
                                      </a:cubicBezTo>
                                      <a:cubicBezTo>
                                        <a:pt x="10160" y="45917"/>
                                        <a:pt x="9779" y="49092"/>
                                        <a:pt x="10033" y="51760"/>
                                      </a:cubicBezTo>
                                      <a:cubicBezTo>
                                        <a:pt x="10287" y="54426"/>
                                        <a:pt x="11049" y="56586"/>
                                        <a:pt x="12319" y="58237"/>
                                      </a:cubicBezTo>
                                      <a:cubicBezTo>
                                        <a:pt x="13716" y="60014"/>
                                        <a:pt x="15621" y="61412"/>
                                        <a:pt x="18161" y="62300"/>
                                      </a:cubicBezTo>
                                      <a:cubicBezTo>
                                        <a:pt x="20066" y="63189"/>
                                        <a:pt x="21844" y="63570"/>
                                        <a:pt x="23622" y="63443"/>
                                      </a:cubicBezTo>
                                      <a:cubicBezTo>
                                        <a:pt x="25273" y="63443"/>
                                        <a:pt x="26924" y="63062"/>
                                        <a:pt x="28448" y="62300"/>
                                      </a:cubicBezTo>
                                      <a:lnTo>
                                        <a:pt x="29259" y="61728"/>
                                      </a:lnTo>
                                      <a:lnTo>
                                        <a:pt x="29259" y="70510"/>
                                      </a:lnTo>
                                      <a:lnTo>
                                        <a:pt x="26924" y="71444"/>
                                      </a:lnTo>
                                      <a:cubicBezTo>
                                        <a:pt x="23114" y="71952"/>
                                        <a:pt x="19050" y="71190"/>
                                        <a:pt x="14605" y="69412"/>
                                      </a:cubicBezTo>
                                      <a:cubicBezTo>
                                        <a:pt x="10414" y="67762"/>
                                        <a:pt x="7239" y="65602"/>
                                        <a:pt x="4953" y="62936"/>
                                      </a:cubicBezTo>
                                      <a:cubicBezTo>
                                        <a:pt x="2667" y="60268"/>
                                        <a:pt x="1270" y="57093"/>
                                        <a:pt x="635" y="53411"/>
                                      </a:cubicBezTo>
                                      <a:cubicBezTo>
                                        <a:pt x="0" y="49854"/>
                                        <a:pt x="254" y="45790"/>
                                        <a:pt x="1270" y="41218"/>
                                      </a:cubicBezTo>
                                      <a:cubicBezTo>
                                        <a:pt x="2159" y="36646"/>
                                        <a:pt x="3810" y="31566"/>
                                        <a:pt x="6096" y="26105"/>
                                      </a:cubicBezTo>
                                      <a:cubicBezTo>
                                        <a:pt x="8128" y="20898"/>
                                        <a:pt x="10414" y="16453"/>
                                        <a:pt x="12954" y="12516"/>
                                      </a:cubicBezTo>
                                      <a:cubicBezTo>
                                        <a:pt x="15494" y="8579"/>
                                        <a:pt x="18288" y="5531"/>
                                        <a:pt x="21463" y="3118"/>
                                      </a:cubicBezTo>
                                      <a:lnTo>
                                        <a:pt x="2925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75" name="Shape 2947"/>
                              <wps:cNvSpPr>
                                <a:spLocks/>
                              </wps:cNvSpPr>
                              <wps:spPr bwMode="auto">
                                <a:xfrm>
                                  <a:off x="4073" y="3766"/>
                                  <a:ext cx="291" cy="720"/>
                                </a:xfrm>
                                <a:custGeom>
                                  <a:avLst/>
                                  <a:gdLst>
                                    <a:gd name="T0" fmla="*/ 2364 w 29161"/>
                                    <a:gd name="T1" fmla="*/ 508 h 71964"/>
                                    <a:gd name="T2" fmla="*/ 14556 w 29161"/>
                                    <a:gd name="T3" fmla="*/ 2541 h 71964"/>
                                    <a:gd name="T4" fmla="*/ 24335 w 29161"/>
                                    <a:gd name="T5" fmla="*/ 9144 h 71964"/>
                                    <a:gd name="T6" fmla="*/ 28653 w 29161"/>
                                    <a:gd name="T7" fmla="*/ 18542 h 71964"/>
                                    <a:gd name="T8" fmla="*/ 28018 w 29161"/>
                                    <a:gd name="T9" fmla="*/ 30862 h 71964"/>
                                    <a:gd name="T10" fmla="*/ 23192 w 29161"/>
                                    <a:gd name="T11" fmla="*/ 45974 h 71964"/>
                                    <a:gd name="T12" fmla="*/ 16334 w 29161"/>
                                    <a:gd name="T13" fmla="*/ 59564 h 71964"/>
                                    <a:gd name="T14" fmla="*/ 7825 w 29161"/>
                                    <a:gd name="T15" fmla="*/ 68835 h 71964"/>
                                    <a:gd name="T16" fmla="*/ 0 w 29161"/>
                                    <a:gd name="T17" fmla="*/ 71964 h 71964"/>
                                    <a:gd name="T18" fmla="*/ 0 w 29161"/>
                                    <a:gd name="T19" fmla="*/ 63182 h 71964"/>
                                    <a:gd name="T20" fmla="*/ 3507 w 29161"/>
                                    <a:gd name="T21" fmla="*/ 60706 h 71964"/>
                                    <a:gd name="T22" fmla="*/ 7317 w 29161"/>
                                    <a:gd name="T23" fmla="*/ 56007 h 71964"/>
                                    <a:gd name="T24" fmla="*/ 10746 w 29161"/>
                                    <a:gd name="T25" fmla="*/ 49912 h 71964"/>
                                    <a:gd name="T26" fmla="*/ 13921 w 29161"/>
                                    <a:gd name="T27" fmla="*/ 42799 h 71964"/>
                                    <a:gd name="T28" fmla="*/ 17096 w 29161"/>
                                    <a:gd name="T29" fmla="*/ 33655 h 71964"/>
                                    <a:gd name="T30" fmla="*/ 18874 w 29161"/>
                                    <a:gd name="T31" fmla="*/ 26290 h 71964"/>
                                    <a:gd name="T32" fmla="*/ 19255 w 29161"/>
                                    <a:gd name="T33" fmla="*/ 20320 h 71964"/>
                                    <a:gd name="T34" fmla="*/ 17985 w 29161"/>
                                    <a:gd name="T35" fmla="*/ 15622 h 71964"/>
                                    <a:gd name="T36" fmla="*/ 15318 w 29161"/>
                                    <a:gd name="T37" fmla="*/ 12066 h 71964"/>
                                    <a:gd name="T38" fmla="*/ 11127 w 29161"/>
                                    <a:gd name="T39" fmla="*/ 9652 h 71964"/>
                                    <a:gd name="T40" fmla="*/ 3126 w 29161"/>
                                    <a:gd name="T41" fmla="*/ 8764 h 71964"/>
                                    <a:gd name="T42" fmla="*/ 0 w 29161"/>
                                    <a:gd name="T43" fmla="*/ 10627 h 71964"/>
                                    <a:gd name="T44" fmla="*/ 0 w 29161"/>
                                    <a:gd name="T45" fmla="*/ 1454 h 71964"/>
                                    <a:gd name="T46" fmla="*/ 2364 w 29161"/>
                                    <a:gd name="T47" fmla="*/ 508 h 71964"/>
                                    <a:gd name="T48" fmla="*/ 0 w 29161"/>
                                    <a:gd name="T49" fmla="*/ 0 h 71964"/>
                                    <a:gd name="T50" fmla="*/ 29161 w 29161"/>
                                    <a:gd name="T51" fmla="*/ 71964 h 71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161" h="71964">
                                      <a:moveTo>
                                        <a:pt x="2364" y="508"/>
                                      </a:moveTo>
                                      <a:cubicBezTo>
                                        <a:pt x="6047" y="0"/>
                                        <a:pt x="10111" y="763"/>
                                        <a:pt x="14556" y="2541"/>
                                      </a:cubicBezTo>
                                      <a:cubicBezTo>
                                        <a:pt x="18874" y="4191"/>
                                        <a:pt x="22049" y="6477"/>
                                        <a:pt x="24335" y="9144"/>
                                      </a:cubicBezTo>
                                      <a:cubicBezTo>
                                        <a:pt x="26621" y="11812"/>
                                        <a:pt x="28018" y="14860"/>
                                        <a:pt x="28653" y="18542"/>
                                      </a:cubicBezTo>
                                      <a:cubicBezTo>
                                        <a:pt x="29161" y="22098"/>
                                        <a:pt x="29034" y="26290"/>
                                        <a:pt x="28018" y="30862"/>
                                      </a:cubicBezTo>
                                      <a:cubicBezTo>
                                        <a:pt x="27002" y="35306"/>
                                        <a:pt x="25478" y="40387"/>
                                        <a:pt x="23192" y="45974"/>
                                      </a:cubicBezTo>
                                      <a:cubicBezTo>
                                        <a:pt x="21160" y="51054"/>
                                        <a:pt x="18874" y="55626"/>
                                        <a:pt x="16334" y="59564"/>
                                      </a:cubicBezTo>
                                      <a:cubicBezTo>
                                        <a:pt x="13794" y="63373"/>
                                        <a:pt x="11000" y="66548"/>
                                        <a:pt x="7825" y="68835"/>
                                      </a:cubicBezTo>
                                      <a:lnTo>
                                        <a:pt x="0" y="71964"/>
                                      </a:lnTo>
                                      <a:lnTo>
                                        <a:pt x="0" y="63182"/>
                                      </a:lnTo>
                                      <a:lnTo>
                                        <a:pt x="3507" y="60706"/>
                                      </a:lnTo>
                                      <a:cubicBezTo>
                                        <a:pt x="4777" y="59310"/>
                                        <a:pt x="6047" y="57786"/>
                                        <a:pt x="7317" y="56007"/>
                                      </a:cubicBezTo>
                                      <a:cubicBezTo>
                                        <a:pt x="8460" y="54229"/>
                                        <a:pt x="9603" y="52198"/>
                                        <a:pt x="10746" y="49912"/>
                                      </a:cubicBezTo>
                                      <a:cubicBezTo>
                                        <a:pt x="11762" y="47752"/>
                                        <a:pt x="12905" y="45340"/>
                                        <a:pt x="13921" y="42799"/>
                                      </a:cubicBezTo>
                                      <a:cubicBezTo>
                                        <a:pt x="15191" y="39498"/>
                                        <a:pt x="16334" y="36449"/>
                                        <a:pt x="17096" y="33655"/>
                                      </a:cubicBezTo>
                                      <a:cubicBezTo>
                                        <a:pt x="17985" y="30989"/>
                                        <a:pt x="18620" y="28448"/>
                                        <a:pt x="18874" y="26290"/>
                                      </a:cubicBezTo>
                                      <a:cubicBezTo>
                                        <a:pt x="19255" y="24003"/>
                                        <a:pt x="19382" y="21972"/>
                                        <a:pt x="19255" y="20320"/>
                                      </a:cubicBezTo>
                                      <a:cubicBezTo>
                                        <a:pt x="19128" y="18542"/>
                                        <a:pt x="18747" y="16891"/>
                                        <a:pt x="17985" y="15622"/>
                                      </a:cubicBezTo>
                                      <a:cubicBezTo>
                                        <a:pt x="17350" y="14224"/>
                                        <a:pt x="16461" y="13081"/>
                                        <a:pt x="15318" y="12066"/>
                                      </a:cubicBezTo>
                                      <a:cubicBezTo>
                                        <a:pt x="14175" y="11049"/>
                                        <a:pt x="12778" y="10288"/>
                                        <a:pt x="11127" y="9652"/>
                                      </a:cubicBezTo>
                                      <a:cubicBezTo>
                                        <a:pt x="8206" y="8382"/>
                                        <a:pt x="5539" y="8128"/>
                                        <a:pt x="3126" y="8764"/>
                                      </a:cubicBezTo>
                                      <a:lnTo>
                                        <a:pt x="0" y="10627"/>
                                      </a:lnTo>
                                      <a:lnTo>
                                        <a:pt x="0" y="1454"/>
                                      </a:lnTo>
                                      <a:lnTo>
                                        <a:pt x="2364"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76" name="Shape 2949"/>
                              <wps:cNvSpPr>
                                <a:spLocks/>
                              </wps:cNvSpPr>
                              <wps:spPr bwMode="auto">
                                <a:xfrm>
                                  <a:off x="3244" y="2088"/>
                                  <a:ext cx="292" cy="718"/>
                                </a:xfrm>
                                <a:custGeom>
                                  <a:avLst/>
                                  <a:gdLst>
                                    <a:gd name="T0" fmla="*/ 29133 w 29133"/>
                                    <a:gd name="T1" fmla="*/ 0 h 71826"/>
                                    <a:gd name="T2" fmla="*/ 29133 w 29133"/>
                                    <a:gd name="T3" fmla="*/ 9173 h 71826"/>
                                    <a:gd name="T4" fmla="*/ 25654 w 29133"/>
                                    <a:gd name="T5" fmla="*/ 11247 h 71826"/>
                                    <a:gd name="T6" fmla="*/ 20066 w 29133"/>
                                    <a:gd name="T7" fmla="*/ 18867 h 71826"/>
                                    <a:gd name="T8" fmla="*/ 15367 w 29133"/>
                                    <a:gd name="T9" fmla="*/ 29027 h 71826"/>
                                    <a:gd name="T10" fmla="*/ 10922 w 29133"/>
                                    <a:gd name="T11" fmla="*/ 42108 h 71826"/>
                                    <a:gd name="T12" fmla="*/ 9906 w 29133"/>
                                    <a:gd name="T13" fmla="*/ 51760 h 71826"/>
                                    <a:gd name="T14" fmla="*/ 12319 w 29133"/>
                                    <a:gd name="T15" fmla="*/ 58236 h 71826"/>
                                    <a:gd name="T16" fmla="*/ 18034 w 29133"/>
                                    <a:gd name="T17" fmla="*/ 62301 h 71826"/>
                                    <a:gd name="T18" fmla="*/ 23495 w 29133"/>
                                    <a:gd name="T19" fmla="*/ 63444 h 71826"/>
                                    <a:gd name="T20" fmla="*/ 28321 w 29133"/>
                                    <a:gd name="T21" fmla="*/ 62301 h 71826"/>
                                    <a:gd name="T22" fmla="*/ 29133 w 29133"/>
                                    <a:gd name="T23" fmla="*/ 61728 h 71826"/>
                                    <a:gd name="T24" fmla="*/ 29133 w 29133"/>
                                    <a:gd name="T25" fmla="*/ 70522 h 71826"/>
                                    <a:gd name="T26" fmla="*/ 26797 w 29133"/>
                                    <a:gd name="T27" fmla="*/ 71445 h 71826"/>
                                    <a:gd name="T28" fmla="*/ 14605 w 29133"/>
                                    <a:gd name="T29" fmla="*/ 69412 h 71826"/>
                                    <a:gd name="T30" fmla="*/ 4826 w 29133"/>
                                    <a:gd name="T31" fmla="*/ 62809 h 71826"/>
                                    <a:gd name="T32" fmla="*/ 508 w 29133"/>
                                    <a:gd name="T33" fmla="*/ 53410 h 71826"/>
                                    <a:gd name="T34" fmla="*/ 1143 w 29133"/>
                                    <a:gd name="T35" fmla="*/ 41092 h 71826"/>
                                    <a:gd name="T36" fmla="*/ 5969 w 29133"/>
                                    <a:gd name="T37" fmla="*/ 25979 h 71826"/>
                                    <a:gd name="T38" fmla="*/ 12827 w 29133"/>
                                    <a:gd name="T39" fmla="*/ 12517 h 71826"/>
                                    <a:gd name="T40" fmla="*/ 21336 w 29133"/>
                                    <a:gd name="T41" fmla="*/ 3119 h 71826"/>
                                    <a:gd name="T42" fmla="*/ 29133 w 29133"/>
                                    <a:gd name="T43" fmla="*/ 0 h 71826"/>
                                    <a:gd name="T44" fmla="*/ 0 w 29133"/>
                                    <a:gd name="T45" fmla="*/ 0 h 71826"/>
                                    <a:gd name="T46" fmla="*/ 29133 w 29133"/>
                                    <a:gd name="T47" fmla="*/ 71826 h 71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33" h="71826">
                                      <a:moveTo>
                                        <a:pt x="29133" y="0"/>
                                      </a:moveTo>
                                      <a:lnTo>
                                        <a:pt x="29133" y="9173"/>
                                      </a:lnTo>
                                      <a:lnTo>
                                        <a:pt x="25654" y="11247"/>
                                      </a:lnTo>
                                      <a:cubicBezTo>
                                        <a:pt x="23622" y="13279"/>
                                        <a:pt x="21844" y="15819"/>
                                        <a:pt x="20066" y="18867"/>
                                      </a:cubicBezTo>
                                      <a:cubicBezTo>
                                        <a:pt x="18415" y="21915"/>
                                        <a:pt x="16764" y="25344"/>
                                        <a:pt x="15367" y="29027"/>
                                      </a:cubicBezTo>
                                      <a:cubicBezTo>
                                        <a:pt x="13335" y="34107"/>
                                        <a:pt x="11811" y="38425"/>
                                        <a:pt x="10922" y="42108"/>
                                      </a:cubicBezTo>
                                      <a:cubicBezTo>
                                        <a:pt x="10033" y="45918"/>
                                        <a:pt x="9652" y="49093"/>
                                        <a:pt x="9906" y="51760"/>
                                      </a:cubicBezTo>
                                      <a:cubicBezTo>
                                        <a:pt x="10160" y="54427"/>
                                        <a:pt x="10922" y="56585"/>
                                        <a:pt x="12319" y="58236"/>
                                      </a:cubicBezTo>
                                      <a:cubicBezTo>
                                        <a:pt x="13589" y="60015"/>
                                        <a:pt x="15494" y="61285"/>
                                        <a:pt x="18034" y="62301"/>
                                      </a:cubicBezTo>
                                      <a:cubicBezTo>
                                        <a:pt x="19939" y="63062"/>
                                        <a:pt x="21717" y="63444"/>
                                        <a:pt x="23495" y="63444"/>
                                      </a:cubicBezTo>
                                      <a:cubicBezTo>
                                        <a:pt x="25146" y="63444"/>
                                        <a:pt x="26797" y="63062"/>
                                        <a:pt x="28321" y="62301"/>
                                      </a:cubicBezTo>
                                      <a:lnTo>
                                        <a:pt x="29133" y="61728"/>
                                      </a:lnTo>
                                      <a:lnTo>
                                        <a:pt x="29133" y="70522"/>
                                      </a:lnTo>
                                      <a:lnTo>
                                        <a:pt x="26797" y="71445"/>
                                      </a:lnTo>
                                      <a:cubicBezTo>
                                        <a:pt x="23114" y="71826"/>
                                        <a:pt x="19050" y="71191"/>
                                        <a:pt x="14605" y="69412"/>
                                      </a:cubicBezTo>
                                      <a:cubicBezTo>
                                        <a:pt x="10287" y="67761"/>
                                        <a:pt x="7112" y="65476"/>
                                        <a:pt x="4826" y="62809"/>
                                      </a:cubicBezTo>
                                      <a:cubicBezTo>
                                        <a:pt x="2540" y="60142"/>
                                        <a:pt x="1143" y="57094"/>
                                        <a:pt x="508" y="53410"/>
                                      </a:cubicBezTo>
                                      <a:cubicBezTo>
                                        <a:pt x="0" y="49855"/>
                                        <a:pt x="127" y="45663"/>
                                        <a:pt x="1143" y="41092"/>
                                      </a:cubicBezTo>
                                      <a:cubicBezTo>
                                        <a:pt x="2159" y="36647"/>
                                        <a:pt x="3683" y="31567"/>
                                        <a:pt x="5969" y="25979"/>
                                      </a:cubicBezTo>
                                      <a:cubicBezTo>
                                        <a:pt x="8001" y="20899"/>
                                        <a:pt x="10287" y="16454"/>
                                        <a:pt x="12827" y="12517"/>
                                      </a:cubicBezTo>
                                      <a:cubicBezTo>
                                        <a:pt x="15367" y="8580"/>
                                        <a:pt x="18288" y="5405"/>
                                        <a:pt x="21336" y="3119"/>
                                      </a:cubicBezTo>
                                      <a:lnTo>
                                        <a:pt x="29133"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77" name="Shape 2950"/>
                              <wps:cNvSpPr>
                                <a:spLocks/>
                              </wps:cNvSpPr>
                              <wps:spPr bwMode="auto">
                                <a:xfrm>
                                  <a:off x="2696" y="1885"/>
                                  <a:ext cx="506" cy="752"/>
                                </a:xfrm>
                                <a:custGeom>
                                  <a:avLst/>
                                  <a:gdLst>
                                    <a:gd name="T0" fmla="*/ 43434 w 50673"/>
                                    <a:gd name="T1" fmla="*/ 0 h 75184"/>
                                    <a:gd name="T2" fmla="*/ 44323 w 50673"/>
                                    <a:gd name="T3" fmla="*/ 127 h 75184"/>
                                    <a:gd name="T4" fmla="*/ 45466 w 50673"/>
                                    <a:gd name="T5" fmla="*/ 381 h 75184"/>
                                    <a:gd name="T6" fmla="*/ 46990 w 50673"/>
                                    <a:gd name="T7" fmla="*/ 1016 h 75184"/>
                                    <a:gd name="T8" fmla="*/ 49022 w 50673"/>
                                    <a:gd name="T9" fmla="*/ 2032 h 75184"/>
                                    <a:gd name="T10" fmla="*/ 50292 w 50673"/>
                                    <a:gd name="T11" fmla="*/ 2794 h 75184"/>
                                    <a:gd name="T12" fmla="*/ 50673 w 50673"/>
                                    <a:gd name="T13" fmla="*/ 3556 h 75184"/>
                                    <a:gd name="T14" fmla="*/ 50546 w 50673"/>
                                    <a:gd name="T15" fmla="*/ 4191 h 75184"/>
                                    <a:gd name="T16" fmla="*/ 26797 w 50673"/>
                                    <a:gd name="T17" fmla="*/ 62992 h 75184"/>
                                    <a:gd name="T18" fmla="*/ 38862 w 50673"/>
                                    <a:gd name="T19" fmla="*/ 67945 h 75184"/>
                                    <a:gd name="T20" fmla="*/ 39624 w 50673"/>
                                    <a:gd name="T21" fmla="*/ 68453 h 75184"/>
                                    <a:gd name="T22" fmla="*/ 39878 w 50673"/>
                                    <a:gd name="T23" fmla="*/ 69342 h 75184"/>
                                    <a:gd name="T24" fmla="*/ 39878 w 50673"/>
                                    <a:gd name="T25" fmla="*/ 70612 h 75184"/>
                                    <a:gd name="T26" fmla="*/ 39370 w 50673"/>
                                    <a:gd name="T27" fmla="*/ 72263 h 75184"/>
                                    <a:gd name="T28" fmla="*/ 38481 w 50673"/>
                                    <a:gd name="T29" fmla="*/ 73914 h 75184"/>
                                    <a:gd name="T30" fmla="*/ 37592 w 50673"/>
                                    <a:gd name="T31" fmla="*/ 74803 h 75184"/>
                                    <a:gd name="T32" fmla="*/ 36830 w 50673"/>
                                    <a:gd name="T33" fmla="*/ 75184 h 75184"/>
                                    <a:gd name="T34" fmla="*/ 36068 w 50673"/>
                                    <a:gd name="T35" fmla="*/ 75057 h 75184"/>
                                    <a:gd name="T36" fmla="*/ 1016 w 50673"/>
                                    <a:gd name="T37" fmla="*/ 60833 h 75184"/>
                                    <a:gd name="T38" fmla="*/ 508 w 50673"/>
                                    <a:gd name="T39" fmla="*/ 60453 h 75184"/>
                                    <a:gd name="T40" fmla="*/ 127 w 50673"/>
                                    <a:gd name="T41" fmla="*/ 59563 h 75184"/>
                                    <a:gd name="T42" fmla="*/ 127 w 50673"/>
                                    <a:gd name="T43" fmla="*/ 58293 h 75184"/>
                                    <a:gd name="T44" fmla="*/ 635 w 50673"/>
                                    <a:gd name="T45" fmla="*/ 56642 h 75184"/>
                                    <a:gd name="T46" fmla="*/ 1397 w 50673"/>
                                    <a:gd name="T47" fmla="*/ 55118 h 75184"/>
                                    <a:gd name="T48" fmla="*/ 2286 w 50673"/>
                                    <a:gd name="T49" fmla="*/ 54103 h 75184"/>
                                    <a:gd name="T50" fmla="*/ 3048 w 50673"/>
                                    <a:gd name="T51" fmla="*/ 53721 h 75184"/>
                                    <a:gd name="T52" fmla="*/ 3937 w 50673"/>
                                    <a:gd name="T53" fmla="*/ 53721 h 75184"/>
                                    <a:gd name="T54" fmla="*/ 17907 w 50673"/>
                                    <a:gd name="T55" fmla="*/ 59436 h 75184"/>
                                    <a:gd name="T56" fmla="*/ 38481 w 50673"/>
                                    <a:gd name="T57" fmla="*/ 8509 h 75184"/>
                                    <a:gd name="T58" fmla="*/ 22479 w 50673"/>
                                    <a:gd name="T59" fmla="*/ 10922 h 75184"/>
                                    <a:gd name="T60" fmla="*/ 20574 w 50673"/>
                                    <a:gd name="T61" fmla="*/ 10922 h 75184"/>
                                    <a:gd name="T62" fmla="*/ 19685 w 50673"/>
                                    <a:gd name="T63" fmla="*/ 10287 h 75184"/>
                                    <a:gd name="T64" fmla="*/ 19685 w 50673"/>
                                    <a:gd name="T65" fmla="*/ 9017 h 75184"/>
                                    <a:gd name="T66" fmla="*/ 20320 w 50673"/>
                                    <a:gd name="T67" fmla="*/ 6985 h 75184"/>
                                    <a:gd name="T68" fmla="*/ 21082 w 50673"/>
                                    <a:gd name="T69" fmla="*/ 5588 h 75184"/>
                                    <a:gd name="T70" fmla="*/ 21717 w 50673"/>
                                    <a:gd name="T71" fmla="*/ 4572 h 75184"/>
                                    <a:gd name="T72" fmla="*/ 22479 w 50673"/>
                                    <a:gd name="T73" fmla="*/ 4064 h 75184"/>
                                    <a:gd name="T74" fmla="*/ 23368 w 50673"/>
                                    <a:gd name="T75" fmla="*/ 3683 h 75184"/>
                                    <a:gd name="T76" fmla="*/ 42799 w 50673"/>
                                    <a:gd name="T77" fmla="*/ 127 h 75184"/>
                                    <a:gd name="T78" fmla="*/ 43434 w 50673"/>
                                    <a:gd name="T79" fmla="*/ 0 h 75184"/>
                                    <a:gd name="T80" fmla="*/ 0 w 50673"/>
                                    <a:gd name="T81" fmla="*/ 0 h 75184"/>
                                    <a:gd name="T82" fmla="*/ 50673 w 50673"/>
                                    <a:gd name="T83" fmla="*/ 75184 h 75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50673" h="75184">
                                      <a:moveTo>
                                        <a:pt x="43434" y="0"/>
                                      </a:moveTo>
                                      <a:cubicBezTo>
                                        <a:pt x="43688" y="0"/>
                                        <a:pt x="43942" y="127"/>
                                        <a:pt x="44323" y="127"/>
                                      </a:cubicBezTo>
                                      <a:cubicBezTo>
                                        <a:pt x="44704" y="127"/>
                                        <a:pt x="45085" y="254"/>
                                        <a:pt x="45466" y="381"/>
                                      </a:cubicBezTo>
                                      <a:cubicBezTo>
                                        <a:pt x="45847" y="635"/>
                                        <a:pt x="46355" y="762"/>
                                        <a:pt x="46990" y="1016"/>
                                      </a:cubicBezTo>
                                      <a:cubicBezTo>
                                        <a:pt x="47879" y="1397"/>
                                        <a:pt x="48514" y="1651"/>
                                        <a:pt x="49022" y="2032"/>
                                      </a:cubicBezTo>
                                      <a:cubicBezTo>
                                        <a:pt x="49530" y="2286"/>
                                        <a:pt x="49911" y="2540"/>
                                        <a:pt x="50292" y="2794"/>
                                      </a:cubicBezTo>
                                      <a:cubicBezTo>
                                        <a:pt x="50546" y="3048"/>
                                        <a:pt x="50673" y="3302"/>
                                        <a:pt x="50673" y="3556"/>
                                      </a:cubicBezTo>
                                      <a:cubicBezTo>
                                        <a:pt x="50673" y="3683"/>
                                        <a:pt x="50673" y="3937"/>
                                        <a:pt x="50546" y="4191"/>
                                      </a:cubicBezTo>
                                      <a:lnTo>
                                        <a:pt x="26797" y="62992"/>
                                      </a:lnTo>
                                      <a:lnTo>
                                        <a:pt x="38862" y="67945"/>
                                      </a:lnTo>
                                      <a:cubicBezTo>
                                        <a:pt x="39243" y="67945"/>
                                        <a:pt x="39370" y="68199"/>
                                        <a:pt x="39624" y="68453"/>
                                      </a:cubicBezTo>
                                      <a:cubicBezTo>
                                        <a:pt x="39751" y="68707"/>
                                        <a:pt x="39878" y="68961"/>
                                        <a:pt x="39878" y="69342"/>
                                      </a:cubicBezTo>
                                      <a:cubicBezTo>
                                        <a:pt x="40005" y="69723"/>
                                        <a:pt x="39878" y="70104"/>
                                        <a:pt x="39878" y="70612"/>
                                      </a:cubicBezTo>
                                      <a:cubicBezTo>
                                        <a:pt x="39751" y="71120"/>
                                        <a:pt x="39624" y="71628"/>
                                        <a:pt x="39370" y="72263"/>
                                      </a:cubicBezTo>
                                      <a:cubicBezTo>
                                        <a:pt x="38989" y="72898"/>
                                        <a:pt x="38735" y="73406"/>
                                        <a:pt x="38481" y="73914"/>
                                      </a:cubicBezTo>
                                      <a:cubicBezTo>
                                        <a:pt x="38227" y="74295"/>
                                        <a:pt x="37973" y="74549"/>
                                        <a:pt x="37592" y="74803"/>
                                      </a:cubicBezTo>
                                      <a:cubicBezTo>
                                        <a:pt x="37338" y="74930"/>
                                        <a:pt x="37084" y="75057"/>
                                        <a:pt x="36830" y="75184"/>
                                      </a:cubicBezTo>
                                      <a:cubicBezTo>
                                        <a:pt x="36576" y="75184"/>
                                        <a:pt x="36322" y="75184"/>
                                        <a:pt x="36068" y="75057"/>
                                      </a:cubicBezTo>
                                      <a:lnTo>
                                        <a:pt x="1016" y="60833"/>
                                      </a:lnTo>
                                      <a:cubicBezTo>
                                        <a:pt x="762" y="60833"/>
                                        <a:pt x="635" y="60706"/>
                                        <a:pt x="508" y="60453"/>
                                      </a:cubicBezTo>
                                      <a:cubicBezTo>
                                        <a:pt x="254" y="60198"/>
                                        <a:pt x="127" y="59944"/>
                                        <a:pt x="127" y="59563"/>
                                      </a:cubicBezTo>
                                      <a:cubicBezTo>
                                        <a:pt x="0" y="59309"/>
                                        <a:pt x="0" y="58801"/>
                                        <a:pt x="127" y="58293"/>
                                      </a:cubicBezTo>
                                      <a:cubicBezTo>
                                        <a:pt x="127" y="57912"/>
                                        <a:pt x="381" y="57278"/>
                                        <a:pt x="635" y="56642"/>
                                      </a:cubicBezTo>
                                      <a:cubicBezTo>
                                        <a:pt x="889" y="56007"/>
                                        <a:pt x="1143" y="55499"/>
                                        <a:pt x="1397" y="55118"/>
                                      </a:cubicBezTo>
                                      <a:cubicBezTo>
                                        <a:pt x="1651" y="54737"/>
                                        <a:pt x="2032" y="54356"/>
                                        <a:pt x="2286" y="54103"/>
                                      </a:cubicBezTo>
                                      <a:cubicBezTo>
                                        <a:pt x="2540" y="53848"/>
                                        <a:pt x="2794" y="53721"/>
                                        <a:pt x="3048" y="53721"/>
                                      </a:cubicBezTo>
                                      <a:cubicBezTo>
                                        <a:pt x="3429" y="53594"/>
                                        <a:pt x="3683" y="53594"/>
                                        <a:pt x="3937" y="53721"/>
                                      </a:cubicBezTo>
                                      <a:lnTo>
                                        <a:pt x="17907" y="59436"/>
                                      </a:lnTo>
                                      <a:lnTo>
                                        <a:pt x="38481" y="8509"/>
                                      </a:lnTo>
                                      <a:lnTo>
                                        <a:pt x="22479" y="10922"/>
                                      </a:lnTo>
                                      <a:cubicBezTo>
                                        <a:pt x="21590" y="11049"/>
                                        <a:pt x="21082" y="11049"/>
                                        <a:pt x="20574" y="10922"/>
                                      </a:cubicBezTo>
                                      <a:cubicBezTo>
                                        <a:pt x="20193" y="10795"/>
                                        <a:pt x="19939" y="10668"/>
                                        <a:pt x="19685" y="10287"/>
                                      </a:cubicBezTo>
                                      <a:cubicBezTo>
                                        <a:pt x="19558" y="10033"/>
                                        <a:pt x="19558" y="9525"/>
                                        <a:pt x="19685" y="9017"/>
                                      </a:cubicBezTo>
                                      <a:cubicBezTo>
                                        <a:pt x="19812" y="8509"/>
                                        <a:pt x="20066" y="7747"/>
                                        <a:pt x="20320" y="6985"/>
                                      </a:cubicBezTo>
                                      <a:cubicBezTo>
                                        <a:pt x="20574" y="6350"/>
                                        <a:pt x="20828" y="5969"/>
                                        <a:pt x="21082" y="5588"/>
                                      </a:cubicBezTo>
                                      <a:cubicBezTo>
                                        <a:pt x="21209" y="5080"/>
                                        <a:pt x="21463" y="4826"/>
                                        <a:pt x="21717" y="4572"/>
                                      </a:cubicBezTo>
                                      <a:cubicBezTo>
                                        <a:pt x="21971" y="4318"/>
                                        <a:pt x="22098" y="4191"/>
                                        <a:pt x="22479" y="4064"/>
                                      </a:cubicBezTo>
                                      <a:cubicBezTo>
                                        <a:pt x="22733" y="3937"/>
                                        <a:pt x="22987" y="3810"/>
                                        <a:pt x="23368" y="3683"/>
                                      </a:cubicBezTo>
                                      <a:lnTo>
                                        <a:pt x="42799" y="127"/>
                                      </a:lnTo>
                                      <a:cubicBezTo>
                                        <a:pt x="43053" y="0"/>
                                        <a:pt x="43180" y="0"/>
                                        <a:pt x="43434"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78" name="Shape 2951"/>
                              <wps:cNvSpPr>
                                <a:spLocks/>
                              </wps:cNvSpPr>
                              <wps:spPr bwMode="auto">
                                <a:xfrm>
                                  <a:off x="3780" y="2305"/>
                                  <a:ext cx="293" cy="718"/>
                                </a:xfrm>
                                <a:custGeom>
                                  <a:avLst/>
                                  <a:gdLst>
                                    <a:gd name="T0" fmla="*/ 29259 w 29259"/>
                                    <a:gd name="T1" fmla="*/ 0 h 71825"/>
                                    <a:gd name="T2" fmla="*/ 29259 w 29259"/>
                                    <a:gd name="T3" fmla="*/ 9173 h 71825"/>
                                    <a:gd name="T4" fmla="*/ 25781 w 29259"/>
                                    <a:gd name="T5" fmla="*/ 11246 h 71825"/>
                                    <a:gd name="T6" fmla="*/ 20193 w 29259"/>
                                    <a:gd name="T7" fmla="*/ 18866 h 71825"/>
                                    <a:gd name="T8" fmla="*/ 15367 w 29259"/>
                                    <a:gd name="T9" fmla="*/ 29026 h 71825"/>
                                    <a:gd name="T10" fmla="*/ 11049 w 29259"/>
                                    <a:gd name="T11" fmla="*/ 42108 h 71825"/>
                                    <a:gd name="T12" fmla="*/ 10033 w 29259"/>
                                    <a:gd name="T13" fmla="*/ 51633 h 71825"/>
                                    <a:gd name="T14" fmla="*/ 12319 w 29259"/>
                                    <a:gd name="T15" fmla="*/ 58236 h 71825"/>
                                    <a:gd name="T16" fmla="*/ 18161 w 29259"/>
                                    <a:gd name="T17" fmla="*/ 62300 h 71825"/>
                                    <a:gd name="T18" fmla="*/ 23622 w 29259"/>
                                    <a:gd name="T19" fmla="*/ 63443 h 71825"/>
                                    <a:gd name="T20" fmla="*/ 28448 w 29259"/>
                                    <a:gd name="T21" fmla="*/ 62300 h 71825"/>
                                    <a:gd name="T22" fmla="*/ 29259 w 29259"/>
                                    <a:gd name="T23" fmla="*/ 61704 h 71825"/>
                                    <a:gd name="T24" fmla="*/ 29259 w 29259"/>
                                    <a:gd name="T25" fmla="*/ 70481 h 71825"/>
                                    <a:gd name="T26" fmla="*/ 26924 w 29259"/>
                                    <a:gd name="T27" fmla="*/ 71444 h 71825"/>
                                    <a:gd name="T28" fmla="*/ 14605 w 29259"/>
                                    <a:gd name="T29" fmla="*/ 69412 h 71825"/>
                                    <a:gd name="T30" fmla="*/ 4953 w 29259"/>
                                    <a:gd name="T31" fmla="*/ 62809 h 71825"/>
                                    <a:gd name="T32" fmla="*/ 635 w 29259"/>
                                    <a:gd name="T33" fmla="*/ 53411 h 71825"/>
                                    <a:gd name="T34" fmla="*/ 1270 w 29259"/>
                                    <a:gd name="T35" fmla="*/ 41091 h 71825"/>
                                    <a:gd name="T36" fmla="*/ 6096 w 29259"/>
                                    <a:gd name="T37" fmla="*/ 25978 h 71825"/>
                                    <a:gd name="T38" fmla="*/ 12954 w 29259"/>
                                    <a:gd name="T39" fmla="*/ 12516 h 71825"/>
                                    <a:gd name="T40" fmla="*/ 21463 w 29259"/>
                                    <a:gd name="T41" fmla="*/ 3118 h 71825"/>
                                    <a:gd name="T42" fmla="*/ 29259 w 29259"/>
                                    <a:gd name="T43" fmla="*/ 0 h 71825"/>
                                    <a:gd name="T44" fmla="*/ 0 w 29259"/>
                                    <a:gd name="T45" fmla="*/ 0 h 71825"/>
                                    <a:gd name="T46" fmla="*/ 29259 w 29259"/>
                                    <a:gd name="T47" fmla="*/ 71825 h 71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259" h="71825">
                                      <a:moveTo>
                                        <a:pt x="29259" y="0"/>
                                      </a:moveTo>
                                      <a:lnTo>
                                        <a:pt x="29259" y="9173"/>
                                      </a:lnTo>
                                      <a:lnTo>
                                        <a:pt x="25781" y="11246"/>
                                      </a:lnTo>
                                      <a:cubicBezTo>
                                        <a:pt x="23749" y="13151"/>
                                        <a:pt x="21844" y="15691"/>
                                        <a:pt x="20193" y="18866"/>
                                      </a:cubicBezTo>
                                      <a:cubicBezTo>
                                        <a:pt x="18542" y="21914"/>
                                        <a:pt x="16891" y="25343"/>
                                        <a:pt x="15367" y="29026"/>
                                      </a:cubicBezTo>
                                      <a:cubicBezTo>
                                        <a:pt x="13335" y="34106"/>
                                        <a:pt x="11938" y="38424"/>
                                        <a:pt x="11049" y="42108"/>
                                      </a:cubicBezTo>
                                      <a:cubicBezTo>
                                        <a:pt x="10160" y="45790"/>
                                        <a:pt x="9779" y="48965"/>
                                        <a:pt x="10033" y="51633"/>
                                      </a:cubicBezTo>
                                      <a:cubicBezTo>
                                        <a:pt x="10287" y="54299"/>
                                        <a:pt x="11049" y="56586"/>
                                        <a:pt x="12319" y="58236"/>
                                      </a:cubicBezTo>
                                      <a:cubicBezTo>
                                        <a:pt x="13716" y="59887"/>
                                        <a:pt x="15621" y="61285"/>
                                        <a:pt x="18161" y="62300"/>
                                      </a:cubicBezTo>
                                      <a:cubicBezTo>
                                        <a:pt x="20066" y="63062"/>
                                        <a:pt x="21844" y="63443"/>
                                        <a:pt x="23622" y="63443"/>
                                      </a:cubicBezTo>
                                      <a:cubicBezTo>
                                        <a:pt x="25273" y="63443"/>
                                        <a:pt x="26924" y="63062"/>
                                        <a:pt x="28448" y="62300"/>
                                      </a:cubicBezTo>
                                      <a:lnTo>
                                        <a:pt x="29259" y="61704"/>
                                      </a:lnTo>
                                      <a:lnTo>
                                        <a:pt x="29259" y="70481"/>
                                      </a:lnTo>
                                      <a:lnTo>
                                        <a:pt x="26924" y="71444"/>
                                      </a:lnTo>
                                      <a:cubicBezTo>
                                        <a:pt x="23114" y="71825"/>
                                        <a:pt x="19050" y="71190"/>
                                        <a:pt x="14605" y="69412"/>
                                      </a:cubicBezTo>
                                      <a:cubicBezTo>
                                        <a:pt x="10414" y="67635"/>
                                        <a:pt x="7239" y="65475"/>
                                        <a:pt x="4953" y="62809"/>
                                      </a:cubicBezTo>
                                      <a:cubicBezTo>
                                        <a:pt x="2667" y="60141"/>
                                        <a:pt x="1270" y="56966"/>
                                        <a:pt x="635" y="53411"/>
                                      </a:cubicBezTo>
                                      <a:cubicBezTo>
                                        <a:pt x="0" y="49727"/>
                                        <a:pt x="254" y="45663"/>
                                        <a:pt x="1270" y="41091"/>
                                      </a:cubicBezTo>
                                      <a:cubicBezTo>
                                        <a:pt x="2159" y="36519"/>
                                        <a:pt x="3810" y="31566"/>
                                        <a:pt x="6096" y="25978"/>
                                      </a:cubicBezTo>
                                      <a:cubicBezTo>
                                        <a:pt x="8128" y="20898"/>
                                        <a:pt x="10414" y="16326"/>
                                        <a:pt x="12954" y="12516"/>
                                      </a:cubicBezTo>
                                      <a:cubicBezTo>
                                        <a:pt x="15494" y="8579"/>
                                        <a:pt x="18288" y="5404"/>
                                        <a:pt x="21463" y="3118"/>
                                      </a:cubicBezTo>
                                      <a:lnTo>
                                        <a:pt x="2925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79" name="Shape 2952"/>
                              <wps:cNvSpPr>
                                <a:spLocks/>
                              </wps:cNvSpPr>
                              <wps:spPr bwMode="auto">
                                <a:xfrm>
                                  <a:off x="3536" y="2073"/>
                                  <a:ext cx="293" cy="720"/>
                                </a:xfrm>
                                <a:custGeom>
                                  <a:avLst/>
                                  <a:gdLst>
                                    <a:gd name="T0" fmla="*/ 2363 w 29287"/>
                                    <a:gd name="T1" fmla="*/ 508 h 71975"/>
                                    <a:gd name="T2" fmla="*/ 14555 w 29287"/>
                                    <a:gd name="T3" fmla="*/ 2540 h 71975"/>
                                    <a:gd name="T4" fmla="*/ 24334 w 29287"/>
                                    <a:gd name="T5" fmla="*/ 9017 h 71975"/>
                                    <a:gd name="T6" fmla="*/ 28652 w 29287"/>
                                    <a:gd name="T7" fmla="*/ 18542 h 71975"/>
                                    <a:gd name="T8" fmla="*/ 28017 w 29287"/>
                                    <a:gd name="T9" fmla="*/ 30734 h 71975"/>
                                    <a:gd name="T10" fmla="*/ 23191 w 29287"/>
                                    <a:gd name="T11" fmla="*/ 45847 h 71975"/>
                                    <a:gd name="T12" fmla="*/ 16333 w 29287"/>
                                    <a:gd name="T13" fmla="*/ 59436 h 71975"/>
                                    <a:gd name="T14" fmla="*/ 7951 w 29287"/>
                                    <a:gd name="T15" fmla="*/ 68834 h 71975"/>
                                    <a:gd name="T16" fmla="*/ 0 w 29287"/>
                                    <a:gd name="T17" fmla="*/ 71975 h 71975"/>
                                    <a:gd name="T18" fmla="*/ 0 w 29287"/>
                                    <a:gd name="T19" fmla="*/ 63181 h 71975"/>
                                    <a:gd name="T20" fmla="*/ 3506 w 29287"/>
                                    <a:gd name="T21" fmla="*/ 60706 h 71975"/>
                                    <a:gd name="T22" fmla="*/ 7316 w 29287"/>
                                    <a:gd name="T23" fmla="*/ 55880 h 71975"/>
                                    <a:gd name="T24" fmla="*/ 10745 w 29287"/>
                                    <a:gd name="T25" fmla="*/ 49911 h 71975"/>
                                    <a:gd name="T26" fmla="*/ 13920 w 29287"/>
                                    <a:gd name="T27" fmla="*/ 42799 h 71975"/>
                                    <a:gd name="T28" fmla="*/ 17222 w 29287"/>
                                    <a:gd name="T29" fmla="*/ 33655 h 71975"/>
                                    <a:gd name="T30" fmla="*/ 19000 w 29287"/>
                                    <a:gd name="T31" fmla="*/ 26162 h 71975"/>
                                    <a:gd name="T32" fmla="*/ 19254 w 29287"/>
                                    <a:gd name="T33" fmla="*/ 20193 h 71975"/>
                                    <a:gd name="T34" fmla="*/ 18111 w 29287"/>
                                    <a:gd name="T35" fmla="*/ 15494 h 71975"/>
                                    <a:gd name="T36" fmla="*/ 15317 w 29287"/>
                                    <a:gd name="T37" fmla="*/ 12065 h 71975"/>
                                    <a:gd name="T38" fmla="*/ 11126 w 29287"/>
                                    <a:gd name="T39" fmla="*/ 9525 h 71975"/>
                                    <a:gd name="T40" fmla="*/ 3125 w 29287"/>
                                    <a:gd name="T41" fmla="*/ 8763 h 71975"/>
                                    <a:gd name="T42" fmla="*/ 0 w 29287"/>
                                    <a:gd name="T43" fmla="*/ 10626 h 71975"/>
                                    <a:gd name="T44" fmla="*/ 0 w 29287"/>
                                    <a:gd name="T45" fmla="*/ 1453 h 71975"/>
                                    <a:gd name="T46" fmla="*/ 2363 w 29287"/>
                                    <a:gd name="T47" fmla="*/ 508 h 71975"/>
                                    <a:gd name="T48" fmla="*/ 0 w 29287"/>
                                    <a:gd name="T49" fmla="*/ 0 h 71975"/>
                                    <a:gd name="T50" fmla="*/ 29287 w 29287"/>
                                    <a:gd name="T51" fmla="*/ 71975 h 7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87" h="71975">
                                      <a:moveTo>
                                        <a:pt x="2363" y="508"/>
                                      </a:moveTo>
                                      <a:cubicBezTo>
                                        <a:pt x="6173" y="0"/>
                                        <a:pt x="10237" y="635"/>
                                        <a:pt x="14555" y="2540"/>
                                      </a:cubicBezTo>
                                      <a:cubicBezTo>
                                        <a:pt x="18873" y="4191"/>
                                        <a:pt x="22048" y="6350"/>
                                        <a:pt x="24334" y="9017"/>
                                      </a:cubicBezTo>
                                      <a:cubicBezTo>
                                        <a:pt x="26620" y="11684"/>
                                        <a:pt x="28144" y="14859"/>
                                        <a:pt x="28652" y="18542"/>
                                      </a:cubicBezTo>
                                      <a:cubicBezTo>
                                        <a:pt x="29287" y="22098"/>
                                        <a:pt x="29033" y="26162"/>
                                        <a:pt x="28017" y="30734"/>
                                      </a:cubicBezTo>
                                      <a:cubicBezTo>
                                        <a:pt x="27128" y="35306"/>
                                        <a:pt x="25477" y="40386"/>
                                        <a:pt x="23191" y="45847"/>
                                      </a:cubicBezTo>
                                      <a:cubicBezTo>
                                        <a:pt x="21159" y="51054"/>
                                        <a:pt x="18873" y="55499"/>
                                        <a:pt x="16333" y="59436"/>
                                      </a:cubicBezTo>
                                      <a:cubicBezTo>
                                        <a:pt x="13793" y="63373"/>
                                        <a:pt x="10999" y="66421"/>
                                        <a:pt x="7951" y="68834"/>
                                      </a:cubicBezTo>
                                      <a:lnTo>
                                        <a:pt x="0" y="71975"/>
                                      </a:lnTo>
                                      <a:lnTo>
                                        <a:pt x="0" y="63181"/>
                                      </a:lnTo>
                                      <a:lnTo>
                                        <a:pt x="3506" y="60706"/>
                                      </a:lnTo>
                                      <a:cubicBezTo>
                                        <a:pt x="4903" y="59309"/>
                                        <a:pt x="6173" y="57785"/>
                                        <a:pt x="7316" y="55880"/>
                                      </a:cubicBezTo>
                                      <a:cubicBezTo>
                                        <a:pt x="8586" y="54102"/>
                                        <a:pt x="9729" y="52070"/>
                                        <a:pt x="10745" y="49911"/>
                                      </a:cubicBezTo>
                                      <a:cubicBezTo>
                                        <a:pt x="11888" y="47625"/>
                                        <a:pt x="12904" y="45338"/>
                                        <a:pt x="13920" y="42799"/>
                                      </a:cubicBezTo>
                                      <a:cubicBezTo>
                                        <a:pt x="15190" y="39497"/>
                                        <a:pt x="16333" y="36449"/>
                                        <a:pt x="17222" y="33655"/>
                                      </a:cubicBezTo>
                                      <a:cubicBezTo>
                                        <a:pt x="17984" y="30861"/>
                                        <a:pt x="18619" y="28448"/>
                                        <a:pt x="19000" y="26162"/>
                                      </a:cubicBezTo>
                                      <a:cubicBezTo>
                                        <a:pt x="19254" y="24003"/>
                                        <a:pt x="19381" y="21971"/>
                                        <a:pt x="19254" y="20193"/>
                                      </a:cubicBezTo>
                                      <a:cubicBezTo>
                                        <a:pt x="19127" y="18414"/>
                                        <a:pt x="18746" y="16890"/>
                                        <a:pt x="18111" y="15494"/>
                                      </a:cubicBezTo>
                                      <a:cubicBezTo>
                                        <a:pt x="17349" y="14097"/>
                                        <a:pt x="16460" y="12954"/>
                                        <a:pt x="15317" y="12065"/>
                                      </a:cubicBezTo>
                                      <a:cubicBezTo>
                                        <a:pt x="14174" y="11049"/>
                                        <a:pt x="12777" y="10287"/>
                                        <a:pt x="11126" y="9525"/>
                                      </a:cubicBezTo>
                                      <a:cubicBezTo>
                                        <a:pt x="8205" y="8382"/>
                                        <a:pt x="5538" y="8128"/>
                                        <a:pt x="3125" y="8763"/>
                                      </a:cubicBezTo>
                                      <a:lnTo>
                                        <a:pt x="0" y="10626"/>
                                      </a:lnTo>
                                      <a:lnTo>
                                        <a:pt x="0" y="1453"/>
                                      </a:lnTo>
                                      <a:lnTo>
                                        <a:pt x="2363"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80" name="Shape 2953"/>
                              <wps:cNvSpPr>
                                <a:spLocks/>
                              </wps:cNvSpPr>
                              <wps:spPr bwMode="auto">
                                <a:xfrm>
                                  <a:off x="4073" y="2291"/>
                                  <a:ext cx="291" cy="719"/>
                                </a:xfrm>
                                <a:custGeom>
                                  <a:avLst/>
                                  <a:gdLst>
                                    <a:gd name="T0" fmla="*/ 2364 w 29161"/>
                                    <a:gd name="T1" fmla="*/ 508 h 71935"/>
                                    <a:gd name="T2" fmla="*/ 14556 w 29161"/>
                                    <a:gd name="T3" fmla="*/ 2414 h 71935"/>
                                    <a:gd name="T4" fmla="*/ 24335 w 29161"/>
                                    <a:gd name="T5" fmla="*/ 9017 h 71935"/>
                                    <a:gd name="T6" fmla="*/ 28653 w 29161"/>
                                    <a:gd name="T7" fmla="*/ 18415 h 71935"/>
                                    <a:gd name="T8" fmla="*/ 28018 w 29161"/>
                                    <a:gd name="T9" fmla="*/ 30735 h 71935"/>
                                    <a:gd name="T10" fmla="*/ 23192 w 29161"/>
                                    <a:gd name="T11" fmla="*/ 45847 h 71935"/>
                                    <a:gd name="T12" fmla="*/ 16334 w 29161"/>
                                    <a:gd name="T13" fmla="*/ 59437 h 71935"/>
                                    <a:gd name="T14" fmla="*/ 7825 w 29161"/>
                                    <a:gd name="T15" fmla="*/ 68707 h 71935"/>
                                    <a:gd name="T16" fmla="*/ 0 w 29161"/>
                                    <a:gd name="T17" fmla="*/ 71935 h 71935"/>
                                    <a:gd name="T18" fmla="*/ 0 w 29161"/>
                                    <a:gd name="T19" fmla="*/ 63158 h 71935"/>
                                    <a:gd name="T20" fmla="*/ 3507 w 29161"/>
                                    <a:gd name="T21" fmla="*/ 60579 h 71935"/>
                                    <a:gd name="T22" fmla="*/ 7317 w 29161"/>
                                    <a:gd name="T23" fmla="*/ 55880 h 71935"/>
                                    <a:gd name="T24" fmla="*/ 10746 w 29161"/>
                                    <a:gd name="T25" fmla="*/ 49912 h 71935"/>
                                    <a:gd name="T26" fmla="*/ 13921 w 29161"/>
                                    <a:gd name="T27" fmla="*/ 42799 h 71935"/>
                                    <a:gd name="T28" fmla="*/ 17096 w 29161"/>
                                    <a:gd name="T29" fmla="*/ 33655 h 71935"/>
                                    <a:gd name="T30" fmla="*/ 18874 w 29161"/>
                                    <a:gd name="T31" fmla="*/ 26163 h 71935"/>
                                    <a:gd name="T32" fmla="*/ 19255 w 29161"/>
                                    <a:gd name="T33" fmla="*/ 20193 h 71935"/>
                                    <a:gd name="T34" fmla="*/ 17985 w 29161"/>
                                    <a:gd name="T35" fmla="*/ 15494 h 71935"/>
                                    <a:gd name="T36" fmla="*/ 15318 w 29161"/>
                                    <a:gd name="T37" fmla="*/ 11939 h 71935"/>
                                    <a:gd name="T38" fmla="*/ 11127 w 29161"/>
                                    <a:gd name="T39" fmla="*/ 9525 h 71935"/>
                                    <a:gd name="T40" fmla="*/ 3126 w 29161"/>
                                    <a:gd name="T41" fmla="*/ 8764 h 71935"/>
                                    <a:gd name="T42" fmla="*/ 0 w 29161"/>
                                    <a:gd name="T43" fmla="*/ 10627 h 71935"/>
                                    <a:gd name="T44" fmla="*/ 0 w 29161"/>
                                    <a:gd name="T45" fmla="*/ 1454 h 71935"/>
                                    <a:gd name="T46" fmla="*/ 2364 w 29161"/>
                                    <a:gd name="T47" fmla="*/ 508 h 71935"/>
                                    <a:gd name="T48" fmla="*/ 0 w 29161"/>
                                    <a:gd name="T49" fmla="*/ 0 h 71935"/>
                                    <a:gd name="T50" fmla="*/ 29161 w 29161"/>
                                    <a:gd name="T51" fmla="*/ 71935 h 7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161" h="71935">
                                      <a:moveTo>
                                        <a:pt x="2364" y="508"/>
                                      </a:moveTo>
                                      <a:cubicBezTo>
                                        <a:pt x="6047" y="0"/>
                                        <a:pt x="10111" y="636"/>
                                        <a:pt x="14556" y="2414"/>
                                      </a:cubicBezTo>
                                      <a:cubicBezTo>
                                        <a:pt x="18874" y="4191"/>
                                        <a:pt x="22049" y="6350"/>
                                        <a:pt x="24335" y="9017"/>
                                      </a:cubicBezTo>
                                      <a:cubicBezTo>
                                        <a:pt x="26621" y="11685"/>
                                        <a:pt x="28018" y="14860"/>
                                        <a:pt x="28653" y="18415"/>
                                      </a:cubicBezTo>
                                      <a:cubicBezTo>
                                        <a:pt x="29161" y="22098"/>
                                        <a:pt x="29034" y="26163"/>
                                        <a:pt x="28018" y="30735"/>
                                      </a:cubicBezTo>
                                      <a:cubicBezTo>
                                        <a:pt x="27002" y="35306"/>
                                        <a:pt x="25478" y="40387"/>
                                        <a:pt x="23192" y="45847"/>
                                      </a:cubicBezTo>
                                      <a:cubicBezTo>
                                        <a:pt x="21160" y="51054"/>
                                        <a:pt x="18874" y="55499"/>
                                        <a:pt x="16334" y="59437"/>
                                      </a:cubicBezTo>
                                      <a:cubicBezTo>
                                        <a:pt x="13794" y="63373"/>
                                        <a:pt x="11000" y="66422"/>
                                        <a:pt x="7825" y="68707"/>
                                      </a:cubicBezTo>
                                      <a:lnTo>
                                        <a:pt x="0" y="71935"/>
                                      </a:lnTo>
                                      <a:lnTo>
                                        <a:pt x="0" y="63158"/>
                                      </a:lnTo>
                                      <a:lnTo>
                                        <a:pt x="3507" y="60579"/>
                                      </a:lnTo>
                                      <a:cubicBezTo>
                                        <a:pt x="4777" y="59310"/>
                                        <a:pt x="6047" y="57658"/>
                                        <a:pt x="7317" y="55880"/>
                                      </a:cubicBezTo>
                                      <a:cubicBezTo>
                                        <a:pt x="8460" y="54102"/>
                                        <a:pt x="9603" y="52070"/>
                                        <a:pt x="10746" y="49912"/>
                                      </a:cubicBezTo>
                                      <a:cubicBezTo>
                                        <a:pt x="11762" y="47625"/>
                                        <a:pt x="12905" y="45340"/>
                                        <a:pt x="13921" y="42799"/>
                                      </a:cubicBezTo>
                                      <a:cubicBezTo>
                                        <a:pt x="15191" y="39497"/>
                                        <a:pt x="16334" y="36449"/>
                                        <a:pt x="17096" y="33655"/>
                                      </a:cubicBezTo>
                                      <a:cubicBezTo>
                                        <a:pt x="17985" y="30862"/>
                                        <a:pt x="18620" y="28448"/>
                                        <a:pt x="18874" y="26163"/>
                                      </a:cubicBezTo>
                                      <a:cubicBezTo>
                                        <a:pt x="19255" y="24003"/>
                                        <a:pt x="19382" y="21972"/>
                                        <a:pt x="19255" y="20193"/>
                                      </a:cubicBezTo>
                                      <a:cubicBezTo>
                                        <a:pt x="19128" y="18415"/>
                                        <a:pt x="18747" y="16891"/>
                                        <a:pt x="17985" y="15494"/>
                                      </a:cubicBezTo>
                                      <a:cubicBezTo>
                                        <a:pt x="17350" y="14097"/>
                                        <a:pt x="16461" y="12954"/>
                                        <a:pt x="15318" y="11939"/>
                                      </a:cubicBezTo>
                                      <a:cubicBezTo>
                                        <a:pt x="14175" y="11049"/>
                                        <a:pt x="12778" y="10161"/>
                                        <a:pt x="11127" y="9525"/>
                                      </a:cubicBezTo>
                                      <a:cubicBezTo>
                                        <a:pt x="8206" y="8382"/>
                                        <a:pt x="5539" y="8128"/>
                                        <a:pt x="3126" y="8764"/>
                                      </a:cubicBezTo>
                                      <a:lnTo>
                                        <a:pt x="0" y="10627"/>
                                      </a:lnTo>
                                      <a:lnTo>
                                        <a:pt x="0" y="1454"/>
                                      </a:lnTo>
                                      <a:lnTo>
                                        <a:pt x="2364"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81" name="Shape 2955"/>
                              <wps:cNvSpPr>
                                <a:spLocks/>
                              </wps:cNvSpPr>
                              <wps:spPr bwMode="auto">
                                <a:xfrm>
                                  <a:off x="3244" y="611"/>
                                  <a:ext cx="292" cy="719"/>
                                </a:xfrm>
                                <a:custGeom>
                                  <a:avLst/>
                                  <a:gdLst>
                                    <a:gd name="T0" fmla="*/ 29133 w 29133"/>
                                    <a:gd name="T1" fmla="*/ 0 h 71923"/>
                                    <a:gd name="T2" fmla="*/ 29133 w 29133"/>
                                    <a:gd name="T3" fmla="*/ 9143 h 71923"/>
                                    <a:gd name="T4" fmla="*/ 25654 w 29133"/>
                                    <a:gd name="T5" fmla="*/ 11217 h 71923"/>
                                    <a:gd name="T6" fmla="*/ 20066 w 29133"/>
                                    <a:gd name="T7" fmla="*/ 18837 h 71923"/>
                                    <a:gd name="T8" fmla="*/ 15367 w 29133"/>
                                    <a:gd name="T9" fmla="*/ 29124 h 71923"/>
                                    <a:gd name="T10" fmla="*/ 10922 w 29133"/>
                                    <a:gd name="T11" fmla="*/ 42205 h 71923"/>
                                    <a:gd name="T12" fmla="*/ 9906 w 29133"/>
                                    <a:gd name="T13" fmla="*/ 51730 h 71923"/>
                                    <a:gd name="T14" fmla="*/ 12319 w 29133"/>
                                    <a:gd name="T15" fmla="*/ 58334 h 71923"/>
                                    <a:gd name="T16" fmla="*/ 18034 w 29133"/>
                                    <a:gd name="T17" fmla="*/ 62398 h 71923"/>
                                    <a:gd name="T18" fmla="*/ 23495 w 29133"/>
                                    <a:gd name="T19" fmla="*/ 63541 h 71923"/>
                                    <a:gd name="T20" fmla="*/ 28321 w 29133"/>
                                    <a:gd name="T21" fmla="*/ 62398 h 71923"/>
                                    <a:gd name="T22" fmla="*/ 29133 w 29133"/>
                                    <a:gd name="T23" fmla="*/ 61801 h 71923"/>
                                    <a:gd name="T24" fmla="*/ 29133 w 29133"/>
                                    <a:gd name="T25" fmla="*/ 70492 h 71923"/>
                                    <a:gd name="T26" fmla="*/ 26797 w 29133"/>
                                    <a:gd name="T27" fmla="*/ 71415 h 71923"/>
                                    <a:gd name="T28" fmla="*/ 14605 w 29133"/>
                                    <a:gd name="T29" fmla="*/ 69383 h 71923"/>
                                    <a:gd name="T30" fmla="*/ 4826 w 29133"/>
                                    <a:gd name="T31" fmla="*/ 62906 h 71923"/>
                                    <a:gd name="T32" fmla="*/ 508 w 29133"/>
                                    <a:gd name="T33" fmla="*/ 53508 h 71923"/>
                                    <a:gd name="T34" fmla="*/ 1143 w 29133"/>
                                    <a:gd name="T35" fmla="*/ 41189 h 71923"/>
                                    <a:gd name="T36" fmla="*/ 5969 w 29133"/>
                                    <a:gd name="T37" fmla="*/ 26076 h 71923"/>
                                    <a:gd name="T38" fmla="*/ 12827 w 29133"/>
                                    <a:gd name="T39" fmla="*/ 12487 h 71923"/>
                                    <a:gd name="T40" fmla="*/ 21336 w 29133"/>
                                    <a:gd name="T41" fmla="*/ 3216 h 71923"/>
                                    <a:gd name="T42" fmla="*/ 29133 w 29133"/>
                                    <a:gd name="T43" fmla="*/ 0 h 71923"/>
                                    <a:gd name="T44" fmla="*/ 0 w 29133"/>
                                    <a:gd name="T45" fmla="*/ 0 h 71923"/>
                                    <a:gd name="T46" fmla="*/ 29133 w 29133"/>
                                    <a:gd name="T47" fmla="*/ 71923 h 7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33" h="71923">
                                      <a:moveTo>
                                        <a:pt x="29133" y="0"/>
                                      </a:moveTo>
                                      <a:lnTo>
                                        <a:pt x="29133" y="9143"/>
                                      </a:lnTo>
                                      <a:lnTo>
                                        <a:pt x="25654" y="11217"/>
                                      </a:lnTo>
                                      <a:cubicBezTo>
                                        <a:pt x="23622" y="13249"/>
                                        <a:pt x="21844" y="15789"/>
                                        <a:pt x="20066" y="18837"/>
                                      </a:cubicBezTo>
                                      <a:cubicBezTo>
                                        <a:pt x="18415" y="22012"/>
                                        <a:pt x="16764" y="25441"/>
                                        <a:pt x="15367" y="29124"/>
                                      </a:cubicBezTo>
                                      <a:cubicBezTo>
                                        <a:pt x="13335" y="34077"/>
                                        <a:pt x="11811" y="38522"/>
                                        <a:pt x="10922" y="42205"/>
                                      </a:cubicBezTo>
                                      <a:cubicBezTo>
                                        <a:pt x="10033" y="45888"/>
                                        <a:pt x="9652" y="49063"/>
                                        <a:pt x="9906" y="51730"/>
                                      </a:cubicBezTo>
                                      <a:cubicBezTo>
                                        <a:pt x="10160" y="54397"/>
                                        <a:pt x="10922" y="56556"/>
                                        <a:pt x="12319" y="58334"/>
                                      </a:cubicBezTo>
                                      <a:cubicBezTo>
                                        <a:pt x="13589" y="59985"/>
                                        <a:pt x="15494" y="61382"/>
                                        <a:pt x="18034" y="62398"/>
                                      </a:cubicBezTo>
                                      <a:cubicBezTo>
                                        <a:pt x="19939" y="63160"/>
                                        <a:pt x="21717" y="63541"/>
                                        <a:pt x="23495" y="63541"/>
                                      </a:cubicBezTo>
                                      <a:cubicBezTo>
                                        <a:pt x="25146" y="63414"/>
                                        <a:pt x="26797" y="63033"/>
                                        <a:pt x="28321" y="62398"/>
                                      </a:cubicBezTo>
                                      <a:lnTo>
                                        <a:pt x="29133" y="61801"/>
                                      </a:lnTo>
                                      <a:lnTo>
                                        <a:pt x="29133" y="70492"/>
                                      </a:lnTo>
                                      <a:lnTo>
                                        <a:pt x="26797" y="71415"/>
                                      </a:lnTo>
                                      <a:cubicBezTo>
                                        <a:pt x="23114" y="71923"/>
                                        <a:pt x="19050" y="71288"/>
                                        <a:pt x="14605" y="69383"/>
                                      </a:cubicBezTo>
                                      <a:cubicBezTo>
                                        <a:pt x="10287" y="67732"/>
                                        <a:pt x="7112" y="65573"/>
                                        <a:pt x="4826" y="62906"/>
                                      </a:cubicBezTo>
                                      <a:cubicBezTo>
                                        <a:pt x="2540" y="60239"/>
                                        <a:pt x="1143" y="57064"/>
                                        <a:pt x="508" y="53508"/>
                                      </a:cubicBezTo>
                                      <a:cubicBezTo>
                                        <a:pt x="0" y="49825"/>
                                        <a:pt x="127" y="45761"/>
                                        <a:pt x="1143" y="41189"/>
                                      </a:cubicBezTo>
                                      <a:cubicBezTo>
                                        <a:pt x="2159" y="36617"/>
                                        <a:pt x="3683" y="31537"/>
                                        <a:pt x="5969" y="26076"/>
                                      </a:cubicBezTo>
                                      <a:cubicBezTo>
                                        <a:pt x="8001" y="20996"/>
                                        <a:pt x="10287" y="16424"/>
                                        <a:pt x="12827" y="12487"/>
                                      </a:cubicBezTo>
                                      <a:cubicBezTo>
                                        <a:pt x="15367" y="8550"/>
                                        <a:pt x="18288" y="5502"/>
                                        <a:pt x="21336" y="3216"/>
                                      </a:cubicBezTo>
                                      <a:lnTo>
                                        <a:pt x="29133"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82" name="Shape 2956"/>
                              <wps:cNvSpPr>
                                <a:spLocks/>
                              </wps:cNvSpPr>
                              <wps:spPr bwMode="auto">
                                <a:xfrm>
                                  <a:off x="2663" y="374"/>
                                  <a:ext cx="599" cy="786"/>
                                </a:xfrm>
                                <a:custGeom>
                                  <a:avLst/>
                                  <a:gdLst>
                                    <a:gd name="T0" fmla="*/ 34290 w 59944"/>
                                    <a:gd name="T1" fmla="*/ 0 h 78613"/>
                                    <a:gd name="T2" fmla="*/ 40005 w 59944"/>
                                    <a:gd name="T3" fmla="*/ 508 h 78613"/>
                                    <a:gd name="T4" fmla="*/ 46101 w 59944"/>
                                    <a:gd name="T5" fmla="*/ 2159 h 78613"/>
                                    <a:gd name="T6" fmla="*/ 54102 w 59944"/>
                                    <a:gd name="T7" fmla="*/ 6985 h 78613"/>
                                    <a:gd name="T8" fmla="*/ 58547 w 59944"/>
                                    <a:gd name="T9" fmla="*/ 13208 h 78613"/>
                                    <a:gd name="T10" fmla="*/ 59944 w 59944"/>
                                    <a:gd name="T11" fmla="*/ 20193 h 78613"/>
                                    <a:gd name="T12" fmla="*/ 58420 w 59944"/>
                                    <a:gd name="T13" fmla="*/ 27432 h 78613"/>
                                    <a:gd name="T14" fmla="*/ 55245 w 59944"/>
                                    <a:gd name="T15" fmla="*/ 33528 h 78613"/>
                                    <a:gd name="T16" fmla="*/ 50038 w 59944"/>
                                    <a:gd name="T17" fmla="*/ 39497 h 78613"/>
                                    <a:gd name="T18" fmla="*/ 41402 w 59944"/>
                                    <a:gd name="T19" fmla="*/ 45593 h 78613"/>
                                    <a:gd name="T20" fmla="*/ 28067 w 59944"/>
                                    <a:gd name="T21" fmla="*/ 52324 h 78613"/>
                                    <a:gd name="T22" fmla="*/ 12954 w 59944"/>
                                    <a:gd name="T23" fmla="*/ 59055 h 78613"/>
                                    <a:gd name="T24" fmla="*/ 42037 w 59944"/>
                                    <a:gd name="T25" fmla="*/ 70866 h 78613"/>
                                    <a:gd name="T26" fmla="*/ 42799 w 59944"/>
                                    <a:gd name="T27" fmla="*/ 71374 h 78613"/>
                                    <a:gd name="T28" fmla="*/ 43180 w 59944"/>
                                    <a:gd name="T29" fmla="*/ 72390 h 78613"/>
                                    <a:gd name="T30" fmla="*/ 43180 w 59944"/>
                                    <a:gd name="T31" fmla="*/ 73660 h 78613"/>
                                    <a:gd name="T32" fmla="*/ 42545 w 59944"/>
                                    <a:gd name="T33" fmla="*/ 75438 h 78613"/>
                                    <a:gd name="T34" fmla="*/ 41783 w 59944"/>
                                    <a:gd name="T35" fmla="*/ 76962 h 78613"/>
                                    <a:gd name="T36" fmla="*/ 40894 w 59944"/>
                                    <a:gd name="T37" fmla="*/ 78105 h 78613"/>
                                    <a:gd name="T38" fmla="*/ 40005 w 59944"/>
                                    <a:gd name="T39" fmla="*/ 78486 h 78613"/>
                                    <a:gd name="T40" fmla="*/ 39116 w 59944"/>
                                    <a:gd name="T41" fmla="*/ 78359 h 78613"/>
                                    <a:gd name="T42" fmla="*/ 2032 w 59944"/>
                                    <a:gd name="T43" fmla="*/ 63500 h 78613"/>
                                    <a:gd name="T44" fmla="*/ 889 w 59944"/>
                                    <a:gd name="T45" fmla="*/ 62738 h 78613"/>
                                    <a:gd name="T46" fmla="*/ 254 w 59944"/>
                                    <a:gd name="T47" fmla="*/ 61849 h 78613"/>
                                    <a:gd name="T48" fmla="*/ 127 w 59944"/>
                                    <a:gd name="T49" fmla="*/ 60325 h 78613"/>
                                    <a:gd name="T50" fmla="*/ 635 w 59944"/>
                                    <a:gd name="T51" fmla="*/ 58420 h 78613"/>
                                    <a:gd name="T52" fmla="*/ 1524 w 59944"/>
                                    <a:gd name="T53" fmla="*/ 56642 h 78613"/>
                                    <a:gd name="T54" fmla="*/ 2413 w 59944"/>
                                    <a:gd name="T55" fmla="*/ 55372 h 78613"/>
                                    <a:gd name="T56" fmla="*/ 3556 w 59944"/>
                                    <a:gd name="T57" fmla="*/ 54483 h 78613"/>
                                    <a:gd name="T58" fmla="*/ 5080 w 59944"/>
                                    <a:gd name="T59" fmla="*/ 53594 h 78613"/>
                                    <a:gd name="T60" fmla="*/ 24003 w 59944"/>
                                    <a:gd name="T61" fmla="*/ 45212 h 78613"/>
                                    <a:gd name="T62" fmla="*/ 34925 w 59944"/>
                                    <a:gd name="T63" fmla="*/ 39751 h 78613"/>
                                    <a:gd name="T64" fmla="*/ 42037 w 59944"/>
                                    <a:gd name="T65" fmla="*/ 34544 h 78613"/>
                                    <a:gd name="T66" fmla="*/ 46355 w 59944"/>
                                    <a:gd name="T67" fmla="*/ 29718 h 78613"/>
                                    <a:gd name="T68" fmla="*/ 48768 w 59944"/>
                                    <a:gd name="T69" fmla="*/ 25146 h 78613"/>
                                    <a:gd name="T70" fmla="*/ 49657 w 59944"/>
                                    <a:gd name="T71" fmla="*/ 20701 h 78613"/>
                                    <a:gd name="T72" fmla="*/ 48895 w 59944"/>
                                    <a:gd name="T73" fmla="*/ 16256 h 78613"/>
                                    <a:gd name="T74" fmla="*/ 46355 w 59944"/>
                                    <a:gd name="T75" fmla="*/ 12446 h 78613"/>
                                    <a:gd name="T76" fmla="*/ 41783 w 59944"/>
                                    <a:gd name="T77" fmla="*/ 9652 h 78613"/>
                                    <a:gd name="T78" fmla="*/ 35560 w 59944"/>
                                    <a:gd name="T79" fmla="*/ 8128 h 78613"/>
                                    <a:gd name="T80" fmla="*/ 30226 w 59944"/>
                                    <a:gd name="T81" fmla="*/ 8255 h 78613"/>
                                    <a:gd name="T82" fmla="*/ 26289 w 59944"/>
                                    <a:gd name="T83" fmla="*/ 8763 h 78613"/>
                                    <a:gd name="T84" fmla="*/ 23876 w 59944"/>
                                    <a:gd name="T85" fmla="*/ 8890 h 78613"/>
                                    <a:gd name="T86" fmla="*/ 23368 w 59944"/>
                                    <a:gd name="T87" fmla="*/ 8382 h 78613"/>
                                    <a:gd name="T88" fmla="*/ 23114 w 59944"/>
                                    <a:gd name="T89" fmla="*/ 7620 h 78613"/>
                                    <a:gd name="T90" fmla="*/ 23368 w 59944"/>
                                    <a:gd name="T91" fmla="*/ 6223 h 78613"/>
                                    <a:gd name="T92" fmla="*/ 24003 w 59944"/>
                                    <a:gd name="T93" fmla="*/ 4318 h 78613"/>
                                    <a:gd name="T94" fmla="*/ 24638 w 59944"/>
                                    <a:gd name="T95" fmla="*/ 2921 h 78613"/>
                                    <a:gd name="T96" fmla="*/ 25146 w 59944"/>
                                    <a:gd name="T97" fmla="*/ 2032 h 78613"/>
                                    <a:gd name="T98" fmla="*/ 25781 w 59944"/>
                                    <a:gd name="T99" fmla="*/ 1397 h 78613"/>
                                    <a:gd name="T100" fmla="*/ 27051 w 59944"/>
                                    <a:gd name="T101" fmla="*/ 889 h 78613"/>
                                    <a:gd name="T102" fmla="*/ 29718 w 59944"/>
                                    <a:gd name="T103" fmla="*/ 254 h 78613"/>
                                    <a:gd name="T104" fmla="*/ 34290 w 59944"/>
                                    <a:gd name="T105" fmla="*/ 0 h 78613"/>
                                    <a:gd name="T106" fmla="*/ 0 w 59944"/>
                                    <a:gd name="T107" fmla="*/ 0 h 78613"/>
                                    <a:gd name="T108" fmla="*/ 59944 w 59944"/>
                                    <a:gd name="T109"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9944" h="78613">
                                      <a:moveTo>
                                        <a:pt x="34290" y="0"/>
                                      </a:moveTo>
                                      <a:cubicBezTo>
                                        <a:pt x="36068" y="0"/>
                                        <a:pt x="37973" y="127"/>
                                        <a:pt x="40005" y="508"/>
                                      </a:cubicBezTo>
                                      <a:cubicBezTo>
                                        <a:pt x="42037" y="762"/>
                                        <a:pt x="44069" y="1397"/>
                                        <a:pt x="46101" y="2159"/>
                                      </a:cubicBezTo>
                                      <a:cubicBezTo>
                                        <a:pt x="49276" y="3556"/>
                                        <a:pt x="51943" y="5080"/>
                                        <a:pt x="54102" y="6985"/>
                                      </a:cubicBezTo>
                                      <a:cubicBezTo>
                                        <a:pt x="56134" y="8890"/>
                                        <a:pt x="57658" y="11049"/>
                                        <a:pt x="58547" y="13208"/>
                                      </a:cubicBezTo>
                                      <a:cubicBezTo>
                                        <a:pt x="59563" y="15494"/>
                                        <a:pt x="59944" y="17780"/>
                                        <a:pt x="59944" y="20193"/>
                                      </a:cubicBezTo>
                                      <a:cubicBezTo>
                                        <a:pt x="59944" y="22606"/>
                                        <a:pt x="59436" y="25019"/>
                                        <a:pt x="58420" y="27432"/>
                                      </a:cubicBezTo>
                                      <a:cubicBezTo>
                                        <a:pt x="57531" y="29591"/>
                                        <a:pt x="56515" y="31623"/>
                                        <a:pt x="55245" y="33528"/>
                                      </a:cubicBezTo>
                                      <a:cubicBezTo>
                                        <a:pt x="53975" y="35560"/>
                                        <a:pt x="52324" y="37465"/>
                                        <a:pt x="50038" y="39497"/>
                                      </a:cubicBezTo>
                                      <a:cubicBezTo>
                                        <a:pt x="47879" y="41529"/>
                                        <a:pt x="44958" y="43434"/>
                                        <a:pt x="41402" y="45593"/>
                                      </a:cubicBezTo>
                                      <a:cubicBezTo>
                                        <a:pt x="37973" y="47625"/>
                                        <a:pt x="33401" y="49911"/>
                                        <a:pt x="28067" y="52324"/>
                                      </a:cubicBezTo>
                                      <a:lnTo>
                                        <a:pt x="12954" y="59055"/>
                                      </a:lnTo>
                                      <a:lnTo>
                                        <a:pt x="42037" y="70866"/>
                                      </a:lnTo>
                                      <a:cubicBezTo>
                                        <a:pt x="42291" y="70993"/>
                                        <a:pt x="42545" y="71120"/>
                                        <a:pt x="42799" y="71374"/>
                                      </a:cubicBezTo>
                                      <a:cubicBezTo>
                                        <a:pt x="42926" y="71628"/>
                                        <a:pt x="43053" y="72009"/>
                                        <a:pt x="43180" y="72390"/>
                                      </a:cubicBezTo>
                                      <a:cubicBezTo>
                                        <a:pt x="43180" y="72771"/>
                                        <a:pt x="43180" y="73152"/>
                                        <a:pt x="43180" y="73660"/>
                                      </a:cubicBezTo>
                                      <a:cubicBezTo>
                                        <a:pt x="43053" y="74168"/>
                                        <a:pt x="42799" y="74803"/>
                                        <a:pt x="42545" y="75438"/>
                                      </a:cubicBezTo>
                                      <a:cubicBezTo>
                                        <a:pt x="42291" y="75946"/>
                                        <a:pt x="42037" y="76581"/>
                                        <a:pt x="41783" y="76962"/>
                                      </a:cubicBezTo>
                                      <a:cubicBezTo>
                                        <a:pt x="41529" y="77470"/>
                                        <a:pt x="41275" y="77851"/>
                                        <a:pt x="40894" y="78105"/>
                                      </a:cubicBezTo>
                                      <a:cubicBezTo>
                                        <a:pt x="40640" y="78359"/>
                                        <a:pt x="40386" y="78486"/>
                                        <a:pt x="40005" y="78486"/>
                                      </a:cubicBezTo>
                                      <a:cubicBezTo>
                                        <a:pt x="39751" y="78613"/>
                                        <a:pt x="39370" y="78486"/>
                                        <a:pt x="39116" y="78359"/>
                                      </a:cubicBezTo>
                                      <a:lnTo>
                                        <a:pt x="2032" y="63500"/>
                                      </a:lnTo>
                                      <a:cubicBezTo>
                                        <a:pt x="1651" y="63246"/>
                                        <a:pt x="1143" y="62992"/>
                                        <a:pt x="889" y="62738"/>
                                      </a:cubicBezTo>
                                      <a:cubicBezTo>
                                        <a:pt x="508" y="62484"/>
                                        <a:pt x="381" y="62230"/>
                                        <a:pt x="254" y="61849"/>
                                      </a:cubicBezTo>
                                      <a:cubicBezTo>
                                        <a:pt x="0" y="61468"/>
                                        <a:pt x="0" y="60960"/>
                                        <a:pt x="127" y="60325"/>
                                      </a:cubicBezTo>
                                      <a:cubicBezTo>
                                        <a:pt x="254" y="59817"/>
                                        <a:pt x="381" y="59182"/>
                                        <a:pt x="635" y="58420"/>
                                      </a:cubicBezTo>
                                      <a:cubicBezTo>
                                        <a:pt x="1016" y="57658"/>
                                        <a:pt x="1270" y="57150"/>
                                        <a:pt x="1524" y="56642"/>
                                      </a:cubicBezTo>
                                      <a:cubicBezTo>
                                        <a:pt x="1778" y="56134"/>
                                        <a:pt x="2032" y="55753"/>
                                        <a:pt x="2413" y="55372"/>
                                      </a:cubicBezTo>
                                      <a:cubicBezTo>
                                        <a:pt x="2794" y="55118"/>
                                        <a:pt x="3175" y="54737"/>
                                        <a:pt x="3556" y="54483"/>
                                      </a:cubicBezTo>
                                      <a:cubicBezTo>
                                        <a:pt x="3937" y="54229"/>
                                        <a:pt x="4445" y="53848"/>
                                        <a:pt x="5080" y="53594"/>
                                      </a:cubicBezTo>
                                      <a:lnTo>
                                        <a:pt x="24003" y="45212"/>
                                      </a:lnTo>
                                      <a:cubicBezTo>
                                        <a:pt x="28448" y="43307"/>
                                        <a:pt x="32004" y="41529"/>
                                        <a:pt x="34925" y="39751"/>
                                      </a:cubicBezTo>
                                      <a:cubicBezTo>
                                        <a:pt x="37846" y="37973"/>
                                        <a:pt x="40132" y="36195"/>
                                        <a:pt x="42037" y="34544"/>
                                      </a:cubicBezTo>
                                      <a:cubicBezTo>
                                        <a:pt x="43942" y="32893"/>
                                        <a:pt x="45339" y="31369"/>
                                        <a:pt x="46355" y="29718"/>
                                      </a:cubicBezTo>
                                      <a:cubicBezTo>
                                        <a:pt x="47371" y="28194"/>
                                        <a:pt x="48133" y="26670"/>
                                        <a:pt x="48768" y="25146"/>
                                      </a:cubicBezTo>
                                      <a:cubicBezTo>
                                        <a:pt x="49276" y="23749"/>
                                        <a:pt x="49657" y="22225"/>
                                        <a:pt x="49657" y="20701"/>
                                      </a:cubicBezTo>
                                      <a:cubicBezTo>
                                        <a:pt x="49657" y="19177"/>
                                        <a:pt x="49530" y="17653"/>
                                        <a:pt x="48895" y="16256"/>
                                      </a:cubicBezTo>
                                      <a:cubicBezTo>
                                        <a:pt x="48387" y="14986"/>
                                        <a:pt x="47498" y="13716"/>
                                        <a:pt x="46355" y="12446"/>
                                      </a:cubicBezTo>
                                      <a:cubicBezTo>
                                        <a:pt x="45212" y="11303"/>
                                        <a:pt x="43688" y="10414"/>
                                        <a:pt x="41783" y="9652"/>
                                      </a:cubicBezTo>
                                      <a:cubicBezTo>
                                        <a:pt x="39624" y="8763"/>
                                        <a:pt x="37592" y="8255"/>
                                        <a:pt x="35560" y="8128"/>
                                      </a:cubicBezTo>
                                      <a:cubicBezTo>
                                        <a:pt x="33655" y="8001"/>
                                        <a:pt x="31877" y="8001"/>
                                        <a:pt x="30226" y="8255"/>
                                      </a:cubicBezTo>
                                      <a:cubicBezTo>
                                        <a:pt x="28702" y="8382"/>
                                        <a:pt x="27305" y="8636"/>
                                        <a:pt x="26289" y="8763"/>
                                      </a:cubicBezTo>
                                      <a:cubicBezTo>
                                        <a:pt x="25146" y="9017"/>
                                        <a:pt x="24384" y="9144"/>
                                        <a:pt x="23876" y="8890"/>
                                      </a:cubicBezTo>
                                      <a:cubicBezTo>
                                        <a:pt x="23622" y="8763"/>
                                        <a:pt x="23495" y="8636"/>
                                        <a:pt x="23368" y="8382"/>
                                      </a:cubicBezTo>
                                      <a:cubicBezTo>
                                        <a:pt x="23241" y="8255"/>
                                        <a:pt x="23114" y="7874"/>
                                        <a:pt x="23114" y="7620"/>
                                      </a:cubicBezTo>
                                      <a:cubicBezTo>
                                        <a:pt x="23114" y="7239"/>
                                        <a:pt x="23241" y="6731"/>
                                        <a:pt x="23368" y="6223"/>
                                      </a:cubicBezTo>
                                      <a:cubicBezTo>
                                        <a:pt x="23495" y="5715"/>
                                        <a:pt x="23749" y="5080"/>
                                        <a:pt x="24003" y="4318"/>
                                      </a:cubicBezTo>
                                      <a:cubicBezTo>
                                        <a:pt x="24257" y="3810"/>
                                        <a:pt x="24384" y="3302"/>
                                        <a:pt x="24638" y="2921"/>
                                      </a:cubicBezTo>
                                      <a:cubicBezTo>
                                        <a:pt x="24765" y="2667"/>
                                        <a:pt x="25019" y="2286"/>
                                        <a:pt x="25146" y="2032"/>
                                      </a:cubicBezTo>
                                      <a:cubicBezTo>
                                        <a:pt x="25400" y="1778"/>
                                        <a:pt x="25527" y="1651"/>
                                        <a:pt x="25781" y="1397"/>
                                      </a:cubicBezTo>
                                      <a:cubicBezTo>
                                        <a:pt x="26035" y="1270"/>
                                        <a:pt x="26416" y="1016"/>
                                        <a:pt x="27051" y="889"/>
                                      </a:cubicBezTo>
                                      <a:cubicBezTo>
                                        <a:pt x="27559" y="635"/>
                                        <a:pt x="28448" y="508"/>
                                        <a:pt x="29718" y="254"/>
                                      </a:cubicBezTo>
                                      <a:cubicBezTo>
                                        <a:pt x="30988" y="0"/>
                                        <a:pt x="32512" y="0"/>
                                        <a:pt x="3429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83" name="Shape 2957"/>
                              <wps:cNvSpPr>
                                <a:spLocks/>
                              </wps:cNvSpPr>
                              <wps:spPr bwMode="auto">
                                <a:xfrm>
                                  <a:off x="3780" y="828"/>
                                  <a:ext cx="293" cy="720"/>
                                </a:xfrm>
                                <a:custGeom>
                                  <a:avLst/>
                                  <a:gdLst>
                                    <a:gd name="T0" fmla="*/ 29259 w 29259"/>
                                    <a:gd name="T1" fmla="*/ 0 h 71952"/>
                                    <a:gd name="T2" fmla="*/ 29259 w 29259"/>
                                    <a:gd name="T3" fmla="*/ 9173 h 71952"/>
                                    <a:gd name="T4" fmla="*/ 25781 w 29259"/>
                                    <a:gd name="T5" fmla="*/ 11246 h 71952"/>
                                    <a:gd name="T6" fmla="*/ 20193 w 29259"/>
                                    <a:gd name="T7" fmla="*/ 18866 h 71952"/>
                                    <a:gd name="T8" fmla="*/ 15367 w 29259"/>
                                    <a:gd name="T9" fmla="*/ 29153 h 71952"/>
                                    <a:gd name="T10" fmla="*/ 11049 w 29259"/>
                                    <a:gd name="T11" fmla="*/ 42234 h 71952"/>
                                    <a:gd name="T12" fmla="*/ 10033 w 29259"/>
                                    <a:gd name="T13" fmla="*/ 51759 h 71952"/>
                                    <a:gd name="T14" fmla="*/ 12319 w 29259"/>
                                    <a:gd name="T15" fmla="*/ 58363 h 71952"/>
                                    <a:gd name="T16" fmla="*/ 18161 w 29259"/>
                                    <a:gd name="T17" fmla="*/ 62300 h 71952"/>
                                    <a:gd name="T18" fmla="*/ 23622 w 29259"/>
                                    <a:gd name="T19" fmla="*/ 63443 h 71952"/>
                                    <a:gd name="T20" fmla="*/ 28448 w 29259"/>
                                    <a:gd name="T21" fmla="*/ 62300 h 71952"/>
                                    <a:gd name="T22" fmla="*/ 29259 w 29259"/>
                                    <a:gd name="T23" fmla="*/ 61728 h 71952"/>
                                    <a:gd name="T24" fmla="*/ 29259 w 29259"/>
                                    <a:gd name="T25" fmla="*/ 70510 h 71952"/>
                                    <a:gd name="T26" fmla="*/ 26924 w 29259"/>
                                    <a:gd name="T27" fmla="*/ 71444 h 71952"/>
                                    <a:gd name="T28" fmla="*/ 14605 w 29259"/>
                                    <a:gd name="T29" fmla="*/ 69412 h 71952"/>
                                    <a:gd name="T30" fmla="*/ 4953 w 29259"/>
                                    <a:gd name="T31" fmla="*/ 62935 h 71952"/>
                                    <a:gd name="T32" fmla="*/ 635 w 29259"/>
                                    <a:gd name="T33" fmla="*/ 53410 h 71952"/>
                                    <a:gd name="T34" fmla="*/ 1270 w 29259"/>
                                    <a:gd name="T35" fmla="*/ 41218 h 71952"/>
                                    <a:gd name="T36" fmla="*/ 6096 w 29259"/>
                                    <a:gd name="T37" fmla="*/ 26105 h 71952"/>
                                    <a:gd name="T38" fmla="*/ 12954 w 29259"/>
                                    <a:gd name="T39" fmla="*/ 12516 h 71952"/>
                                    <a:gd name="T40" fmla="*/ 21463 w 29259"/>
                                    <a:gd name="T41" fmla="*/ 3118 h 71952"/>
                                    <a:gd name="T42" fmla="*/ 29259 w 29259"/>
                                    <a:gd name="T43" fmla="*/ 0 h 71952"/>
                                    <a:gd name="T44" fmla="*/ 0 w 29259"/>
                                    <a:gd name="T45" fmla="*/ 0 h 71952"/>
                                    <a:gd name="T46" fmla="*/ 29259 w 29259"/>
                                    <a:gd name="T47" fmla="*/ 71952 h 71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259" h="71952">
                                      <a:moveTo>
                                        <a:pt x="29259" y="0"/>
                                      </a:moveTo>
                                      <a:lnTo>
                                        <a:pt x="29259" y="9173"/>
                                      </a:lnTo>
                                      <a:lnTo>
                                        <a:pt x="25781" y="11246"/>
                                      </a:lnTo>
                                      <a:cubicBezTo>
                                        <a:pt x="23749" y="13278"/>
                                        <a:pt x="21844" y="15818"/>
                                        <a:pt x="20193" y="18866"/>
                                      </a:cubicBezTo>
                                      <a:cubicBezTo>
                                        <a:pt x="18542" y="22041"/>
                                        <a:pt x="16891" y="25343"/>
                                        <a:pt x="15367" y="29153"/>
                                      </a:cubicBezTo>
                                      <a:cubicBezTo>
                                        <a:pt x="13335" y="34106"/>
                                        <a:pt x="11938" y="38424"/>
                                        <a:pt x="11049" y="42234"/>
                                      </a:cubicBezTo>
                                      <a:cubicBezTo>
                                        <a:pt x="10160" y="45917"/>
                                        <a:pt x="9779" y="49092"/>
                                        <a:pt x="10033" y="51759"/>
                                      </a:cubicBezTo>
                                      <a:cubicBezTo>
                                        <a:pt x="10287" y="54426"/>
                                        <a:pt x="11049" y="56585"/>
                                        <a:pt x="12319" y="58363"/>
                                      </a:cubicBezTo>
                                      <a:cubicBezTo>
                                        <a:pt x="13716" y="60014"/>
                                        <a:pt x="15621" y="61411"/>
                                        <a:pt x="18161" y="62300"/>
                                      </a:cubicBezTo>
                                      <a:cubicBezTo>
                                        <a:pt x="20066" y="63189"/>
                                        <a:pt x="21844" y="63570"/>
                                        <a:pt x="23622" y="63443"/>
                                      </a:cubicBezTo>
                                      <a:cubicBezTo>
                                        <a:pt x="25273" y="63443"/>
                                        <a:pt x="26924" y="63062"/>
                                        <a:pt x="28448" y="62300"/>
                                      </a:cubicBezTo>
                                      <a:lnTo>
                                        <a:pt x="29259" y="61728"/>
                                      </a:lnTo>
                                      <a:lnTo>
                                        <a:pt x="29259" y="70510"/>
                                      </a:lnTo>
                                      <a:lnTo>
                                        <a:pt x="26924" y="71444"/>
                                      </a:lnTo>
                                      <a:cubicBezTo>
                                        <a:pt x="23114" y="71952"/>
                                        <a:pt x="19050" y="71190"/>
                                        <a:pt x="14605" y="69412"/>
                                      </a:cubicBezTo>
                                      <a:cubicBezTo>
                                        <a:pt x="10414" y="67761"/>
                                        <a:pt x="7239" y="65602"/>
                                        <a:pt x="4953" y="62935"/>
                                      </a:cubicBezTo>
                                      <a:cubicBezTo>
                                        <a:pt x="2667" y="60268"/>
                                        <a:pt x="1270" y="57093"/>
                                        <a:pt x="635" y="53410"/>
                                      </a:cubicBezTo>
                                      <a:cubicBezTo>
                                        <a:pt x="0" y="49854"/>
                                        <a:pt x="254" y="45790"/>
                                        <a:pt x="1270" y="41218"/>
                                      </a:cubicBezTo>
                                      <a:cubicBezTo>
                                        <a:pt x="2159" y="36646"/>
                                        <a:pt x="3810" y="31566"/>
                                        <a:pt x="6096" y="26105"/>
                                      </a:cubicBezTo>
                                      <a:cubicBezTo>
                                        <a:pt x="8128" y="21025"/>
                                        <a:pt x="10414" y="16453"/>
                                        <a:pt x="12954" y="12516"/>
                                      </a:cubicBezTo>
                                      <a:cubicBezTo>
                                        <a:pt x="15494" y="8579"/>
                                        <a:pt x="18288" y="5531"/>
                                        <a:pt x="21463" y="3118"/>
                                      </a:cubicBezTo>
                                      <a:lnTo>
                                        <a:pt x="2925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84" name="Shape 2958"/>
                              <wps:cNvSpPr>
                                <a:spLocks/>
                              </wps:cNvSpPr>
                              <wps:spPr bwMode="auto">
                                <a:xfrm>
                                  <a:off x="3536" y="598"/>
                                  <a:ext cx="293" cy="718"/>
                                </a:xfrm>
                                <a:custGeom>
                                  <a:avLst/>
                                  <a:gdLst>
                                    <a:gd name="T0" fmla="*/ 2363 w 29287"/>
                                    <a:gd name="T1" fmla="*/ 381 h 71848"/>
                                    <a:gd name="T2" fmla="*/ 14555 w 29287"/>
                                    <a:gd name="T3" fmla="*/ 2413 h 71848"/>
                                    <a:gd name="T4" fmla="*/ 24334 w 29287"/>
                                    <a:gd name="T5" fmla="*/ 9017 h 71848"/>
                                    <a:gd name="T6" fmla="*/ 28652 w 29287"/>
                                    <a:gd name="T7" fmla="*/ 18415 h 71848"/>
                                    <a:gd name="T8" fmla="*/ 28017 w 29287"/>
                                    <a:gd name="T9" fmla="*/ 30734 h 71848"/>
                                    <a:gd name="T10" fmla="*/ 23191 w 29287"/>
                                    <a:gd name="T11" fmla="*/ 45847 h 71848"/>
                                    <a:gd name="T12" fmla="*/ 16333 w 29287"/>
                                    <a:gd name="T13" fmla="*/ 59436 h 71848"/>
                                    <a:gd name="T14" fmla="*/ 7951 w 29287"/>
                                    <a:gd name="T15" fmla="*/ 68707 h 71848"/>
                                    <a:gd name="T16" fmla="*/ 0 w 29287"/>
                                    <a:gd name="T17" fmla="*/ 71848 h 71848"/>
                                    <a:gd name="T18" fmla="*/ 0 w 29287"/>
                                    <a:gd name="T19" fmla="*/ 63157 h 71848"/>
                                    <a:gd name="T20" fmla="*/ 3506 w 29287"/>
                                    <a:gd name="T21" fmla="*/ 60579 h 71848"/>
                                    <a:gd name="T22" fmla="*/ 7316 w 29287"/>
                                    <a:gd name="T23" fmla="*/ 55880 h 71848"/>
                                    <a:gd name="T24" fmla="*/ 10745 w 29287"/>
                                    <a:gd name="T25" fmla="*/ 49784 h 71848"/>
                                    <a:gd name="T26" fmla="*/ 13920 w 29287"/>
                                    <a:gd name="T27" fmla="*/ 42799 h 71848"/>
                                    <a:gd name="T28" fmla="*/ 17222 w 29287"/>
                                    <a:gd name="T29" fmla="*/ 33655 h 71848"/>
                                    <a:gd name="T30" fmla="*/ 19000 w 29287"/>
                                    <a:gd name="T31" fmla="*/ 26162 h 71848"/>
                                    <a:gd name="T32" fmla="*/ 19254 w 29287"/>
                                    <a:gd name="T33" fmla="*/ 20193 h 71848"/>
                                    <a:gd name="T34" fmla="*/ 18111 w 29287"/>
                                    <a:gd name="T35" fmla="*/ 15494 h 71848"/>
                                    <a:gd name="T36" fmla="*/ 15317 w 29287"/>
                                    <a:gd name="T37" fmla="*/ 11938 h 71848"/>
                                    <a:gd name="T38" fmla="*/ 11126 w 29287"/>
                                    <a:gd name="T39" fmla="*/ 9525 h 71848"/>
                                    <a:gd name="T40" fmla="*/ 3125 w 29287"/>
                                    <a:gd name="T41" fmla="*/ 8636 h 71848"/>
                                    <a:gd name="T42" fmla="*/ 0 w 29287"/>
                                    <a:gd name="T43" fmla="*/ 10499 h 71848"/>
                                    <a:gd name="T44" fmla="*/ 0 w 29287"/>
                                    <a:gd name="T45" fmla="*/ 1356 h 71848"/>
                                    <a:gd name="T46" fmla="*/ 2363 w 29287"/>
                                    <a:gd name="T47" fmla="*/ 381 h 71848"/>
                                    <a:gd name="T48" fmla="*/ 0 w 29287"/>
                                    <a:gd name="T49" fmla="*/ 0 h 71848"/>
                                    <a:gd name="T50" fmla="*/ 29287 w 29287"/>
                                    <a:gd name="T51" fmla="*/ 71848 h 71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87" h="71848">
                                      <a:moveTo>
                                        <a:pt x="2363" y="381"/>
                                      </a:moveTo>
                                      <a:cubicBezTo>
                                        <a:pt x="6173" y="0"/>
                                        <a:pt x="10237" y="635"/>
                                        <a:pt x="14555" y="2413"/>
                                      </a:cubicBezTo>
                                      <a:cubicBezTo>
                                        <a:pt x="18873" y="4191"/>
                                        <a:pt x="22048" y="6350"/>
                                        <a:pt x="24334" y="9017"/>
                                      </a:cubicBezTo>
                                      <a:cubicBezTo>
                                        <a:pt x="26620" y="11684"/>
                                        <a:pt x="28144" y="14732"/>
                                        <a:pt x="28652" y="18415"/>
                                      </a:cubicBezTo>
                                      <a:cubicBezTo>
                                        <a:pt x="29287" y="22098"/>
                                        <a:pt x="29033" y="26162"/>
                                        <a:pt x="28017" y="30734"/>
                                      </a:cubicBezTo>
                                      <a:cubicBezTo>
                                        <a:pt x="27128" y="35306"/>
                                        <a:pt x="25477" y="40259"/>
                                        <a:pt x="23191" y="45847"/>
                                      </a:cubicBezTo>
                                      <a:cubicBezTo>
                                        <a:pt x="21159" y="50927"/>
                                        <a:pt x="18873" y="55499"/>
                                        <a:pt x="16333" y="59436"/>
                                      </a:cubicBezTo>
                                      <a:cubicBezTo>
                                        <a:pt x="13793" y="63373"/>
                                        <a:pt x="10999" y="66421"/>
                                        <a:pt x="7951" y="68707"/>
                                      </a:cubicBezTo>
                                      <a:lnTo>
                                        <a:pt x="0" y="71848"/>
                                      </a:lnTo>
                                      <a:lnTo>
                                        <a:pt x="0" y="63157"/>
                                      </a:lnTo>
                                      <a:lnTo>
                                        <a:pt x="3506" y="60579"/>
                                      </a:lnTo>
                                      <a:cubicBezTo>
                                        <a:pt x="4903" y="59309"/>
                                        <a:pt x="6173" y="57658"/>
                                        <a:pt x="7316" y="55880"/>
                                      </a:cubicBezTo>
                                      <a:cubicBezTo>
                                        <a:pt x="8586" y="54102"/>
                                        <a:pt x="9729" y="52070"/>
                                        <a:pt x="10745" y="49784"/>
                                      </a:cubicBezTo>
                                      <a:cubicBezTo>
                                        <a:pt x="11888" y="47625"/>
                                        <a:pt x="12904" y="45212"/>
                                        <a:pt x="13920" y="42799"/>
                                      </a:cubicBezTo>
                                      <a:cubicBezTo>
                                        <a:pt x="15190" y="39370"/>
                                        <a:pt x="16333" y="36322"/>
                                        <a:pt x="17222" y="33655"/>
                                      </a:cubicBezTo>
                                      <a:cubicBezTo>
                                        <a:pt x="17984" y="30861"/>
                                        <a:pt x="18619" y="28321"/>
                                        <a:pt x="19000" y="26162"/>
                                      </a:cubicBezTo>
                                      <a:cubicBezTo>
                                        <a:pt x="19254" y="23876"/>
                                        <a:pt x="19381" y="21971"/>
                                        <a:pt x="19254" y="20193"/>
                                      </a:cubicBezTo>
                                      <a:cubicBezTo>
                                        <a:pt x="19127" y="18415"/>
                                        <a:pt x="18746" y="16764"/>
                                        <a:pt x="18111" y="15494"/>
                                      </a:cubicBezTo>
                                      <a:cubicBezTo>
                                        <a:pt x="17349" y="14097"/>
                                        <a:pt x="16460" y="12954"/>
                                        <a:pt x="15317" y="11938"/>
                                      </a:cubicBezTo>
                                      <a:cubicBezTo>
                                        <a:pt x="14174" y="11049"/>
                                        <a:pt x="12777" y="10160"/>
                                        <a:pt x="11126" y="9525"/>
                                      </a:cubicBezTo>
                                      <a:cubicBezTo>
                                        <a:pt x="8205" y="8382"/>
                                        <a:pt x="5538" y="8001"/>
                                        <a:pt x="3125" y="8636"/>
                                      </a:cubicBezTo>
                                      <a:lnTo>
                                        <a:pt x="0" y="10499"/>
                                      </a:lnTo>
                                      <a:lnTo>
                                        <a:pt x="0" y="1356"/>
                                      </a:lnTo>
                                      <a:lnTo>
                                        <a:pt x="2363"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85" name="Shape 2959"/>
                              <wps:cNvSpPr>
                                <a:spLocks/>
                              </wps:cNvSpPr>
                              <wps:spPr bwMode="auto">
                                <a:xfrm>
                                  <a:off x="4073" y="815"/>
                                  <a:ext cx="291" cy="718"/>
                                </a:xfrm>
                                <a:custGeom>
                                  <a:avLst/>
                                  <a:gdLst>
                                    <a:gd name="T0" fmla="*/ 2364 w 29161"/>
                                    <a:gd name="T1" fmla="*/ 381 h 71837"/>
                                    <a:gd name="T2" fmla="*/ 14556 w 29161"/>
                                    <a:gd name="T3" fmla="*/ 2413 h 71837"/>
                                    <a:gd name="T4" fmla="*/ 24335 w 29161"/>
                                    <a:gd name="T5" fmla="*/ 9017 h 71837"/>
                                    <a:gd name="T6" fmla="*/ 28653 w 29161"/>
                                    <a:gd name="T7" fmla="*/ 18415 h 71837"/>
                                    <a:gd name="T8" fmla="*/ 28018 w 29161"/>
                                    <a:gd name="T9" fmla="*/ 30734 h 71837"/>
                                    <a:gd name="T10" fmla="*/ 23192 w 29161"/>
                                    <a:gd name="T11" fmla="*/ 45847 h 71837"/>
                                    <a:gd name="T12" fmla="*/ 16334 w 29161"/>
                                    <a:gd name="T13" fmla="*/ 59436 h 71837"/>
                                    <a:gd name="T14" fmla="*/ 7825 w 29161"/>
                                    <a:gd name="T15" fmla="*/ 68707 h 71837"/>
                                    <a:gd name="T16" fmla="*/ 0 w 29161"/>
                                    <a:gd name="T17" fmla="*/ 71837 h 71837"/>
                                    <a:gd name="T18" fmla="*/ 0 w 29161"/>
                                    <a:gd name="T19" fmla="*/ 63055 h 71837"/>
                                    <a:gd name="T20" fmla="*/ 3507 w 29161"/>
                                    <a:gd name="T21" fmla="*/ 60579 h 71837"/>
                                    <a:gd name="T22" fmla="*/ 7317 w 29161"/>
                                    <a:gd name="T23" fmla="*/ 55880 h 71837"/>
                                    <a:gd name="T24" fmla="*/ 10746 w 29161"/>
                                    <a:gd name="T25" fmla="*/ 49784 h 71837"/>
                                    <a:gd name="T26" fmla="*/ 13921 w 29161"/>
                                    <a:gd name="T27" fmla="*/ 42799 h 71837"/>
                                    <a:gd name="T28" fmla="*/ 17096 w 29161"/>
                                    <a:gd name="T29" fmla="*/ 33528 h 71837"/>
                                    <a:gd name="T30" fmla="*/ 18874 w 29161"/>
                                    <a:gd name="T31" fmla="*/ 26162 h 71837"/>
                                    <a:gd name="T32" fmla="*/ 19255 w 29161"/>
                                    <a:gd name="T33" fmla="*/ 20193 h 71837"/>
                                    <a:gd name="T34" fmla="*/ 17985 w 29161"/>
                                    <a:gd name="T35" fmla="*/ 15494 h 71837"/>
                                    <a:gd name="T36" fmla="*/ 15318 w 29161"/>
                                    <a:gd name="T37" fmla="*/ 11938 h 71837"/>
                                    <a:gd name="T38" fmla="*/ 11127 w 29161"/>
                                    <a:gd name="T39" fmla="*/ 9525 h 71837"/>
                                    <a:gd name="T40" fmla="*/ 3126 w 29161"/>
                                    <a:gd name="T41" fmla="*/ 8636 h 71837"/>
                                    <a:gd name="T42" fmla="*/ 0 w 29161"/>
                                    <a:gd name="T43" fmla="*/ 10500 h 71837"/>
                                    <a:gd name="T44" fmla="*/ 0 w 29161"/>
                                    <a:gd name="T45" fmla="*/ 1327 h 71837"/>
                                    <a:gd name="T46" fmla="*/ 2364 w 29161"/>
                                    <a:gd name="T47" fmla="*/ 381 h 71837"/>
                                    <a:gd name="T48" fmla="*/ 0 w 29161"/>
                                    <a:gd name="T49" fmla="*/ 0 h 71837"/>
                                    <a:gd name="T50" fmla="*/ 29161 w 29161"/>
                                    <a:gd name="T51" fmla="*/ 71837 h 7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161" h="71837">
                                      <a:moveTo>
                                        <a:pt x="2364" y="381"/>
                                      </a:moveTo>
                                      <a:cubicBezTo>
                                        <a:pt x="6047" y="0"/>
                                        <a:pt x="10111" y="635"/>
                                        <a:pt x="14556" y="2413"/>
                                      </a:cubicBezTo>
                                      <a:cubicBezTo>
                                        <a:pt x="18874" y="4064"/>
                                        <a:pt x="22049" y="6350"/>
                                        <a:pt x="24335" y="9017"/>
                                      </a:cubicBezTo>
                                      <a:cubicBezTo>
                                        <a:pt x="26621" y="11684"/>
                                        <a:pt x="28018" y="14732"/>
                                        <a:pt x="28653" y="18415"/>
                                      </a:cubicBezTo>
                                      <a:cubicBezTo>
                                        <a:pt x="29161" y="21971"/>
                                        <a:pt x="29034" y="26162"/>
                                        <a:pt x="28018" y="30734"/>
                                      </a:cubicBezTo>
                                      <a:cubicBezTo>
                                        <a:pt x="27002" y="35179"/>
                                        <a:pt x="25478" y="40259"/>
                                        <a:pt x="23192" y="45847"/>
                                      </a:cubicBezTo>
                                      <a:cubicBezTo>
                                        <a:pt x="21160" y="50927"/>
                                        <a:pt x="18874" y="55499"/>
                                        <a:pt x="16334" y="59436"/>
                                      </a:cubicBezTo>
                                      <a:cubicBezTo>
                                        <a:pt x="13794" y="63246"/>
                                        <a:pt x="11000" y="66421"/>
                                        <a:pt x="7825" y="68707"/>
                                      </a:cubicBezTo>
                                      <a:lnTo>
                                        <a:pt x="0" y="71837"/>
                                      </a:lnTo>
                                      <a:lnTo>
                                        <a:pt x="0" y="63055"/>
                                      </a:lnTo>
                                      <a:lnTo>
                                        <a:pt x="3507" y="60579"/>
                                      </a:lnTo>
                                      <a:cubicBezTo>
                                        <a:pt x="4777" y="59182"/>
                                        <a:pt x="6047" y="57658"/>
                                        <a:pt x="7317" y="55880"/>
                                      </a:cubicBezTo>
                                      <a:cubicBezTo>
                                        <a:pt x="8460" y="54102"/>
                                        <a:pt x="9603" y="52070"/>
                                        <a:pt x="10746" y="49784"/>
                                      </a:cubicBezTo>
                                      <a:cubicBezTo>
                                        <a:pt x="11762" y="47625"/>
                                        <a:pt x="12905" y="45212"/>
                                        <a:pt x="13921" y="42799"/>
                                      </a:cubicBezTo>
                                      <a:cubicBezTo>
                                        <a:pt x="15191" y="39370"/>
                                        <a:pt x="16334" y="36322"/>
                                        <a:pt x="17096" y="33528"/>
                                      </a:cubicBezTo>
                                      <a:cubicBezTo>
                                        <a:pt x="17985" y="30861"/>
                                        <a:pt x="18620" y="28321"/>
                                        <a:pt x="18874" y="26162"/>
                                      </a:cubicBezTo>
                                      <a:cubicBezTo>
                                        <a:pt x="19255" y="23876"/>
                                        <a:pt x="19382" y="21844"/>
                                        <a:pt x="19255" y="20193"/>
                                      </a:cubicBezTo>
                                      <a:cubicBezTo>
                                        <a:pt x="19128" y="18415"/>
                                        <a:pt x="18747" y="16764"/>
                                        <a:pt x="17985" y="15494"/>
                                      </a:cubicBezTo>
                                      <a:cubicBezTo>
                                        <a:pt x="17350" y="14097"/>
                                        <a:pt x="16461" y="12954"/>
                                        <a:pt x="15318" y="11938"/>
                                      </a:cubicBezTo>
                                      <a:cubicBezTo>
                                        <a:pt x="14175" y="10922"/>
                                        <a:pt x="12778" y="10160"/>
                                        <a:pt x="11127" y="9525"/>
                                      </a:cubicBezTo>
                                      <a:cubicBezTo>
                                        <a:pt x="8206" y="8255"/>
                                        <a:pt x="5539" y="8001"/>
                                        <a:pt x="3126" y="8636"/>
                                      </a:cubicBezTo>
                                      <a:lnTo>
                                        <a:pt x="0" y="10500"/>
                                      </a:lnTo>
                                      <a:lnTo>
                                        <a:pt x="0" y="1327"/>
                                      </a:lnTo>
                                      <a:lnTo>
                                        <a:pt x="2364"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B2B5DD" id="Группа 46969" o:spid="_x0000_s1502" style="width:68.7pt;height:67.2pt;mso-position-horizontal-relative:char;mso-position-vertical-relative:line" coordsize="8725,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">
                      <v:shape id="Shape 2887" o:spid="_x0000_s1503" style="position:absolute;left:4611;top:2740;width:381;height:61;visibility:visible;mso-wrap-style:square;v-text-anchor:top" coordsize="3810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" path="m,l38100,6096e" filled="f" strokecolor="#d9d9d9">
                        <v:path arrowok="t" o:connecttype="custom" o:connectlocs="0,0;381,61" o:connectangles="0,0" textboxrect="0,0,38100,6096"/>
                      </v:shape>
                      <v:shape id="Shape 2888" o:spid="_x0000_s1504" style="position:absolute;left:4992;top:2801;width:350;height:137;visibility:visible;mso-wrap-style:square;v-text-anchor:top" coordsize="3505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" path="m,l35052,13716e" filled="f" strokecolor="#d9d9d9">
                        <v:path arrowok="t" o:connecttype="custom" o:connectlocs="0,0;350,137" o:connectangles="0,0" textboxrect="0,0,35052,13716"/>
                      </v:shape>
                      <v:shape id="Shape 2889" o:spid="_x0000_s1505" style="position:absolute;left:5342;top:2938;width:320;height:244;visibility:visible;mso-wrap-style:square;v-text-anchor:top" coordsize="3200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" path="m,l32004,24384e" filled="f" strokecolor="#d9d9d9">
                        <v:path arrowok="t" o:connecttype="custom" o:connectlocs="0,0;320,244" o:connectangles="0,0" textboxrect="0,0,32004,24384"/>
                      </v:shape>
                      <v:shape id="Shape 2890" o:spid="_x0000_s1506" style="position:absolute;left:5662;top:3182;width:229;height:305;visibility:visible;mso-wrap-style:square;v-text-anchor:top" coordsize="228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" path="m,l22860,30480e" filled="f" strokecolor="#d9d9d9">
                        <v:path arrowok="t" o:connecttype="custom" o:connectlocs="0,0;229,305" o:connectangles="0,0" textboxrect="0,0,22860,30480"/>
                      </v:shape>
                      <v:shape id="Shape 2891" o:spid="_x0000_s1507" style="position:absolute;left:5891;top:3487;width:152;height:350;visibility:visible;mso-wrap-style:square;v-text-anchor:top" coordsize="1524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" path="m,l15240,35052e" filled="f" strokecolor="#d9d9d9">
                        <v:path arrowok="t" o:connecttype="custom" o:connectlocs="0,0;152,350" o:connectangles="0,0" textboxrect="0,0,15240,35052"/>
                      </v:shape>
                      <v:shape id="Shape 2892" o:spid="_x0000_s1508" style="position:absolute;left:6043;top:3837;width:46;height:381;visibility:visible;mso-wrap-style:square;v-text-anchor:top" coordsize="457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" path="m,l4572,38100e" filled="f" strokecolor="#d9d9d9">
                        <v:path arrowok="t" o:connecttype="custom" o:connectlocs="0,0;46,381" o:connectangles="0,0" textboxrect="0,0,4572,38100"/>
                      </v:shape>
                      <v:shape id="Shape 2893" o:spid="_x0000_s1509" style="position:absolute;left:6043;top:4218;width:46;height:381;visibility:visible;mso-wrap-style:square;v-text-anchor:top" coordsize="457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" path="m4572,l,38100e" filled="f" strokecolor="#d9d9d9">
                        <v:path arrowok="t" o:connecttype="custom" o:connectlocs="46,0;0,381" o:connectangles="0,0" textboxrect="0,0,4572,38100"/>
                      </v:shape>
                      <v:shape id="Shape 2894" o:spid="_x0000_s1510" style="position:absolute;left:5891;top:4599;width:152;height:366;visibility:visible;mso-wrap-style:square;v-text-anchor:top" coordsize="1524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" path="m15240,l,36576e" filled="f" strokecolor="#d9d9d9">
                        <v:path arrowok="t" o:connecttype="custom" o:connectlocs="152,0;0,366" o:connectangles="0,0" textboxrect="0,0,15240,36576"/>
                      </v:shape>
                      <v:shape id="Shape 2895" o:spid="_x0000_s1511" style="position:absolute;left:5662;top:4965;width:229;height:305;visibility:visible;mso-wrap-style:square;v-text-anchor:top" coordsize="228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" path="m22860,l,30480e" filled="f" strokecolor="#d9d9d9">
                        <v:path arrowok="t" o:connecttype="custom" o:connectlocs="229,0;0,305" o:connectangles="0,0" textboxrect="0,0,22860,30480"/>
                      </v:shape>
                      <v:shape id="Shape 2896" o:spid="_x0000_s1512" style="position:absolute;left:5342;top:5270;width:320;height:229;visibility:visible;mso-wrap-style:square;v-text-anchor:top" coordsize="3200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" path="m32004,l,22860e" filled="f" strokecolor="#d9d9d9">
                        <v:path arrowok="t" o:connecttype="custom" o:connectlocs="320,0;0,229" o:connectangles="0,0" textboxrect="0,0,32004,22860"/>
                      </v:shape>
                      <v:shape id="Shape 2897" o:spid="_x0000_s1513" style="position:absolute;left:4992;top:5499;width:350;height:152;visibility:visible;mso-wrap-style:square;v-text-anchor:top" coordsize="3505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" path="m35052,l,15240e" filled="f" strokecolor="#d9d9d9">
                        <v:path arrowok="t" o:connecttype="custom" o:connectlocs="350,0;0,152" o:connectangles="0,0" textboxrect="0,0,35052,15240"/>
                      </v:shape>
                      <v:shape id="Shape 2898" o:spid="_x0000_s1514" style="position:absolute;left:4611;top:5651;width:381;height:46;visibility:visible;mso-wrap-style:square;v-text-anchor:top" coordsize="38100,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" path="m38100,l,4573e" filled="f" strokecolor="#d9d9d9">
                        <v:path arrowok="t" o:connecttype="custom" o:connectlocs="381,0;0,46" o:connectangles="0,0" textboxrect="0,0,38100,4573"/>
                      </v:shape>
                      <v:shape id="Shape 2899" o:spid="_x0000_s1515" style="position:absolute;left:4230;top:5651;width:381;height:46;visibility:visible;mso-wrap-style:square;v-text-anchor:top" coordsize="38100,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" path="m38100,4573l,e" filled="f" strokecolor="#d9d9d9">
                        <v:path arrowok="t" o:connecttype="custom" o:connectlocs="381,46;0,0" o:connectangles="0,0" textboxrect="0,0,38100,4573"/>
                      </v:shape>
                      <v:shape id="Shape 2900" o:spid="_x0000_s1516" style="position:absolute;left:3879;top:5499;width:351;height:152;visibility:visible;mso-wrap-style:square;v-text-anchor:top" coordsize="3505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" path="m35052,15240l,e" filled="f" strokecolor="#d9d9d9">
                        <v:path arrowok="t" o:connecttype="custom" o:connectlocs="351,152;0,0" o:connectangles="0,0" textboxrect="0,0,35052,15240"/>
                      </v:shape>
                      <v:shape id="Shape 2901" o:spid="_x0000_s1517" style="position:absolute;left:3575;top:5270;width:304;height:229;visibility:visible;mso-wrap-style:square;v-text-anchor:top" coordsize="304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" path="m30480,22860l,e" filled="f" strokecolor="#d9d9d9">
                        <v:path arrowok="t" o:connecttype="custom" o:connectlocs="304,229;0,0" o:connectangles="0,0" textboxrect="0,0,30480,22860"/>
                      </v:shape>
                      <v:shape id="Shape 2902" o:spid="_x0000_s1518" style="position:absolute;left:3331;top:4965;width:244;height:305;visibility:visible;mso-wrap-style:square;v-text-anchor:top" coordsize="2438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" path="m24384,30480l,e" filled="f" strokecolor="#d9d9d9">
                        <v:path arrowok="t" o:connecttype="custom" o:connectlocs="244,305;0,0" o:connectangles="0,0" textboxrect="0,0,24384,30480"/>
                      </v:shape>
                      <v:shape id="Shape 2903" o:spid="_x0000_s1519" style="position:absolute;left:3178;top:4599;width:153;height:366;visibility:visible;mso-wrap-style:square;v-text-anchor:top" coordsize="1524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" path="m15240,36576l,e" filled="f" strokecolor="#d9d9d9">
                        <v:path arrowok="t" o:connecttype="custom" o:connectlocs="153,366;0,0" o:connectangles="0,0" textboxrect="0,0,15240,36576"/>
                      </v:shape>
                      <v:shape id="Shape 2904" o:spid="_x0000_s1520" style="position:absolute;left:3133;top:4218;width:45;height:381;visibility:visible;mso-wrap-style:square;v-text-anchor:top" coordsize="457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" path="m4572,38100l,e" filled="f" strokecolor="#d9d9d9">
                        <v:path arrowok="t" o:connecttype="custom" o:connectlocs="45,381;0,0" o:connectangles="0,0" textboxrect="0,0,4572,38100"/>
                      </v:shape>
                      <v:shape id="Shape 2905" o:spid="_x0000_s1521" style="position:absolute;left:3133;top:3837;width:45;height:381;visibility:visible;mso-wrap-style:square;v-text-anchor:top" coordsize="457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" path="m,38100l4572,e" filled="f" strokecolor="#d9d9d9">
                        <v:path arrowok="t" o:connecttype="custom" o:connectlocs="0,381;45,0" o:connectangles="0,0" textboxrect="0,0,4572,38100"/>
                      </v:shape>
                      <v:shape id="Shape 2906" o:spid="_x0000_s1522" style="position:absolute;left:3178;top:3487;width:153;height:350;visibility:visible;mso-wrap-style:square;v-text-anchor:top" coordsize="1524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" path="m,35052l15240,e" filled="f" strokecolor="#d9d9d9">
                        <v:path arrowok="t" o:connecttype="custom" o:connectlocs="0,350;153,0" o:connectangles="0,0" textboxrect="0,0,15240,35052"/>
                      </v:shape>
                      <v:shape id="Shape 2907" o:spid="_x0000_s1523" style="position:absolute;left:3331;top:3182;width:244;height:305;visibility:visible;mso-wrap-style:square;v-text-anchor:top" coordsize="2438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" path="m,30480l24384,e" filled="f" strokecolor="#d9d9d9">
                        <v:path arrowok="t" o:connecttype="custom" o:connectlocs="0,305;244,0" o:connectangles="0,0" textboxrect="0,0,24384,30480"/>
                      </v:shape>
                      <v:shape id="Shape 2908" o:spid="_x0000_s1524" style="position:absolute;left:3575;top:2938;width:304;height:244;visibility:visible;mso-wrap-style:square;v-text-anchor:top" coordsize="30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" path="m,24384l30480,e" filled="f" strokecolor="#d9d9d9">
                        <v:path arrowok="t" o:connecttype="custom" o:connectlocs="0,244;304,0" o:connectangles="0,0" textboxrect="0,0,30480,24384"/>
                      </v:shape>
                      <v:shape id="Shape 2909" o:spid="_x0000_s1525" style="position:absolute;left:3879;top:2801;width:351;height:137;visibility:visible;mso-wrap-style:square;v-text-anchor:top" coordsize="3505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" path="m,13716l35052,e" filled="f" strokecolor="#d9d9d9">
                        <v:path arrowok="t" o:connecttype="custom" o:connectlocs="0,137;351,0" o:connectangles="0,0" textboxrect="0,0,35052,13716"/>
                      </v:shape>
                      <v:shape id="Shape 2910" o:spid="_x0000_s1526" style="position:absolute;left:4230;top:2740;width:381;height:61;visibility:visible;mso-wrap-style:square;v-text-anchor:top" coordsize="3810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" path="m,6096l38100,e" filled="f" strokecolor="#d9d9d9">
                        <v:path arrowok="t" o:connecttype="custom" o:connectlocs="0,61;381,0" o:connectangles="0,0" textboxrect="0,0,38100,6096"/>
                      </v:shape>
                      <v:shape id="Shape 2911" o:spid="_x0000_s1527" style="position:absolute;left:4611;top:1267;width:762;height:102;visibility:visible;mso-wrap-style:square;v-text-anchor:top" coordsize="762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" path="m,l76200,10160e" filled="f" strokecolor="#d9d9d9">
                        <v:path arrowok="t" o:connecttype="custom" o:connectlocs="0,0;762,102" o:connectangles="0,0" textboxrect="0,0,76200,10160"/>
                      </v:shape>
                      <v:shape id="Shape 2912" o:spid="_x0000_s1528" style="position:absolute;left:5373;top:1369;width:716;height:289;visibility:visible;mso-wrap-style:square;v-text-anchor:top" coordsize="7162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" path="m,l71628,28956e" filled="f" strokecolor="#d9d9d9">
                        <v:path arrowok="t" o:connecttype="custom" o:connectlocs="0,0;716,289" o:connectangles="0,0" textboxrect="0,0,71628,28956"/>
                      </v:shape>
                      <v:shape id="Shape 2913" o:spid="_x0000_s1529" style="position:absolute;left:6089;top:1658;width:610;height:473;visibility:visible;mso-wrap-style:square;v-text-anchor:top" coordsize="6096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" path="m,l60960,47244e" filled="f" strokecolor="#d9d9d9">
                        <v:path arrowok="t" o:connecttype="custom" o:connectlocs="0,0;610,473" o:connectangles="0,0" textboxrect="0,0,60960,47244"/>
                      </v:shape>
                      <v:shape id="Shape 2914" o:spid="_x0000_s1530" style="position:absolute;left:6699;top:2131;width:472;height:609;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" path="m,l47244,60960e" filled="f" strokecolor="#d9d9d9">
                        <v:path arrowok="t" o:connecttype="custom" o:connectlocs="0,0;472,609" o:connectangles="0,0" textboxrect="0,0,47244,60960"/>
                      </v:shape>
                      <v:shape id="Shape 2915" o:spid="_x0000_s1531" style="position:absolute;left:7171;top:2740;width:290;height:716;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" path="m,l28956,71628e" filled="f" strokecolor="#d9d9d9">
                        <v:path arrowok="t" o:connecttype="custom" o:connectlocs="0,0;290,716" o:connectangles="0,0" textboxrect="0,0,28956,71628"/>
                      </v:shape>
                      <v:shape id="Shape 2916" o:spid="_x0000_s1532" style="position:absolute;left:7461;top:3456;width:103;height:762;visibility:visible;mso-wrap-style:square;v-text-anchor:top" coordsize="1028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" path="m,l10287,76200e" filled="f" strokecolor="#d9d9d9">
                        <v:path arrowok="t" o:connecttype="custom" o:connectlocs="0,0;103,762" o:connectangles="0,0" textboxrect="0,0,10287,76200"/>
                      </v:shape>
                      <v:shape id="Shape 2917" o:spid="_x0000_s1533" style="position:absolute;left:7461;top:4218;width:103;height:762;visibility:visible;mso-wrap-style:square;v-text-anchor:top" coordsize="1028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" path="m10287,l,76200e" filled="f" strokecolor="#d9d9d9">
                        <v:path arrowok="t" o:connecttype="custom" o:connectlocs="103,0;0,762" o:connectangles="0,0" textboxrect="0,0,10287,76200"/>
                      </v:shape>
                      <v:shape id="Shape 2918" o:spid="_x0000_s1534" style="position:absolute;left:7171;top:4980;width:290;height:717;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" path="m28956,l,71628e" filled="f" strokecolor="#d9d9d9">
                        <v:path arrowok="t" o:connecttype="custom" o:connectlocs="290,0;0,717" o:connectangles="0,0" textboxrect="0,0,28956,71628"/>
                      </v:shape>
                      <v:shape id="Shape 2919" o:spid="_x0000_s1535" style="position:absolute;left:6699;top:5697;width:472;height:609;visibility:visible;mso-wrap-style:square;v-text-anchor:top" coordsize="47244,6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" path="m47244,l,60959e" filled="f" strokecolor="#d9d9d9">
                        <v:path arrowok="t" o:connecttype="custom" o:connectlocs="472,0;0,609" o:connectangles="0,0" textboxrect="0,0,47244,60959"/>
                      </v:shape>
                      <v:shape id="Shape 2920" o:spid="_x0000_s1536" style="position:absolute;left:6089;top:6306;width:610;height:473;visibility:visible;mso-wrap-style:square;v-text-anchor:top" coordsize="6096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" path="m60960,l,47244e" filled="f" strokecolor="#d9d9d9">
                        <v:path arrowok="t" o:connecttype="custom" o:connectlocs="610,0;0,473" o:connectangles="0,0" textboxrect="0,0,60960,47244"/>
                      </v:shape>
                      <v:shape id="Shape 2921" o:spid="_x0000_s1537" style="position:absolute;left:5373;top:6779;width:716;height:289;visibility:visible;mso-wrap-style:square;v-text-anchor:top" coordsize="7162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" path="m71628,l,28956e" filled="f" strokecolor="#d9d9d9">
                        <v:path arrowok="t" o:connecttype="custom" o:connectlocs="716,0;0,289" o:connectangles="0,0" textboxrect="0,0,71628,28956"/>
                      </v:shape>
                      <v:shape id="Shape 2922" o:spid="_x0000_s1538" style="position:absolute;left:4611;top:7068;width:762;height:104;visibility:visible;mso-wrap-style:square;v-text-anchor:top" coordsize="76200,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" path="m76200,l,10415e" filled="f" strokecolor="#d9d9d9">
                        <v:path arrowok="t" o:connecttype="custom" o:connectlocs="762,0;0,104" o:connectangles="0,0" textboxrect="0,0,76200,10415"/>
                      </v:shape>
                      <v:shape id="Shape 2923" o:spid="_x0000_s1539" style="position:absolute;left:3849;top:7068;width:762;height:104;visibility:visible;mso-wrap-style:square;v-text-anchor:top" coordsize="76200,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" path="m76200,10415l,e" filled="f" strokecolor="#d9d9d9">
                        <v:path arrowok="t" o:connecttype="custom" o:connectlocs="762,104;0,0" o:connectangles="0,0" textboxrect="0,0,76200,10415"/>
                      </v:shape>
                      <v:shape id="Shape 2924" o:spid="_x0000_s1540" style="position:absolute;left:3133;top:6779;width:716;height:289;visibility:visible;mso-wrap-style:square;v-text-anchor:top" coordsize="7162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" path="m71628,28956l,e" filled="f" strokecolor="#d9d9d9">
                        <v:path arrowok="t" o:connecttype="custom" o:connectlocs="716,289;0,0" o:connectangles="0,0" textboxrect="0,0,71628,28956"/>
                      </v:shape>
                      <v:shape id="Shape 2925" o:spid="_x0000_s1541" style="position:absolute;left:2523;top:6306;width:610;height:473;visibility:visible;mso-wrap-style:square;v-text-anchor:top" coordsize="6096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" path="m60960,47244l,e" filled="f" strokecolor="#d9d9d9">
                        <v:path arrowok="t" o:connecttype="custom" o:connectlocs="610,473;0,0" o:connectangles="0,0" textboxrect="0,0,60960,47244"/>
                      </v:shape>
                      <v:shape id="Shape 2926" o:spid="_x0000_s1542" style="position:absolute;left:2051;top:5697;width:472;height:609;visibility:visible;mso-wrap-style:square;v-text-anchor:top" coordsize="47244,6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" path="m47244,60959l,e" filled="f" strokecolor="#d9d9d9">
                        <v:path arrowok="t" o:connecttype="custom" o:connectlocs="472,609;0,0" o:connectangles="0,0" textboxrect="0,0,47244,60959"/>
                      </v:shape>
                      <v:shape id="Shape 2927" o:spid="_x0000_s1543" style="position:absolute;left:1761;top:4980;width:290;height:717;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" path="m28956,71628l,e" filled="f" strokecolor="#d9d9d9">
                        <v:path arrowok="t" o:connecttype="custom" o:connectlocs="290,717;0,0" o:connectangles="0,0" textboxrect="0,0,28956,71628"/>
                      </v:shape>
                      <v:shape id="Shape 2928" o:spid="_x0000_s1544" style="position:absolute;left:1658;top:4218;width:103;height:762;visibility:visible;mso-wrap-style:square;v-text-anchor:top" coordsize="1028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" path="m10287,76200l,e" filled="f" strokecolor="#d9d9d9">
                        <v:path arrowok="t" o:connecttype="custom" o:connectlocs="103,762;0,0" o:connectangles="0,0" textboxrect="0,0,10287,76200"/>
                      </v:shape>
                      <v:shape id="Shape 2929" o:spid="_x0000_s1545" style="position:absolute;left:1658;top:3456;width:103;height:762;visibility:visible;mso-wrap-style:square;v-text-anchor:top" coordsize="1028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" path="m,76200l10287,e" filled="f" strokecolor="#d9d9d9">
                        <v:path arrowok="t" o:connecttype="custom" o:connectlocs="0,762;103,0" o:connectangles="0,0" textboxrect="0,0,10287,76200"/>
                      </v:shape>
                      <v:shape id="Shape 2930" o:spid="_x0000_s1546" style="position:absolute;left:1761;top:2740;width:290;height:716;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" path="m,71628l28956,e" filled="f" strokecolor="#d9d9d9">
                        <v:path arrowok="t" o:connecttype="custom" o:connectlocs="0,716;290,0" o:connectangles="0,0" textboxrect="0,0,28956,71628"/>
                      </v:shape>
                      <v:shape id="Shape 2931" o:spid="_x0000_s1547" style="position:absolute;left:2051;top:2131;width:472;height:609;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" path="m,60960l47244,e" filled="f" strokecolor="#d9d9d9">
                        <v:path arrowok="t" o:connecttype="custom" o:connectlocs="0,609;472,0" o:connectangles="0,0" textboxrect="0,0,47244,60960"/>
                      </v:shape>
                      <v:shape id="Shape 2932" o:spid="_x0000_s1548" style="position:absolute;left:2523;top:1658;width:610;height:473;visibility:visible;mso-wrap-style:square;v-text-anchor:top" coordsize="6096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" path="m,47244l60960,e" filled="f" strokecolor="#d9d9d9">
                        <v:path arrowok="t" o:connecttype="custom" o:connectlocs="0,473;610,0" o:connectangles="0,0" textboxrect="0,0,60960,47244"/>
                      </v:shape>
                      <v:shape id="Shape 2933" o:spid="_x0000_s1549" style="position:absolute;left:3133;top:1369;width:716;height:289;visibility:visible;mso-wrap-style:square;v-text-anchor:top" coordsize="7162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" path="m,28956l71628,e" filled="f" strokecolor="#d9d9d9">
                        <v:path arrowok="t" o:connecttype="custom" o:connectlocs="0,289;716,0" o:connectangles="0,0" textboxrect="0,0,71628,28956"/>
                      </v:shape>
                      <v:shape id="Shape 2934" o:spid="_x0000_s1550" style="position:absolute;left:3849;top:1267;width:762;height:102;visibility:visible;mso-wrap-style:square;v-text-anchor:top" coordsize="762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" path="m,10160l76200,e" filled="f" strokecolor="#d9d9d9">
                        <v:path arrowok="t" o:connecttype="custom" o:connectlocs="0,102;762,0" o:connectangles="0,0" textboxrect="0,0,76200,10160"/>
                      </v:shape>
                      <v:shape id="Shape 2935" o:spid="_x0000_s1551" style="position:absolute;left:3554;top:3077;width:2114;height:2286;visibility:visible;mso-wrap-style:square;v-text-anchor:top" coordsize="211328,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" path="m75184,r30480,1397l131572,16636r16764,24385l151384,68452r1524,18288l163576,98933r28956,15240l209296,141605r2032,33528l197104,205612r-27432,19813l136144,228600r-30480,-127l79756,211708,62992,187325,59944,161417,58420,141605,47752,129412,18796,114173,2032,86740,,53212,14224,22733,41656,4445,75184,e" filled="f" strokecolor="#00b0f0" strokeweight="1pt">
                        <v:stroke endcap="round"/>
                        <v:path arrowok="t" o:connecttype="custom" o:connectlocs="752,0;1057,14;1316,166;1484,410;1514,685;1530,867;1636,989;1926,1142;2094,1416;2114,1751;1972,2056;1697,2254;1362,2286;1057,2285;798,2117;630,1873;600,1614;584,1416;478,1294;188,1142;20,867;0,532;142,227;417,44;752,0" o:connectangles="0,0,0,0,0,0,0,0,0,0,0,0,0,0,0,0,0,0,0,0,0,0,0,0,0" textboxrect="0,0,211328,228600"/>
                      </v:shape>
                      <v:shape id="Shape 2936" o:spid="_x0000_s1552" style="position:absolute;left:3234;top:2882;width:2754;height:2678;visibility:visible;mso-wrap-style:square;v-text-anchor:top" coordsize="275336,2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" path="m102616,r35052,7112l165100,31496r16764,27432l192532,78739r7620,18289l227584,109220r30480,24384l275336,170180r-2032,41148l250444,246380r-35052,21335l174244,267462r-36576,-7366l110236,235712,93472,209804,82804,188468,75184,170180,47752,157988,17272,133604,,97028,2032,55880,24892,20828,61468,1015,102616,e" filled="f" strokecolor="red" strokeweight="1pt">
                        <v:stroke endcap="round"/>
                        <v:path arrowok="t" o:connecttype="custom" o:connectlocs="1026,0;1377,71;1651,315;1819,589;1926,788;2002,971;2276,1093;2581,1336;2754,1702;2734,2114;2505,2465;2154,2678;1743,2675;1377,2602;1103,2358;935,2099;828,1885;752,1702;478,1580;173,1336;0,971;20,559;249,208;615,10;1026,0" o:connectangles="0,0,0,0,0,0,0,0,0,0,0,0,0,0,0,0,0,0,0,0,0,0,0,0,0" textboxrect="0,0,275336,267715"/>
                      </v:shape>
                      <v:shape id="Shape 2937" o:spid="_x0000_s1553" style="position:absolute;left:3042;top:2780;width:3139;height:2881;visibility:visible;mso-wrap-style:square;v-text-anchor:top" coordsize="313817,28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" path="m118745,r38100,9778l185801,37211r18288,24384l220853,79883r25908,12192l271145,113411r28956,30480l313817,186563r-7620,44196l278765,265811r-39624,19812l194945,288163,156845,278002,127889,250571,109601,226187,92837,207899,66929,195707,42545,174371,13589,143891,,102743,7493,57023,34925,21971,74549,2159,118745,e" filled="f" strokeweight="1pt">
                        <v:stroke endcap="round"/>
                        <v:path arrowok="t" o:connecttype="custom" o:connectlocs="1188,0;1569,98;1859,372;2041,616;2209,799;2468,921;2712,1134;3002,1439;3139,1865;3063,2307;2788,2658;2392,2856;1950,2881;1569,2779;1279,2505;1096,2261;929,2079;669,1957;426,1743;136,1439;0,1027;75,570;349,220;746,22;1188,0" o:connectangles="0,0,0,0,0,0,0,0,0,0,0,0,0,0,0,0,0,0,0,0,0,0,0,0,0" textboxrect="0,0,313817,288163"/>
                      </v:shape>
                      <v:shape id="Shape 2938" o:spid="_x0000_s1554" style="position:absolute;left:3789;top:3285;width:1644;height:1869;visibility:visible;mso-wrap-style:square;v-text-anchor:top" coordsize="164338,1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" path="m57785,4953l82169,r22860,6477l123317,21717r10668,19812l135509,62865r10668,13716l159893,93345r4445,22860l158369,137541r-13716,18288l124841,168022r-18288,13715l82169,186944,59309,180213,41021,164974,30353,145161,28829,123825,18161,110109,4445,93345,,72009,5969,49149,21209,32385,39497,20193,57785,4953e" filled="f" strokecolor="#00b0f0" strokeweight="1pt">
                        <v:stroke endcap="round"/>
                        <v:path arrowok="t" o:connecttype="custom" o:connectlocs="578,50;822,0;1051,65;1234,217;1340,415;1356,629;1462,766;1600,933;1644,1162;1584,1375;1447,1558;1249,1680;1066,1817;822,1869;593,1802;410,1649;304,1451;288,1238;182,1101;44,933;0,720;60,491;212,324;395,202;578,50" o:connectangles="0,0,0,0,0,0,0,0,0,0,0,0,0,0,0,0,0,0,0,0,0,0,0,0,0" textboxrect="0,0,164338,186944"/>
                      </v:shape>
                      <v:shape id="Shape 2939" o:spid="_x0000_s1555" style="position:absolute;left:3745;top:3106;width:1733;height:2229;visibility:visible;mso-wrap-style:square;v-text-anchor:top" coordsize="17335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" path="m59182,7620l86614,r28956,4572l139954,19812r15240,22860l161290,68580r,22859l167386,111252r5969,22860l168910,160020r-13716,19812l136906,198120r-22860,16764l86614,222885,57658,217932,33274,202692,18034,179832,11938,155448r,-24385l5842,111252,,88392,4318,64008,18034,44196,36322,24384,59182,7620e" filled="f" strokecolor="red" strokeweight="1pt">
                        <v:stroke endcap="round"/>
                        <v:path arrowok="t" o:connecttype="custom" o:connectlocs="592,76;866,0;1155,46;1399,198;1551,427;1612,686;1612,914;1673,1113;1733,1341;1689,1600;1551,1798;1369,1981;1140,2149;866,2229;576,2179;333,2027;180,1798;119,1555;119,1311;58,1113;0,884;43,640;180,442;363,244;592,76" o:connectangles="0,0,0,0,0,0,0,0,0,0,0,0,0,0,0,0,0,0,0,0,0,0,0,0,0" textboxrect="0,0,173355,222885"/>
                      </v:shape>
                      <v:shape id="Shape 2940" o:spid="_x0000_s1556" style="position:absolute;left:3712;top:2946;width:1798;height:2548;visibility:visible;mso-wrap-style:square;v-text-anchor:top" coordsize="179832,25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" path="m57912,9906l89916,r33528,3810l150876,20574r19812,25908l179832,75438r,51816l178308,151638r-4572,24384l164592,201930r-16764,24384l121920,246126r-32004,8636l56388,250698,28956,233934,9144,208026,,179070,,127254,1524,104394,6096,78486,15240,52578,32004,28194,57912,9906e" filled="f" strokeweight="1pt">
                        <v:stroke endcap="round"/>
                        <v:path arrowok="t" o:connecttype="custom" o:connectlocs="579,99;899,0;1234,38;1508,206;1707,465;1798,754;1798,1273;1783,1517;1737,1760;1646,2020;1478,2263;1219,2462;899,2548;564,2507;290,2340;91,2081;0,1791;0,1273;15,1044;61,785;152,526;320,282;579,99" o:connectangles="0,0,0,0,0,0,0,0,0,0,0,0,0,0,0,0,0,0,0,0,0,0,0" textboxrect="0,0,179832,254762"/>
                      </v:shape>
                      <v:rect id="Rectangle 2941" o:spid="_x0000_s1557" style="position:absolute;left:4361;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" filled="f" stroked="f">
                        <v:textbox inset="0,0,0,0">
                          <w:txbxContent>
                            <w:p w:rsidR="00C27EC5" w:rsidRDefault="00C27EC5" w:rsidP="00C27EC5">
                              <w:r>
                                <w:rPr>
                                  <w:rFonts w:cs="Calibri"/>
                                  <w:sz w:val="16"/>
                                </w:rPr>
                                <w:t>0</w:t>
                              </w:r>
                            </w:p>
                          </w:txbxContent>
                        </v:textbox>
                      </v:rect>
                      <v:rect id="Rectangle 2942" o:spid="_x0000_s1558" style="position:absolute;left:7689;top:3749;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" filled="f" stroked="f">
                        <v:textbox inset="0,0,0,0">
                          <w:txbxContent>
                            <w:p w:rsidR="00C27EC5" w:rsidRDefault="00C27EC5" w:rsidP="00C27EC5">
                              <w:r>
                                <w:rPr>
                                  <w:rFonts w:cs="Calibri"/>
                                  <w:sz w:val="16"/>
                                </w:rPr>
                                <w:t>90</w:t>
                              </w:r>
                            </w:p>
                          </w:txbxContent>
                        </v:textbox>
                      </v:rect>
                      <v:rect id="Rectangle 2943" o:spid="_x0000_s1559" style="position:absolute;left:3846;top:7494;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" filled="f" stroked="f">
                        <v:textbox inset="0,0,0,0">
                          <w:txbxContent>
                            <w:p w:rsidR="00C27EC5" w:rsidRDefault="00C27EC5" w:rsidP="00C27EC5">
                              <w:r>
                                <w:rPr>
                                  <w:rFonts w:cs="Calibri"/>
                                  <w:sz w:val="16"/>
                                </w:rPr>
                                <w:t>180</w:t>
                              </w:r>
                            </w:p>
                          </w:txbxContent>
                        </v:textbox>
                      </v:rect>
                      <v:rect id="Rectangle 2944" o:spid="_x0000_s1560" style="position:absolute;top:3749;width:206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" filled="f" stroked="f">
                        <v:textbox inset="0,0,0,0">
                          <w:txbxContent>
                            <w:p w:rsidR="00C27EC5" w:rsidRDefault="00C27EC5" w:rsidP="00C27EC5">
                              <w:r>
                                <w:rPr>
                                  <w:rFonts w:cs="Calibri"/>
                                  <w:sz w:val="16"/>
                                </w:rPr>
                                <w:t>270</w:t>
                              </w:r>
                            </w:p>
                          </w:txbxContent>
                        </v:textbox>
                      </v:rect>
                      <v:shape id="Shape 2946" o:spid="_x0000_s1561" style="position:absolute;left:3780;top:3781;width:293;height:719;visibility:visible;mso-wrap-style:square;v-text-anchor:top" coordsize="29259,7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" path="m29259,r,9173l25781,11246v-2032,2032,-3937,4572,-5588,7620c18542,22041,16891,25343,15367,29153v-2032,4953,-3429,9271,-4318,13082c10160,45917,9779,49092,10033,51760v254,2666,1016,4826,2286,6477c13716,60014,15621,61412,18161,62300v1905,889,3683,1270,5461,1143c25273,63443,26924,63062,28448,62300r811,-572l29259,70510r-2335,934c23114,71952,19050,71190,14605,69412,10414,67762,7239,65602,4953,62936,2667,60268,1270,57093,635,53411,,49854,254,45790,1270,41218,2159,36646,3810,31566,6096,26105v2032,-5207,4318,-9652,6858,-13589c15494,8579,18288,5531,21463,3118l29259,xe" fillcolor="black" stroked="f" strokeweight="0">
                        <v:stroke endcap="round"/>
                        <v:path arrowok="t" o:connecttype="custom" o:connectlocs="293,0;293,92;258,112;202,189;154,291;111,422;100,517;123,582;182,623;237,634;285,623;293,617;293,705;270,714;146,694;50,629;6,534;13,412;61,261;130,125;215,31;293,0" o:connectangles="0,0,0,0,0,0,0,0,0,0,0,0,0,0,0,0,0,0,0,0,0,0" textboxrect="0,0,29259,71952"/>
                      </v:shape>
                      <v:shape id="Shape 2947" o:spid="_x0000_s1562" style="position:absolute;left:4073;top:3766;width:291;height:720;visibility:visible;mso-wrap-style:square;v-text-anchor:top" coordsize="29161,7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" path="m2364,508c6047,,10111,763,14556,2541v4318,1650,7493,3936,9779,6603c26621,11812,28018,14860,28653,18542v508,3556,381,7748,-635,12320c27002,35306,25478,40387,23192,45974v-2032,5080,-4318,9652,-6858,13590c13794,63373,11000,66548,7825,68835l,71964,,63182,3507,60706c4777,59310,6047,57786,7317,56007v1143,-1778,2286,-3809,3429,-6095c11762,47752,12905,45340,13921,42799v1270,-3301,2413,-6350,3175,-9144c17985,30989,18620,28448,18874,26290v381,-2287,508,-4318,381,-5970c19128,18542,18747,16891,17985,15622v-635,-1398,-1524,-2541,-2667,-3556c14175,11049,12778,10288,11127,9652,8206,8382,5539,8128,3126,8764l,10627,,1454,2364,508xe" fillcolor="black" stroked="f" strokeweight="0">
                        <v:stroke endcap="round"/>
                        <v:path arrowok="t" o:connecttype="custom" o:connectlocs="24,5;145,25;243,91;286,186;280,309;231,460;163,596;78,689;0,720;0,632;35,607;73,560;107,499;139,428;171,337;188,263;192,203;179,156;153,121;111,97;31,88;0,106;0,15;24,5" o:connectangles="0,0,0,0,0,0,0,0,0,0,0,0,0,0,0,0,0,0,0,0,0,0,0,0" textboxrect="0,0,29161,71964"/>
                      </v:shape>
                      <v:shape id="Shape 2949" o:spid="_x0000_s1563" style="position:absolute;left:3244;top:2088;width:292;height:718;visibility:visible;mso-wrap-style:square;v-text-anchor:top" coordsize="29133,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" path="m29133,r,9173l25654,11247v-2032,2032,-3810,4572,-5588,7620c18415,21915,16764,25344,15367,29027v-2032,5080,-3556,9398,-4445,13081c10033,45918,9652,49093,9906,51760v254,2667,1016,4825,2413,6476c13589,60015,15494,61285,18034,62301v1905,761,3683,1143,5461,1143c25146,63444,26797,63062,28321,62301r812,-573l29133,70522r-2336,923c23114,71826,19050,71191,14605,69412,10287,67761,7112,65476,4826,62809,2540,60142,1143,57094,508,53410,,49855,127,45663,1143,41092,2159,36647,3683,31567,5969,25979v2032,-5080,4318,-9525,6858,-13462c15367,8580,18288,5405,21336,3119l29133,xe" fillcolor="black" stroked="f" strokeweight="0">
                        <v:stroke endcap="round"/>
                        <v:path arrowok="t" o:connecttype="custom" o:connectlocs="292,0;292,92;257,112;201,189;154,290;109,421;99,517;123,582;181,623;235,634;284,623;292,617;292,705;269,714;146,694;48,628;5,534;11,411;60,260;129,125;214,31;292,0" o:connectangles="0,0,0,0,0,0,0,0,0,0,0,0,0,0,0,0,0,0,0,0,0,0" textboxrect="0,0,29133,71826"/>
                      </v:shape>
                      <v:shape id="Shape 2950" o:spid="_x0000_s1564" style="position:absolute;left:2696;top:1885;width:506;height:752;visibility:visible;mso-wrap-style:square;v-text-anchor:top" coordsize="50673,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" path="m43434,v254,,508,127,889,127c44704,127,45085,254,45466,381v381,254,889,381,1524,635c47879,1397,48514,1651,49022,2032v508,254,889,508,1270,762c50546,3048,50673,3302,50673,3556v,127,,381,-127,635l26797,62992r12065,4953c39243,67945,39370,68199,39624,68453v127,254,254,508,254,889c40005,69723,39878,70104,39878,70612v-127,508,-254,1016,-508,1651c38989,72898,38735,73406,38481,73914v-254,381,-508,635,-889,889c37338,74930,37084,75057,36830,75184v-254,,-508,,-762,-127l1016,60833v-254,,-381,-127,-508,-380c254,60198,127,59944,127,59563,,59309,,58801,127,58293v,-381,254,-1015,508,-1651c889,56007,1143,55499,1397,55118v254,-381,635,-762,889,-1015c2540,53848,2794,53721,3048,53721v381,-127,635,-127,889,l17907,59436,38481,8509,22479,10922v-889,127,-1397,127,-1905,c20193,10795,19939,10668,19685,10287v-127,-254,-127,-762,,-1270c19812,8509,20066,7747,20320,6985v254,-635,508,-1016,762,-1397c21209,5080,21463,4826,21717,4572v254,-254,381,-381,762,-508c22733,3937,22987,3810,23368,3683l42799,127c43053,,43180,,43434,xe" fillcolor="black" stroked="f" strokeweight="0">
                        <v:stroke endcap="round"/>
                        <v:path arrowok="t" o:connecttype="custom" o:connectlocs="434,0;443,1;454,4;469,10;490,20;502,28;506,36;505,42;268,630;388,680;396,685;398,694;398,706;393,723;384,739;375,748;368,752;360,751;10,608;5,605;1,596;1,583;6,567;14,551;23,541;30,537;39,537;179,594;384,85;224,109;205,109;197,103;197,90;203,70;211,56;217,46;224,41;233,37;427,1;434,0" o:connectangles="0,0,0,0,0,0,0,0,0,0,0,0,0,0,0,0,0,0,0,0,0,0,0,0,0,0,0,0,0,0,0,0,0,0,0,0,0,0,0,0" textboxrect="0,0,50673,75184"/>
                      </v:shape>
                      <v:shape id="Shape 2951" o:spid="_x0000_s1565" style="position:absolute;left:3780;top:2305;width:293;height:718;visibility:visible;mso-wrap-style:square;v-text-anchor:top" coordsize="29259,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" path="m29259,r,9173l25781,11246v-2032,1905,-3937,4445,-5588,7620c18542,21914,16891,25343,15367,29026v-2032,5080,-3429,9398,-4318,13082c10160,45790,9779,48965,10033,51633v254,2666,1016,4953,2286,6603c13716,59887,15621,61285,18161,62300v1905,762,3683,1143,5461,1143c25273,63443,26924,63062,28448,62300r811,-596l29259,70481r-2335,963c23114,71825,19050,71190,14605,69412,10414,67635,7239,65475,4953,62809,2667,60141,1270,56966,635,53411,,49727,254,45663,1270,41091,2159,36519,3810,31566,6096,25978v2032,-5080,4318,-9652,6858,-13462c15494,8579,18288,5404,21463,3118l29259,xe" fillcolor="black" stroked="f" strokeweight="0">
                        <v:stroke endcap="round"/>
                        <v:path arrowok="t" o:connecttype="custom" o:connectlocs="293,0;293,92;258,112;202,189;154,290;111,421;100,516;123,582;182,623;237,634;285,623;293,617;293,705;270,714;146,694;50,628;6,534;13,411;61,260;130,125;215,31;293,0" o:connectangles="0,0,0,0,0,0,0,0,0,0,0,0,0,0,0,0,0,0,0,0,0,0" textboxrect="0,0,29259,71825"/>
                      </v:shape>
                      <v:shape id="Shape 2952" o:spid="_x0000_s1566" style="position:absolute;left:3536;top:2073;width:293;height:720;visibility:visible;mso-wrap-style:square;v-text-anchor:top" coordsize="29287,7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" path="m2363,508c6173,,10237,635,14555,2540v4318,1651,7493,3810,9779,6477c26620,11684,28144,14859,28652,18542v635,3556,381,7620,-635,12192c27128,35306,25477,40386,23191,45847v-2032,5207,-4318,9652,-6858,13589c13793,63373,10999,66421,7951,68834l,71975,,63181,3506,60706c4903,59309,6173,57785,7316,55880v1270,-1778,2413,-3810,3429,-5969c11888,47625,12904,45338,13920,42799v1270,-3302,2413,-6350,3302,-9144c17984,30861,18619,28448,19000,26162v254,-2159,381,-4191,254,-5969c19127,18414,18746,16890,18111,15494v-762,-1397,-1651,-2540,-2794,-3429c14174,11049,12777,10287,11126,9525,8205,8382,5538,8128,3125,8763l,10626,,1453,2363,508xe" fillcolor="black" stroked="f" strokeweight="0">
                        <v:stroke endcap="round"/>
                        <v:path arrowok="t" o:connecttype="custom" o:connectlocs="24,5;146,25;243,90;287,185;280,307;232,459;163,595;80,689;0,720;0,632;35,607;73,559;107,499;139,428;172,337;190,262;193,202;181,155;153,121;111,95;31,88;0,106;0,15;24,5" o:connectangles="0,0,0,0,0,0,0,0,0,0,0,0,0,0,0,0,0,0,0,0,0,0,0,0" textboxrect="0,0,29287,71975"/>
                      </v:shape>
                      <v:shape id="Shape 2953" o:spid="_x0000_s1567" style="position:absolute;left:4073;top:2291;width:291;height:719;visibility:visible;mso-wrap-style:square;v-text-anchor:top" coordsize="29161,7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" path="m2364,508c6047,,10111,636,14556,2414v4318,1777,7493,3936,9779,6603c26621,11685,28018,14860,28653,18415v508,3683,381,7748,-635,12320c27002,35306,25478,40387,23192,45847v-2032,5207,-4318,9652,-6858,13590c13794,63373,11000,66422,7825,68707l,71935,,63158,3507,60579c4777,59310,6047,57658,7317,55880v1143,-1778,2286,-3810,3429,-5968c11762,47625,12905,45340,13921,42799v1270,-3302,2413,-6350,3175,-9144c17985,30862,18620,28448,18874,26163v381,-2160,508,-4191,381,-5970c19128,18415,18747,16891,17985,15494v-635,-1397,-1524,-2540,-2667,-3555c14175,11049,12778,10161,11127,9525,8206,8382,5539,8128,3126,8764l,10627,,1454,2364,508xe" fillcolor="black" stroked="f" strokeweight="0">
                        <v:stroke endcap="round"/>
                        <v:path arrowok="t" o:connecttype="custom" o:connectlocs="24,5;145,24;243,90;286,184;280,307;231,458;163,594;78,687;0,719;0,631;35,605;73,559;107,499;139,428;171,336;188,262;192,202;179,155;153,119;111,95;31,88;0,106;0,15;24,5" o:connectangles="0,0,0,0,0,0,0,0,0,0,0,0,0,0,0,0,0,0,0,0,0,0,0,0" textboxrect="0,0,29161,71935"/>
                      </v:shape>
                      <v:shape id="Shape 2955" o:spid="_x0000_s1568" style="position:absolute;left:3244;top:611;width:292;height:719;visibility:visible;mso-wrap-style:square;v-text-anchor:top" coordsize="29133,7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" path="m29133,r,9143l25654,11217v-2032,2032,-3810,4572,-5588,7620c18415,22012,16764,25441,15367,29124v-2032,4953,-3556,9398,-4445,13081c10033,45888,9652,49063,9906,51730v254,2667,1016,4826,2413,6604c13589,59985,15494,61382,18034,62398v1905,762,3683,1143,5461,1143c25146,63414,26797,63033,28321,62398r812,-597l29133,70492r-2336,923c23114,71923,19050,71288,14605,69383,10287,67732,7112,65573,4826,62906,2540,60239,1143,57064,508,53508,,49825,127,45761,1143,41189,2159,36617,3683,31537,5969,26076v2032,-5080,4318,-9652,6858,-13589c15367,8550,18288,5502,21336,3216l29133,xe" fillcolor="black" stroked="f" strokeweight="0">
                        <v:stroke endcap="round"/>
                        <v:path arrowok="t" o:connecttype="custom" o:connectlocs="292,0;292,91;257,112;201,188;154,291;109,422;99,517;123,583;181,624;235,635;284,624;292,618;292,705;269,714;146,694;48,629;5,535;11,412;60,261;129,125;214,32;292,0" o:connectangles="0,0,0,0,0,0,0,0,0,0,0,0,0,0,0,0,0,0,0,0,0,0" textboxrect="0,0,29133,71923"/>
                      </v:shape>
                      <v:shape id="Shape 2956" o:spid="_x0000_s1569" style="position:absolute;left:2663;top:374;width:599;height:786;visibility:visible;mso-wrap-style:square;v-text-anchor:top" coordsize="59944,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" path="m34290,v1778,,3683,127,5715,508c42037,762,44069,1397,46101,2159v3175,1397,5842,2921,8001,4826c56134,8890,57658,11049,58547,13208v1016,2286,1397,4572,1397,6985c59944,22606,59436,25019,58420,27432v-889,2159,-1905,4191,-3175,6096c53975,35560,52324,37465,50038,39497v-2159,2032,-5080,3937,-8636,6096c37973,47625,33401,49911,28067,52324l12954,59055,42037,70866v254,127,508,254,762,508c42926,71628,43053,72009,43180,72390v,381,,762,,1270c43053,74168,42799,74803,42545,75438v-254,508,-508,1143,-762,1524c41529,77470,41275,77851,40894,78105v-254,254,-508,381,-889,381c39751,78613,39370,78486,39116,78359l2032,63500v-381,-254,-889,-508,-1143,-762c508,62484,381,62230,254,61849,,61468,,60960,127,60325v127,-508,254,-1143,508,-1905c1016,57658,1270,57150,1524,56642v254,-508,508,-889,889,-1270c2794,55118,3175,54737,3556,54483v381,-254,889,-635,1524,-889l24003,45212v4445,-1905,8001,-3683,10922,-5461c37846,37973,40132,36195,42037,34544v1905,-1651,3302,-3175,4318,-4826c47371,28194,48133,26670,48768,25146v508,-1397,889,-2921,889,-4445c49657,19177,49530,17653,48895,16256v-508,-1270,-1397,-2540,-2540,-3810c45212,11303,43688,10414,41783,9652,39624,8763,37592,8255,35560,8128v-1905,-127,-3683,-127,-5334,127c28702,8382,27305,8636,26289,8763v-1143,254,-1905,381,-2413,127c23622,8763,23495,8636,23368,8382v-127,-127,-254,-508,-254,-762c23114,7239,23241,6731,23368,6223v127,-508,381,-1143,635,-1905c24257,3810,24384,3302,24638,2921v127,-254,381,-635,508,-889c25400,1778,25527,1651,25781,1397v254,-127,635,-381,1270,-508c27559,635,28448,508,29718,254,30988,,32512,,34290,xe" fillcolor="black" stroked="f" strokeweight="0">
                        <v:stroke endcap="round"/>
                        <v:path arrowok="t" o:connecttype="custom" o:connectlocs="343,0;400,5;461,22;541,70;585,132;599,202;584,274;552,335;500,395;414,456;280,523;129,590;420,709;428,714;431,724;431,736;425,754;418,769;409,781;400,785;391,783;20,635;9,627;3,618;1,603;6,584;15,566;24,554;36,545;51,536;240,452;349,397;420,345;463,297;487,251;496,207;489,163;463,124;418,97;355,81;302,83;263,88;239,89;234,84;231,76;234,62;240,43;246,29;251,20;258,14;270,9;297,3;343,0" o:connectangles="0,0,0,0,0,0,0,0,0,0,0,0,0,0,0,0,0,0,0,0,0,0,0,0,0,0,0,0,0,0,0,0,0,0,0,0,0,0,0,0,0,0,0,0,0,0,0,0,0,0,0,0,0" textboxrect="0,0,59944,78613"/>
                      </v:shape>
                      <v:shape id="Shape 2957" o:spid="_x0000_s1570" style="position:absolute;left:3780;top:828;width:293;height:720;visibility:visible;mso-wrap-style:square;v-text-anchor:top" coordsize="29259,7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" path="m29259,r,9173l25781,11246v-2032,2032,-3937,4572,-5588,7620c18542,22041,16891,25343,15367,29153v-2032,4953,-3429,9271,-4318,13081c10160,45917,9779,49092,10033,51759v254,2667,1016,4826,2286,6604c13716,60014,15621,61411,18161,62300v1905,889,3683,1270,5461,1143c25273,63443,26924,63062,28448,62300r811,-572l29259,70510r-2335,934c23114,71952,19050,71190,14605,69412,10414,67761,7239,65602,4953,62935,2667,60268,1270,57093,635,53410,,49854,254,45790,1270,41218,2159,36646,3810,31566,6096,26105v2032,-5080,4318,-9652,6858,-13589c15494,8579,18288,5531,21463,3118l29259,xe" fillcolor="black" stroked="f" strokeweight="0">
                        <v:stroke endcap="round"/>
                        <v:path arrowok="t" o:connecttype="custom" o:connectlocs="293,0;293,92;258,113;202,189;154,292;111,423;100,518;123,584;182,623;237,635;285,623;293,618;293,706;270,715;146,695;50,630;6,534;13,412;61,261;130,125;215,31;293,0" o:connectangles="0,0,0,0,0,0,0,0,0,0,0,0,0,0,0,0,0,0,0,0,0,0" textboxrect="0,0,29259,71952"/>
                      </v:shape>
                      <v:shape id="Shape 2958" o:spid="_x0000_s1571" style="position:absolute;left:3536;top:598;width:293;height:718;visibility:visible;mso-wrap-style:square;v-text-anchor:top" coordsize="29287,7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" path="m2363,381c6173,,10237,635,14555,2413v4318,1778,7493,3937,9779,6604c26620,11684,28144,14732,28652,18415v635,3683,381,7747,-635,12319c27128,35306,25477,40259,23191,45847v-2032,5080,-4318,9652,-6858,13589c13793,63373,10999,66421,7951,68707l,71848,,63157,3506,60579c4903,59309,6173,57658,7316,55880v1270,-1778,2413,-3810,3429,-6096c11888,47625,12904,45212,13920,42799v1270,-3429,2413,-6477,3302,-9144c17984,30861,18619,28321,19000,26162v254,-2286,381,-4191,254,-5969c19127,18415,18746,16764,18111,15494v-762,-1397,-1651,-2540,-2794,-3556c14174,11049,12777,10160,11126,9525,8205,8382,5538,8001,3125,8636l,10499,,1356,2363,381xe" fillcolor="black" stroked="f" strokeweight="0">
                        <v:stroke endcap="round"/>
                        <v:path arrowok="t" o:connecttype="custom" o:connectlocs="24,4;146,24;243,90;287,184;280,307;232,458;163,594;80,687;0,718;0,631;35,605;73,558;107,498;139,428;172,336;190,261;193,202;181,155;153,119;111,95;31,86;0,105;0,14;24,4" o:connectangles="0,0,0,0,0,0,0,0,0,0,0,0,0,0,0,0,0,0,0,0,0,0,0,0" textboxrect="0,0,29287,71848"/>
                      </v:shape>
                      <v:shape id="Shape 2959" o:spid="_x0000_s1572" style="position:absolute;left:4073;top:815;width:291;height:718;visibility:visible;mso-wrap-style:square;v-text-anchor:top" coordsize="29161,7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" path="m2364,381c6047,,10111,635,14556,2413v4318,1651,7493,3937,9779,6604c26621,11684,28018,14732,28653,18415v508,3556,381,7747,-635,12319c27002,35179,25478,40259,23192,45847v-2032,5080,-4318,9652,-6858,13589c13794,63246,11000,66421,7825,68707l,71837,,63055,3507,60579c4777,59182,6047,57658,7317,55880v1143,-1778,2286,-3810,3429,-6096c11762,47625,12905,45212,13921,42799v1270,-3429,2413,-6477,3175,-9271c17985,30861,18620,28321,18874,26162v381,-2286,508,-4318,381,-5969c19128,18415,18747,16764,17985,15494v-635,-1397,-1524,-2540,-2667,-3556c14175,10922,12778,10160,11127,9525,8206,8255,5539,8001,3126,8636l,10500,,1327,2364,381xe" fillcolor="black" stroked="f" strokeweight="0">
                        <v:stroke endcap="round"/>
                        <v:path arrowok="t" o:connecttype="custom" o:connectlocs="24,4;145,24;243,90;286,184;280,307;231,458;163,594;78,687;0,718;0,630;35,605;73,559;107,498;139,428;171,335;188,261;192,202;179,155;153,119;111,95;31,86;0,105;0,13;24,4" o:connectangles="0,0,0,0,0,0,0,0,0,0,0,0,0,0,0,0,0,0,0,0,0,0,0,0" textboxrect="0,0,29161,71837"/>
                      </v:shape>
                      <w10:anchorlock/>
                    </v:group>
                  </w:pict>
                </mc:Fallback>
              </mc:AlternateContent>
            </w:r>
            <w:r w:rsidRPr="00C27EC5">
              <w:rPr>
                <w:rFonts w:eastAsia="Times New Roman" w:cs="Calibri"/>
                <w:snapToGrid w:val="0"/>
                <w:color w:val="000000"/>
                <w:szCs w:val="24"/>
                <w:lang w:val="en-US"/>
              </w:rPr>
              <w:t>Loma1</w:t>
            </w:r>
          </w:p>
        </w:tc>
        <w:tc>
          <w:tcPr>
            <w:tcW w:w="287" w:type="dxa"/>
            <w:tcBorders>
              <w:top w:val="nil"/>
              <w:left w:val="single" w:sz="6" w:space="0" w:color="D9D9D9"/>
              <w:bottom w:val="nil"/>
              <w:right w:val="single" w:sz="6" w:space="0" w:color="D9D9D9"/>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1817" w:type="dxa"/>
            <w:tcBorders>
              <w:top w:val="single" w:sz="6" w:space="0" w:color="D9D9D9"/>
              <w:left w:val="single" w:sz="6" w:space="0" w:color="D9D9D9"/>
              <w:bottom w:val="single" w:sz="6" w:space="0" w:color="D9D9D9"/>
              <w:right w:val="single" w:sz="6" w:space="0" w:color="D9D9D9"/>
            </w:tcBorders>
            <w:shd w:val="clear" w:color="auto" w:fill="auto"/>
            <w:vAlign w:val="center"/>
          </w:tcPr>
          <w:p w:rsidR="00C27EC5" w:rsidRPr="00C27EC5" w:rsidRDefault="00C27EC5" w:rsidP="00C27EC5">
            <w:pPr>
              <w:widowControl w:val="0"/>
              <w:spacing w:after="0" w:line="240" w:lineRule="auto"/>
              <w:ind w:right="1"/>
              <w:jc w:val="right"/>
              <w:rPr>
                <w:rFonts w:eastAsia="Times New Roman"/>
                <w:snapToGrid w:val="0"/>
                <w:color w:val="000000"/>
                <w:szCs w:val="24"/>
                <w:lang w:val="en-US"/>
              </w:rPr>
            </w:pPr>
            <w:r w:rsidRPr="00C27EC5">
              <w:rPr>
                <w:rFonts w:eastAsiaTheme="minorHAnsi"/>
                <w:noProof/>
                <w:snapToGrid w:val="0"/>
                <w:szCs w:val="24"/>
              </w:rPr>
              <mc:AlternateContent>
                <mc:Choice Requires="wpg">
                  <w:drawing>
                    <wp:anchor distT="0" distB="0" distL="114300" distR="114300" simplePos="0" relativeHeight="251660288" behindDoc="0" locked="0" layoutInCell="1" allowOverlap="1" wp14:anchorId="3C6F2A5A" wp14:editId="0FB89757">
                      <wp:simplePos x="0" y="0"/>
                      <wp:positionH relativeFrom="column">
                        <wp:posOffset>348615</wp:posOffset>
                      </wp:positionH>
                      <wp:positionV relativeFrom="paragraph">
                        <wp:posOffset>46355</wp:posOffset>
                      </wp:positionV>
                      <wp:extent cx="544830" cy="670560"/>
                      <wp:effectExtent l="9525" t="635" r="7620" b="5080"/>
                      <wp:wrapSquare wrapText="bothSides"/>
                      <wp:docPr id="73947" name="Группа 47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670560"/>
                                <a:chOff x="0" y="0"/>
                                <a:chExt cx="5445" cy="6704"/>
                              </a:xfrm>
                            </wpg:grpSpPr>
                            <wps:wsp>
                              <wps:cNvPr id="73948" name="Shape 2963"/>
                              <wps:cNvSpPr>
                                <a:spLocks/>
                              </wps:cNvSpPr>
                              <wps:spPr bwMode="auto">
                                <a:xfrm>
                                  <a:off x="2729" y="2625"/>
                                  <a:ext cx="350" cy="45"/>
                                </a:xfrm>
                                <a:custGeom>
                                  <a:avLst/>
                                  <a:gdLst>
                                    <a:gd name="T0" fmla="*/ 0 w 35052"/>
                                    <a:gd name="T1" fmla="*/ 0 h 4572"/>
                                    <a:gd name="T2" fmla="*/ 35052 w 35052"/>
                                    <a:gd name="T3" fmla="*/ 4572 h 4572"/>
                                    <a:gd name="T4" fmla="*/ 0 w 35052"/>
                                    <a:gd name="T5" fmla="*/ 0 h 4572"/>
                                    <a:gd name="T6" fmla="*/ 35052 w 35052"/>
                                    <a:gd name="T7" fmla="*/ 4572 h 4572"/>
                                  </a:gdLst>
                                  <a:ahLst/>
                                  <a:cxnLst>
                                    <a:cxn ang="0">
                                      <a:pos x="T0" y="T1"/>
                                    </a:cxn>
                                    <a:cxn ang="0">
                                      <a:pos x="T2" y="T3"/>
                                    </a:cxn>
                                  </a:cxnLst>
                                  <a:rect l="T4" t="T5" r="T6" b="T7"/>
                                  <a:pathLst>
                                    <a:path w="35052" h="4572">
                                      <a:moveTo>
                                        <a:pt x="0" y="0"/>
                                      </a:moveTo>
                                      <a:lnTo>
                                        <a:pt x="35052"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49" name="Shape 2964"/>
                              <wps:cNvSpPr>
                                <a:spLocks/>
                              </wps:cNvSpPr>
                              <wps:spPr bwMode="auto">
                                <a:xfrm>
                                  <a:off x="3079" y="2670"/>
                                  <a:ext cx="320" cy="137"/>
                                </a:xfrm>
                                <a:custGeom>
                                  <a:avLst/>
                                  <a:gdLst>
                                    <a:gd name="T0" fmla="*/ 0 w 32004"/>
                                    <a:gd name="T1" fmla="*/ 0 h 13715"/>
                                    <a:gd name="T2" fmla="*/ 32004 w 32004"/>
                                    <a:gd name="T3" fmla="*/ 13715 h 13715"/>
                                    <a:gd name="T4" fmla="*/ 0 w 32004"/>
                                    <a:gd name="T5" fmla="*/ 0 h 13715"/>
                                    <a:gd name="T6" fmla="*/ 32004 w 32004"/>
                                    <a:gd name="T7" fmla="*/ 13715 h 13715"/>
                                  </a:gdLst>
                                  <a:ahLst/>
                                  <a:cxnLst>
                                    <a:cxn ang="0">
                                      <a:pos x="T0" y="T1"/>
                                    </a:cxn>
                                    <a:cxn ang="0">
                                      <a:pos x="T2" y="T3"/>
                                    </a:cxn>
                                  </a:cxnLst>
                                  <a:rect l="T4" t="T5" r="T6" b="T7"/>
                                  <a:pathLst>
                                    <a:path w="32004" h="13715">
                                      <a:moveTo>
                                        <a:pt x="0" y="0"/>
                                      </a:moveTo>
                                      <a:lnTo>
                                        <a:pt x="32004" y="1371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50" name="Shape 2965"/>
                              <wps:cNvSpPr>
                                <a:spLocks/>
                              </wps:cNvSpPr>
                              <wps:spPr bwMode="auto">
                                <a:xfrm>
                                  <a:off x="3399" y="2807"/>
                                  <a:ext cx="290" cy="214"/>
                                </a:xfrm>
                                <a:custGeom>
                                  <a:avLst/>
                                  <a:gdLst>
                                    <a:gd name="T0" fmla="*/ 0 w 28956"/>
                                    <a:gd name="T1" fmla="*/ 0 h 21337"/>
                                    <a:gd name="T2" fmla="*/ 28956 w 28956"/>
                                    <a:gd name="T3" fmla="*/ 21337 h 21337"/>
                                    <a:gd name="T4" fmla="*/ 0 w 28956"/>
                                    <a:gd name="T5" fmla="*/ 0 h 21337"/>
                                    <a:gd name="T6" fmla="*/ 28956 w 28956"/>
                                    <a:gd name="T7" fmla="*/ 21337 h 21337"/>
                                  </a:gdLst>
                                  <a:ahLst/>
                                  <a:cxnLst>
                                    <a:cxn ang="0">
                                      <a:pos x="T0" y="T1"/>
                                    </a:cxn>
                                    <a:cxn ang="0">
                                      <a:pos x="T2" y="T3"/>
                                    </a:cxn>
                                  </a:cxnLst>
                                  <a:rect l="T4" t="T5" r="T6" b="T7"/>
                                  <a:pathLst>
                                    <a:path w="28956" h="21337">
                                      <a:moveTo>
                                        <a:pt x="0" y="0"/>
                                      </a:moveTo>
                                      <a:lnTo>
                                        <a:pt x="28956" y="2133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51" name="Shape 2966"/>
                              <wps:cNvSpPr>
                                <a:spLocks/>
                              </wps:cNvSpPr>
                              <wps:spPr bwMode="auto">
                                <a:xfrm>
                                  <a:off x="3689" y="3021"/>
                                  <a:ext cx="213" cy="274"/>
                                </a:xfrm>
                                <a:custGeom>
                                  <a:avLst/>
                                  <a:gdLst>
                                    <a:gd name="T0" fmla="*/ 0 w 21336"/>
                                    <a:gd name="T1" fmla="*/ 0 h 27432"/>
                                    <a:gd name="T2" fmla="*/ 21336 w 21336"/>
                                    <a:gd name="T3" fmla="*/ 27432 h 27432"/>
                                    <a:gd name="T4" fmla="*/ 0 w 21336"/>
                                    <a:gd name="T5" fmla="*/ 0 h 27432"/>
                                    <a:gd name="T6" fmla="*/ 21336 w 21336"/>
                                    <a:gd name="T7" fmla="*/ 27432 h 27432"/>
                                  </a:gdLst>
                                  <a:ahLst/>
                                  <a:cxnLst>
                                    <a:cxn ang="0">
                                      <a:pos x="T0" y="T1"/>
                                    </a:cxn>
                                    <a:cxn ang="0">
                                      <a:pos x="T2" y="T3"/>
                                    </a:cxn>
                                  </a:cxnLst>
                                  <a:rect l="T4" t="T5" r="T6" b="T7"/>
                                  <a:pathLst>
                                    <a:path w="21336" h="27432">
                                      <a:moveTo>
                                        <a:pt x="0" y="0"/>
                                      </a:moveTo>
                                      <a:lnTo>
                                        <a:pt x="21336"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52" name="Shape 2967"/>
                              <wps:cNvSpPr>
                                <a:spLocks/>
                              </wps:cNvSpPr>
                              <wps:spPr bwMode="auto">
                                <a:xfrm>
                                  <a:off x="3902" y="3295"/>
                                  <a:ext cx="137" cy="335"/>
                                </a:xfrm>
                                <a:custGeom>
                                  <a:avLst/>
                                  <a:gdLst>
                                    <a:gd name="T0" fmla="*/ 0 w 13716"/>
                                    <a:gd name="T1" fmla="*/ 0 h 33528"/>
                                    <a:gd name="T2" fmla="*/ 13716 w 13716"/>
                                    <a:gd name="T3" fmla="*/ 33528 h 33528"/>
                                    <a:gd name="T4" fmla="*/ 0 w 13716"/>
                                    <a:gd name="T5" fmla="*/ 0 h 33528"/>
                                    <a:gd name="T6" fmla="*/ 13716 w 13716"/>
                                    <a:gd name="T7" fmla="*/ 33528 h 33528"/>
                                  </a:gdLst>
                                  <a:ahLst/>
                                  <a:cxnLst>
                                    <a:cxn ang="0">
                                      <a:pos x="T0" y="T1"/>
                                    </a:cxn>
                                    <a:cxn ang="0">
                                      <a:pos x="T2" y="T3"/>
                                    </a:cxn>
                                  </a:cxnLst>
                                  <a:rect l="T4" t="T5" r="T6" b="T7"/>
                                  <a:pathLst>
                                    <a:path w="13716" h="33528">
                                      <a:moveTo>
                                        <a:pt x="0" y="0"/>
                                      </a:moveTo>
                                      <a:lnTo>
                                        <a:pt x="13716"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53" name="Shape 2968"/>
                              <wps:cNvSpPr>
                                <a:spLocks/>
                              </wps:cNvSpPr>
                              <wps:spPr bwMode="auto">
                                <a:xfrm>
                                  <a:off x="4039" y="3630"/>
                                  <a:ext cx="46" cy="351"/>
                                </a:xfrm>
                                <a:custGeom>
                                  <a:avLst/>
                                  <a:gdLst>
                                    <a:gd name="T0" fmla="*/ 0 w 4572"/>
                                    <a:gd name="T1" fmla="*/ 0 h 35051"/>
                                    <a:gd name="T2" fmla="*/ 4572 w 4572"/>
                                    <a:gd name="T3" fmla="*/ 35051 h 35051"/>
                                    <a:gd name="T4" fmla="*/ 0 w 4572"/>
                                    <a:gd name="T5" fmla="*/ 0 h 35051"/>
                                    <a:gd name="T6" fmla="*/ 4572 w 4572"/>
                                    <a:gd name="T7" fmla="*/ 35051 h 35051"/>
                                  </a:gdLst>
                                  <a:ahLst/>
                                  <a:cxnLst>
                                    <a:cxn ang="0">
                                      <a:pos x="T0" y="T1"/>
                                    </a:cxn>
                                    <a:cxn ang="0">
                                      <a:pos x="T2" y="T3"/>
                                    </a:cxn>
                                  </a:cxnLst>
                                  <a:rect l="T4" t="T5" r="T6" b="T7"/>
                                  <a:pathLst>
                                    <a:path w="4572" h="35051">
                                      <a:moveTo>
                                        <a:pt x="0" y="0"/>
                                      </a:moveTo>
                                      <a:lnTo>
                                        <a:pt x="4572" y="3505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54" name="Shape 2969"/>
                              <wps:cNvSpPr>
                                <a:spLocks/>
                              </wps:cNvSpPr>
                              <wps:spPr bwMode="auto">
                                <a:xfrm>
                                  <a:off x="4039" y="3981"/>
                                  <a:ext cx="46" cy="350"/>
                                </a:xfrm>
                                <a:custGeom>
                                  <a:avLst/>
                                  <a:gdLst>
                                    <a:gd name="T0" fmla="*/ 4572 w 4572"/>
                                    <a:gd name="T1" fmla="*/ 0 h 35052"/>
                                    <a:gd name="T2" fmla="*/ 0 w 4572"/>
                                    <a:gd name="T3" fmla="*/ 35052 h 35052"/>
                                    <a:gd name="T4" fmla="*/ 0 w 4572"/>
                                    <a:gd name="T5" fmla="*/ 0 h 35052"/>
                                    <a:gd name="T6" fmla="*/ 4572 w 4572"/>
                                    <a:gd name="T7" fmla="*/ 35052 h 35052"/>
                                  </a:gdLst>
                                  <a:ahLst/>
                                  <a:cxnLst>
                                    <a:cxn ang="0">
                                      <a:pos x="T0" y="T1"/>
                                    </a:cxn>
                                    <a:cxn ang="0">
                                      <a:pos x="T2" y="T3"/>
                                    </a:cxn>
                                  </a:cxnLst>
                                  <a:rect l="T4" t="T5" r="T6" b="T7"/>
                                  <a:pathLst>
                                    <a:path w="4572" h="35052">
                                      <a:moveTo>
                                        <a:pt x="4572" y="0"/>
                                      </a:moveTo>
                                      <a:lnTo>
                                        <a:pt x="0" y="3505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55" name="Shape 2970"/>
                              <wps:cNvSpPr>
                                <a:spLocks/>
                              </wps:cNvSpPr>
                              <wps:spPr bwMode="auto">
                                <a:xfrm>
                                  <a:off x="3902" y="4331"/>
                                  <a:ext cx="137" cy="336"/>
                                </a:xfrm>
                                <a:custGeom>
                                  <a:avLst/>
                                  <a:gdLst>
                                    <a:gd name="T0" fmla="*/ 13716 w 13716"/>
                                    <a:gd name="T1" fmla="*/ 0 h 33528"/>
                                    <a:gd name="T2" fmla="*/ 0 w 13716"/>
                                    <a:gd name="T3" fmla="*/ 33528 h 33528"/>
                                    <a:gd name="T4" fmla="*/ 0 w 13716"/>
                                    <a:gd name="T5" fmla="*/ 0 h 33528"/>
                                    <a:gd name="T6" fmla="*/ 13716 w 13716"/>
                                    <a:gd name="T7" fmla="*/ 33528 h 33528"/>
                                  </a:gdLst>
                                  <a:ahLst/>
                                  <a:cxnLst>
                                    <a:cxn ang="0">
                                      <a:pos x="T0" y="T1"/>
                                    </a:cxn>
                                    <a:cxn ang="0">
                                      <a:pos x="T2" y="T3"/>
                                    </a:cxn>
                                  </a:cxnLst>
                                  <a:rect l="T4" t="T5" r="T6" b="T7"/>
                                  <a:pathLst>
                                    <a:path w="13716" h="33528">
                                      <a:moveTo>
                                        <a:pt x="13716" y="0"/>
                                      </a:moveTo>
                                      <a:lnTo>
                                        <a:pt x="0"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56" name="Shape 2971"/>
                              <wps:cNvSpPr>
                                <a:spLocks/>
                              </wps:cNvSpPr>
                              <wps:spPr bwMode="auto">
                                <a:xfrm>
                                  <a:off x="3689" y="4667"/>
                                  <a:ext cx="213" cy="274"/>
                                </a:xfrm>
                                <a:custGeom>
                                  <a:avLst/>
                                  <a:gdLst>
                                    <a:gd name="T0" fmla="*/ 21336 w 21336"/>
                                    <a:gd name="T1" fmla="*/ 0 h 27432"/>
                                    <a:gd name="T2" fmla="*/ 0 w 21336"/>
                                    <a:gd name="T3" fmla="*/ 27432 h 27432"/>
                                    <a:gd name="T4" fmla="*/ 0 w 21336"/>
                                    <a:gd name="T5" fmla="*/ 0 h 27432"/>
                                    <a:gd name="T6" fmla="*/ 21336 w 21336"/>
                                    <a:gd name="T7" fmla="*/ 27432 h 27432"/>
                                  </a:gdLst>
                                  <a:ahLst/>
                                  <a:cxnLst>
                                    <a:cxn ang="0">
                                      <a:pos x="T0" y="T1"/>
                                    </a:cxn>
                                    <a:cxn ang="0">
                                      <a:pos x="T2" y="T3"/>
                                    </a:cxn>
                                  </a:cxnLst>
                                  <a:rect l="T4" t="T5" r="T6" b="T7"/>
                                  <a:pathLst>
                                    <a:path w="21336" h="27432">
                                      <a:moveTo>
                                        <a:pt x="21336" y="0"/>
                                      </a:moveTo>
                                      <a:lnTo>
                                        <a:pt x="0"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57" name="Shape 2972"/>
                              <wps:cNvSpPr>
                                <a:spLocks/>
                              </wps:cNvSpPr>
                              <wps:spPr bwMode="auto">
                                <a:xfrm>
                                  <a:off x="3399" y="4941"/>
                                  <a:ext cx="290" cy="213"/>
                                </a:xfrm>
                                <a:custGeom>
                                  <a:avLst/>
                                  <a:gdLst>
                                    <a:gd name="T0" fmla="*/ 28956 w 28956"/>
                                    <a:gd name="T1" fmla="*/ 0 h 21336"/>
                                    <a:gd name="T2" fmla="*/ 0 w 28956"/>
                                    <a:gd name="T3" fmla="*/ 21336 h 21336"/>
                                    <a:gd name="T4" fmla="*/ 0 w 28956"/>
                                    <a:gd name="T5" fmla="*/ 0 h 21336"/>
                                    <a:gd name="T6" fmla="*/ 28956 w 28956"/>
                                    <a:gd name="T7" fmla="*/ 21336 h 21336"/>
                                  </a:gdLst>
                                  <a:ahLst/>
                                  <a:cxnLst>
                                    <a:cxn ang="0">
                                      <a:pos x="T0" y="T1"/>
                                    </a:cxn>
                                    <a:cxn ang="0">
                                      <a:pos x="T2" y="T3"/>
                                    </a:cxn>
                                  </a:cxnLst>
                                  <a:rect l="T4" t="T5" r="T6" b="T7"/>
                                  <a:pathLst>
                                    <a:path w="28956" h="21336">
                                      <a:moveTo>
                                        <a:pt x="28956" y="0"/>
                                      </a:moveTo>
                                      <a:lnTo>
                                        <a:pt x="0"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58" name="Shape 2973"/>
                              <wps:cNvSpPr>
                                <a:spLocks/>
                              </wps:cNvSpPr>
                              <wps:spPr bwMode="auto">
                                <a:xfrm>
                                  <a:off x="3079" y="5154"/>
                                  <a:ext cx="320" cy="138"/>
                                </a:xfrm>
                                <a:custGeom>
                                  <a:avLst/>
                                  <a:gdLst>
                                    <a:gd name="T0" fmla="*/ 32004 w 32004"/>
                                    <a:gd name="T1" fmla="*/ 0 h 13716"/>
                                    <a:gd name="T2" fmla="*/ 0 w 32004"/>
                                    <a:gd name="T3" fmla="*/ 13716 h 13716"/>
                                    <a:gd name="T4" fmla="*/ 0 w 32004"/>
                                    <a:gd name="T5" fmla="*/ 0 h 13716"/>
                                    <a:gd name="T6" fmla="*/ 32004 w 32004"/>
                                    <a:gd name="T7" fmla="*/ 13716 h 13716"/>
                                  </a:gdLst>
                                  <a:ahLst/>
                                  <a:cxnLst>
                                    <a:cxn ang="0">
                                      <a:pos x="T0" y="T1"/>
                                    </a:cxn>
                                    <a:cxn ang="0">
                                      <a:pos x="T2" y="T3"/>
                                    </a:cxn>
                                  </a:cxnLst>
                                  <a:rect l="T4" t="T5" r="T6" b="T7"/>
                                  <a:pathLst>
                                    <a:path w="32004" h="13716">
                                      <a:moveTo>
                                        <a:pt x="32004" y="0"/>
                                      </a:moveTo>
                                      <a:lnTo>
                                        <a:pt x="0" y="1371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59" name="Shape 2974"/>
                              <wps:cNvSpPr>
                                <a:spLocks/>
                              </wps:cNvSpPr>
                              <wps:spPr bwMode="auto">
                                <a:xfrm>
                                  <a:off x="2729" y="5292"/>
                                  <a:ext cx="350" cy="45"/>
                                </a:xfrm>
                                <a:custGeom>
                                  <a:avLst/>
                                  <a:gdLst>
                                    <a:gd name="T0" fmla="*/ 35052 w 35052"/>
                                    <a:gd name="T1" fmla="*/ 0 h 4572"/>
                                    <a:gd name="T2" fmla="*/ 0 w 35052"/>
                                    <a:gd name="T3" fmla="*/ 4572 h 4572"/>
                                    <a:gd name="T4" fmla="*/ 0 w 35052"/>
                                    <a:gd name="T5" fmla="*/ 0 h 4572"/>
                                    <a:gd name="T6" fmla="*/ 35052 w 35052"/>
                                    <a:gd name="T7" fmla="*/ 4572 h 4572"/>
                                  </a:gdLst>
                                  <a:ahLst/>
                                  <a:cxnLst>
                                    <a:cxn ang="0">
                                      <a:pos x="T0" y="T1"/>
                                    </a:cxn>
                                    <a:cxn ang="0">
                                      <a:pos x="T2" y="T3"/>
                                    </a:cxn>
                                  </a:cxnLst>
                                  <a:rect l="T4" t="T5" r="T6" b="T7"/>
                                  <a:pathLst>
                                    <a:path w="35052" h="4572">
                                      <a:moveTo>
                                        <a:pt x="35052" y="0"/>
                                      </a:moveTo>
                                      <a:lnTo>
                                        <a:pt x="0"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60" name="Shape 2975"/>
                              <wps:cNvSpPr>
                                <a:spLocks/>
                              </wps:cNvSpPr>
                              <wps:spPr bwMode="auto">
                                <a:xfrm>
                                  <a:off x="2363" y="5292"/>
                                  <a:ext cx="366" cy="45"/>
                                </a:xfrm>
                                <a:custGeom>
                                  <a:avLst/>
                                  <a:gdLst>
                                    <a:gd name="T0" fmla="*/ 36576 w 36576"/>
                                    <a:gd name="T1" fmla="*/ 4572 h 4572"/>
                                    <a:gd name="T2" fmla="*/ 0 w 36576"/>
                                    <a:gd name="T3" fmla="*/ 0 h 4572"/>
                                    <a:gd name="T4" fmla="*/ 0 w 36576"/>
                                    <a:gd name="T5" fmla="*/ 0 h 4572"/>
                                    <a:gd name="T6" fmla="*/ 36576 w 36576"/>
                                    <a:gd name="T7" fmla="*/ 4572 h 4572"/>
                                  </a:gdLst>
                                  <a:ahLst/>
                                  <a:cxnLst>
                                    <a:cxn ang="0">
                                      <a:pos x="T0" y="T1"/>
                                    </a:cxn>
                                    <a:cxn ang="0">
                                      <a:pos x="T2" y="T3"/>
                                    </a:cxn>
                                  </a:cxnLst>
                                  <a:rect l="T4" t="T5" r="T6" b="T7"/>
                                  <a:pathLst>
                                    <a:path w="36576" h="4572">
                                      <a:moveTo>
                                        <a:pt x="36576" y="457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61" name="Shape 2976"/>
                              <wps:cNvSpPr>
                                <a:spLocks/>
                              </wps:cNvSpPr>
                              <wps:spPr bwMode="auto">
                                <a:xfrm>
                                  <a:off x="2043" y="5154"/>
                                  <a:ext cx="320" cy="138"/>
                                </a:xfrm>
                                <a:custGeom>
                                  <a:avLst/>
                                  <a:gdLst>
                                    <a:gd name="T0" fmla="*/ 32004 w 32004"/>
                                    <a:gd name="T1" fmla="*/ 13716 h 13716"/>
                                    <a:gd name="T2" fmla="*/ 0 w 32004"/>
                                    <a:gd name="T3" fmla="*/ 0 h 13716"/>
                                    <a:gd name="T4" fmla="*/ 0 w 32004"/>
                                    <a:gd name="T5" fmla="*/ 0 h 13716"/>
                                    <a:gd name="T6" fmla="*/ 32004 w 32004"/>
                                    <a:gd name="T7" fmla="*/ 13716 h 13716"/>
                                  </a:gdLst>
                                  <a:ahLst/>
                                  <a:cxnLst>
                                    <a:cxn ang="0">
                                      <a:pos x="T0" y="T1"/>
                                    </a:cxn>
                                    <a:cxn ang="0">
                                      <a:pos x="T2" y="T3"/>
                                    </a:cxn>
                                  </a:cxnLst>
                                  <a:rect l="T4" t="T5" r="T6" b="T7"/>
                                  <a:pathLst>
                                    <a:path w="32004" h="13716">
                                      <a:moveTo>
                                        <a:pt x="32004" y="1371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62" name="Shape 2977"/>
                              <wps:cNvSpPr>
                                <a:spLocks/>
                              </wps:cNvSpPr>
                              <wps:spPr bwMode="auto">
                                <a:xfrm>
                                  <a:off x="1753" y="4941"/>
                                  <a:ext cx="290" cy="213"/>
                                </a:xfrm>
                                <a:custGeom>
                                  <a:avLst/>
                                  <a:gdLst>
                                    <a:gd name="T0" fmla="*/ 28956 w 28956"/>
                                    <a:gd name="T1" fmla="*/ 21336 h 21336"/>
                                    <a:gd name="T2" fmla="*/ 0 w 28956"/>
                                    <a:gd name="T3" fmla="*/ 0 h 21336"/>
                                    <a:gd name="T4" fmla="*/ 0 w 28956"/>
                                    <a:gd name="T5" fmla="*/ 0 h 21336"/>
                                    <a:gd name="T6" fmla="*/ 28956 w 28956"/>
                                    <a:gd name="T7" fmla="*/ 21336 h 21336"/>
                                  </a:gdLst>
                                  <a:ahLst/>
                                  <a:cxnLst>
                                    <a:cxn ang="0">
                                      <a:pos x="T0" y="T1"/>
                                    </a:cxn>
                                    <a:cxn ang="0">
                                      <a:pos x="T2" y="T3"/>
                                    </a:cxn>
                                  </a:cxnLst>
                                  <a:rect l="T4" t="T5" r="T6" b="T7"/>
                                  <a:pathLst>
                                    <a:path w="28956" h="21336">
                                      <a:moveTo>
                                        <a:pt x="28956" y="2133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63" name="Shape 2978"/>
                              <wps:cNvSpPr>
                                <a:spLocks/>
                              </wps:cNvSpPr>
                              <wps:spPr bwMode="auto">
                                <a:xfrm>
                                  <a:off x="1540" y="4667"/>
                                  <a:ext cx="213" cy="274"/>
                                </a:xfrm>
                                <a:custGeom>
                                  <a:avLst/>
                                  <a:gdLst>
                                    <a:gd name="T0" fmla="*/ 21336 w 21336"/>
                                    <a:gd name="T1" fmla="*/ 27432 h 27432"/>
                                    <a:gd name="T2" fmla="*/ 0 w 21336"/>
                                    <a:gd name="T3" fmla="*/ 0 h 27432"/>
                                    <a:gd name="T4" fmla="*/ 0 w 21336"/>
                                    <a:gd name="T5" fmla="*/ 0 h 27432"/>
                                    <a:gd name="T6" fmla="*/ 21336 w 21336"/>
                                    <a:gd name="T7" fmla="*/ 27432 h 27432"/>
                                  </a:gdLst>
                                  <a:ahLst/>
                                  <a:cxnLst>
                                    <a:cxn ang="0">
                                      <a:pos x="T0" y="T1"/>
                                    </a:cxn>
                                    <a:cxn ang="0">
                                      <a:pos x="T2" y="T3"/>
                                    </a:cxn>
                                  </a:cxnLst>
                                  <a:rect l="T4" t="T5" r="T6" b="T7"/>
                                  <a:pathLst>
                                    <a:path w="21336" h="27432">
                                      <a:moveTo>
                                        <a:pt x="21336" y="2743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64" name="Shape 2979"/>
                              <wps:cNvSpPr>
                                <a:spLocks/>
                              </wps:cNvSpPr>
                              <wps:spPr bwMode="auto">
                                <a:xfrm>
                                  <a:off x="1403" y="4331"/>
                                  <a:ext cx="137" cy="336"/>
                                </a:xfrm>
                                <a:custGeom>
                                  <a:avLst/>
                                  <a:gdLst>
                                    <a:gd name="T0" fmla="*/ 13716 w 13716"/>
                                    <a:gd name="T1" fmla="*/ 33528 h 33528"/>
                                    <a:gd name="T2" fmla="*/ 0 w 13716"/>
                                    <a:gd name="T3" fmla="*/ 0 h 33528"/>
                                    <a:gd name="T4" fmla="*/ 0 w 13716"/>
                                    <a:gd name="T5" fmla="*/ 0 h 33528"/>
                                    <a:gd name="T6" fmla="*/ 13716 w 13716"/>
                                    <a:gd name="T7" fmla="*/ 33528 h 33528"/>
                                  </a:gdLst>
                                  <a:ahLst/>
                                  <a:cxnLst>
                                    <a:cxn ang="0">
                                      <a:pos x="T0" y="T1"/>
                                    </a:cxn>
                                    <a:cxn ang="0">
                                      <a:pos x="T2" y="T3"/>
                                    </a:cxn>
                                  </a:cxnLst>
                                  <a:rect l="T4" t="T5" r="T6" b="T7"/>
                                  <a:pathLst>
                                    <a:path w="13716" h="33528">
                                      <a:moveTo>
                                        <a:pt x="13716" y="3352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65" name="Shape 2980"/>
                              <wps:cNvSpPr>
                                <a:spLocks/>
                              </wps:cNvSpPr>
                              <wps:spPr bwMode="auto">
                                <a:xfrm>
                                  <a:off x="1357" y="3981"/>
                                  <a:ext cx="46" cy="350"/>
                                </a:xfrm>
                                <a:custGeom>
                                  <a:avLst/>
                                  <a:gdLst>
                                    <a:gd name="T0" fmla="*/ 4572 w 4572"/>
                                    <a:gd name="T1" fmla="*/ 35052 h 35052"/>
                                    <a:gd name="T2" fmla="*/ 0 w 4572"/>
                                    <a:gd name="T3" fmla="*/ 0 h 35052"/>
                                    <a:gd name="T4" fmla="*/ 0 w 4572"/>
                                    <a:gd name="T5" fmla="*/ 0 h 35052"/>
                                    <a:gd name="T6" fmla="*/ 4572 w 4572"/>
                                    <a:gd name="T7" fmla="*/ 35052 h 35052"/>
                                  </a:gdLst>
                                  <a:ahLst/>
                                  <a:cxnLst>
                                    <a:cxn ang="0">
                                      <a:pos x="T0" y="T1"/>
                                    </a:cxn>
                                    <a:cxn ang="0">
                                      <a:pos x="T2" y="T3"/>
                                    </a:cxn>
                                  </a:cxnLst>
                                  <a:rect l="T4" t="T5" r="T6" b="T7"/>
                                  <a:pathLst>
                                    <a:path w="4572" h="35052">
                                      <a:moveTo>
                                        <a:pt x="4572" y="3505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66" name="Shape 2981"/>
                              <wps:cNvSpPr>
                                <a:spLocks/>
                              </wps:cNvSpPr>
                              <wps:spPr bwMode="auto">
                                <a:xfrm>
                                  <a:off x="1357" y="3630"/>
                                  <a:ext cx="46" cy="351"/>
                                </a:xfrm>
                                <a:custGeom>
                                  <a:avLst/>
                                  <a:gdLst>
                                    <a:gd name="T0" fmla="*/ 0 w 4572"/>
                                    <a:gd name="T1" fmla="*/ 35051 h 35051"/>
                                    <a:gd name="T2" fmla="*/ 4572 w 4572"/>
                                    <a:gd name="T3" fmla="*/ 0 h 35051"/>
                                    <a:gd name="T4" fmla="*/ 0 w 4572"/>
                                    <a:gd name="T5" fmla="*/ 0 h 35051"/>
                                    <a:gd name="T6" fmla="*/ 4572 w 4572"/>
                                    <a:gd name="T7" fmla="*/ 35051 h 35051"/>
                                  </a:gdLst>
                                  <a:ahLst/>
                                  <a:cxnLst>
                                    <a:cxn ang="0">
                                      <a:pos x="T0" y="T1"/>
                                    </a:cxn>
                                    <a:cxn ang="0">
                                      <a:pos x="T2" y="T3"/>
                                    </a:cxn>
                                  </a:cxnLst>
                                  <a:rect l="T4" t="T5" r="T6" b="T7"/>
                                  <a:pathLst>
                                    <a:path w="4572" h="35051">
                                      <a:moveTo>
                                        <a:pt x="0" y="35051"/>
                                      </a:moveTo>
                                      <a:lnTo>
                                        <a:pt x="45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67" name="Shape 2982"/>
                              <wps:cNvSpPr>
                                <a:spLocks/>
                              </wps:cNvSpPr>
                              <wps:spPr bwMode="auto">
                                <a:xfrm>
                                  <a:off x="1403" y="3295"/>
                                  <a:ext cx="137" cy="335"/>
                                </a:xfrm>
                                <a:custGeom>
                                  <a:avLst/>
                                  <a:gdLst>
                                    <a:gd name="T0" fmla="*/ 0 w 13716"/>
                                    <a:gd name="T1" fmla="*/ 33528 h 33528"/>
                                    <a:gd name="T2" fmla="*/ 13716 w 13716"/>
                                    <a:gd name="T3" fmla="*/ 0 h 33528"/>
                                    <a:gd name="T4" fmla="*/ 0 w 13716"/>
                                    <a:gd name="T5" fmla="*/ 0 h 33528"/>
                                    <a:gd name="T6" fmla="*/ 13716 w 13716"/>
                                    <a:gd name="T7" fmla="*/ 33528 h 33528"/>
                                  </a:gdLst>
                                  <a:ahLst/>
                                  <a:cxnLst>
                                    <a:cxn ang="0">
                                      <a:pos x="T0" y="T1"/>
                                    </a:cxn>
                                    <a:cxn ang="0">
                                      <a:pos x="T2" y="T3"/>
                                    </a:cxn>
                                  </a:cxnLst>
                                  <a:rect l="T4" t="T5" r="T6" b="T7"/>
                                  <a:pathLst>
                                    <a:path w="13716" h="33528">
                                      <a:moveTo>
                                        <a:pt x="0" y="33528"/>
                                      </a:moveTo>
                                      <a:lnTo>
                                        <a:pt x="1371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68" name="Shape 2983"/>
                              <wps:cNvSpPr>
                                <a:spLocks/>
                              </wps:cNvSpPr>
                              <wps:spPr bwMode="auto">
                                <a:xfrm>
                                  <a:off x="1540" y="3021"/>
                                  <a:ext cx="213" cy="274"/>
                                </a:xfrm>
                                <a:custGeom>
                                  <a:avLst/>
                                  <a:gdLst>
                                    <a:gd name="T0" fmla="*/ 0 w 21336"/>
                                    <a:gd name="T1" fmla="*/ 27432 h 27432"/>
                                    <a:gd name="T2" fmla="*/ 21336 w 21336"/>
                                    <a:gd name="T3" fmla="*/ 0 h 27432"/>
                                    <a:gd name="T4" fmla="*/ 0 w 21336"/>
                                    <a:gd name="T5" fmla="*/ 0 h 27432"/>
                                    <a:gd name="T6" fmla="*/ 21336 w 21336"/>
                                    <a:gd name="T7" fmla="*/ 27432 h 27432"/>
                                  </a:gdLst>
                                  <a:ahLst/>
                                  <a:cxnLst>
                                    <a:cxn ang="0">
                                      <a:pos x="T0" y="T1"/>
                                    </a:cxn>
                                    <a:cxn ang="0">
                                      <a:pos x="T2" y="T3"/>
                                    </a:cxn>
                                  </a:cxnLst>
                                  <a:rect l="T4" t="T5" r="T6" b="T7"/>
                                  <a:pathLst>
                                    <a:path w="21336" h="27432">
                                      <a:moveTo>
                                        <a:pt x="0" y="27432"/>
                                      </a:moveTo>
                                      <a:lnTo>
                                        <a:pt x="213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69" name="Shape 2984"/>
                              <wps:cNvSpPr>
                                <a:spLocks/>
                              </wps:cNvSpPr>
                              <wps:spPr bwMode="auto">
                                <a:xfrm>
                                  <a:off x="1753" y="2807"/>
                                  <a:ext cx="290" cy="214"/>
                                </a:xfrm>
                                <a:custGeom>
                                  <a:avLst/>
                                  <a:gdLst>
                                    <a:gd name="T0" fmla="*/ 0 w 28956"/>
                                    <a:gd name="T1" fmla="*/ 21337 h 21337"/>
                                    <a:gd name="T2" fmla="*/ 28956 w 28956"/>
                                    <a:gd name="T3" fmla="*/ 0 h 21337"/>
                                    <a:gd name="T4" fmla="*/ 0 w 28956"/>
                                    <a:gd name="T5" fmla="*/ 0 h 21337"/>
                                    <a:gd name="T6" fmla="*/ 28956 w 28956"/>
                                    <a:gd name="T7" fmla="*/ 21337 h 21337"/>
                                  </a:gdLst>
                                  <a:ahLst/>
                                  <a:cxnLst>
                                    <a:cxn ang="0">
                                      <a:pos x="T0" y="T1"/>
                                    </a:cxn>
                                    <a:cxn ang="0">
                                      <a:pos x="T2" y="T3"/>
                                    </a:cxn>
                                  </a:cxnLst>
                                  <a:rect l="T4" t="T5" r="T6" b="T7"/>
                                  <a:pathLst>
                                    <a:path w="28956" h="21337">
                                      <a:moveTo>
                                        <a:pt x="0" y="21337"/>
                                      </a:moveTo>
                                      <a:lnTo>
                                        <a:pt x="2895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0" name="Shape 2985"/>
                              <wps:cNvSpPr>
                                <a:spLocks/>
                              </wps:cNvSpPr>
                              <wps:spPr bwMode="auto">
                                <a:xfrm>
                                  <a:off x="2043" y="2670"/>
                                  <a:ext cx="320" cy="137"/>
                                </a:xfrm>
                                <a:custGeom>
                                  <a:avLst/>
                                  <a:gdLst>
                                    <a:gd name="T0" fmla="*/ 0 w 32004"/>
                                    <a:gd name="T1" fmla="*/ 13715 h 13715"/>
                                    <a:gd name="T2" fmla="*/ 32004 w 32004"/>
                                    <a:gd name="T3" fmla="*/ 0 h 13715"/>
                                    <a:gd name="T4" fmla="*/ 0 w 32004"/>
                                    <a:gd name="T5" fmla="*/ 0 h 13715"/>
                                    <a:gd name="T6" fmla="*/ 32004 w 32004"/>
                                    <a:gd name="T7" fmla="*/ 13715 h 13715"/>
                                  </a:gdLst>
                                  <a:ahLst/>
                                  <a:cxnLst>
                                    <a:cxn ang="0">
                                      <a:pos x="T0" y="T1"/>
                                    </a:cxn>
                                    <a:cxn ang="0">
                                      <a:pos x="T2" y="T3"/>
                                    </a:cxn>
                                  </a:cxnLst>
                                  <a:rect l="T4" t="T5" r="T6" b="T7"/>
                                  <a:pathLst>
                                    <a:path w="32004" h="13715">
                                      <a:moveTo>
                                        <a:pt x="0" y="13715"/>
                                      </a:moveTo>
                                      <a:lnTo>
                                        <a:pt x="320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1" name="Shape 2986"/>
                              <wps:cNvSpPr>
                                <a:spLocks/>
                              </wps:cNvSpPr>
                              <wps:spPr bwMode="auto">
                                <a:xfrm>
                                  <a:off x="2363" y="2625"/>
                                  <a:ext cx="366" cy="45"/>
                                </a:xfrm>
                                <a:custGeom>
                                  <a:avLst/>
                                  <a:gdLst>
                                    <a:gd name="T0" fmla="*/ 0 w 36576"/>
                                    <a:gd name="T1" fmla="*/ 4572 h 4572"/>
                                    <a:gd name="T2" fmla="*/ 36576 w 36576"/>
                                    <a:gd name="T3" fmla="*/ 0 h 4572"/>
                                    <a:gd name="T4" fmla="*/ 0 w 36576"/>
                                    <a:gd name="T5" fmla="*/ 0 h 4572"/>
                                    <a:gd name="T6" fmla="*/ 36576 w 36576"/>
                                    <a:gd name="T7" fmla="*/ 4572 h 4572"/>
                                  </a:gdLst>
                                  <a:ahLst/>
                                  <a:cxnLst>
                                    <a:cxn ang="0">
                                      <a:pos x="T0" y="T1"/>
                                    </a:cxn>
                                    <a:cxn ang="0">
                                      <a:pos x="T2" y="T3"/>
                                    </a:cxn>
                                  </a:cxnLst>
                                  <a:rect l="T4" t="T5" r="T6" b="T7"/>
                                  <a:pathLst>
                                    <a:path w="36576" h="4572">
                                      <a:moveTo>
                                        <a:pt x="0" y="4572"/>
                                      </a:moveTo>
                                      <a:lnTo>
                                        <a:pt x="3657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2" name="Shape 2987"/>
                              <wps:cNvSpPr>
                                <a:spLocks/>
                              </wps:cNvSpPr>
                              <wps:spPr bwMode="auto">
                                <a:xfrm>
                                  <a:off x="2729" y="1259"/>
                                  <a:ext cx="701" cy="85"/>
                                </a:xfrm>
                                <a:custGeom>
                                  <a:avLst/>
                                  <a:gdLst>
                                    <a:gd name="T0" fmla="*/ 0 w 70104"/>
                                    <a:gd name="T1" fmla="*/ 0 h 8509"/>
                                    <a:gd name="T2" fmla="*/ 70104 w 70104"/>
                                    <a:gd name="T3" fmla="*/ 8509 h 8509"/>
                                    <a:gd name="T4" fmla="*/ 0 w 70104"/>
                                    <a:gd name="T5" fmla="*/ 0 h 8509"/>
                                    <a:gd name="T6" fmla="*/ 70104 w 70104"/>
                                    <a:gd name="T7" fmla="*/ 8509 h 8509"/>
                                  </a:gdLst>
                                  <a:ahLst/>
                                  <a:cxnLst>
                                    <a:cxn ang="0">
                                      <a:pos x="T0" y="T1"/>
                                    </a:cxn>
                                    <a:cxn ang="0">
                                      <a:pos x="T2" y="T3"/>
                                    </a:cxn>
                                  </a:cxnLst>
                                  <a:rect l="T4" t="T5" r="T6" b="T7"/>
                                  <a:pathLst>
                                    <a:path w="70104" h="8509">
                                      <a:moveTo>
                                        <a:pt x="0" y="0"/>
                                      </a:moveTo>
                                      <a:lnTo>
                                        <a:pt x="70104" y="850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3" name="Shape 2988"/>
                              <wps:cNvSpPr>
                                <a:spLocks/>
                              </wps:cNvSpPr>
                              <wps:spPr bwMode="auto">
                                <a:xfrm>
                                  <a:off x="3430" y="1344"/>
                                  <a:ext cx="655" cy="275"/>
                                </a:xfrm>
                                <a:custGeom>
                                  <a:avLst/>
                                  <a:gdLst>
                                    <a:gd name="T0" fmla="*/ 0 w 65532"/>
                                    <a:gd name="T1" fmla="*/ 0 h 27432"/>
                                    <a:gd name="T2" fmla="*/ 65532 w 65532"/>
                                    <a:gd name="T3" fmla="*/ 27432 h 27432"/>
                                    <a:gd name="T4" fmla="*/ 0 w 65532"/>
                                    <a:gd name="T5" fmla="*/ 0 h 27432"/>
                                    <a:gd name="T6" fmla="*/ 65532 w 65532"/>
                                    <a:gd name="T7" fmla="*/ 27432 h 27432"/>
                                  </a:gdLst>
                                  <a:ahLst/>
                                  <a:cxnLst>
                                    <a:cxn ang="0">
                                      <a:pos x="T0" y="T1"/>
                                    </a:cxn>
                                    <a:cxn ang="0">
                                      <a:pos x="T2" y="T3"/>
                                    </a:cxn>
                                  </a:cxnLst>
                                  <a:rect l="T4" t="T5" r="T6" b="T7"/>
                                  <a:pathLst>
                                    <a:path w="65532" h="27432">
                                      <a:moveTo>
                                        <a:pt x="0" y="0"/>
                                      </a:moveTo>
                                      <a:lnTo>
                                        <a:pt x="65532"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4" name="Shape 2989"/>
                              <wps:cNvSpPr>
                                <a:spLocks/>
                              </wps:cNvSpPr>
                              <wps:spPr bwMode="auto">
                                <a:xfrm>
                                  <a:off x="4085" y="1619"/>
                                  <a:ext cx="564" cy="442"/>
                                </a:xfrm>
                                <a:custGeom>
                                  <a:avLst/>
                                  <a:gdLst>
                                    <a:gd name="T0" fmla="*/ 0 w 56388"/>
                                    <a:gd name="T1" fmla="*/ 0 h 44196"/>
                                    <a:gd name="T2" fmla="*/ 56388 w 56388"/>
                                    <a:gd name="T3" fmla="*/ 44196 h 44196"/>
                                    <a:gd name="T4" fmla="*/ 0 w 56388"/>
                                    <a:gd name="T5" fmla="*/ 0 h 44196"/>
                                    <a:gd name="T6" fmla="*/ 56388 w 56388"/>
                                    <a:gd name="T7" fmla="*/ 44196 h 44196"/>
                                  </a:gdLst>
                                  <a:ahLst/>
                                  <a:cxnLst>
                                    <a:cxn ang="0">
                                      <a:pos x="T0" y="T1"/>
                                    </a:cxn>
                                    <a:cxn ang="0">
                                      <a:pos x="T2" y="T3"/>
                                    </a:cxn>
                                  </a:cxnLst>
                                  <a:rect l="T4" t="T5" r="T6" b="T7"/>
                                  <a:pathLst>
                                    <a:path w="56388" h="44196">
                                      <a:moveTo>
                                        <a:pt x="0" y="0"/>
                                      </a:moveTo>
                                      <a:lnTo>
                                        <a:pt x="56388" y="4419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5" name="Shape 2990"/>
                              <wps:cNvSpPr>
                                <a:spLocks/>
                              </wps:cNvSpPr>
                              <wps:spPr bwMode="auto">
                                <a:xfrm>
                                  <a:off x="4649" y="2061"/>
                                  <a:ext cx="427" cy="564"/>
                                </a:xfrm>
                                <a:custGeom>
                                  <a:avLst/>
                                  <a:gdLst>
                                    <a:gd name="T0" fmla="*/ 0 w 42672"/>
                                    <a:gd name="T1" fmla="*/ 0 h 56389"/>
                                    <a:gd name="T2" fmla="*/ 42672 w 42672"/>
                                    <a:gd name="T3" fmla="*/ 56389 h 56389"/>
                                    <a:gd name="T4" fmla="*/ 0 w 42672"/>
                                    <a:gd name="T5" fmla="*/ 0 h 56389"/>
                                    <a:gd name="T6" fmla="*/ 42672 w 42672"/>
                                    <a:gd name="T7" fmla="*/ 56389 h 56389"/>
                                  </a:gdLst>
                                  <a:ahLst/>
                                  <a:cxnLst>
                                    <a:cxn ang="0">
                                      <a:pos x="T0" y="T1"/>
                                    </a:cxn>
                                    <a:cxn ang="0">
                                      <a:pos x="T2" y="T3"/>
                                    </a:cxn>
                                  </a:cxnLst>
                                  <a:rect l="T4" t="T5" r="T6" b="T7"/>
                                  <a:pathLst>
                                    <a:path w="42672" h="56389">
                                      <a:moveTo>
                                        <a:pt x="0" y="0"/>
                                      </a:moveTo>
                                      <a:lnTo>
                                        <a:pt x="42672" y="5638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6" name="Shape 2991"/>
                              <wps:cNvSpPr>
                                <a:spLocks/>
                              </wps:cNvSpPr>
                              <wps:spPr bwMode="auto">
                                <a:xfrm>
                                  <a:off x="5076" y="2625"/>
                                  <a:ext cx="274" cy="655"/>
                                </a:xfrm>
                                <a:custGeom>
                                  <a:avLst/>
                                  <a:gdLst>
                                    <a:gd name="T0" fmla="*/ 0 w 27432"/>
                                    <a:gd name="T1" fmla="*/ 0 h 65532"/>
                                    <a:gd name="T2" fmla="*/ 27432 w 27432"/>
                                    <a:gd name="T3" fmla="*/ 65532 h 65532"/>
                                    <a:gd name="T4" fmla="*/ 0 w 27432"/>
                                    <a:gd name="T5" fmla="*/ 0 h 65532"/>
                                    <a:gd name="T6" fmla="*/ 27432 w 27432"/>
                                    <a:gd name="T7" fmla="*/ 65532 h 65532"/>
                                  </a:gdLst>
                                  <a:ahLst/>
                                  <a:cxnLst>
                                    <a:cxn ang="0">
                                      <a:pos x="T0" y="T1"/>
                                    </a:cxn>
                                    <a:cxn ang="0">
                                      <a:pos x="T2" y="T3"/>
                                    </a:cxn>
                                  </a:cxnLst>
                                  <a:rect l="T4" t="T5" r="T6" b="T7"/>
                                  <a:pathLst>
                                    <a:path w="27432" h="65532">
                                      <a:moveTo>
                                        <a:pt x="0" y="0"/>
                                      </a:moveTo>
                                      <a:lnTo>
                                        <a:pt x="27432" y="655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7" name="Shape 2992"/>
                              <wps:cNvSpPr>
                                <a:spLocks/>
                              </wps:cNvSpPr>
                              <wps:spPr bwMode="auto">
                                <a:xfrm>
                                  <a:off x="5350" y="3280"/>
                                  <a:ext cx="95" cy="701"/>
                                </a:xfrm>
                                <a:custGeom>
                                  <a:avLst/>
                                  <a:gdLst>
                                    <a:gd name="T0" fmla="*/ 0 w 9525"/>
                                    <a:gd name="T1" fmla="*/ 0 h 70103"/>
                                    <a:gd name="T2" fmla="*/ 9525 w 9525"/>
                                    <a:gd name="T3" fmla="*/ 70103 h 70103"/>
                                    <a:gd name="T4" fmla="*/ 0 w 9525"/>
                                    <a:gd name="T5" fmla="*/ 0 h 70103"/>
                                    <a:gd name="T6" fmla="*/ 9525 w 9525"/>
                                    <a:gd name="T7" fmla="*/ 70103 h 70103"/>
                                  </a:gdLst>
                                  <a:ahLst/>
                                  <a:cxnLst>
                                    <a:cxn ang="0">
                                      <a:pos x="T0" y="T1"/>
                                    </a:cxn>
                                    <a:cxn ang="0">
                                      <a:pos x="T2" y="T3"/>
                                    </a:cxn>
                                  </a:cxnLst>
                                  <a:rect l="T4" t="T5" r="T6" b="T7"/>
                                  <a:pathLst>
                                    <a:path w="9525" h="70103">
                                      <a:moveTo>
                                        <a:pt x="0" y="0"/>
                                      </a:moveTo>
                                      <a:lnTo>
                                        <a:pt x="9525" y="7010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8" name="Shape 2993"/>
                              <wps:cNvSpPr>
                                <a:spLocks/>
                              </wps:cNvSpPr>
                              <wps:spPr bwMode="auto">
                                <a:xfrm>
                                  <a:off x="5350" y="3981"/>
                                  <a:ext cx="95" cy="701"/>
                                </a:xfrm>
                                <a:custGeom>
                                  <a:avLst/>
                                  <a:gdLst>
                                    <a:gd name="T0" fmla="*/ 9525 w 9525"/>
                                    <a:gd name="T1" fmla="*/ 0 h 70104"/>
                                    <a:gd name="T2" fmla="*/ 0 w 9525"/>
                                    <a:gd name="T3" fmla="*/ 70104 h 70104"/>
                                    <a:gd name="T4" fmla="*/ 0 w 9525"/>
                                    <a:gd name="T5" fmla="*/ 0 h 70104"/>
                                    <a:gd name="T6" fmla="*/ 9525 w 9525"/>
                                    <a:gd name="T7" fmla="*/ 70104 h 70104"/>
                                  </a:gdLst>
                                  <a:ahLst/>
                                  <a:cxnLst>
                                    <a:cxn ang="0">
                                      <a:pos x="T0" y="T1"/>
                                    </a:cxn>
                                    <a:cxn ang="0">
                                      <a:pos x="T2" y="T3"/>
                                    </a:cxn>
                                  </a:cxnLst>
                                  <a:rect l="T4" t="T5" r="T6" b="T7"/>
                                  <a:pathLst>
                                    <a:path w="9525" h="70104">
                                      <a:moveTo>
                                        <a:pt x="9525" y="0"/>
                                      </a:moveTo>
                                      <a:lnTo>
                                        <a:pt x="0" y="7010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9" name="Shape 2994"/>
                              <wps:cNvSpPr>
                                <a:spLocks/>
                              </wps:cNvSpPr>
                              <wps:spPr bwMode="auto">
                                <a:xfrm>
                                  <a:off x="5076" y="4682"/>
                                  <a:ext cx="274" cy="655"/>
                                </a:xfrm>
                                <a:custGeom>
                                  <a:avLst/>
                                  <a:gdLst>
                                    <a:gd name="T0" fmla="*/ 27432 w 27432"/>
                                    <a:gd name="T1" fmla="*/ 0 h 65532"/>
                                    <a:gd name="T2" fmla="*/ 0 w 27432"/>
                                    <a:gd name="T3" fmla="*/ 65532 h 65532"/>
                                    <a:gd name="T4" fmla="*/ 0 w 27432"/>
                                    <a:gd name="T5" fmla="*/ 0 h 65532"/>
                                    <a:gd name="T6" fmla="*/ 27432 w 27432"/>
                                    <a:gd name="T7" fmla="*/ 65532 h 65532"/>
                                  </a:gdLst>
                                  <a:ahLst/>
                                  <a:cxnLst>
                                    <a:cxn ang="0">
                                      <a:pos x="T0" y="T1"/>
                                    </a:cxn>
                                    <a:cxn ang="0">
                                      <a:pos x="T2" y="T3"/>
                                    </a:cxn>
                                  </a:cxnLst>
                                  <a:rect l="T4" t="T5" r="T6" b="T7"/>
                                  <a:pathLst>
                                    <a:path w="27432" h="65532">
                                      <a:moveTo>
                                        <a:pt x="27432" y="0"/>
                                      </a:moveTo>
                                      <a:lnTo>
                                        <a:pt x="0" y="655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0" name="Shape 2995"/>
                              <wps:cNvSpPr>
                                <a:spLocks/>
                              </wps:cNvSpPr>
                              <wps:spPr bwMode="auto">
                                <a:xfrm>
                                  <a:off x="4649" y="5337"/>
                                  <a:ext cx="427" cy="564"/>
                                </a:xfrm>
                                <a:custGeom>
                                  <a:avLst/>
                                  <a:gdLst>
                                    <a:gd name="T0" fmla="*/ 42672 w 42672"/>
                                    <a:gd name="T1" fmla="*/ 0 h 56387"/>
                                    <a:gd name="T2" fmla="*/ 0 w 42672"/>
                                    <a:gd name="T3" fmla="*/ 56387 h 56387"/>
                                    <a:gd name="T4" fmla="*/ 0 w 42672"/>
                                    <a:gd name="T5" fmla="*/ 0 h 56387"/>
                                    <a:gd name="T6" fmla="*/ 42672 w 42672"/>
                                    <a:gd name="T7" fmla="*/ 56387 h 56387"/>
                                  </a:gdLst>
                                  <a:ahLst/>
                                  <a:cxnLst>
                                    <a:cxn ang="0">
                                      <a:pos x="T0" y="T1"/>
                                    </a:cxn>
                                    <a:cxn ang="0">
                                      <a:pos x="T2" y="T3"/>
                                    </a:cxn>
                                  </a:cxnLst>
                                  <a:rect l="T4" t="T5" r="T6" b="T7"/>
                                  <a:pathLst>
                                    <a:path w="42672" h="56387">
                                      <a:moveTo>
                                        <a:pt x="42672" y="0"/>
                                      </a:moveTo>
                                      <a:lnTo>
                                        <a:pt x="0" y="5638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1" name="Shape 2996"/>
                              <wps:cNvSpPr>
                                <a:spLocks/>
                              </wps:cNvSpPr>
                              <wps:spPr bwMode="auto">
                                <a:xfrm>
                                  <a:off x="4085" y="5901"/>
                                  <a:ext cx="564" cy="442"/>
                                </a:xfrm>
                                <a:custGeom>
                                  <a:avLst/>
                                  <a:gdLst>
                                    <a:gd name="T0" fmla="*/ 56388 w 56388"/>
                                    <a:gd name="T1" fmla="*/ 0 h 44197"/>
                                    <a:gd name="T2" fmla="*/ 0 w 56388"/>
                                    <a:gd name="T3" fmla="*/ 44197 h 44197"/>
                                    <a:gd name="T4" fmla="*/ 0 w 56388"/>
                                    <a:gd name="T5" fmla="*/ 0 h 44197"/>
                                    <a:gd name="T6" fmla="*/ 56388 w 56388"/>
                                    <a:gd name="T7" fmla="*/ 44197 h 44197"/>
                                  </a:gdLst>
                                  <a:ahLst/>
                                  <a:cxnLst>
                                    <a:cxn ang="0">
                                      <a:pos x="T0" y="T1"/>
                                    </a:cxn>
                                    <a:cxn ang="0">
                                      <a:pos x="T2" y="T3"/>
                                    </a:cxn>
                                  </a:cxnLst>
                                  <a:rect l="T4" t="T5" r="T6" b="T7"/>
                                  <a:pathLst>
                                    <a:path w="56388" h="44197">
                                      <a:moveTo>
                                        <a:pt x="56388" y="0"/>
                                      </a:moveTo>
                                      <a:lnTo>
                                        <a:pt x="0" y="4419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2" name="Shape 2997"/>
                              <wps:cNvSpPr>
                                <a:spLocks/>
                              </wps:cNvSpPr>
                              <wps:spPr bwMode="auto">
                                <a:xfrm>
                                  <a:off x="3430" y="6343"/>
                                  <a:ext cx="655" cy="274"/>
                                </a:xfrm>
                                <a:custGeom>
                                  <a:avLst/>
                                  <a:gdLst>
                                    <a:gd name="T0" fmla="*/ 65532 w 65532"/>
                                    <a:gd name="T1" fmla="*/ 0 h 27432"/>
                                    <a:gd name="T2" fmla="*/ 0 w 65532"/>
                                    <a:gd name="T3" fmla="*/ 27432 h 27432"/>
                                    <a:gd name="T4" fmla="*/ 0 w 65532"/>
                                    <a:gd name="T5" fmla="*/ 0 h 27432"/>
                                    <a:gd name="T6" fmla="*/ 65532 w 65532"/>
                                    <a:gd name="T7" fmla="*/ 27432 h 27432"/>
                                  </a:gdLst>
                                  <a:ahLst/>
                                  <a:cxnLst>
                                    <a:cxn ang="0">
                                      <a:pos x="T0" y="T1"/>
                                    </a:cxn>
                                    <a:cxn ang="0">
                                      <a:pos x="T2" y="T3"/>
                                    </a:cxn>
                                  </a:cxnLst>
                                  <a:rect l="T4" t="T5" r="T6" b="T7"/>
                                  <a:pathLst>
                                    <a:path w="65532" h="27432">
                                      <a:moveTo>
                                        <a:pt x="65532" y="0"/>
                                      </a:moveTo>
                                      <a:lnTo>
                                        <a:pt x="0"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3" name="Shape 2998"/>
                              <wps:cNvSpPr>
                                <a:spLocks/>
                              </wps:cNvSpPr>
                              <wps:spPr bwMode="auto">
                                <a:xfrm>
                                  <a:off x="2729" y="6617"/>
                                  <a:ext cx="701" cy="87"/>
                                </a:xfrm>
                                <a:custGeom>
                                  <a:avLst/>
                                  <a:gdLst>
                                    <a:gd name="T0" fmla="*/ 70104 w 70104"/>
                                    <a:gd name="T1" fmla="*/ 0 h 8637"/>
                                    <a:gd name="T2" fmla="*/ 0 w 70104"/>
                                    <a:gd name="T3" fmla="*/ 8637 h 8637"/>
                                    <a:gd name="T4" fmla="*/ 0 w 70104"/>
                                    <a:gd name="T5" fmla="*/ 0 h 8637"/>
                                    <a:gd name="T6" fmla="*/ 70104 w 70104"/>
                                    <a:gd name="T7" fmla="*/ 8637 h 8637"/>
                                  </a:gdLst>
                                  <a:ahLst/>
                                  <a:cxnLst>
                                    <a:cxn ang="0">
                                      <a:pos x="T0" y="T1"/>
                                    </a:cxn>
                                    <a:cxn ang="0">
                                      <a:pos x="T2" y="T3"/>
                                    </a:cxn>
                                  </a:cxnLst>
                                  <a:rect l="T4" t="T5" r="T6" b="T7"/>
                                  <a:pathLst>
                                    <a:path w="70104" h="8637">
                                      <a:moveTo>
                                        <a:pt x="70104" y="0"/>
                                      </a:moveTo>
                                      <a:lnTo>
                                        <a:pt x="0" y="863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4" name="Shape 2999"/>
                              <wps:cNvSpPr>
                                <a:spLocks/>
                              </wps:cNvSpPr>
                              <wps:spPr bwMode="auto">
                                <a:xfrm>
                                  <a:off x="2012" y="6617"/>
                                  <a:ext cx="717" cy="87"/>
                                </a:xfrm>
                                <a:custGeom>
                                  <a:avLst/>
                                  <a:gdLst>
                                    <a:gd name="T0" fmla="*/ 71628 w 71628"/>
                                    <a:gd name="T1" fmla="*/ 8637 h 8637"/>
                                    <a:gd name="T2" fmla="*/ 0 w 71628"/>
                                    <a:gd name="T3" fmla="*/ 0 h 8637"/>
                                    <a:gd name="T4" fmla="*/ 0 w 71628"/>
                                    <a:gd name="T5" fmla="*/ 0 h 8637"/>
                                    <a:gd name="T6" fmla="*/ 71628 w 71628"/>
                                    <a:gd name="T7" fmla="*/ 8637 h 8637"/>
                                  </a:gdLst>
                                  <a:ahLst/>
                                  <a:cxnLst>
                                    <a:cxn ang="0">
                                      <a:pos x="T0" y="T1"/>
                                    </a:cxn>
                                    <a:cxn ang="0">
                                      <a:pos x="T2" y="T3"/>
                                    </a:cxn>
                                  </a:cxnLst>
                                  <a:rect l="T4" t="T5" r="T6" b="T7"/>
                                  <a:pathLst>
                                    <a:path w="71628" h="8637">
                                      <a:moveTo>
                                        <a:pt x="71628" y="8637"/>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5" name="Shape 3000"/>
                              <wps:cNvSpPr>
                                <a:spLocks/>
                              </wps:cNvSpPr>
                              <wps:spPr bwMode="auto">
                                <a:xfrm>
                                  <a:off x="1357" y="6343"/>
                                  <a:ext cx="655" cy="274"/>
                                </a:xfrm>
                                <a:custGeom>
                                  <a:avLst/>
                                  <a:gdLst>
                                    <a:gd name="T0" fmla="*/ 65532 w 65532"/>
                                    <a:gd name="T1" fmla="*/ 27432 h 27432"/>
                                    <a:gd name="T2" fmla="*/ 0 w 65532"/>
                                    <a:gd name="T3" fmla="*/ 0 h 27432"/>
                                    <a:gd name="T4" fmla="*/ 0 w 65532"/>
                                    <a:gd name="T5" fmla="*/ 0 h 27432"/>
                                    <a:gd name="T6" fmla="*/ 65532 w 65532"/>
                                    <a:gd name="T7" fmla="*/ 27432 h 27432"/>
                                  </a:gdLst>
                                  <a:ahLst/>
                                  <a:cxnLst>
                                    <a:cxn ang="0">
                                      <a:pos x="T0" y="T1"/>
                                    </a:cxn>
                                    <a:cxn ang="0">
                                      <a:pos x="T2" y="T3"/>
                                    </a:cxn>
                                  </a:cxnLst>
                                  <a:rect l="T4" t="T5" r="T6" b="T7"/>
                                  <a:pathLst>
                                    <a:path w="65532" h="27432">
                                      <a:moveTo>
                                        <a:pt x="65532" y="2743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6" name="Shape 3001"/>
                              <wps:cNvSpPr>
                                <a:spLocks/>
                              </wps:cNvSpPr>
                              <wps:spPr bwMode="auto">
                                <a:xfrm>
                                  <a:off x="793" y="5901"/>
                                  <a:ext cx="564" cy="442"/>
                                </a:xfrm>
                                <a:custGeom>
                                  <a:avLst/>
                                  <a:gdLst>
                                    <a:gd name="T0" fmla="*/ 56388 w 56388"/>
                                    <a:gd name="T1" fmla="*/ 44197 h 44197"/>
                                    <a:gd name="T2" fmla="*/ 0 w 56388"/>
                                    <a:gd name="T3" fmla="*/ 0 h 44197"/>
                                    <a:gd name="T4" fmla="*/ 0 w 56388"/>
                                    <a:gd name="T5" fmla="*/ 0 h 44197"/>
                                    <a:gd name="T6" fmla="*/ 56388 w 56388"/>
                                    <a:gd name="T7" fmla="*/ 44197 h 44197"/>
                                  </a:gdLst>
                                  <a:ahLst/>
                                  <a:cxnLst>
                                    <a:cxn ang="0">
                                      <a:pos x="T0" y="T1"/>
                                    </a:cxn>
                                    <a:cxn ang="0">
                                      <a:pos x="T2" y="T3"/>
                                    </a:cxn>
                                  </a:cxnLst>
                                  <a:rect l="T4" t="T5" r="T6" b="T7"/>
                                  <a:pathLst>
                                    <a:path w="56388" h="44197">
                                      <a:moveTo>
                                        <a:pt x="56388" y="44197"/>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7" name="Shape 3002"/>
                              <wps:cNvSpPr>
                                <a:spLocks/>
                              </wps:cNvSpPr>
                              <wps:spPr bwMode="auto">
                                <a:xfrm>
                                  <a:off x="367" y="5337"/>
                                  <a:ext cx="426" cy="564"/>
                                </a:xfrm>
                                <a:custGeom>
                                  <a:avLst/>
                                  <a:gdLst>
                                    <a:gd name="T0" fmla="*/ 42672 w 42672"/>
                                    <a:gd name="T1" fmla="*/ 56387 h 56387"/>
                                    <a:gd name="T2" fmla="*/ 0 w 42672"/>
                                    <a:gd name="T3" fmla="*/ 0 h 56387"/>
                                    <a:gd name="T4" fmla="*/ 0 w 42672"/>
                                    <a:gd name="T5" fmla="*/ 0 h 56387"/>
                                    <a:gd name="T6" fmla="*/ 42672 w 42672"/>
                                    <a:gd name="T7" fmla="*/ 56387 h 56387"/>
                                  </a:gdLst>
                                  <a:ahLst/>
                                  <a:cxnLst>
                                    <a:cxn ang="0">
                                      <a:pos x="T0" y="T1"/>
                                    </a:cxn>
                                    <a:cxn ang="0">
                                      <a:pos x="T2" y="T3"/>
                                    </a:cxn>
                                  </a:cxnLst>
                                  <a:rect l="T4" t="T5" r="T6" b="T7"/>
                                  <a:pathLst>
                                    <a:path w="42672" h="56387">
                                      <a:moveTo>
                                        <a:pt x="42672" y="56387"/>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8" name="Shape 3003"/>
                              <wps:cNvSpPr>
                                <a:spLocks/>
                              </wps:cNvSpPr>
                              <wps:spPr bwMode="auto">
                                <a:xfrm>
                                  <a:off x="92" y="4682"/>
                                  <a:ext cx="275" cy="655"/>
                                </a:xfrm>
                                <a:custGeom>
                                  <a:avLst/>
                                  <a:gdLst>
                                    <a:gd name="T0" fmla="*/ 27432 w 27432"/>
                                    <a:gd name="T1" fmla="*/ 65532 h 65532"/>
                                    <a:gd name="T2" fmla="*/ 0 w 27432"/>
                                    <a:gd name="T3" fmla="*/ 0 h 65532"/>
                                    <a:gd name="T4" fmla="*/ 0 w 27432"/>
                                    <a:gd name="T5" fmla="*/ 0 h 65532"/>
                                    <a:gd name="T6" fmla="*/ 27432 w 27432"/>
                                    <a:gd name="T7" fmla="*/ 65532 h 65532"/>
                                  </a:gdLst>
                                  <a:ahLst/>
                                  <a:cxnLst>
                                    <a:cxn ang="0">
                                      <a:pos x="T0" y="T1"/>
                                    </a:cxn>
                                    <a:cxn ang="0">
                                      <a:pos x="T2" y="T3"/>
                                    </a:cxn>
                                  </a:cxnLst>
                                  <a:rect l="T4" t="T5" r="T6" b="T7"/>
                                  <a:pathLst>
                                    <a:path w="27432" h="65532">
                                      <a:moveTo>
                                        <a:pt x="27432" y="6553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89" name="Shape 3004"/>
                              <wps:cNvSpPr>
                                <a:spLocks/>
                              </wps:cNvSpPr>
                              <wps:spPr bwMode="auto">
                                <a:xfrm>
                                  <a:off x="0" y="3981"/>
                                  <a:ext cx="92" cy="701"/>
                                </a:xfrm>
                                <a:custGeom>
                                  <a:avLst/>
                                  <a:gdLst>
                                    <a:gd name="T0" fmla="*/ 9271 w 9271"/>
                                    <a:gd name="T1" fmla="*/ 70104 h 70104"/>
                                    <a:gd name="T2" fmla="*/ 0 w 9271"/>
                                    <a:gd name="T3" fmla="*/ 0 h 70104"/>
                                    <a:gd name="T4" fmla="*/ 0 w 9271"/>
                                    <a:gd name="T5" fmla="*/ 0 h 70104"/>
                                    <a:gd name="T6" fmla="*/ 9271 w 9271"/>
                                    <a:gd name="T7" fmla="*/ 70104 h 70104"/>
                                  </a:gdLst>
                                  <a:ahLst/>
                                  <a:cxnLst>
                                    <a:cxn ang="0">
                                      <a:pos x="T0" y="T1"/>
                                    </a:cxn>
                                    <a:cxn ang="0">
                                      <a:pos x="T2" y="T3"/>
                                    </a:cxn>
                                  </a:cxnLst>
                                  <a:rect l="T4" t="T5" r="T6" b="T7"/>
                                  <a:pathLst>
                                    <a:path w="9271" h="70104">
                                      <a:moveTo>
                                        <a:pt x="9271" y="7010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0" name="Shape 3005"/>
                              <wps:cNvSpPr>
                                <a:spLocks/>
                              </wps:cNvSpPr>
                              <wps:spPr bwMode="auto">
                                <a:xfrm>
                                  <a:off x="0" y="3280"/>
                                  <a:ext cx="92" cy="701"/>
                                </a:xfrm>
                                <a:custGeom>
                                  <a:avLst/>
                                  <a:gdLst>
                                    <a:gd name="T0" fmla="*/ 0 w 9271"/>
                                    <a:gd name="T1" fmla="*/ 70103 h 70103"/>
                                    <a:gd name="T2" fmla="*/ 9271 w 9271"/>
                                    <a:gd name="T3" fmla="*/ 0 h 70103"/>
                                    <a:gd name="T4" fmla="*/ 0 w 9271"/>
                                    <a:gd name="T5" fmla="*/ 0 h 70103"/>
                                    <a:gd name="T6" fmla="*/ 9271 w 9271"/>
                                    <a:gd name="T7" fmla="*/ 70103 h 70103"/>
                                  </a:gdLst>
                                  <a:ahLst/>
                                  <a:cxnLst>
                                    <a:cxn ang="0">
                                      <a:pos x="T0" y="T1"/>
                                    </a:cxn>
                                    <a:cxn ang="0">
                                      <a:pos x="T2" y="T3"/>
                                    </a:cxn>
                                  </a:cxnLst>
                                  <a:rect l="T4" t="T5" r="T6" b="T7"/>
                                  <a:pathLst>
                                    <a:path w="9271" h="70103">
                                      <a:moveTo>
                                        <a:pt x="0" y="70103"/>
                                      </a:moveTo>
                                      <a:lnTo>
                                        <a:pt x="927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1" name="Shape 3006"/>
                              <wps:cNvSpPr>
                                <a:spLocks/>
                              </wps:cNvSpPr>
                              <wps:spPr bwMode="auto">
                                <a:xfrm>
                                  <a:off x="92" y="2625"/>
                                  <a:ext cx="275" cy="655"/>
                                </a:xfrm>
                                <a:custGeom>
                                  <a:avLst/>
                                  <a:gdLst>
                                    <a:gd name="T0" fmla="*/ 0 w 27432"/>
                                    <a:gd name="T1" fmla="*/ 65532 h 65532"/>
                                    <a:gd name="T2" fmla="*/ 27432 w 27432"/>
                                    <a:gd name="T3" fmla="*/ 0 h 65532"/>
                                    <a:gd name="T4" fmla="*/ 0 w 27432"/>
                                    <a:gd name="T5" fmla="*/ 0 h 65532"/>
                                    <a:gd name="T6" fmla="*/ 27432 w 27432"/>
                                    <a:gd name="T7" fmla="*/ 65532 h 65532"/>
                                  </a:gdLst>
                                  <a:ahLst/>
                                  <a:cxnLst>
                                    <a:cxn ang="0">
                                      <a:pos x="T0" y="T1"/>
                                    </a:cxn>
                                    <a:cxn ang="0">
                                      <a:pos x="T2" y="T3"/>
                                    </a:cxn>
                                  </a:cxnLst>
                                  <a:rect l="T4" t="T5" r="T6" b="T7"/>
                                  <a:pathLst>
                                    <a:path w="27432" h="65532">
                                      <a:moveTo>
                                        <a:pt x="0" y="65532"/>
                                      </a:moveTo>
                                      <a:lnTo>
                                        <a:pt x="274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2" name="Shape 3007"/>
                              <wps:cNvSpPr>
                                <a:spLocks/>
                              </wps:cNvSpPr>
                              <wps:spPr bwMode="auto">
                                <a:xfrm>
                                  <a:off x="367" y="2061"/>
                                  <a:ext cx="426" cy="564"/>
                                </a:xfrm>
                                <a:custGeom>
                                  <a:avLst/>
                                  <a:gdLst>
                                    <a:gd name="T0" fmla="*/ 0 w 42672"/>
                                    <a:gd name="T1" fmla="*/ 56389 h 56389"/>
                                    <a:gd name="T2" fmla="*/ 42672 w 42672"/>
                                    <a:gd name="T3" fmla="*/ 0 h 56389"/>
                                    <a:gd name="T4" fmla="*/ 0 w 42672"/>
                                    <a:gd name="T5" fmla="*/ 0 h 56389"/>
                                    <a:gd name="T6" fmla="*/ 42672 w 42672"/>
                                    <a:gd name="T7" fmla="*/ 56389 h 56389"/>
                                  </a:gdLst>
                                  <a:ahLst/>
                                  <a:cxnLst>
                                    <a:cxn ang="0">
                                      <a:pos x="T0" y="T1"/>
                                    </a:cxn>
                                    <a:cxn ang="0">
                                      <a:pos x="T2" y="T3"/>
                                    </a:cxn>
                                  </a:cxnLst>
                                  <a:rect l="T4" t="T5" r="T6" b="T7"/>
                                  <a:pathLst>
                                    <a:path w="42672" h="56389">
                                      <a:moveTo>
                                        <a:pt x="0" y="56389"/>
                                      </a:moveTo>
                                      <a:lnTo>
                                        <a:pt x="426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3" name="Shape 3008"/>
                              <wps:cNvSpPr>
                                <a:spLocks/>
                              </wps:cNvSpPr>
                              <wps:spPr bwMode="auto">
                                <a:xfrm>
                                  <a:off x="793" y="1619"/>
                                  <a:ext cx="564" cy="442"/>
                                </a:xfrm>
                                <a:custGeom>
                                  <a:avLst/>
                                  <a:gdLst>
                                    <a:gd name="T0" fmla="*/ 0 w 56388"/>
                                    <a:gd name="T1" fmla="*/ 44196 h 44196"/>
                                    <a:gd name="T2" fmla="*/ 56388 w 56388"/>
                                    <a:gd name="T3" fmla="*/ 0 h 44196"/>
                                    <a:gd name="T4" fmla="*/ 0 w 56388"/>
                                    <a:gd name="T5" fmla="*/ 0 h 44196"/>
                                    <a:gd name="T6" fmla="*/ 56388 w 56388"/>
                                    <a:gd name="T7" fmla="*/ 44196 h 44196"/>
                                  </a:gdLst>
                                  <a:ahLst/>
                                  <a:cxnLst>
                                    <a:cxn ang="0">
                                      <a:pos x="T0" y="T1"/>
                                    </a:cxn>
                                    <a:cxn ang="0">
                                      <a:pos x="T2" y="T3"/>
                                    </a:cxn>
                                  </a:cxnLst>
                                  <a:rect l="T4" t="T5" r="T6" b="T7"/>
                                  <a:pathLst>
                                    <a:path w="56388" h="44196">
                                      <a:moveTo>
                                        <a:pt x="0" y="44196"/>
                                      </a:moveTo>
                                      <a:lnTo>
                                        <a:pt x="5638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4" name="Shape 3009"/>
                              <wps:cNvSpPr>
                                <a:spLocks/>
                              </wps:cNvSpPr>
                              <wps:spPr bwMode="auto">
                                <a:xfrm>
                                  <a:off x="1357" y="1344"/>
                                  <a:ext cx="655" cy="275"/>
                                </a:xfrm>
                                <a:custGeom>
                                  <a:avLst/>
                                  <a:gdLst>
                                    <a:gd name="T0" fmla="*/ 0 w 65532"/>
                                    <a:gd name="T1" fmla="*/ 27432 h 27432"/>
                                    <a:gd name="T2" fmla="*/ 65532 w 65532"/>
                                    <a:gd name="T3" fmla="*/ 0 h 27432"/>
                                    <a:gd name="T4" fmla="*/ 0 w 65532"/>
                                    <a:gd name="T5" fmla="*/ 0 h 27432"/>
                                    <a:gd name="T6" fmla="*/ 65532 w 65532"/>
                                    <a:gd name="T7" fmla="*/ 27432 h 27432"/>
                                  </a:gdLst>
                                  <a:ahLst/>
                                  <a:cxnLst>
                                    <a:cxn ang="0">
                                      <a:pos x="T0" y="T1"/>
                                    </a:cxn>
                                    <a:cxn ang="0">
                                      <a:pos x="T2" y="T3"/>
                                    </a:cxn>
                                  </a:cxnLst>
                                  <a:rect l="T4" t="T5" r="T6" b="T7"/>
                                  <a:pathLst>
                                    <a:path w="65532" h="27432">
                                      <a:moveTo>
                                        <a:pt x="0" y="27432"/>
                                      </a:moveTo>
                                      <a:lnTo>
                                        <a:pt x="655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5" name="Shape 3010"/>
                              <wps:cNvSpPr>
                                <a:spLocks/>
                              </wps:cNvSpPr>
                              <wps:spPr bwMode="auto">
                                <a:xfrm>
                                  <a:off x="2012" y="1259"/>
                                  <a:ext cx="717" cy="85"/>
                                </a:xfrm>
                                <a:custGeom>
                                  <a:avLst/>
                                  <a:gdLst>
                                    <a:gd name="T0" fmla="*/ 0 w 71628"/>
                                    <a:gd name="T1" fmla="*/ 8509 h 8509"/>
                                    <a:gd name="T2" fmla="*/ 71628 w 71628"/>
                                    <a:gd name="T3" fmla="*/ 0 h 8509"/>
                                    <a:gd name="T4" fmla="*/ 0 w 71628"/>
                                    <a:gd name="T5" fmla="*/ 0 h 8509"/>
                                    <a:gd name="T6" fmla="*/ 71628 w 71628"/>
                                    <a:gd name="T7" fmla="*/ 8509 h 8509"/>
                                  </a:gdLst>
                                  <a:ahLst/>
                                  <a:cxnLst>
                                    <a:cxn ang="0">
                                      <a:pos x="T0" y="T1"/>
                                    </a:cxn>
                                    <a:cxn ang="0">
                                      <a:pos x="T2" y="T3"/>
                                    </a:cxn>
                                  </a:cxnLst>
                                  <a:rect l="T4" t="T5" r="T6" b="T7"/>
                                  <a:pathLst>
                                    <a:path w="71628" h="8509">
                                      <a:moveTo>
                                        <a:pt x="0" y="8509"/>
                                      </a:moveTo>
                                      <a:lnTo>
                                        <a:pt x="716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6" name="Shape 3011"/>
                              <wps:cNvSpPr>
                                <a:spLocks/>
                              </wps:cNvSpPr>
                              <wps:spPr bwMode="auto">
                                <a:xfrm>
                                  <a:off x="1586" y="2693"/>
                                  <a:ext cx="2270" cy="2576"/>
                                </a:xfrm>
                                <a:custGeom>
                                  <a:avLst/>
                                  <a:gdLst>
                                    <a:gd name="T0" fmla="*/ 85344 w 227076"/>
                                    <a:gd name="T1" fmla="*/ 25146 h 257556"/>
                                    <a:gd name="T2" fmla="*/ 114300 w 227076"/>
                                    <a:gd name="T3" fmla="*/ 6858 h 257556"/>
                                    <a:gd name="T4" fmla="*/ 147828 w 227076"/>
                                    <a:gd name="T5" fmla="*/ 0 h 257556"/>
                                    <a:gd name="T6" fmla="*/ 182880 w 227076"/>
                                    <a:gd name="T7" fmla="*/ 8382 h 257556"/>
                                    <a:gd name="T8" fmla="*/ 211836 w 227076"/>
                                    <a:gd name="T9" fmla="*/ 31242 h 257556"/>
                                    <a:gd name="T10" fmla="*/ 227076 w 227076"/>
                                    <a:gd name="T11" fmla="*/ 63246 h 257556"/>
                                    <a:gd name="T12" fmla="*/ 226949 w 227076"/>
                                    <a:gd name="T13" fmla="*/ 98298 h 257556"/>
                                    <a:gd name="T14" fmla="*/ 213360 w 227076"/>
                                    <a:gd name="T15" fmla="*/ 128777 h 257556"/>
                                    <a:gd name="T16" fmla="*/ 193548 w 227076"/>
                                    <a:gd name="T17" fmla="*/ 150114 h 257556"/>
                                    <a:gd name="T18" fmla="*/ 175260 w 227076"/>
                                    <a:gd name="T19" fmla="*/ 163830 h 257556"/>
                                    <a:gd name="T20" fmla="*/ 170688 w 227076"/>
                                    <a:gd name="T21" fmla="*/ 186690 h 257556"/>
                                    <a:gd name="T22" fmla="*/ 160020 w 227076"/>
                                    <a:gd name="T23" fmla="*/ 209550 h 257556"/>
                                    <a:gd name="T24" fmla="*/ 141732 w 227076"/>
                                    <a:gd name="T25" fmla="*/ 232410 h 257556"/>
                                    <a:gd name="T26" fmla="*/ 114300 w 227076"/>
                                    <a:gd name="T27" fmla="*/ 250698 h 257556"/>
                                    <a:gd name="T28" fmla="*/ 79248 w 227076"/>
                                    <a:gd name="T29" fmla="*/ 257556 h 257556"/>
                                    <a:gd name="T30" fmla="*/ 44196 w 227076"/>
                                    <a:gd name="T31" fmla="*/ 249174 h 257556"/>
                                    <a:gd name="T32" fmla="*/ 15240 w 227076"/>
                                    <a:gd name="T33" fmla="*/ 226314 h 257556"/>
                                    <a:gd name="T34" fmla="*/ 0 w 227076"/>
                                    <a:gd name="T35" fmla="*/ 194310 h 257556"/>
                                    <a:gd name="T36" fmla="*/ 254 w 227076"/>
                                    <a:gd name="T37" fmla="*/ 159258 h 257556"/>
                                    <a:gd name="T38" fmla="*/ 13716 w 227076"/>
                                    <a:gd name="T39" fmla="*/ 128777 h 257556"/>
                                    <a:gd name="T40" fmla="*/ 33528 w 227076"/>
                                    <a:gd name="T41" fmla="*/ 107442 h 257556"/>
                                    <a:gd name="T42" fmla="*/ 51816 w 227076"/>
                                    <a:gd name="T43" fmla="*/ 93726 h 257556"/>
                                    <a:gd name="T44" fmla="*/ 56388 w 227076"/>
                                    <a:gd name="T45" fmla="*/ 70866 h 257556"/>
                                    <a:gd name="T46" fmla="*/ 67056 w 227076"/>
                                    <a:gd name="T47" fmla="*/ 48006 h 257556"/>
                                    <a:gd name="T48" fmla="*/ 85344 w 227076"/>
                                    <a:gd name="T49" fmla="*/ 25146 h 257556"/>
                                    <a:gd name="T50" fmla="*/ 0 w 227076"/>
                                    <a:gd name="T51" fmla="*/ 0 h 257556"/>
                                    <a:gd name="T52" fmla="*/ 227076 w 227076"/>
                                    <a:gd name="T53" fmla="*/ 257556 h 257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27076" h="257556">
                                      <a:moveTo>
                                        <a:pt x="85344" y="25146"/>
                                      </a:moveTo>
                                      <a:lnTo>
                                        <a:pt x="114300" y="6858"/>
                                      </a:lnTo>
                                      <a:lnTo>
                                        <a:pt x="147828" y="0"/>
                                      </a:lnTo>
                                      <a:lnTo>
                                        <a:pt x="182880" y="8382"/>
                                      </a:lnTo>
                                      <a:lnTo>
                                        <a:pt x="211836" y="31242"/>
                                      </a:lnTo>
                                      <a:lnTo>
                                        <a:pt x="227076" y="63246"/>
                                      </a:lnTo>
                                      <a:lnTo>
                                        <a:pt x="226949" y="98298"/>
                                      </a:lnTo>
                                      <a:lnTo>
                                        <a:pt x="213360" y="128777"/>
                                      </a:lnTo>
                                      <a:lnTo>
                                        <a:pt x="193548" y="150114"/>
                                      </a:lnTo>
                                      <a:lnTo>
                                        <a:pt x="175260" y="163830"/>
                                      </a:lnTo>
                                      <a:lnTo>
                                        <a:pt x="170688" y="186690"/>
                                      </a:lnTo>
                                      <a:lnTo>
                                        <a:pt x="160020" y="209550"/>
                                      </a:lnTo>
                                      <a:lnTo>
                                        <a:pt x="141732" y="232410"/>
                                      </a:lnTo>
                                      <a:lnTo>
                                        <a:pt x="114300" y="250698"/>
                                      </a:lnTo>
                                      <a:lnTo>
                                        <a:pt x="79248" y="257556"/>
                                      </a:lnTo>
                                      <a:lnTo>
                                        <a:pt x="44196" y="249174"/>
                                      </a:lnTo>
                                      <a:lnTo>
                                        <a:pt x="15240" y="226314"/>
                                      </a:lnTo>
                                      <a:lnTo>
                                        <a:pt x="0" y="194310"/>
                                      </a:lnTo>
                                      <a:lnTo>
                                        <a:pt x="254" y="159258"/>
                                      </a:lnTo>
                                      <a:lnTo>
                                        <a:pt x="13716" y="128777"/>
                                      </a:lnTo>
                                      <a:lnTo>
                                        <a:pt x="33528" y="107442"/>
                                      </a:lnTo>
                                      <a:lnTo>
                                        <a:pt x="51816" y="93726"/>
                                      </a:lnTo>
                                      <a:lnTo>
                                        <a:pt x="56388" y="70866"/>
                                      </a:lnTo>
                                      <a:lnTo>
                                        <a:pt x="67056" y="48006"/>
                                      </a:lnTo>
                                      <a:lnTo>
                                        <a:pt x="85344" y="25146"/>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7" name="Shape 3012"/>
                              <wps:cNvSpPr>
                                <a:spLocks/>
                              </wps:cNvSpPr>
                              <wps:spPr bwMode="auto">
                                <a:xfrm>
                                  <a:off x="1498" y="2663"/>
                                  <a:ext cx="2447" cy="2637"/>
                                </a:xfrm>
                                <a:custGeom>
                                  <a:avLst/>
                                  <a:gdLst>
                                    <a:gd name="T0" fmla="*/ 94107 w 244729"/>
                                    <a:gd name="T1" fmla="*/ 25147 h 263779"/>
                                    <a:gd name="T2" fmla="*/ 123063 w 244729"/>
                                    <a:gd name="T3" fmla="*/ 5335 h 263779"/>
                                    <a:gd name="T4" fmla="*/ 158115 w 244729"/>
                                    <a:gd name="T5" fmla="*/ 0 h 263779"/>
                                    <a:gd name="T6" fmla="*/ 191643 w 244729"/>
                                    <a:gd name="T7" fmla="*/ 11430 h 263779"/>
                                    <a:gd name="T8" fmla="*/ 222123 w 244729"/>
                                    <a:gd name="T9" fmla="*/ 32767 h 263779"/>
                                    <a:gd name="T10" fmla="*/ 240411 w 244729"/>
                                    <a:gd name="T11" fmla="*/ 63247 h 263779"/>
                                    <a:gd name="T12" fmla="*/ 244729 w 244729"/>
                                    <a:gd name="T13" fmla="*/ 99823 h 263779"/>
                                    <a:gd name="T14" fmla="*/ 234315 w 244729"/>
                                    <a:gd name="T15" fmla="*/ 131826 h 263779"/>
                                    <a:gd name="T16" fmla="*/ 216027 w 244729"/>
                                    <a:gd name="T17" fmla="*/ 156211 h 263779"/>
                                    <a:gd name="T18" fmla="*/ 196215 w 244729"/>
                                    <a:gd name="T19" fmla="*/ 174499 h 263779"/>
                                    <a:gd name="T20" fmla="*/ 182499 w 244729"/>
                                    <a:gd name="T21" fmla="*/ 191263 h 263779"/>
                                    <a:gd name="T22" fmla="*/ 170307 w 244729"/>
                                    <a:gd name="T23" fmla="*/ 215647 h 263779"/>
                                    <a:gd name="T24" fmla="*/ 150495 w 244729"/>
                                    <a:gd name="T25" fmla="*/ 240030 h 263779"/>
                                    <a:gd name="T26" fmla="*/ 123063 w 244729"/>
                                    <a:gd name="T27" fmla="*/ 258318 h 263779"/>
                                    <a:gd name="T28" fmla="*/ 86487 w 244729"/>
                                    <a:gd name="T29" fmla="*/ 263779 h 263779"/>
                                    <a:gd name="T30" fmla="*/ 52959 w 244729"/>
                                    <a:gd name="T31" fmla="*/ 252223 h 263779"/>
                                    <a:gd name="T32" fmla="*/ 22479 w 244729"/>
                                    <a:gd name="T33" fmla="*/ 230887 h 263779"/>
                                    <a:gd name="T34" fmla="*/ 4191 w 244729"/>
                                    <a:gd name="T35" fmla="*/ 200406 h 263779"/>
                                    <a:gd name="T36" fmla="*/ 0 w 244729"/>
                                    <a:gd name="T37" fmla="*/ 165354 h 263779"/>
                                    <a:gd name="T38" fmla="*/ 10287 w 244729"/>
                                    <a:gd name="T39" fmla="*/ 131826 h 263779"/>
                                    <a:gd name="T40" fmla="*/ 28575 w 244729"/>
                                    <a:gd name="T41" fmla="*/ 107443 h 263779"/>
                                    <a:gd name="T42" fmla="*/ 48387 w 244729"/>
                                    <a:gd name="T43" fmla="*/ 89154 h 263779"/>
                                    <a:gd name="T44" fmla="*/ 62103 w 244729"/>
                                    <a:gd name="T45" fmla="*/ 72391 h 263779"/>
                                    <a:gd name="T46" fmla="*/ 74295 w 244729"/>
                                    <a:gd name="T47" fmla="*/ 48006 h 263779"/>
                                    <a:gd name="T48" fmla="*/ 94107 w 244729"/>
                                    <a:gd name="T49" fmla="*/ 25147 h 263779"/>
                                    <a:gd name="T50" fmla="*/ 0 w 244729"/>
                                    <a:gd name="T51" fmla="*/ 0 h 263779"/>
                                    <a:gd name="T52" fmla="*/ 244729 w 244729"/>
                                    <a:gd name="T53" fmla="*/ 263779 h 263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44729" h="263779">
                                      <a:moveTo>
                                        <a:pt x="94107" y="25147"/>
                                      </a:moveTo>
                                      <a:lnTo>
                                        <a:pt x="123063" y="5335"/>
                                      </a:lnTo>
                                      <a:lnTo>
                                        <a:pt x="158115" y="0"/>
                                      </a:lnTo>
                                      <a:lnTo>
                                        <a:pt x="191643" y="11430"/>
                                      </a:lnTo>
                                      <a:lnTo>
                                        <a:pt x="222123" y="32767"/>
                                      </a:lnTo>
                                      <a:lnTo>
                                        <a:pt x="240411" y="63247"/>
                                      </a:lnTo>
                                      <a:lnTo>
                                        <a:pt x="244729" y="99823"/>
                                      </a:lnTo>
                                      <a:lnTo>
                                        <a:pt x="234315" y="131826"/>
                                      </a:lnTo>
                                      <a:lnTo>
                                        <a:pt x="216027" y="156211"/>
                                      </a:lnTo>
                                      <a:lnTo>
                                        <a:pt x="196215" y="174499"/>
                                      </a:lnTo>
                                      <a:lnTo>
                                        <a:pt x="182499" y="191263"/>
                                      </a:lnTo>
                                      <a:lnTo>
                                        <a:pt x="170307" y="215647"/>
                                      </a:lnTo>
                                      <a:lnTo>
                                        <a:pt x="150495" y="240030"/>
                                      </a:lnTo>
                                      <a:lnTo>
                                        <a:pt x="123063" y="258318"/>
                                      </a:lnTo>
                                      <a:lnTo>
                                        <a:pt x="86487" y="263779"/>
                                      </a:lnTo>
                                      <a:lnTo>
                                        <a:pt x="52959" y="252223"/>
                                      </a:lnTo>
                                      <a:lnTo>
                                        <a:pt x="22479" y="230887"/>
                                      </a:lnTo>
                                      <a:lnTo>
                                        <a:pt x="4191" y="200406"/>
                                      </a:lnTo>
                                      <a:lnTo>
                                        <a:pt x="0" y="165354"/>
                                      </a:lnTo>
                                      <a:lnTo>
                                        <a:pt x="10287" y="131826"/>
                                      </a:lnTo>
                                      <a:lnTo>
                                        <a:pt x="28575" y="107443"/>
                                      </a:lnTo>
                                      <a:lnTo>
                                        <a:pt x="48387" y="89154"/>
                                      </a:lnTo>
                                      <a:lnTo>
                                        <a:pt x="62103" y="72391"/>
                                      </a:lnTo>
                                      <a:lnTo>
                                        <a:pt x="74295" y="48006"/>
                                      </a:lnTo>
                                      <a:lnTo>
                                        <a:pt x="94107" y="25147"/>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8" name="Shape 3013"/>
                              <wps:cNvSpPr>
                                <a:spLocks/>
                              </wps:cNvSpPr>
                              <wps:spPr bwMode="auto">
                                <a:xfrm>
                                  <a:off x="1412" y="2640"/>
                                  <a:ext cx="2621" cy="2683"/>
                                </a:xfrm>
                                <a:custGeom>
                                  <a:avLst/>
                                  <a:gdLst>
                                    <a:gd name="T0" fmla="*/ 101219 w 262128"/>
                                    <a:gd name="T1" fmla="*/ 22860 h 268351"/>
                                    <a:gd name="T2" fmla="*/ 131699 w 262128"/>
                                    <a:gd name="T3" fmla="*/ 4572 h 268351"/>
                                    <a:gd name="T4" fmla="*/ 166751 w 262128"/>
                                    <a:gd name="T5" fmla="*/ 0 h 268351"/>
                                    <a:gd name="T6" fmla="*/ 200279 w 262128"/>
                                    <a:gd name="T7" fmla="*/ 13715 h 268351"/>
                                    <a:gd name="T8" fmla="*/ 232283 w 262128"/>
                                    <a:gd name="T9" fmla="*/ 33528 h 268351"/>
                                    <a:gd name="T10" fmla="*/ 252095 w 262128"/>
                                    <a:gd name="T11" fmla="*/ 64008 h 268351"/>
                                    <a:gd name="T12" fmla="*/ 262128 w 262128"/>
                                    <a:gd name="T13" fmla="*/ 99060 h 268351"/>
                                    <a:gd name="T14" fmla="*/ 255143 w 262128"/>
                                    <a:gd name="T15" fmla="*/ 134111 h 268351"/>
                                    <a:gd name="T16" fmla="*/ 238379 w 262128"/>
                                    <a:gd name="T17" fmla="*/ 163068 h 268351"/>
                                    <a:gd name="T18" fmla="*/ 218567 w 262128"/>
                                    <a:gd name="T19" fmla="*/ 184403 h 268351"/>
                                    <a:gd name="T20" fmla="*/ 198755 w 262128"/>
                                    <a:gd name="T21" fmla="*/ 201168 h 268351"/>
                                    <a:gd name="T22" fmla="*/ 180467 w 262128"/>
                                    <a:gd name="T23" fmla="*/ 219456 h 268351"/>
                                    <a:gd name="T24" fmla="*/ 160655 w 262128"/>
                                    <a:gd name="T25" fmla="*/ 245363 h 268351"/>
                                    <a:gd name="T26" fmla="*/ 131699 w 262128"/>
                                    <a:gd name="T27" fmla="*/ 263652 h 268351"/>
                                    <a:gd name="T28" fmla="*/ 95123 w 262128"/>
                                    <a:gd name="T29" fmla="*/ 268351 h 268351"/>
                                    <a:gd name="T30" fmla="*/ 61595 w 262128"/>
                                    <a:gd name="T31" fmla="*/ 254508 h 268351"/>
                                    <a:gd name="T32" fmla="*/ 29591 w 262128"/>
                                    <a:gd name="T33" fmla="*/ 236220 h 268351"/>
                                    <a:gd name="T34" fmla="*/ 9779 w 262128"/>
                                    <a:gd name="T35" fmla="*/ 204215 h 268351"/>
                                    <a:gd name="T36" fmla="*/ 0 w 262128"/>
                                    <a:gd name="T37" fmla="*/ 169163 h 268351"/>
                                    <a:gd name="T38" fmla="*/ 6731 w 262128"/>
                                    <a:gd name="T39" fmla="*/ 134111 h 268351"/>
                                    <a:gd name="T40" fmla="*/ 23495 w 262128"/>
                                    <a:gd name="T41" fmla="*/ 105156 h 268351"/>
                                    <a:gd name="T42" fmla="*/ 43307 w 262128"/>
                                    <a:gd name="T43" fmla="*/ 83820 h 268351"/>
                                    <a:gd name="T44" fmla="*/ 63119 w 262128"/>
                                    <a:gd name="T45" fmla="*/ 67056 h 268351"/>
                                    <a:gd name="T46" fmla="*/ 81407 w 262128"/>
                                    <a:gd name="T47" fmla="*/ 48768 h 268351"/>
                                    <a:gd name="T48" fmla="*/ 101219 w 262128"/>
                                    <a:gd name="T49" fmla="*/ 22860 h 268351"/>
                                    <a:gd name="T50" fmla="*/ 0 w 262128"/>
                                    <a:gd name="T51" fmla="*/ 0 h 268351"/>
                                    <a:gd name="T52" fmla="*/ 262128 w 262128"/>
                                    <a:gd name="T53" fmla="*/ 268351 h 268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62128" h="268351">
                                      <a:moveTo>
                                        <a:pt x="101219" y="22860"/>
                                      </a:moveTo>
                                      <a:lnTo>
                                        <a:pt x="131699" y="4572"/>
                                      </a:lnTo>
                                      <a:lnTo>
                                        <a:pt x="166751" y="0"/>
                                      </a:lnTo>
                                      <a:lnTo>
                                        <a:pt x="200279" y="13715"/>
                                      </a:lnTo>
                                      <a:lnTo>
                                        <a:pt x="232283" y="33528"/>
                                      </a:lnTo>
                                      <a:lnTo>
                                        <a:pt x="252095" y="64008"/>
                                      </a:lnTo>
                                      <a:lnTo>
                                        <a:pt x="262128" y="99060"/>
                                      </a:lnTo>
                                      <a:lnTo>
                                        <a:pt x="255143" y="134111"/>
                                      </a:lnTo>
                                      <a:lnTo>
                                        <a:pt x="238379" y="163068"/>
                                      </a:lnTo>
                                      <a:lnTo>
                                        <a:pt x="218567" y="184403"/>
                                      </a:lnTo>
                                      <a:lnTo>
                                        <a:pt x="198755" y="201168"/>
                                      </a:lnTo>
                                      <a:lnTo>
                                        <a:pt x="180467" y="219456"/>
                                      </a:lnTo>
                                      <a:lnTo>
                                        <a:pt x="160655" y="245363"/>
                                      </a:lnTo>
                                      <a:lnTo>
                                        <a:pt x="131699" y="263652"/>
                                      </a:lnTo>
                                      <a:lnTo>
                                        <a:pt x="95123" y="268351"/>
                                      </a:lnTo>
                                      <a:lnTo>
                                        <a:pt x="61595" y="254508"/>
                                      </a:lnTo>
                                      <a:lnTo>
                                        <a:pt x="29591" y="236220"/>
                                      </a:lnTo>
                                      <a:lnTo>
                                        <a:pt x="9779" y="204215"/>
                                      </a:lnTo>
                                      <a:lnTo>
                                        <a:pt x="0" y="169163"/>
                                      </a:lnTo>
                                      <a:lnTo>
                                        <a:pt x="6731" y="134111"/>
                                      </a:lnTo>
                                      <a:lnTo>
                                        <a:pt x="23495" y="105156"/>
                                      </a:lnTo>
                                      <a:lnTo>
                                        <a:pt x="43307" y="83820"/>
                                      </a:lnTo>
                                      <a:lnTo>
                                        <a:pt x="63119" y="67056"/>
                                      </a:lnTo>
                                      <a:lnTo>
                                        <a:pt x="81407" y="48768"/>
                                      </a:lnTo>
                                      <a:lnTo>
                                        <a:pt x="101219" y="22860"/>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9" name="Shape 3014"/>
                              <wps:cNvSpPr>
                                <a:spLocks/>
                              </wps:cNvSpPr>
                              <wps:spPr bwMode="auto">
                                <a:xfrm>
                                  <a:off x="2331" y="3498"/>
                                  <a:ext cx="781" cy="967"/>
                                </a:xfrm>
                                <a:custGeom>
                                  <a:avLst/>
                                  <a:gdLst>
                                    <a:gd name="T0" fmla="*/ 26035 w 78105"/>
                                    <a:gd name="T1" fmla="*/ 0 h 96647"/>
                                    <a:gd name="T2" fmla="*/ 39751 w 78105"/>
                                    <a:gd name="T3" fmla="*/ 4063 h 96647"/>
                                    <a:gd name="T4" fmla="*/ 48895 w 78105"/>
                                    <a:gd name="T5" fmla="*/ 13208 h 96647"/>
                                    <a:gd name="T6" fmla="*/ 51943 w 78105"/>
                                    <a:gd name="T7" fmla="*/ 25400 h 96647"/>
                                    <a:gd name="T8" fmla="*/ 56515 w 78105"/>
                                    <a:gd name="T9" fmla="*/ 31496 h 96647"/>
                                    <a:gd name="T10" fmla="*/ 61087 w 78105"/>
                                    <a:gd name="T11" fmla="*/ 36068 h 96647"/>
                                    <a:gd name="T12" fmla="*/ 70231 w 78105"/>
                                    <a:gd name="T13" fmla="*/ 40639 h 96647"/>
                                    <a:gd name="T14" fmla="*/ 74803 w 78105"/>
                                    <a:gd name="T15" fmla="*/ 48259 h 96647"/>
                                    <a:gd name="T16" fmla="*/ 78105 w 78105"/>
                                    <a:gd name="T17" fmla="*/ 58927 h 96647"/>
                                    <a:gd name="T18" fmla="*/ 76327 w 78105"/>
                                    <a:gd name="T19" fmla="*/ 69596 h 96647"/>
                                    <a:gd name="T20" fmla="*/ 74803 w 78105"/>
                                    <a:gd name="T21" fmla="*/ 83311 h 96647"/>
                                    <a:gd name="T22" fmla="*/ 65659 w 78105"/>
                                    <a:gd name="T23" fmla="*/ 93980 h 96647"/>
                                    <a:gd name="T24" fmla="*/ 51943 w 78105"/>
                                    <a:gd name="T25" fmla="*/ 96647 h 96647"/>
                                    <a:gd name="T26" fmla="*/ 39751 w 78105"/>
                                    <a:gd name="T27" fmla="*/ 92456 h 96647"/>
                                    <a:gd name="T28" fmla="*/ 29083 w 78105"/>
                                    <a:gd name="T29" fmla="*/ 83311 h 96647"/>
                                    <a:gd name="T30" fmla="*/ 26035 w 78105"/>
                                    <a:gd name="T31" fmla="*/ 71120 h 96647"/>
                                    <a:gd name="T32" fmla="*/ 22987 w 78105"/>
                                    <a:gd name="T33" fmla="*/ 65024 h 96647"/>
                                    <a:gd name="T34" fmla="*/ 16891 w 78105"/>
                                    <a:gd name="T35" fmla="*/ 60451 h 96647"/>
                                    <a:gd name="T36" fmla="*/ 7747 w 78105"/>
                                    <a:gd name="T37" fmla="*/ 57403 h 96647"/>
                                    <a:gd name="T38" fmla="*/ 3175 w 78105"/>
                                    <a:gd name="T39" fmla="*/ 48259 h 96647"/>
                                    <a:gd name="T40" fmla="*/ 0 w 78105"/>
                                    <a:gd name="T41" fmla="*/ 37592 h 96647"/>
                                    <a:gd name="T42" fmla="*/ 1651 w 78105"/>
                                    <a:gd name="T43" fmla="*/ 26924 h 96647"/>
                                    <a:gd name="T44" fmla="*/ 3175 w 78105"/>
                                    <a:gd name="T45" fmla="*/ 13208 h 96647"/>
                                    <a:gd name="T46" fmla="*/ 13843 w 78105"/>
                                    <a:gd name="T47" fmla="*/ 4063 h 96647"/>
                                    <a:gd name="T48" fmla="*/ 26035 w 78105"/>
                                    <a:gd name="T49" fmla="*/ 0 h 96647"/>
                                    <a:gd name="T50" fmla="*/ 0 w 78105"/>
                                    <a:gd name="T51" fmla="*/ 0 h 96647"/>
                                    <a:gd name="T52" fmla="*/ 78105 w 78105"/>
                                    <a:gd name="T53" fmla="*/ 96647 h 96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8105" h="96647">
                                      <a:moveTo>
                                        <a:pt x="26035" y="0"/>
                                      </a:moveTo>
                                      <a:lnTo>
                                        <a:pt x="39751" y="4063"/>
                                      </a:lnTo>
                                      <a:lnTo>
                                        <a:pt x="48895" y="13208"/>
                                      </a:lnTo>
                                      <a:lnTo>
                                        <a:pt x="51943" y="25400"/>
                                      </a:lnTo>
                                      <a:lnTo>
                                        <a:pt x="56515" y="31496"/>
                                      </a:lnTo>
                                      <a:lnTo>
                                        <a:pt x="61087" y="36068"/>
                                      </a:lnTo>
                                      <a:lnTo>
                                        <a:pt x="70231" y="40639"/>
                                      </a:lnTo>
                                      <a:lnTo>
                                        <a:pt x="74803" y="48259"/>
                                      </a:lnTo>
                                      <a:lnTo>
                                        <a:pt x="78105" y="58927"/>
                                      </a:lnTo>
                                      <a:lnTo>
                                        <a:pt x="76327" y="69596"/>
                                      </a:lnTo>
                                      <a:lnTo>
                                        <a:pt x="74803" y="83311"/>
                                      </a:lnTo>
                                      <a:lnTo>
                                        <a:pt x="65659" y="93980"/>
                                      </a:lnTo>
                                      <a:lnTo>
                                        <a:pt x="51943" y="96647"/>
                                      </a:lnTo>
                                      <a:lnTo>
                                        <a:pt x="39751" y="92456"/>
                                      </a:lnTo>
                                      <a:lnTo>
                                        <a:pt x="29083" y="83311"/>
                                      </a:lnTo>
                                      <a:lnTo>
                                        <a:pt x="26035" y="71120"/>
                                      </a:lnTo>
                                      <a:lnTo>
                                        <a:pt x="22987" y="65024"/>
                                      </a:lnTo>
                                      <a:lnTo>
                                        <a:pt x="16891" y="60451"/>
                                      </a:lnTo>
                                      <a:lnTo>
                                        <a:pt x="7747" y="57403"/>
                                      </a:lnTo>
                                      <a:lnTo>
                                        <a:pt x="3175" y="48259"/>
                                      </a:lnTo>
                                      <a:lnTo>
                                        <a:pt x="0" y="37592"/>
                                      </a:lnTo>
                                      <a:lnTo>
                                        <a:pt x="1651" y="26924"/>
                                      </a:lnTo>
                                      <a:lnTo>
                                        <a:pt x="3175" y="13208"/>
                                      </a:lnTo>
                                      <a:lnTo>
                                        <a:pt x="13843" y="4063"/>
                                      </a:lnTo>
                                      <a:lnTo>
                                        <a:pt x="26035" y="0"/>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00" name="Shape 3015"/>
                              <wps:cNvSpPr>
                                <a:spLocks/>
                              </wps:cNvSpPr>
                              <wps:spPr bwMode="auto">
                                <a:xfrm>
                                  <a:off x="2239" y="3491"/>
                                  <a:ext cx="966" cy="981"/>
                                </a:xfrm>
                                <a:custGeom>
                                  <a:avLst/>
                                  <a:gdLst>
                                    <a:gd name="T0" fmla="*/ 35306 w 96647"/>
                                    <a:gd name="T1" fmla="*/ 0 h 98171"/>
                                    <a:gd name="T2" fmla="*/ 49022 w 96647"/>
                                    <a:gd name="T3" fmla="*/ 1778 h 98171"/>
                                    <a:gd name="T4" fmla="*/ 58166 w 96647"/>
                                    <a:gd name="T5" fmla="*/ 10922 h 98171"/>
                                    <a:gd name="T6" fmla="*/ 64262 w 96647"/>
                                    <a:gd name="T7" fmla="*/ 23114 h 98171"/>
                                    <a:gd name="T8" fmla="*/ 65786 w 96647"/>
                                    <a:gd name="T9" fmla="*/ 32258 h 98171"/>
                                    <a:gd name="T10" fmla="*/ 77978 w 96647"/>
                                    <a:gd name="T11" fmla="*/ 32258 h 98171"/>
                                    <a:gd name="T12" fmla="*/ 90170 w 96647"/>
                                    <a:gd name="T13" fmla="*/ 38354 h 98171"/>
                                    <a:gd name="T14" fmla="*/ 96266 w 96647"/>
                                    <a:gd name="T15" fmla="*/ 49022 h 98171"/>
                                    <a:gd name="T16" fmla="*/ 96647 w 96647"/>
                                    <a:gd name="T17" fmla="*/ 62739 h 98171"/>
                                    <a:gd name="T18" fmla="*/ 90170 w 96647"/>
                                    <a:gd name="T19" fmla="*/ 73406 h 98171"/>
                                    <a:gd name="T20" fmla="*/ 84074 w 96647"/>
                                    <a:gd name="T21" fmla="*/ 84074 h 98171"/>
                                    <a:gd name="T22" fmla="*/ 73406 w 96647"/>
                                    <a:gd name="T23" fmla="*/ 93218 h 98171"/>
                                    <a:gd name="T24" fmla="*/ 61214 w 96647"/>
                                    <a:gd name="T25" fmla="*/ 98171 h 98171"/>
                                    <a:gd name="T26" fmla="*/ 49022 w 96647"/>
                                    <a:gd name="T27" fmla="*/ 96266 h 98171"/>
                                    <a:gd name="T28" fmla="*/ 38354 w 96647"/>
                                    <a:gd name="T29" fmla="*/ 87122 h 98171"/>
                                    <a:gd name="T30" fmla="*/ 33782 w 96647"/>
                                    <a:gd name="T31" fmla="*/ 74930 h 98171"/>
                                    <a:gd name="T32" fmla="*/ 30734 w 96647"/>
                                    <a:gd name="T33" fmla="*/ 65787 h 98171"/>
                                    <a:gd name="T34" fmla="*/ 18542 w 96647"/>
                                    <a:gd name="T35" fmla="*/ 65787 h 98171"/>
                                    <a:gd name="T36" fmla="*/ 7874 w 96647"/>
                                    <a:gd name="T37" fmla="*/ 59690 h 98171"/>
                                    <a:gd name="T38" fmla="*/ 254 w 96647"/>
                                    <a:gd name="T39" fmla="*/ 49022 h 98171"/>
                                    <a:gd name="T40" fmla="*/ 0 w 96647"/>
                                    <a:gd name="T41" fmla="*/ 36830 h 98171"/>
                                    <a:gd name="T42" fmla="*/ 6350 w 96647"/>
                                    <a:gd name="T43" fmla="*/ 24639 h 98171"/>
                                    <a:gd name="T44" fmla="*/ 12446 w 96647"/>
                                    <a:gd name="T45" fmla="*/ 13970 h 98171"/>
                                    <a:gd name="T46" fmla="*/ 23114 w 96647"/>
                                    <a:gd name="T47" fmla="*/ 4826 h 98171"/>
                                    <a:gd name="T48" fmla="*/ 35306 w 96647"/>
                                    <a:gd name="T49" fmla="*/ 0 h 98171"/>
                                    <a:gd name="T50" fmla="*/ 0 w 96647"/>
                                    <a:gd name="T51" fmla="*/ 0 h 98171"/>
                                    <a:gd name="T52" fmla="*/ 96647 w 96647"/>
                                    <a:gd name="T53" fmla="*/ 98171 h 98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96647" h="98171">
                                      <a:moveTo>
                                        <a:pt x="35306" y="0"/>
                                      </a:moveTo>
                                      <a:lnTo>
                                        <a:pt x="49022" y="1778"/>
                                      </a:lnTo>
                                      <a:lnTo>
                                        <a:pt x="58166" y="10922"/>
                                      </a:lnTo>
                                      <a:lnTo>
                                        <a:pt x="64262" y="23114"/>
                                      </a:lnTo>
                                      <a:lnTo>
                                        <a:pt x="65786" y="32258"/>
                                      </a:lnTo>
                                      <a:lnTo>
                                        <a:pt x="77978" y="32258"/>
                                      </a:lnTo>
                                      <a:lnTo>
                                        <a:pt x="90170" y="38354"/>
                                      </a:lnTo>
                                      <a:lnTo>
                                        <a:pt x="96266" y="49022"/>
                                      </a:lnTo>
                                      <a:lnTo>
                                        <a:pt x="96647" y="62739"/>
                                      </a:lnTo>
                                      <a:lnTo>
                                        <a:pt x="90170" y="73406"/>
                                      </a:lnTo>
                                      <a:lnTo>
                                        <a:pt x="84074" y="84074"/>
                                      </a:lnTo>
                                      <a:lnTo>
                                        <a:pt x="73406" y="93218"/>
                                      </a:lnTo>
                                      <a:lnTo>
                                        <a:pt x="61214" y="98171"/>
                                      </a:lnTo>
                                      <a:lnTo>
                                        <a:pt x="49022" y="96266"/>
                                      </a:lnTo>
                                      <a:lnTo>
                                        <a:pt x="38354" y="87122"/>
                                      </a:lnTo>
                                      <a:lnTo>
                                        <a:pt x="33782" y="74930"/>
                                      </a:lnTo>
                                      <a:lnTo>
                                        <a:pt x="30734" y="65787"/>
                                      </a:lnTo>
                                      <a:lnTo>
                                        <a:pt x="18542" y="65787"/>
                                      </a:lnTo>
                                      <a:lnTo>
                                        <a:pt x="7874" y="59690"/>
                                      </a:lnTo>
                                      <a:lnTo>
                                        <a:pt x="254" y="49022"/>
                                      </a:lnTo>
                                      <a:lnTo>
                                        <a:pt x="0" y="36830"/>
                                      </a:lnTo>
                                      <a:lnTo>
                                        <a:pt x="6350" y="24639"/>
                                      </a:lnTo>
                                      <a:lnTo>
                                        <a:pt x="12446" y="13970"/>
                                      </a:lnTo>
                                      <a:lnTo>
                                        <a:pt x="23114" y="4826"/>
                                      </a:lnTo>
                                      <a:lnTo>
                                        <a:pt x="35306" y="0"/>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01" name="Shape 3016"/>
                              <wps:cNvSpPr>
                                <a:spLocks/>
                              </wps:cNvSpPr>
                              <wps:spPr bwMode="auto">
                                <a:xfrm>
                                  <a:off x="2179" y="3514"/>
                                  <a:ext cx="1087" cy="936"/>
                                </a:xfrm>
                                <a:custGeom>
                                  <a:avLst/>
                                  <a:gdLst>
                                    <a:gd name="T0" fmla="*/ 41275 w 108712"/>
                                    <a:gd name="T1" fmla="*/ 0 h 93599"/>
                                    <a:gd name="T2" fmla="*/ 54991 w 108712"/>
                                    <a:gd name="T3" fmla="*/ 1015 h 93599"/>
                                    <a:gd name="T4" fmla="*/ 64135 w 108712"/>
                                    <a:gd name="T5" fmla="*/ 7111 h 93599"/>
                                    <a:gd name="T6" fmla="*/ 70231 w 108712"/>
                                    <a:gd name="T7" fmla="*/ 19303 h 93599"/>
                                    <a:gd name="T8" fmla="*/ 76327 w 108712"/>
                                    <a:gd name="T9" fmla="*/ 23876 h 93599"/>
                                    <a:gd name="T10" fmla="*/ 90043 w 108712"/>
                                    <a:gd name="T11" fmla="*/ 26924 h 93599"/>
                                    <a:gd name="T12" fmla="*/ 102235 w 108712"/>
                                    <a:gd name="T13" fmla="*/ 34544 h 93599"/>
                                    <a:gd name="T14" fmla="*/ 108712 w 108712"/>
                                    <a:gd name="T15" fmla="*/ 46735 h 93599"/>
                                    <a:gd name="T16" fmla="*/ 106807 w 108712"/>
                                    <a:gd name="T17" fmla="*/ 60452 h 93599"/>
                                    <a:gd name="T18" fmla="*/ 99187 w 108712"/>
                                    <a:gd name="T19" fmla="*/ 72644 h 93599"/>
                                    <a:gd name="T20" fmla="*/ 90043 w 108712"/>
                                    <a:gd name="T21" fmla="*/ 81787 h 93599"/>
                                    <a:gd name="T22" fmla="*/ 79375 w 108712"/>
                                    <a:gd name="T23" fmla="*/ 90932 h 93599"/>
                                    <a:gd name="T24" fmla="*/ 67183 w 108712"/>
                                    <a:gd name="T25" fmla="*/ 93599 h 93599"/>
                                    <a:gd name="T26" fmla="*/ 54991 w 108712"/>
                                    <a:gd name="T27" fmla="*/ 92456 h 93599"/>
                                    <a:gd name="T28" fmla="*/ 44323 w 108712"/>
                                    <a:gd name="T29" fmla="*/ 86359 h 93599"/>
                                    <a:gd name="T30" fmla="*/ 38227 w 108712"/>
                                    <a:gd name="T31" fmla="*/ 74168 h 93599"/>
                                    <a:gd name="T32" fmla="*/ 32131 w 108712"/>
                                    <a:gd name="T33" fmla="*/ 69596 h 93599"/>
                                    <a:gd name="T34" fmla="*/ 18415 w 108712"/>
                                    <a:gd name="T35" fmla="*/ 66548 h 93599"/>
                                    <a:gd name="T36" fmla="*/ 6223 w 108712"/>
                                    <a:gd name="T37" fmla="*/ 60452 h 93599"/>
                                    <a:gd name="T38" fmla="*/ 0 w 108712"/>
                                    <a:gd name="T39" fmla="*/ 46735 h 93599"/>
                                    <a:gd name="T40" fmla="*/ 1651 w 108712"/>
                                    <a:gd name="T41" fmla="*/ 33020 h 93599"/>
                                    <a:gd name="T42" fmla="*/ 9271 w 108712"/>
                                    <a:gd name="T43" fmla="*/ 20827 h 93599"/>
                                    <a:gd name="T44" fmla="*/ 19939 w 108712"/>
                                    <a:gd name="T45" fmla="*/ 11684 h 93599"/>
                                    <a:gd name="T46" fmla="*/ 29083 w 108712"/>
                                    <a:gd name="T47" fmla="*/ 4063 h 93599"/>
                                    <a:gd name="T48" fmla="*/ 41275 w 108712"/>
                                    <a:gd name="T49" fmla="*/ 0 h 93599"/>
                                    <a:gd name="T50" fmla="*/ 0 w 108712"/>
                                    <a:gd name="T51" fmla="*/ 0 h 93599"/>
                                    <a:gd name="T52" fmla="*/ 108712 w 108712"/>
                                    <a:gd name="T53" fmla="*/ 93599 h 93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08712" h="93599">
                                      <a:moveTo>
                                        <a:pt x="41275" y="0"/>
                                      </a:moveTo>
                                      <a:lnTo>
                                        <a:pt x="54991" y="1015"/>
                                      </a:lnTo>
                                      <a:lnTo>
                                        <a:pt x="64135" y="7111"/>
                                      </a:lnTo>
                                      <a:lnTo>
                                        <a:pt x="70231" y="19303"/>
                                      </a:lnTo>
                                      <a:lnTo>
                                        <a:pt x="76327" y="23876"/>
                                      </a:lnTo>
                                      <a:lnTo>
                                        <a:pt x="90043" y="26924"/>
                                      </a:lnTo>
                                      <a:lnTo>
                                        <a:pt x="102235" y="34544"/>
                                      </a:lnTo>
                                      <a:lnTo>
                                        <a:pt x="108712" y="46735"/>
                                      </a:lnTo>
                                      <a:lnTo>
                                        <a:pt x="106807" y="60452"/>
                                      </a:lnTo>
                                      <a:lnTo>
                                        <a:pt x="99187" y="72644"/>
                                      </a:lnTo>
                                      <a:lnTo>
                                        <a:pt x="90043" y="81787"/>
                                      </a:lnTo>
                                      <a:lnTo>
                                        <a:pt x="79375" y="90932"/>
                                      </a:lnTo>
                                      <a:lnTo>
                                        <a:pt x="67183" y="93599"/>
                                      </a:lnTo>
                                      <a:lnTo>
                                        <a:pt x="54991" y="92456"/>
                                      </a:lnTo>
                                      <a:lnTo>
                                        <a:pt x="44323" y="86359"/>
                                      </a:lnTo>
                                      <a:lnTo>
                                        <a:pt x="38227" y="74168"/>
                                      </a:lnTo>
                                      <a:lnTo>
                                        <a:pt x="32131" y="69596"/>
                                      </a:lnTo>
                                      <a:lnTo>
                                        <a:pt x="18415" y="66548"/>
                                      </a:lnTo>
                                      <a:lnTo>
                                        <a:pt x="6223" y="60452"/>
                                      </a:lnTo>
                                      <a:lnTo>
                                        <a:pt x="0" y="46735"/>
                                      </a:lnTo>
                                      <a:lnTo>
                                        <a:pt x="1651" y="33020"/>
                                      </a:lnTo>
                                      <a:lnTo>
                                        <a:pt x="9271" y="20827"/>
                                      </a:lnTo>
                                      <a:lnTo>
                                        <a:pt x="19939" y="11684"/>
                                      </a:lnTo>
                                      <a:lnTo>
                                        <a:pt x="29083" y="4063"/>
                                      </a:lnTo>
                                      <a:lnTo>
                                        <a:pt x="41275" y="0"/>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02" name="Rectangle 3017"/>
                              <wps:cNvSpPr>
                                <a:spLocks noChangeArrowheads="1"/>
                              </wps:cNvSpPr>
                              <wps:spPr bwMode="auto">
                                <a:xfrm>
                                  <a:off x="2472" y="0"/>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4003" name="Shape 3022"/>
                              <wps:cNvSpPr>
                                <a:spLocks/>
                              </wps:cNvSpPr>
                              <wps:spPr bwMode="auto">
                                <a:xfrm>
                                  <a:off x="1892" y="3543"/>
                                  <a:ext cx="291" cy="719"/>
                                </a:xfrm>
                                <a:custGeom>
                                  <a:avLst/>
                                  <a:gdLst>
                                    <a:gd name="T0" fmla="*/ 29169 w 29169"/>
                                    <a:gd name="T1" fmla="*/ 0 h 71898"/>
                                    <a:gd name="T2" fmla="*/ 29169 w 29169"/>
                                    <a:gd name="T3" fmla="*/ 9136 h 71898"/>
                                    <a:gd name="T4" fmla="*/ 25654 w 29169"/>
                                    <a:gd name="T5" fmla="*/ 11192 h 71898"/>
                                    <a:gd name="T6" fmla="*/ 20066 w 29169"/>
                                    <a:gd name="T7" fmla="*/ 18812 h 71898"/>
                                    <a:gd name="T8" fmla="*/ 15367 w 29169"/>
                                    <a:gd name="T9" fmla="*/ 29099 h 71898"/>
                                    <a:gd name="T10" fmla="*/ 10922 w 29169"/>
                                    <a:gd name="T11" fmla="*/ 42180 h 71898"/>
                                    <a:gd name="T12" fmla="*/ 9906 w 29169"/>
                                    <a:gd name="T13" fmla="*/ 51705 h 71898"/>
                                    <a:gd name="T14" fmla="*/ 12319 w 29169"/>
                                    <a:gd name="T15" fmla="*/ 58309 h 71898"/>
                                    <a:gd name="T16" fmla="*/ 18034 w 29169"/>
                                    <a:gd name="T17" fmla="*/ 62373 h 71898"/>
                                    <a:gd name="T18" fmla="*/ 23495 w 29169"/>
                                    <a:gd name="T19" fmla="*/ 63389 h 71898"/>
                                    <a:gd name="T20" fmla="*/ 28321 w 29169"/>
                                    <a:gd name="T21" fmla="*/ 62247 h 71898"/>
                                    <a:gd name="T22" fmla="*/ 29169 w 29169"/>
                                    <a:gd name="T23" fmla="*/ 61648 h 71898"/>
                                    <a:gd name="T24" fmla="*/ 29169 w 29169"/>
                                    <a:gd name="T25" fmla="*/ 70453 h 71898"/>
                                    <a:gd name="T26" fmla="*/ 26797 w 29169"/>
                                    <a:gd name="T27" fmla="*/ 71390 h 71898"/>
                                    <a:gd name="T28" fmla="*/ 14605 w 29169"/>
                                    <a:gd name="T29" fmla="*/ 69358 h 71898"/>
                                    <a:gd name="T30" fmla="*/ 4826 w 29169"/>
                                    <a:gd name="T31" fmla="*/ 62881 h 71898"/>
                                    <a:gd name="T32" fmla="*/ 508 w 29169"/>
                                    <a:gd name="T33" fmla="*/ 53483 h 71898"/>
                                    <a:gd name="T34" fmla="*/ 1143 w 29169"/>
                                    <a:gd name="T35" fmla="*/ 41164 h 71898"/>
                                    <a:gd name="T36" fmla="*/ 5969 w 29169"/>
                                    <a:gd name="T37" fmla="*/ 26051 h 71898"/>
                                    <a:gd name="T38" fmla="*/ 12954 w 29169"/>
                                    <a:gd name="T39" fmla="*/ 12462 h 71898"/>
                                    <a:gd name="T40" fmla="*/ 21336 w 29169"/>
                                    <a:gd name="T41" fmla="*/ 3191 h 71898"/>
                                    <a:gd name="T42" fmla="*/ 29169 w 29169"/>
                                    <a:gd name="T43" fmla="*/ 0 h 71898"/>
                                    <a:gd name="T44" fmla="*/ 0 w 29169"/>
                                    <a:gd name="T45" fmla="*/ 0 h 71898"/>
                                    <a:gd name="T46" fmla="*/ 29169 w 29169"/>
                                    <a:gd name="T47" fmla="*/ 71898 h 7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898">
                                      <a:moveTo>
                                        <a:pt x="29169" y="0"/>
                                      </a:moveTo>
                                      <a:lnTo>
                                        <a:pt x="29169" y="9136"/>
                                      </a:lnTo>
                                      <a:lnTo>
                                        <a:pt x="25654" y="11192"/>
                                      </a:lnTo>
                                      <a:cubicBezTo>
                                        <a:pt x="23622" y="13224"/>
                                        <a:pt x="21844" y="15764"/>
                                        <a:pt x="20066" y="18812"/>
                                      </a:cubicBezTo>
                                      <a:cubicBezTo>
                                        <a:pt x="18415" y="21987"/>
                                        <a:pt x="16891" y="25416"/>
                                        <a:pt x="15367" y="29099"/>
                                      </a:cubicBezTo>
                                      <a:cubicBezTo>
                                        <a:pt x="13335" y="34052"/>
                                        <a:pt x="11811" y="38498"/>
                                        <a:pt x="10922" y="42180"/>
                                      </a:cubicBezTo>
                                      <a:cubicBezTo>
                                        <a:pt x="10033" y="45863"/>
                                        <a:pt x="9779" y="49038"/>
                                        <a:pt x="9906" y="51705"/>
                                      </a:cubicBezTo>
                                      <a:cubicBezTo>
                                        <a:pt x="10160" y="54373"/>
                                        <a:pt x="10922" y="56531"/>
                                        <a:pt x="12319" y="58309"/>
                                      </a:cubicBezTo>
                                      <a:cubicBezTo>
                                        <a:pt x="13589" y="59960"/>
                                        <a:pt x="15494" y="61357"/>
                                        <a:pt x="18034" y="62373"/>
                                      </a:cubicBezTo>
                                      <a:cubicBezTo>
                                        <a:pt x="19939" y="63135"/>
                                        <a:pt x="21844" y="63516"/>
                                        <a:pt x="23495" y="63389"/>
                                      </a:cubicBezTo>
                                      <a:cubicBezTo>
                                        <a:pt x="25273" y="63389"/>
                                        <a:pt x="26797" y="63008"/>
                                        <a:pt x="28321" y="62247"/>
                                      </a:cubicBezTo>
                                      <a:lnTo>
                                        <a:pt x="29169" y="61648"/>
                                      </a:lnTo>
                                      <a:lnTo>
                                        <a:pt x="29169" y="70453"/>
                                      </a:lnTo>
                                      <a:lnTo>
                                        <a:pt x="26797" y="71390"/>
                                      </a:lnTo>
                                      <a:cubicBezTo>
                                        <a:pt x="23114" y="71898"/>
                                        <a:pt x="19050" y="71263"/>
                                        <a:pt x="14605" y="69358"/>
                                      </a:cubicBezTo>
                                      <a:cubicBezTo>
                                        <a:pt x="10414" y="67707"/>
                                        <a:pt x="7112" y="65548"/>
                                        <a:pt x="4826" y="62881"/>
                                      </a:cubicBezTo>
                                      <a:cubicBezTo>
                                        <a:pt x="2540" y="60214"/>
                                        <a:pt x="1143" y="57039"/>
                                        <a:pt x="508" y="53483"/>
                                      </a:cubicBezTo>
                                      <a:cubicBezTo>
                                        <a:pt x="0" y="49800"/>
                                        <a:pt x="127" y="45736"/>
                                        <a:pt x="1143" y="41164"/>
                                      </a:cubicBezTo>
                                      <a:cubicBezTo>
                                        <a:pt x="2159" y="36592"/>
                                        <a:pt x="3683" y="31512"/>
                                        <a:pt x="5969" y="26051"/>
                                      </a:cubicBezTo>
                                      <a:cubicBezTo>
                                        <a:pt x="8001" y="20972"/>
                                        <a:pt x="10287" y="16399"/>
                                        <a:pt x="12954" y="12462"/>
                                      </a:cubicBezTo>
                                      <a:cubicBezTo>
                                        <a:pt x="15494" y="8525"/>
                                        <a:pt x="18288" y="5477"/>
                                        <a:pt x="21336" y="3191"/>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04" name="Shape 3023"/>
                              <wps:cNvSpPr>
                                <a:spLocks/>
                              </wps:cNvSpPr>
                              <wps:spPr bwMode="auto">
                                <a:xfrm>
                                  <a:off x="2183" y="3529"/>
                                  <a:ext cx="293" cy="718"/>
                                </a:xfrm>
                                <a:custGeom>
                                  <a:avLst/>
                                  <a:gdLst>
                                    <a:gd name="T0" fmla="*/ 2454 w 29251"/>
                                    <a:gd name="T1" fmla="*/ 381 h 71834"/>
                                    <a:gd name="T2" fmla="*/ 14646 w 29251"/>
                                    <a:gd name="T3" fmla="*/ 2412 h 71834"/>
                                    <a:gd name="T4" fmla="*/ 24425 w 29251"/>
                                    <a:gd name="T5" fmla="*/ 9017 h 71834"/>
                                    <a:gd name="T6" fmla="*/ 28616 w 29251"/>
                                    <a:gd name="T7" fmla="*/ 18414 h 71834"/>
                                    <a:gd name="T8" fmla="*/ 28108 w 29251"/>
                                    <a:gd name="T9" fmla="*/ 30734 h 71834"/>
                                    <a:gd name="T10" fmla="*/ 23282 w 29251"/>
                                    <a:gd name="T11" fmla="*/ 45847 h 71834"/>
                                    <a:gd name="T12" fmla="*/ 16297 w 29251"/>
                                    <a:gd name="T13" fmla="*/ 59435 h 71834"/>
                                    <a:gd name="T14" fmla="*/ 7915 w 29251"/>
                                    <a:gd name="T15" fmla="*/ 68707 h 71834"/>
                                    <a:gd name="T16" fmla="*/ 0 w 29251"/>
                                    <a:gd name="T17" fmla="*/ 71834 h 71834"/>
                                    <a:gd name="T18" fmla="*/ 0 w 29251"/>
                                    <a:gd name="T19" fmla="*/ 63029 h 71834"/>
                                    <a:gd name="T20" fmla="*/ 3470 w 29251"/>
                                    <a:gd name="T21" fmla="*/ 60578 h 71834"/>
                                    <a:gd name="T22" fmla="*/ 7280 w 29251"/>
                                    <a:gd name="T23" fmla="*/ 55880 h 71834"/>
                                    <a:gd name="T24" fmla="*/ 10709 w 29251"/>
                                    <a:gd name="T25" fmla="*/ 49784 h 71834"/>
                                    <a:gd name="T26" fmla="*/ 13884 w 29251"/>
                                    <a:gd name="T27" fmla="*/ 42799 h 71834"/>
                                    <a:gd name="T28" fmla="*/ 17186 w 29251"/>
                                    <a:gd name="T29" fmla="*/ 33655 h 71834"/>
                                    <a:gd name="T30" fmla="*/ 18964 w 29251"/>
                                    <a:gd name="T31" fmla="*/ 26161 h 71834"/>
                                    <a:gd name="T32" fmla="*/ 19218 w 29251"/>
                                    <a:gd name="T33" fmla="*/ 20193 h 71834"/>
                                    <a:gd name="T34" fmla="*/ 18075 w 29251"/>
                                    <a:gd name="T35" fmla="*/ 15494 h 71834"/>
                                    <a:gd name="T36" fmla="*/ 15408 w 29251"/>
                                    <a:gd name="T37" fmla="*/ 11937 h 71834"/>
                                    <a:gd name="T38" fmla="*/ 11090 w 29251"/>
                                    <a:gd name="T39" fmla="*/ 9525 h 71834"/>
                                    <a:gd name="T40" fmla="*/ 3216 w 29251"/>
                                    <a:gd name="T41" fmla="*/ 8635 h 71834"/>
                                    <a:gd name="T42" fmla="*/ 0 w 29251"/>
                                    <a:gd name="T43" fmla="*/ 10516 h 71834"/>
                                    <a:gd name="T44" fmla="*/ 0 w 29251"/>
                                    <a:gd name="T45" fmla="*/ 1381 h 71834"/>
                                    <a:gd name="T46" fmla="*/ 2454 w 29251"/>
                                    <a:gd name="T47" fmla="*/ 381 h 71834"/>
                                    <a:gd name="T48" fmla="*/ 0 w 29251"/>
                                    <a:gd name="T49" fmla="*/ 0 h 71834"/>
                                    <a:gd name="T50" fmla="*/ 29251 w 29251"/>
                                    <a:gd name="T51" fmla="*/ 71834 h 7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834">
                                      <a:moveTo>
                                        <a:pt x="2454" y="381"/>
                                      </a:moveTo>
                                      <a:cubicBezTo>
                                        <a:pt x="6137" y="0"/>
                                        <a:pt x="10201" y="635"/>
                                        <a:pt x="14646" y="2412"/>
                                      </a:cubicBezTo>
                                      <a:cubicBezTo>
                                        <a:pt x="18837" y="4063"/>
                                        <a:pt x="22139" y="6350"/>
                                        <a:pt x="24425" y="9017"/>
                                      </a:cubicBezTo>
                                      <a:cubicBezTo>
                                        <a:pt x="26584" y="11684"/>
                                        <a:pt x="28108" y="14732"/>
                                        <a:pt x="28616" y="18414"/>
                                      </a:cubicBezTo>
                                      <a:cubicBezTo>
                                        <a:pt x="29251" y="21971"/>
                                        <a:pt x="28997" y="26161"/>
                                        <a:pt x="28108" y="30734"/>
                                      </a:cubicBezTo>
                                      <a:cubicBezTo>
                                        <a:pt x="27092" y="35306"/>
                                        <a:pt x="25441" y="40259"/>
                                        <a:pt x="23282" y="45847"/>
                                      </a:cubicBezTo>
                                      <a:cubicBezTo>
                                        <a:pt x="21123" y="50927"/>
                                        <a:pt x="18837" y="55499"/>
                                        <a:pt x="16297" y="59435"/>
                                      </a:cubicBezTo>
                                      <a:cubicBezTo>
                                        <a:pt x="13757" y="63246"/>
                                        <a:pt x="10963" y="66421"/>
                                        <a:pt x="7915" y="68707"/>
                                      </a:cubicBezTo>
                                      <a:lnTo>
                                        <a:pt x="0" y="71834"/>
                                      </a:lnTo>
                                      <a:lnTo>
                                        <a:pt x="0" y="63029"/>
                                      </a:lnTo>
                                      <a:lnTo>
                                        <a:pt x="3470" y="60578"/>
                                      </a:lnTo>
                                      <a:cubicBezTo>
                                        <a:pt x="4867" y="59182"/>
                                        <a:pt x="6137" y="57658"/>
                                        <a:pt x="7280" y="55880"/>
                                      </a:cubicBezTo>
                                      <a:cubicBezTo>
                                        <a:pt x="8550" y="54102"/>
                                        <a:pt x="9693" y="52070"/>
                                        <a:pt x="10709" y="49784"/>
                                      </a:cubicBezTo>
                                      <a:cubicBezTo>
                                        <a:pt x="11852" y="47625"/>
                                        <a:pt x="12868" y="45211"/>
                                        <a:pt x="13884" y="42799"/>
                                      </a:cubicBezTo>
                                      <a:cubicBezTo>
                                        <a:pt x="15281" y="39370"/>
                                        <a:pt x="16297" y="36322"/>
                                        <a:pt x="17186" y="33655"/>
                                      </a:cubicBezTo>
                                      <a:cubicBezTo>
                                        <a:pt x="17948" y="30860"/>
                                        <a:pt x="18583" y="28321"/>
                                        <a:pt x="18964" y="26161"/>
                                      </a:cubicBezTo>
                                      <a:cubicBezTo>
                                        <a:pt x="19345" y="23876"/>
                                        <a:pt x="19345" y="21971"/>
                                        <a:pt x="19218" y="20193"/>
                                      </a:cubicBezTo>
                                      <a:cubicBezTo>
                                        <a:pt x="19091" y="18414"/>
                                        <a:pt x="18710" y="16763"/>
                                        <a:pt x="18075" y="15494"/>
                                      </a:cubicBezTo>
                                      <a:cubicBezTo>
                                        <a:pt x="17440" y="14097"/>
                                        <a:pt x="16551" y="12953"/>
                                        <a:pt x="15408" y="11937"/>
                                      </a:cubicBezTo>
                                      <a:cubicBezTo>
                                        <a:pt x="14138" y="10922"/>
                                        <a:pt x="12741" y="10160"/>
                                        <a:pt x="11090" y="9525"/>
                                      </a:cubicBezTo>
                                      <a:cubicBezTo>
                                        <a:pt x="8169" y="8255"/>
                                        <a:pt x="5502" y="8001"/>
                                        <a:pt x="3216" y="8635"/>
                                      </a:cubicBezTo>
                                      <a:lnTo>
                                        <a:pt x="0" y="10516"/>
                                      </a:lnTo>
                                      <a:lnTo>
                                        <a:pt x="0" y="1381"/>
                                      </a:lnTo>
                                      <a:lnTo>
                                        <a:pt x="2454"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05" name="Shape 3025"/>
                              <wps:cNvSpPr>
                                <a:spLocks/>
                              </wps:cNvSpPr>
                              <wps:spPr bwMode="auto">
                                <a:xfrm>
                                  <a:off x="1355" y="1964"/>
                                  <a:ext cx="292" cy="719"/>
                                </a:xfrm>
                                <a:custGeom>
                                  <a:avLst/>
                                  <a:gdLst>
                                    <a:gd name="T0" fmla="*/ 29251 w 29251"/>
                                    <a:gd name="T1" fmla="*/ 0 h 71931"/>
                                    <a:gd name="T2" fmla="*/ 29251 w 29251"/>
                                    <a:gd name="T3" fmla="*/ 9284 h 71931"/>
                                    <a:gd name="T4" fmla="*/ 25781 w 29251"/>
                                    <a:gd name="T5" fmla="*/ 11352 h 71931"/>
                                    <a:gd name="T6" fmla="*/ 20193 w 29251"/>
                                    <a:gd name="T7" fmla="*/ 18972 h 71931"/>
                                    <a:gd name="T8" fmla="*/ 15367 w 29251"/>
                                    <a:gd name="T9" fmla="*/ 29132 h 71931"/>
                                    <a:gd name="T10" fmla="*/ 10922 w 29251"/>
                                    <a:gd name="T11" fmla="*/ 42214 h 71931"/>
                                    <a:gd name="T12" fmla="*/ 10033 w 29251"/>
                                    <a:gd name="T13" fmla="*/ 51739 h 71931"/>
                                    <a:gd name="T14" fmla="*/ 12319 w 29251"/>
                                    <a:gd name="T15" fmla="*/ 58342 h 71931"/>
                                    <a:gd name="T16" fmla="*/ 18034 w 29251"/>
                                    <a:gd name="T17" fmla="*/ 62406 h 71931"/>
                                    <a:gd name="T18" fmla="*/ 23495 w 29251"/>
                                    <a:gd name="T19" fmla="*/ 63549 h 71931"/>
                                    <a:gd name="T20" fmla="*/ 28448 w 29251"/>
                                    <a:gd name="T21" fmla="*/ 62406 h 71931"/>
                                    <a:gd name="T22" fmla="*/ 29251 w 29251"/>
                                    <a:gd name="T23" fmla="*/ 61799 h 71931"/>
                                    <a:gd name="T24" fmla="*/ 29251 w 29251"/>
                                    <a:gd name="T25" fmla="*/ 70551 h 71931"/>
                                    <a:gd name="T26" fmla="*/ 26797 w 29251"/>
                                    <a:gd name="T27" fmla="*/ 71550 h 71931"/>
                                    <a:gd name="T28" fmla="*/ 14605 w 29251"/>
                                    <a:gd name="T29" fmla="*/ 69518 h 71931"/>
                                    <a:gd name="T30" fmla="*/ 4826 w 29251"/>
                                    <a:gd name="T31" fmla="*/ 62915 h 71931"/>
                                    <a:gd name="T32" fmla="*/ 635 w 29251"/>
                                    <a:gd name="T33" fmla="*/ 53517 h 71931"/>
                                    <a:gd name="T34" fmla="*/ 1143 w 29251"/>
                                    <a:gd name="T35" fmla="*/ 41197 h 71931"/>
                                    <a:gd name="T36" fmla="*/ 5969 w 29251"/>
                                    <a:gd name="T37" fmla="*/ 26084 h 71931"/>
                                    <a:gd name="T38" fmla="*/ 12954 w 29251"/>
                                    <a:gd name="T39" fmla="*/ 12495 h 71931"/>
                                    <a:gd name="T40" fmla="*/ 21336 w 29251"/>
                                    <a:gd name="T41" fmla="*/ 3224 h 71931"/>
                                    <a:gd name="T42" fmla="*/ 29251 w 29251"/>
                                    <a:gd name="T43" fmla="*/ 0 h 71931"/>
                                    <a:gd name="T44" fmla="*/ 0 w 29251"/>
                                    <a:gd name="T45" fmla="*/ 0 h 71931"/>
                                    <a:gd name="T46" fmla="*/ 29251 w 29251"/>
                                    <a:gd name="T47" fmla="*/ 71931 h 71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251" h="71931">
                                      <a:moveTo>
                                        <a:pt x="29251" y="0"/>
                                      </a:moveTo>
                                      <a:lnTo>
                                        <a:pt x="29251" y="9284"/>
                                      </a:lnTo>
                                      <a:lnTo>
                                        <a:pt x="25781" y="11352"/>
                                      </a:lnTo>
                                      <a:cubicBezTo>
                                        <a:pt x="23749" y="13257"/>
                                        <a:pt x="21844" y="15797"/>
                                        <a:pt x="20193" y="18972"/>
                                      </a:cubicBezTo>
                                      <a:cubicBezTo>
                                        <a:pt x="18415" y="22020"/>
                                        <a:pt x="16891" y="25449"/>
                                        <a:pt x="15367" y="29132"/>
                                      </a:cubicBezTo>
                                      <a:cubicBezTo>
                                        <a:pt x="13335" y="34086"/>
                                        <a:pt x="11938" y="38530"/>
                                        <a:pt x="10922" y="42214"/>
                                      </a:cubicBezTo>
                                      <a:cubicBezTo>
                                        <a:pt x="10033" y="45896"/>
                                        <a:pt x="9779" y="49071"/>
                                        <a:pt x="10033" y="51739"/>
                                      </a:cubicBezTo>
                                      <a:cubicBezTo>
                                        <a:pt x="10160" y="54405"/>
                                        <a:pt x="11049" y="56565"/>
                                        <a:pt x="12319" y="58342"/>
                                      </a:cubicBezTo>
                                      <a:cubicBezTo>
                                        <a:pt x="13716" y="59993"/>
                                        <a:pt x="15621" y="61391"/>
                                        <a:pt x="18034" y="62406"/>
                                      </a:cubicBezTo>
                                      <a:cubicBezTo>
                                        <a:pt x="19939" y="63168"/>
                                        <a:pt x="21844" y="63549"/>
                                        <a:pt x="23495" y="63549"/>
                                      </a:cubicBezTo>
                                      <a:cubicBezTo>
                                        <a:pt x="25273" y="63422"/>
                                        <a:pt x="26924" y="63042"/>
                                        <a:pt x="28448" y="62406"/>
                                      </a:cubicBezTo>
                                      <a:lnTo>
                                        <a:pt x="29251" y="61799"/>
                                      </a:lnTo>
                                      <a:lnTo>
                                        <a:pt x="29251" y="70551"/>
                                      </a:lnTo>
                                      <a:lnTo>
                                        <a:pt x="26797" y="71550"/>
                                      </a:lnTo>
                                      <a:cubicBezTo>
                                        <a:pt x="23114" y="71931"/>
                                        <a:pt x="19050" y="71296"/>
                                        <a:pt x="14605" y="69518"/>
                                      </a:cubicBezTo>
                                      <a:cubicBezTo>
                                        <a:pt x="10414" y="67741"/>
                                        <a:pt x="7112" y="65581"/>
                                        <a:pt x="4826" y="62915"/>
                                      </a:cubicBezTo>
                                      <a:cubicBezTo>
                                        <a:pt x="2540" y="60247"/>
                                        <a:pt x="1143" y="57072"/>
                                        <a:pt x="635" y="53517"/>
                                      </a:cubicBezTo>
                                      <a:cubicBezTo>
                                        <a:pt x="0" y="49833"/>
                                        <a:pt x="254" y="45769"/>
                                        <a:pt x="1143" y="41197"/>
                                      </a:cubicBezTo>
                                      <a:cubicBezTo>
                                        <a:pt x="2159" y="36625"/>
                                        <a:pt x="3810" y="31545"/>
                                        <a:pt x="5969" y="26084"/>
                                      </a:cubicBezTo>
                                      <a:cubicBezTo>
                                        <a:pt x="8001" y="21004"/>
                                        <a:pt x="10414" y="16432"/>
                                        <a:pt x="12954" y="12495"/>
                                      </a:cubicBezTo>
                                      <a:cubicBezTo>
                                        <a:pt x="15494" y="8558"/>
                                        <a:pt x="18288" y="5511"/>
                                        <a:pt x="21336" y="3224"/>
                                      </a:cubicBezTo>
                                      <a:lnTo>
                                        <a:pt x="29251"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06" name="Shape 3026"/>
                              <wps:cNvSpPr>
                                <a:spLocks/>
                              </wps:cNvSpPr>
                              <wps:spPr bwMode="auto">
                                <a:xfrm>
                                  <a:off x="807" y="1762"/>
                                  <a:ext cx="507" cy="751"/>
                                </a:xfrm>
                                <a:custGeom>
                                  <a:avLst/>
                                  <a:gdLst>
                                    <a:gd name="T0" fmla="*/ 42799 w 50673"/>
                                    <a:gd name="T1" fmla="*/ 0 h 75057"/>
                                    <a:gd name="T2" fmla="*/ 43434 w 50673"/>
                                    <a:gd name="T3" fmla="*/ 0 h 75057"/>
                                    <a:gd name="T4" fmla="*/ 44196 w 50673"/>
                                    <a:gd name="T5" fmla="*/ 127 h 75057"/>
                                    <a:gd name="T6" fmla="*/ 45339 w 50673"/>
                                    <a:gd name="T7" fmla="*/ 381 h 75057"/>
                                    <a:gd name="T8" fmla="*/ 46990 w 50673"/>
                                    <a:gd name="T9" fmla="*/ 1016 h 75057"/>
                                    <a:gd name="T10" fmla="*/ 49022 w 50673"/>
                                    <a:gd name="T11" fmla="*/ 1905 h 75057"/>
                                    <a:gd name="T12" fmla="*/ 50165 w 50673"/>
                                    <a:gd name="T13" fmla="*/ 2794 h 75057"/>
                                    <a:gd name="T14" fmla="*/ 50546 w 50673"/>
                                    <a:gd name="T15" fmla="*/ 3429 h 75057"/>
                                    <a:gd name="T16" fmla="*/ 50546 w 50673"/>
                                    <a:gd name="T17" fmla="*/ 4064 h 75057"/>
                                    <a:gd name="T18" fmla="*/ 26797 w 50673"/>
                                    <a:gd name="T19" fmla="*/ 62992 h 75057"/>
                                    <a:gd name="T20" fmla="*/ 38862 w 50673"/>
                                    <a:gd name="T21" fmla="*/ 67818 h 75057"/>
                                    <a:gd name="T22" fmla="*/ 39497 w 50673"/>
                                    <a:gd name="T23" fmla="*/ 68326 h 75057"/>
                                    <a:gd name="T24" fmla="*/ 39878 w 50673"/>
                                    <a:gd name="T25" fmla="*/ 69342 h 75057"/>
                                    <a:gd name="T26" fmla="*/ 39751 w 50673"/>
                                    <a:gd name="T27" fmla="*/ 70612 h 75057"/>
                                    <a:gd name="T28" fmla="*/ 39243 w 50673"/>
                                    <a:gd name="T29" fmla="*/ 72263 h 75057"/>
                                    <a:gd name="T30" fmla="*/ 38481 w 50673"/>
                                    <a:gd name="T31" fmla="*/ 73787 h 75057"/>
                                    <a:gd name="T32" fmla="*/ 37592 w 50673"/>
                                    <a:gd name="T33" fmla="*/ 74676 h 75057"/>
                                    <a:gd name="T34" fmla="*/ 36703 w 50673"/>
                                    <a:gd name="T35" fmla="*/ 75057 h 75057"/>
                                    <a:gd name="T36" fmla="*/ 35941 w 50673"/>
                                    <a:gd name="T37" fmla="*/ 74930 h 75057"/>
                                    <a:gd name="T38" fmla="*/ 1016 w 50673"/>
                                    <a:gd name="T39" fmla="*/ 60833 h 75057"/>
                                    <a:gd name="T40" fmla="*/ 381 w 50673"/>
                                    <a:gd name="T41" fmla="*/ 60452 h 75057"/>
                                    <a:gd name="T42" fmla="*/ 0 w 50673"/>
                                    <a:gd name="T43" fmla="*/ 59563 h 75057"/>
                                    <a:gd name="T44" fmla="*/ 0 w 50673"/>
                                    <a:gd name="T45" fmla="*/ 58293 h 75057"/>
                                    <a:gd name="T46" fmla="*/ 508 w 50673"/>
                                    <a:gd name="T47" fmla="*/ 56515 h 75057"/>
                                    <a:gd name="T48" fmla="*/ 1397 w 50673"/>
                                    <a:gd name="T49" fmla="*/ 54991 h 75057"/>
                                    <a:gd name="T50" fmla="*/ 2159 w 50673"/>
                                    <a:gd name="T51" fmla="*/ 54102 h 75057"/>
                                    <a:gd name="T52" fmla="*/ 3048 w 50673"/>
                                    <a:gd name="T53" fmla="*/ 53594 h 75057"/>
                                    <a:gd name="T54" fmla="*/ 3810 w 50673"/>
                                    <a:gd name="T55" fmla="*/ 53721 h 75057"/>
                                    <a:gd name="T56" fmla="*/ 17780 w 50673"/>
                                    <a:gd name="T57" fmla="*/ 59310 h 75057"/>
                                    <a:gd name="T58" fmla="*/ 38354 w 50673"/>
                                    <a:gd name="T59" fmla="*/ 8382 h 75057"/>
                                    <a:gd name="T60" fmla="*/ 22352 w 50673"/>
                                    <a:gd name="T61" fmla="*/ 10922 h 75057"/>
                                    <a:gd name="T62" fmla="*/ 20574 w 50673"/>
                                    <a:gd name="T63" fmla="*/ 10922 h 75057"/>
                                    <a:gd name="T64" fmla="*/ 19685 w 50673"/>
                                    <a:gd name="T65" fmla="*/ 10287 h 75057"/>
                                    <a:gd name="T66" fmla="*/ 19558 w 50673"/>
                                    <a:gd name="T67" fmla="*/ 9017 h 75057"/>
                                    <a:gd name="T68" fmla="*/ 20320 w 50673"/>
                                    <a:gd name="T69" fmla="*/ 6986 h 75057"/>
                                    <a:gd name="T70" fmla="*/ 20955 w 50673"/>
                                    <a:gd name="T71" fmla="*/ 5461 h 75057"/>
                                    <a:gd name="T72" fmla="*/ 21590 w 50673"/>
                                    <a:gd name="T73" fmla="*/ 4572 h 75057"/>
                                    <a:gd name="T74" fmla="*/ 22352 w 50673"/>
                                    <a:gd name="T75" fmla="*/ 3937 h 75057"/>
                                    <a:gd name="T76" fmla="*/ 23368 w 50673"/>
                                    <a:gd name="T77" fmla="*/ 3683 h 75057"/>
                                    <a:gd name="T78" fmla="*/ 42799 w 50673"/>
                                    <a:gd name="T79" fmla="*/ 0 h 75057"/>
                                    <a:gd name="T80" fmla="*/ 0 w 50673"/>
                                    <a:gd name="T81" fmla="*/ 0 h 75057"/>
                                    <a:gd name="T82" fmla="*/ 50673 w 50673"/>
                                    <a:gd name="T83" fmla="*/ 75057 h 75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50673" h="75057">
                                      <a:moveTo>
                                        <a:pt x="42799" y="0"/>
                                      </a:moveTo>
                                      <a:cubicBezTo>
                                        <a:pt x="42926" y="0"/>
                                        <a:pt x="43180" y="0"/>
                                        <a:pt x="43434" y="0"/>
                                      </a:cubicBezTo>
                                      <a:cubicBezTo>
                                        <a:pt x="43688" y="0"/>
                                        <a:pt x="43942" y="0"/>
                                        <a:pt x="44196" y="127"/>
                                      </a:cubicBezTo>
                                      <a:cubicBezTo>
                                        <a:pt x="44577" y="127"/>
                                        <a:pt x="44958" y="254"/>
                                        <a:pt x="45339" y="381"/>
                                      </a:cubicBezTo>
                                      <a:cubicBezTo>
                                        <a:pt x="45847" y="508"/>
                                        <a:pt x="46355" y="762"/>
                                        <a:pt x="46990" y="1016"/>
                                      </a:cubicBezTo>
                                      <a:cubicBezTo>
                                        <a:pt x="47752" y="1270"/>
                                        <a:pt x="48514" y="1651"/>
                                        <a:pt x="49022" y="1905"/>
                                      </a:cubicBezTo>
                                      <a:cubicBezTo>
                                        <a:pt x="49530" y="2160"/>
                                        <a:pt x="49911" y="2540"/>
                                        <a:pt x="50165" y="2794"/>
                                      </a:cubicBezTo>
                                      <a:cubicBezTo>
                                        <a:pt x="50419" y="2921"/>
                                        <a:pt x="50546" y="3175"/>
                                        <a:pt x="50546" y="3429"/>
                                      </a:cubicBezTo>
                                      <a:cubicBezTo>
                                        <a:pt x="50673" y="3683"/>
                                        <a:pt x="50546" y="3937"/>
                                        <a:pt x="50546" y="4064"/>
                                      </a:cubicBezTo>
                                      <a:lnTo>
                                        <a:pt x="26797" y="62992"/>
                                      </a:lnTo>
                                      <a:lnTo>
                                        <a:pt x="38862" y="67818"/>
                                      </a:lnTo>
                                      <a:cubicBezTo>
                                        <a:pt x="39116" y="67945"/>
                                        <a:pt x="39370" y="68072"/>
                                        <a:pt x="39497" y="68326"/>
                                      </a:cubicBezTo>
                                      <a:cubicBezTo>
                                        <a:pt x="39751" y="68580"/>
                                        <a:pt x="39751" y="68961"/>
                                        <a:pt x="39878" y="69342"/>
                                      </a:cubicBezTo>
                                      <a:cubicBezTo>
                                        <a:pt x="39878" y="69596"/>
                                        <a:pt x="39878" y="70104"/>
                                        <a:pt x="39751" y="70612"/>
                                      </a:cubicBezTo>
                                      <a:cubicBezTo>
                                        <a:pt x="39624" y="70993"/>
                                        <a:pt x="39497" y="71628"/>
                                        <a:pt x="39243" y="72263"/>
                                      </a:cubicBezTo>
                                      <a:cubicBezTo>
                                        <a:pt x="38989" y="72898"/>
                                        <a:pt x="38735" y="73406"/>
                                        <a:pt x="38481" y="73787"/>
                                      </a:cubicBezTo>
                                      <a:cubicBezTo>
                                        <a:pt x="38100" y="74168"/>
                                        <a:pt x="37846" y="74549"/>
                                        <a:pt x="37592" y="74676"/>
                                      </a:cubicBezTo>
                                      <a:cubicBezTo>
                                        <a:pt x="37338" y="74930"/>
                                        <a:pt x="36957" y="75057"/>
                                        <a:pt x="36703" y="75057"/>
                                      </a:cubicBezTo>
                                      <a:cubicBezTo>
                                        <a:pt x="36449" y="75057"/>
                                        <a:pt x="36195" y="75057"/>
                                        <a:pt x="35941" y="74930"/>
                                      </a:cubicBezTo>
                                      <a:lnTo>
                                        <a:pt x="1016" y="60833"/>
                                      </a:lnTo>
                                      <a:cubicBezTo>
                                        <a:pt x="762" y="60706"/>
                                        <a:pt x="508" y="60579"/>
                                        <a:pt x="381" y="60452"/>
                                      </a:cubicBezTo>
                                      <a:cubicBezTo>
                                        <a:pt x="254" y="60198"/>
                                        <a:pt x="127" y="59944"/>
                                        <a:pt x="0" y="59563"/>
                                      </a:cubicBezTo>
                                      <a:cubicBezTo>
                                        <a:pt x="0" y="59182"/>
                                        <a:pt x="0" y="58801"/>
                                        <a:pt x="0" y="58293"/>
                                      </a:cubicBezTo>
                                      <a:cubicBezTo>
                                        <a:pt x="127" y="57786"/>
                                        <a:pt x="254" y="57277"/>
                                        <a:pt x="508" y="56515"/>
                                      </a:cubicBezTo>
                                      <a:cubicBezTo>
                                        <a:pt x="762" y="56007"/>
                                        <a:pt x="1016" y="55499"/>
                                        <a:pt x="1397" y="54991"/>
                                      </a:cubicBezTo>
                                      <a:cubicBezTo>
                                        <a:pt x="1651" y="54611"/>
                                        <a:pt x="1905" y="54356"/>
                                        <a:pt x="2159" y="54102"/>
                                      </a:cubicBezTo>
                                      <a:cubicBezTo>
                                        <a:pt x="2413" y="53848"/>
                                        <a:pt x="2794" y="53721"/>
                                        <a:pt x="3048" y="53594"/>
                                      </a:cubicBezTo>
                                      <a:cubicBezTo>
                                        <a:pt x="3302" y="53594"/>
                                        <a:pt x="3556" y="53594"/>
                                        <a:pt x="3810" y="53721"/>
                                      </a:cubicBezTo>
                                      <a:lnTo>
                                        <a:pt x="17780" y="59310"/>
                                      </a:lnTo>
                                      <a:lnTo>
                                        <a:pt x="38354" y="8382"/>
                                      </a:lnTo>
                                      <a:lnTo>
                                        <a:pt x="22352" y="10922"/>
                                      </a:lnTo>
                                      <a:cubicBezTo>
                                        <a:pt x="21590" y="11049"/>
                                        <a:pt x="20955" y="11049"/>
                                        <a:pt x="20574" y="10922"/>
                                      </a:cubicBezTo>
                                      <a:cubicBezTo>
                                        <a:pt x="20066" y="10795"/>
                                        <a:pt x="19812" y="10541"/>
                                        <a:pt x="19685" y="10287"/>
                                      </a:cubicBezTo>
                                      <a:cubicBezTo>
                                        <a:pt x="19558" y="9906"/>
                                        <a:pt x="19558" y="9525"/>
                                        <a:pt x="19558" y="9017"/>
                                      </a:cubicBezTo>
                                      <a:cubicBezTo>
                                        <a:pt x="19685" y="8382"/>
                                        <a:pt x="19939" y="7747"/>
                                        <a:pt x="20320" y="6986"/>
                                      </a:cubicBezTo>
                                      <a:cubicBezTo>
                                        <a:pt x="20574" y="6350"/>
                                        <a:pt x="20701" y="5842"/>
                                        <a:pt x="20955" y="5461"/>
                                      </a:cubicBezTo>
                                      <a:cubicBezTo>
                                        <a:pt x="21209" y="5080"/>
                                        <a:pt x="21463" y="4826"/>
                                        <a:pt x="21590" y="4572"/>
                                      </a:cubicBezTo>
                                      <a:cubicBezTo>
                                        <a:pt x="21844" y="4318"/>
                                        <a:pt x="22098" y="4064"/>
                                        <a:pt x="22352" y="3937"/>
                                      </a:cubicBezTo>
                                      <a:cubicBezTo>
                                        <a:pt x="22606" y="3811"/>
                                        <a:pt x="22987" y="3811"/>
                                        <a:pt x="23368" y="3683"/>
                                      </a:cubicBezTo>
                                      <a:lnTo>
                                        <a:pt x="4279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07" name="Shape 3027"/>
                              <wps:cNvSpPr>
                                <a:spLocks/>
                              </wps:cNvSpPr>
                              <wps:spPr bwMode="auto">
                                <a:xfrm>
                                  <a:off x="1892" y="2181"/>
                                  <a:ext cx="291" cy="719"/>
                                </a:xfrm>
                                <a:custGeom>
                                  <a:avLst/>
                                  <a:gdLst>
                                    <a:gd name="T0" fmla="*/ 29169 w 29169"/>
                                    <a:gd name="T1" fmla="*/ 0 h 71899"/>
                                    <a:gd name="T2" fmla="*/ 29169 w 29169"/>
                                    <a:gd name="T3" fmla="*/ 9137 h 71899"/>
                                    <a:gd name="T4" fmla="*/ 25654 w 29169"/>
                                    <a:gd name="T5" fmla="*/ 11192 h 71899"/>
                                    <a:gd name="T6" fmla="*/ 20066 w 29169"/>
                                    <a:gd name="T7" fmla="*/ 18813 h 71899"/>
                                    <a:gd name="T8" fmla="*/ 15367 w 29169"/>
                                    <a:gd name="T9" fmla="*/ 29099 h 71899"/>
                                    <a:gd name="T10" fmla="*/ 10922 w 29169"/>
                                    <a:gd name="T11" fmla="*/ 42180 h 71899"/>
                                    <a:gd name="T12" fmla="*/ 9906 w 29169"/>
                                    <a:gd name="T13" fmla="*/ 51705 h 71899"/>
                                    <a:gd name="T14" fmla="*/ 12319 w 29169"/>
                                    <a:gd name="T15" fmla="*/ 58310 h 71899"/>
                                    <a:gd name="T16" fmla="*/ 18034 w 29169"/>
                                    <a:gd name="T17" fmla="*/ 62374 h 71899"/>
                                    <a:gd name="T18" fmla="*/ 23495 w 29169"/>
                                    <a:gd name="T19" fmla="*/ 63390 h 71899"/>
                                    <a:gd name="T20" fmla="*/ 28321 w 29169"/>
                                    <a:gd name="T21" fmla="*/ 62374 h 71899"/>
                                    <a:gd name="T22" fmla="*/ 29169 w 29169"/>
                                    <a:gd name="T23" fmla="*/ 61750 h 71899"/>
                                    <a:gd name="T24" fmla="*/ 29169 w 29169"/>
                                    <a:gd name="T25" fmla="*/ 70454 h 71899"/>
                                    <a:gd name="T26" fmla="*/ 26797 w 29169"/>
                                    <a:gd name="T27" fmla="*/ 71391 h 71899"/>
                                    <a:gd name="T28" fmla="*/ 14605 w 29169"/>
                                    <a:gd name="T29" fmla="*/ 69359 h 71899"/>
                                    <a:gd name="T30" fmla="*/ 4826 w 29169"/>
                                    <a:gd name="T31" fmla="*/ 62881 h 71899"/>
                                    <a:gd name="T32" fmla="*/ 508 w 29169"/>
                                    <a:gd name="T33" fmla="*/ 53484 h 71899"/>
                                    <a:gd name="T34" fmla="*/ 1143 w 29169"/>
                                    <a:gd name="T35" fmla="*/ 41165 h 71899"/>
                                    <a:gd name="T36" fmla="*/ 5969 w 29169"/>
                                    <a:gd name="T37" fmla="*/ 26051 h 71899"/>
                                    <a:gd name="T38" fmla="*/ 12954 w 29169"/>
                                    <a:gd name="T39" fmla="*/ 12463 h 71899"/>
                                    <a:gd name="T40" fmla="*/ 21336 w 29169"/>
                                    <a:gd name="T41" fmla="*/ 3192 h 71899"/>
                                    <a:gd name="T42" fmla="*/ 29169 w 29169"/>
                                    <a:gd name="T43" fmla="*/ 0 h 71899"/>
                                    <a:gd name="T44" fmla="*/ 0 w 29169"/>
                                    <a:gd name="T45" fmla="*/ 0 h 71899"/>
                                    <a:gd name="T46" fmla="*/ 29169 w 29169"/>
                                    <a:gd name="T47" fmla="*/ 71899 h 71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899">
                                      <a:moveTo>
                                        <a:pt x="29169" y="0"/>
                                      </a:moveTo>
                                      <a:lnTo>
                                        <a:pt x="29169" y="9137"/>
                                      </a:lnTo>
                                      <a:lnTo>
                                        <a:pt x="25654" y="11192"/>
                                      </a:lnTo>
                                      <a:cubicBezTo>
                                        <a:pt x="23622" y="13224"/>
                                        <a:pt x="21844" y="15765"/>
                                        <a:pt x="20066" y="18813"/>
                                      </a:cubicBezTo>
                                      <a:cubicBezTo>
                                        <a:pt x="18415" y="21988"/>
                                        <a:pt x="16891" y="25417"/>
                                        <a:pt x="15367" y="29099"/>
                                      </a:cubicBezTo>
                                      <a:cubicBezTo>
                                        <a:pt x="13335" y="34052"/>
                                        <a:pt x="11811" y="38498"/>
                                        <a:pt x="10922" y="42180"/>
                                      </a:cubicBezTo>
                                      <a:cubicBezTo>
                                        <a:pt x="10033" y="45864"/>
                                        <a:pt x="9779" y="49039"/>
                                        <a:pt x="9906" y="51705"/>
                                      </a:cubicBezTo>
                                      <a:cubicBezTo>
                                        <a:pt x="10160" y="54373"/>
                                        <a:pt x="10922" y="56531"/>
                                        <a:pt x="12319" y="58310"/>
                                      </a:cubicBezTo>
                                      <a:cubicBezTo>
                                        <a:pt x="13589" y="59961"/>
                                        <a:pt x="15494" y="61357"/>
                                        <a:pt x="18034" y="62374"/>
                                      </a:cubicBezTo>
                                      <a:cubicBezTo>
                                        <a:pt x="19939" y="63136"/>
                                        <a:pt x="21844" y="63517"/>
                                        <a:pt x="23495" y="63390"/>
                                      </a:cubicBezTo>
                                      <a:cubicBezTo>
                                        <a:pt x="25273" y="63390"/>
                                        <a:pt x="26797" y="63009"/>
                                        <a:pt x="28321" y="62374"/>
                                      </a:cubicBezTo>
                                      <a:lnTo>
                                        <a:pt x="29169" y="61750"/>
                                      </a:lnTo>
                                      <a:lnTo>
                                        <a:pt x="29169" y="70454"/>
                                      </a:lnTo>
                                      <a:lnTo>
                                        <a:pt x="26797" y="71391"/>
                                      </a:lnTo>
                                      <a:cubicBezTo>
                                        <a:pt x="23114" y="71899"/>
                                        <a:pt x="19050" y="71264"/>
                                        <a:pt x="14605" y="69359"/>
                                      </a:cubicBezTo>
                                      <a:cubicBezTo>
                                        <a:pt x="10414" y="67707"/>
                                        <a:pt x="7112" y="65549"/>
                                        <a:pt x="4826" y="62881"/>
                                      </a:cubicBezTo>
                                      <a:cubicBezTo>
                                        <a:pt x="2540" y="60215"/>
                                        <a:pt x="1143" y="57040"/>
                                        <a:pt x="508" y="53484"/>
                                      </a:cubicBezTo>
                                      <a:cubicBezTo>
                                        <a:pt x="0" y="49800"/>
                                        <a:pt x="127" y="45737"/>
                                        <a:pt x="1143" y="41165"/>
                                      </a:cubicBezTo>
                                      <a:cubicBezTo>
                                        <a:pt x="2159" y="36592"/>
                                        <a:pt x="3683" y="31513"/>
                                        <a:pt x="5969" y="26051"/>
                                      </a:cubicBezTo>
                                      <a:cubicBezTo>
                                        <a:pt x="8001" y="20972"/>
                                        <a:pt x="10287" y="16399"/>
                                        <a:pt x="12954" y="12463"/>
                                      </a:cubicBezTo>
                                      <a:cubicBezTo>
                                        <a:pt x="15494" y="8525"/>
                                        <a:pt x="18288" y="5477"/>
                                        <a:pt x="21336" y="3192"/>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08" name="Shape 3028"/>
                              <wps:cNvSpPr>
                                <a:spLocks/>
                              </wps:cNvSpPr>
                              <wps:spPr bwMode="auto">
                                <a:xfrm>
                                  <a:off x="1647" y="1950"/>
                                  <a:ext cx="292" cy="719"/>
                                </a:xfrm>
                                <a:custGeom>
                                  <a:avLst/>
                                  <a:gdLst>
                                    <a:gd name="T0" fmla="*/ 2372 w 29170"/>
                                    <a:gd name="T1" fmla="*/ 381 h 71899"/>
                                    <a:gd name="T2" fmla="*/ 14564 w 29170"/>
                                    <a:gd name="T3" fmla="*/ 2414 h 71899"/>
                                    <a:gd name="T4" fmla="*/ 24343 w 29170"/>
                                    <a:gd name="T5" fmla="*/ 9017 h 71899"/>
                                    <a:gd name="T6" fmla="*/ 28661 w 29170"/>
                                    <a:gd name="T7" fmla="*/ 18415 h 71899"/>
                                    <a:gd name="T8" fmla="*/ 28027 w 29170"/>
                                    <a:gd name="T9" fmla="*/ 30735 h 71899"/>
                                    <a:gd name="T10" fmla="*/ 23201 w 29170"/>
                                    <a:gd name="T11" fmla="*/ 45847 h 71899"/>
                                    <a:gd name="T12" fmla="*/ 16342 w 29170"/>
                                    <a:gd name="T13" fmla="*/ 59437 h 71899"/>
                                    <a:gd name="T14" fmla="*/ 7833 w 29170"/>
                                    <a:gd name="T15" fmla="*/ 68707 h 71899"/>
                                    <a:gd name="T16" fmla="*/ 0 w 29170"/>
                                    <a:gd name="T17" fmla="*/ 71899 h 71899"/>
                                    <a:gd name="T18" fmla="*/ 0 w 29170"/>
                                    <a:gd name="T19" fmla="*/ 63147 h 71899"/>
                                    <a:gd name="T20" fmla="*/ 3389 w 29170"/>
                                    <a:gd name="T21" fmla="*/ 60579 h 71899"/>
                                    <a:gd name="T22" fmla="*/ 7326 w 29170"/>
                                    <a:gd name="T23" fmla="*/ 55880 h 71899"/>
                                    <a:gd name="T24" fmla="*/ 10754 w 29170"/>
                                    <a:gd name="T25" fmla="*/ 49785 h 71899"/>
                                    <a:gd name="T26" fmla="*/ 13802 w 29170"/>
                                    <a:gd name="T27" fmla="*/ 42799 h 71899"/>
                                    <a:gd name="T28" fmla="*/ 17104 w 29170"/>
                                    <a:gd name="T29" fmla="*/ 33655 h 71899"/>
                                    <a:gd name="T30" fmla="*/ 18883 w 29170"/>
                                    <a:gd name="T31" fmla="*/ 26163 h 71899"/>
                                    <a:gd name="T32" fmla="*/ 19264 w 29170"/>
                                    <a:gd name="T33" fmla="*/ 20193 h 71899"/>
                                    <a:gd name="T34" fmla="*/ 17993 w 29170"/>
                                    <a:gd name="T35" fmla="*/ 15494 h 71899"/>
                                    <a:gd name="T36" fmla="*/ 15327 w 29170"/>
                                    <a:gd name="T37" fmla="*/ 11939 h 71899"/>
                                    <a:gd name="T38" fmla="*/ 11135 w 29170"/>
                                    <a:gd name="T39" fmla="*/ 9525 h 71899"/>
                                    <a:gd name="T40" fmla="*/ 3134 w 29170"/>
                                    <a:gd name="T41" fmla="*/ 8764 h 71899"/>
                                    <a:gd name="T42" fmla="*/ 0 w 29170"/>
                                    <a:gd name="T43" fmla="*/ 10632 h 71899"/>
                                    <a:gd name="T44" fmla="*/ 0 w 29170"/>
                                    <a:gd name="T45" fmla="*/ 1348 h 71899"/>
                                    <a:gd name="T46" fmla="*/ 2372 w 29170"/>
                                    <a:gd name="T47" fmla="*/ 381 h 71899"/>
                                    <a:gd name="T48" fmla="*/ 0 w 29170"/>
                                    <a:gd name="T49" fmla="*/ 0 h 71899"/>
                                    <a:gd name="T50" fmla="*/ 29170 w 29170"/>
                                    <a:gd name="T51" fmla="*/ 71899 h 71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170" h="71899">
                                      <a:moveTo>
                                        <a:pt x="2372" y="381"/>
                                      </a:moveTo>
                                      <a:cubicBezTo>
                                        <a:pt x="6055" y="0"/>
                                        <a:pt x="10120" y="636"/>
                                        <a:pt x="14564" y="2414"/>
                                      </a:cubicBezTo>
                                      <a:cubicBezTo>
                                        <a:pt x="18755" y="4191"/>
                                        <a:pt x="22058" y="6350"/>
                                        <a:pt x="24343" y="9017"/>
                                      </a:cubicBezTo>
                                      <a:cubicBezTo>
                                        <a:pt x="26629" y="11685"/>
                                        <a:pt x="28027" y="14860"/>
                                        <a:pt x="28661" y="18415"/>
                                      </a:cubicBezTo>
                                      <a:cubicBezTo>
                                        <a:pt x="29170" y="22098"/>
                                        <a:pt x="29042" y="26163"/>
                                        <a:pt x="28027" y="30735"/>
                                      </a:cubicBezTo>
                                      <a:cubicBezTo>
                                        <a:pt x="27010" y="35306"/>
                                        <a:pt x="25359" y="40260"/>
                                        <a:pt x="23201" y="45847"/>
                                      </a:cubicBezTo>
                                      <a:cubicBezTo>
                                        <a:pt x="21168" y="50927"/>
                                        <a:pt x="18755" y="55499"/>
                                        <a:pt x="16342" y="59437"/>
                                      </a:cubicBezTo>
                                      <a:cubicBezTo>
                                        <a:pt x="13802" y="63373"/>
                                        <a:pt x="10882" y="66422"/>
                                        <a:pt x="7833" y="68707"/>
                                      </a:cubicBezTo>
                                      <a:lnTo>
                                        <a:pt x="0" y="71899"/>
                                      </a:lnTo>
                                      <a:lnTo>
                                        <a:pt x="0" y="63147"/>
                                      </a:lnTo>
                                      <a:lnTo>
                                        <a:pt x="3389" y="60579"/>
                                      </a:lnTo>
                                      <a:cubicBezTo>
                                        <a:pt x="4785" y="59310"/>
                                        <a:pt x="6055" y="57658"/>
                                        <a:pt x="7326" y="55880"/>
                                      </a:cubicBezTo>
                                      <a:cubicBezTo>
                                        <a:pt x="8468" y="54102"/>
                                        <a:pt x="9611" y="52070"/>
                                        <a:pt x="10754" y="49785"/>
                                      </a:cubicBezTo>
                                      <a:cubicBezTo>
                                        <a:pt x="11771" y="47625"/>
                                        <a:pt x="12786" y="45213"/>
                                        <a:pt x="13802" y="42799"/>
                                      </a:cubicBezTo>
                                      <a:cubicBezTo>
                                        <a:pt x="15199" y="39370"/>
                                        <a:pt x="16215" y="36322"/>
                                        <a:pt x="17104" y="33655"/>
                                      </a:cubicBezTo>
                                      <a:cubicBezTo>
                                        <a:pt x="17993" y="30862"/>
                                        <a:pt x="18502" y="28322"/>
                                        <a:pt x="18883" y="26163"/>
                                      </a:cubicBezTo>
                                      <a:cubicBezTo>
                                        <a:pt x="19264" y="23876"/>
                                        <a:pt x="19390" y="21972"/>
                                        <a:pt x="19264" y="20193"/>
                                      </a:cubicBezTo>
                                      <a:cubicBezTo>
                                        <a:pt x="19009" y="18415"/>
                                        <a:pt x="18628" y="16891"/>
                                        <a:pt x="17993" y="15494"/>
                                      </a:cubicBezTo>
                                      <a:cubicBezTo>
                                        <a:pt x="17358" y="14097"/>
                                        <a:pt x="16470" y="12954"/>
                                        <a:pt x="15327" y="11939"/>
                                      </a:cubicBezTo>
                                      <a:cubicBezTo>
                                        <a:pt x="14183" y="11049"/>
                                        <a:pt x="12786" y="10161"/>
                                        <a:pt x="11135" y="9525"/>
                                      </a:cubicBezTo>
                                      <a:cubicBezTo>
                                        <a:pt x="8087" y="8382"/>
                                        <a:pt x="5421" y="8001"/>
                                        <a:pt x="3134" y="8764"/>
                                      </a:cubicBezTo>
                                      <a:lnTo>
                                        <a:pt x="0" y="10632"/>
                                      </a:lnTo>
                                      <a:lnTo>
                                        <a:pt x="0" y="1348"/>
                                      </a:lnTo>
                                      <a:lnTo>
                                        <a:pt x="2372"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09" name="Shape 3029"/>
                              <wps:cNvSpPr>
                                <a:spLocks/>
                              </wps:cNvSpPr>
                              <wps:spPr bwMode="auto">
                                <a:xfrm>
                                  <a:off x="2183" y="2167"/>
                                  <a:ext cx="293" cy="719"/>
                                </a:xfrm>
                                <a:custGeom>
                                  <a:avLst/>
                                  <a:gdLst>
                                    <a:gd name="T0" fmla="*/ 2454 w 29251"/>
                                    <a:gd name="T1" fmla="*/ 381 h 71834"/>
                                    <a:gd name="T2" fmla="*/ 14646 w 29251"/>
                                    <a:gd name="T3" fmla="*/ 2413 h 71834"/>
                                    <a:gd name="T4" fmla="*/ 24425 w 29251"/>
                                    <a:gd name="T5" fmla="*/ 9017 h 71834"/>
                                    <a:gd name="T6" fmla="*/ 28616 w 29251"/>
                                    <a:gd name="T7" fmla="*/ 18415 h 71834"/>
                                    <a:gd name="T8" fmla="*/ 28108 w 29251"/>
                                    <a:gd name="T9" fmla="*/ 30734 h 71834"/>
                                    <a:gd name="T10" fmla="*/ 23282 w 29251"/>
                                    <a:gd name="T11" fmla="*/ 45848 h 71834"/>
                                    <a:gd name="T12" fmla="*/ 16297 w 29251"/>
                                    <a:gd name="T13" fmla="*/ 59436 h 71834"/>
                                    <a:gd name="T14" fmla="*/ 7915 w 29251"/>
                                    <a:gd name="T15" fmla="*/ 68707 h 71834"/>
                                    <a:gd name="T16" fmla="*/ 0 w 29251"/>
                                    <a:gd name="T17" fmla="*/ 71834 h 71834"/>
                                    <a:gd name="T18" fmla="*/ 0 w 29251"/>
                                    <a:gd name="T19" fmla="*/ 63131 h 71834"/>
                                    <a:gd name="T20" fmla="*/ 3470 w 29251"/>
                                    <a:gd name="T21" fmla="*/ 60579 h 71834"/>
                                    <a:gd name="T22" fmla="*/ 7280 w 29251"/>
                                    <a:gd name="T23" fmla="*/ 55880 h 71834"/>
                                    <a:gd name="T24" fmla="*/ 10709 w 29251"/>
                                    <a:gd name="T25" fmla="*/ 49784 h 71834"/>
                                    <a:gd name="T26" fmla="*/ 13884 w 29251"/>
                                    <a:gd name="T27" fmla="*/ 42799 h 71834"/>
                                    <a:gd name="T28" fmla="*/ 17186 w 29251"/>
                                    <a:gd name="T29" fmla="*/ 33655 h 71834"/>
                                    <a:gd name="T30" fmla="*/ 18964 w 29251"/>
                                    <a:gd name="T31" fmla="*/ 26162 h 71834"/>
                                    <a:gd name="T32" fmla="*/ 19218 w 29251"/>
                                    <a:gd name="T33" fmla="*/ 20193 h 71834"/>
                                    <a:gd name="T34" fmla="*/ 18075 w 29251"/>
                                    <a:gd name="T35" fmla="*/ 15494 h 71834"/>
                                    <a:gd name="T36" fmla="*/ 15408 w 29251"/>
                                    <a:gd name="T37" fmla="*/ 11938 h 71834"/>
                                    <a:gd name="T38" fmla="*/ 11090 w 29251"/>
                                    <a:gd name="T39" fmla="*/ 9525 h 71834"/>
                                    <a:gd name="T40" fmla="*/ 3216 w 29251"/>
                                    <a:gd name="T41" fmla="*/ 8636 h 71834"/>
                                    <a:gd name="T42" fmla="*/ 0 w 29251"/>
                                    <a:gd name="T43" fmla="*/ 10517 h 71834"/>
                                    <a:gd name="T44" fmla="*/ 0 w 29251"/>
                                    <a:gd name="T45" fmla="*/ 1381 h 71834"/>
                                    <a:gd name="T46" fmla="*/ 2454 w 29251"/>
                                    <a:gd name="T47" fmla="*/ 381 h 71834"/>
                                    <a:gd name="T48" fmla="*/ 0 w 29251"/>
                                    <a:gd name="T49" fmla="*/ 0 h 71834"/>
                                    <a:gd name="T50" fmla="*/ 29251 w 29251"/>
                                    <a:gd name="T51" fmla="*/ 71834 h 7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834">
                                      <a:moveTo>
                                        <a:pt x="2454" y="381"/>
                                      </a:moveTo>
                                      <a:cubicBezTo>
                                        <a:pt x="6137" y="0"/>
                                        <a:pt x="10201" y="635"/>
                                        <a:pt x="14646" y="2413"/>
                                      </a:cubicBezTo>
                                      <a:cubicBezTo>
                                        <a:pt x="18837" y="4064"/>
                                        <a:pt x="22139" y="6350"/>
                                        <a:pt x="24425" y="9017"/>
                                      </a:cubicBezTo>
                                      <a:cubicBezTo>
                                        <a:pt x="26584" y="11684"/>
                                        <a:pt x="28108" y="14732"/>
                                        <a:pt x="28616" y="18415"/>
                                      </a:cubicBezTo>
                                      <a:cubicBezTo>
                                        <a:pt x="29251" y="22098"/>
                                        <a:pt x="28997" y="26162"/>
                                        <a:pt x="28108" y="30734"/>
                                      </a:cubicBezTo>
                                      <a:cubicBezTo>
                                        <a:pt x="27092" y="35306"/>
                                        <a:pt x="25441" y="40259"/>
                                        <a:pt x="23282" y="45848"/>
                                      </a:cubicBezTo>
                                      <a:cubicBezTo>
                                        <a:pt x="21123" y="50927"/>
                                        <a:pt x="18837" y="55499"/>
                                        <a:pt x="16297" y="59436"/>
                                      </a:cubicBezTo>
                                      <a:cubicBezTo>
                                        <a:pt x="13757" y="63247"/>
                                        <a:pt x="10963" y="66422"/>
                                        <a:pt x="7915" y="68707"/>
                                      </a:cubicBezTo>
                                      <a:lnTo>
                                        <a:pt x="0" y="71834"/>
                                      </a:lnTo>
                                      <a:lnTo>
                                        <a:pt x="0" y="63131"/>
                                      </a:lnTo>
                                      <a:lnTo>
                                        <a:pt x="3470" y="60579"/>
                                      </a:lnTo>
                                      <a:cubicBezTo>
                                        <a:pt x="4867" y="59182"/>
                                        <a:pt x="6137" y="57658"/>
                                        <a:pt x="7280" y="55880"/>
                                      </a:cubicBezTo>
                                      <a:cubicBezTo>
                                        <a:pt x="8550" y="54102"/>
                                        <a:pt x="9693" y="52070"/>
                                        <a:pt x="10709" y="49784"/>
                                      </a:cubicBezTo>
                                      <a:cubicBezTo>
                                        <a:pt x="11852" y="47625"/>
                                        <a:pt x="12868" y="45212"/>
                                        <a:pt x="13884" y="42799"/>
                                      </a:cubicBezTo>
                                      <a:cubicBezTo>
                                        <a:pt x="15281" y="39370"/>
                                        <a:pt x="16297" y="36323"/>
                                        <a:pt x="17186" y="33655"/>
                                      </a:cubicBezTo>
                                      <a:cubicBezTo>
                                        <a:pt x="17948" y="30861"/>
                                        <a:pt x="18583" y="28322"/>
                                        <a:pt x="18964" y="26162"/>
                                      </a:cubicBezTo>
                                      <a:cubicBezTo>
                                        <a:pt x="19345" y="23876"/>
                                        <a:pt x="19345" y="21972"/>
                                        <a:pt x="19218" y="20193"/>
                                      </a:cubicBezTo>
                                      <a:cubicBezTo>
                                        <a:pt x="19091" y="18415"/>
                                        <a:pt x="18710" y="16764"/>
                                        <a:pt x="18075" y="15494"/>
                                      </a:cubicBezTo>
                                      <a:cubicBezTo>
                                        <a:pt x="17440" y="14098"/>
                                        <a:pt x="16551" y="12954"/>
                                        <a:pt x="15408" y="11938"/>
                                      </a:cubicBezTo>
                                      <a:cubicBezTo>
                                        <a:pt x="14138" y="10923"/>
                                        <a:pt x="12741" y="10160"/>
                                        <a:pt x="11090" y="9525"/>
                                      </a:cubicBezTo>
                                      <a:cubicBezTo>
                                        <a:pt x="8169" y="8255"/>
                                        <a:pt x="5502" y="8001"/>
                                        <a:pt x="3216" y="8636"/>
                                      </a:cubicBezTo>
                                      <a:lnTo>
                                        <a:pt x="0" y="10517"/>
                                      </a:lnTo>
                                      <a:lnTo>
                                        <a:pt x="0" y="1381"/>
                                      </a:lnTo>
                                      <a:lnTo>
                                        <a:pt x="2454"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10" name="Shape 3031"/>
                              <wps:cNvSpPr>
                                <a:spLocks/>
                              </wps:cNvSpPr>
                              <wps:spPr bwMode="auto">
                                <a:xfrm>
                                  <a:off x="1355" y="602"/>
                                  <a:ext cx="292" cy="720"/>
                                </a:xfrm>
                                <a:custGeom>
                                  <a:avLst/>
                                  <a:gdLst>
                                    <a:gd name="T0" fmla="*/ 29251 w 29251"/>
                                    <a:gd name="T1" fmla="*/ 0 h 71931"/>
                                    <a:gd name="T2" fmla="*/ 29251 w 29251"/>
                                    <a:gd name="T3" fmla="*/ 9284 h 71931"/>
                                    <a:gd name="T4" fmla="*/ 25781 w 29251"/>
                                    <a:gd name="T5" fmla="*/ 11352 h 71931"/>
                                    <a:gd name="T6" fmla="*/ 20193 w 29251"/>
                                    <a:gd name="T7" fmla="*/ 18972 h 71931"/>
                                    <a:gd name="T8" fmla="*/ 15367 w 29251"/>
                                    <a:gd name="T9" fmla="*/ 29132 h 71931"/>
                                    <a:gd name="T10" fmla="*/ 10922 w 29251"/>
                                    <a:gd name="T11" fmla="*/ 42213 h 71931"/>
                                    <a:gd name="T12" fmla="*/ 10033 w 29251"/>
                                    <a:gd name="T13" fmla="*/ 51738 h 71931"/>
                                    <a:gd name="T14" fmla="*/ 12319 w 29251"/>
                                    <a:gd name="T15" fmla="*/ 58343 h 71931"/>
                                    <a:gd name="T16" fmla="*/ 18034 w 29251"/>
                                    <a:gd name="T17" fmla="*/ 62406 h 71931"/>
                                    <a:gd name="T18" fmla="*/ 23495 w 29251"/>
                                    <a:gd name="T19" fmla="*/ 63549 h 71931"/>
                                    <a:gd name="T20" fmla="*/ 28448 w 29251"/>
                                    <a:gd name="T21" fmla="*/ 62406 h 71931"/>
                                    <a:gd name="T22" fmla="*/ 29251 w 29251"/>
                                    <a:gd name="T23" fmla="*/ 61798 h 71931"/>
                                    <a:gd name="T24" fmla="*/ 29251 w 29251"/>
                                    <a:gd name="T25" fmla="*/ 70551 h 71931"/>
                                    <a:gd name="T26" fmla="*/ 26797 w 29251"/>
                                    <a:gd name="T27" fmla="*/ 71550 h 71931"/>
                                    <a:gd name="T28" fmla="*/ 14605 w 29251"/>
                                    <a:gd name="T29" fmla="*/ 69518 h 71931"/>
                                    <a:gd name="T30" fmla="*/ 4826 w 29251"/>
                                    <a:gd name="T31" fmla="*/ 62914 h 71931"/>
                                    <a:gd name="T32" fmla="*/ 635 w 29251"/>
                                    <a:gd name="T33" fmla="*/ 53517 h 71931"/>
                                    <a:gd name="T34" fmla="*/ 1143 w 29251"/>
                                    <a:gd name="T35" fmla="*/ 41197 h 71931"/>
                                    <a:gd name="T36" fmla="*/ 5969 w 29251"/>
                                    <a:gd name="T37" fmla="*/ 26084 h 71931"/>
                                    <a:gd name="T38" fmla="*/ 12954 w 29251"/>
                                    <a:gd name="T39" fmla="*/ 12495 h 71931"/>
                                    <a:gd name="T40" fmla="*/ 21336 w 29251"/>
                                    <a:gd name="T41" fmla="*/ 3224 h 71931"/>
                                    <a:gd name="T42" fmla="*/ 29251 w 29251"/>
                                    <a:gd name="T43" fmla="*/ 0 h 71931"/>
                                    <a:gd name="T44" fmla="*/ 0 w 29251"/>
                                    <a:gd name="T45" fmla="*/ 0 h 71931"/>
                                    <a:gd name="T46" fmla="*/ 29251 w 29251"/>
                                    <a:gd name="T47" fmla="*/ 71931 h 71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251" h="71931">
                                      <a:moveTo>
                                        <a:pt x="29251" y="0"/>
                                      </a:moveTo>
                                      <a:lnTo>
                                        <a:pt x="29251" y="9284"/>
                                      </a:lnTo>
                                      <a:lnTo>
                                        <a:pt x="25781" y="11352"/>
                                      </a:lnTo>
                                      <a:cubicBezTo>
                                        <a:pt x="23749" y="13257"/>
                                        <a:pt x="21844" y="15797"/>
                                        <a:pt x="20193" y="18972"/>
                                      </a:cubicBezTo>
                                      <a:cubicBezTo>
                                        <a:pt x="18415" y="22020"/>
                                        <a:pt x="16891" y="25449"/>
                                        <a:pt x="15367" y="29132"/>
                                      </a:cubicBezTo>
                                      <a:cubicBezTo>
                                        <a:pt x="13335" y="34212"/>
                                        <a:pt x="11938" y="38530"/>
                                        <a:pt x="10922" y="42213"/>
                                      </a:cubicBezTo>
                                      <a:cubicBezTo>
                                        <a:pt x="10033" y="45896"/>
                                        <a:pt x="9779" y="49071"/>
                                        <a:pt x="10033" y="51738"/>
                                      </a:cubicBezTo>
                                      <a:cubicBezTo>
                                        <a:pt x="10160" y="54405"/>
                                        <a:pt x="11049" y="56564"/>
                                        <a:pt x="12319" y="58343"/>
                                      </a:cubicBezTo>
                                      <a:cubicBezTo>
                                        <a:pt x="13716" y="59993"/>
                                        <a:pt x="15621" y="61390"/>
                                        <a:pt x="18034" y="62406"/>
                                      </a:cubicBezTo>
                                      <a:cubicBezTo>
                                        <a:pt x="19939" y="63168"/>
                                        <a:pt x="21844" y="63549"/>
                                        <a:pt x="23495" y="63549"/>
                                      </a:cubicBezTo>
                                      <a:cubicBezTo>
                                        <a:pt x="25273" y="63422"/>
                                        <a:pt x="26924" y="63168"/>
                                        <a:pt x="28448" y="62406"/>
                                      </a:cubicBezTo>
                                      <a:lnTo>
                                        <a:pt x="29251" y="61798"/>
                                      </a:lnTo>
                                      <a:lnTo>
                                        <a:pt x="29251" y="70551"/>
                                      </a:lnTo>
                                      <a:lnTo>
                                        <a:pt x="26797" y="71550"/>
                                      </a:lnTo>
                                      <a:cubicBezTo>
                                        <a:pt x="23114" y="71931"/>
                                        <a:pt x="19050" y="71296"/>
                                        <a:pt x="14605" y="69518"/>
                                      </a:cubicBezTo>
                                      <a:cubicBezTo>
                                        <a:pt x="10414" y="67740"/>
                                        <a:pt x="7112" y="65581"/>
                                        <a:pt x="4826" y="62914"/>
                                      </a:cubicBezTo>
                                      <a:cubicBezTo>
                                        <a:pt x="2540" y="60247"/>
                                        <a:pt x="1143" y="57072"/>
                                        <a:pt x="635" y="53517"/>
                                      </a:cubicBezTo>
                                      <a:cubicBezTo>
                                        <a:pt x="0" y="49833"/>
                                        <a:pt x="254" y="45769"/>
                                        <a:pt x="1143" y="41197"/>
                                      </a:cubicBezTo>
                                      <a:cubicBezTo>
                                        <a:pt x="2159" y="36625"/>
                                        <a:pt x="3810" y="31672"/>
                                        <a:pt x="5969" y="26084"/>
                                      </a:cubicBezTo>
                                      <a:cubicBezTo>
                                        <a:pt x="8001" y="21005"/>
                                        <a:pt x="10414" y="16432"/>
                                        <a:pt x="12954" y="12495"/>
                                      </a:cubicBezTo>
                                      <a:cubicBezTo>
                                        <a:pt x="15494" y="8558"/>
                                        <a:pt x="18288" y="5511"/>
                                        <a:pt x="21336" y="3224"/>
                                      </a:cubicBezTo>
                                      <a:lnTo>
                                        <a:pt x="29251"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11" name="Shape 3032"/>
                              <wps:cNvSpPr>
                                <a:spLocks/>
                              </wps:cNvSpPr>
                              <wps:spPr bwMode="auto">
                                <a:xfrm>
                                  <a:off x="774" y="365"/>
                                  <a:ext cx="600" cy="786"/>
                                </a:xfrm>
                                <a:custGeom>
                                  <a:avLst/>
                                  <a:gdLst>
                                    <a:gd name="T0" fmla="*/ 34290 w 59944"/>
                                    <a:gd name="T1" fmla="*/ 0 h 78613"/>
                                    <a:gd name="T2" fmla="*/ 39878 w 59944"/>
                                    <a:gd name="T3" fmla="*/ 508 h 78613"/>
                                    <a:gd name="T4" fmla="*/ 45974 w 59944"/>
                                    <a:gd name="T5" fmla="*/ 2286 h 78613"/>
                                    <a:gd name="T6" fmla="*/ 53975 w 59944"/>
                                    <a:gd name="T7" fmla="*/ 7112 h 78613"/>
                                    <a:gd name="T8" fmla="*/ 58547 w 59944"/>
                                    <a:gd name="T9" fmla="*/ 13208 h 78613"/>
                                    <a:gd name="T10" fmla="*/ 59817 w 59944"/>
                                    <a:gd name="T11" fmla="*/ 20193 h 78613"/>
                                    <a:gd name="T12" fmla="*/ 58293 w 59944"/>
                                    <a:gd name="T13" fmla="*/ 27432 h 78613"/>
                                    <a:gd name="T14" fmla="*/ 55245 w 59944"/>
                                    <a:gd name="T15" fmla="*/ 33655 h 78613"/>
                                    <a:gd name="T16" fmla="*/ 50038 w 59944"/>
                                    <a:gd name="T17" fmla="*/ 39497 h 78613"/>
                                    <a:gd name="T18" fmla="*/ 41402 w 59944"/>
                                    <a:gd name="T19" fmla="*/ 45593 h 78613"/>
                                    <a:gd name="T20" fmla="*/ 27940 w 59944"/>
                                    <a:gd name="T21" fmla="*/ 52324 h 78613"/>
                                    <a:gd name="T22" fmla="*/ 12827 w 59944"/>
                                    <a:gd name="T23" fmla="*/ 59055 h 78613"/>
                                    <a:gd name="T24" fmla="*/ 42037 w 59944"/>
                                    <a:gd name="T25" fmla="*/ 70866 h 78613"/>
                                    <a:gd name="T26" fmla="*/ 42672 w 59944"/>
                                    <a:gd name="T27" fmla="*/ 71374 h 78613"/>
                                    <a:gd name="T28" fmla="*/ 43053 w 59944"/>
                                    <a:gd name="T29" fmla="*/ 72390 h 78613"/>
                                    <a:gd name="T30" fmla="*/ 43053 w 59944"/>
                                    <a:gd name="T31" fmla="*/ 73660 h 78613"/>
                                    <a:gd name="T32" fmla="*/ 42545 w 59944"/>
                                    <a:gd name="T33" fmla="*/ 75438 h 78613"/>
                                    <a:gd name="T34" fmla="*/ 41656 w 59944"/>
                                    <a:gd name="T35" fmla="*/ 76962 h 78613"/>
                                    <a:gd name="T36" fmla="*/ 40894 w 59944"/>
                                    <a:gd name="T37" fmla="*/ 78105 h 78613"/>
                                    <a:gd name="T38" fmla="*/ 40005 w 59944"/>
                                    <a:gd name="T39" fmla="*/ 78613 h 78613"/>
                                    <a:gd name="T40" fmla="*/ 38989 w 59944"/>
                                    <a:gd name="T41" fmla="*/ 78486 h 78613"/>
                                    <a:gd name="T42" fmla="*/ 2032 w 59944"/>
                                    <a:gd name="T43" fmla="*/ 63500 h 78613"/>
                                    <a:gd name="T44" fmla="*/ 762 w 59944"/>
                                    <a:gd name="T45" fmla="*/ 62738 h 78613"/>
                                    <a:gd name="T46" fmla="*/ 127 w 59944"/>
                                    <a:gd name="T47" fmla="*/ 61849 h 78613"/>
                                    <a:gd name="T48" fmla="*/ 0 w 59944"/>
                                    <a:gd name="T49" fmla="*/ 60452 h 78613"/>
                                    <a:gd name="T50" fmla="*/ 635 w 59944"/>
                                    <a:gd name="T51" fmla="*/ 58420 h 78613"/>
                                    <a:gd name="T52" fmla="*/ 1397 w 59944"/>
                                    <a:gd name="T53" fmla="*/ 56642 h 78613"/>
                                    <a:gd name="T54" fmla="*/ 2286 w 59944"/>
                                    <a:gd name="T55" fmla="*/ 55372 h 78613"/>
                                    <a:gd name="T56" fmla="*/ 3429 w 59944"/>
                                    <a:gd name="T57" fmla="*/ 54483 h 78613"/>
                                    <a:gd name="T58" fmla="*/ 5080 w 59944"/>
                                    <a:gd name="T59" fmla="*/ 53594 h 78613"/>
                                    <a:gd name="T60" fmla="*/ 24003 w 59944"/>
                                    <a:gd name="T61" fmla="*/ 45339 h 78613"/>
                                    <a:gd name="T62" fmla="*/ 34925 w 59944"/>
                                    <a:gd name="T63" fmla="*/ 39751 h 78613"/>
                                    <a:gd name="T64" fmla="*/ 41910 w 59944"/>
                                    <a:gd name="T65" fmla="*/ 34671 h 78613"/>
                                    <a:gd name="T66" fmla="*/ 46228 w 59944"/>
                                    <a:gd name="T67" fmla="*/ 29718 h 78613"/>
                                    <a:gd name="T68" fmla="*/ 48641 w 59944"/>
                                    <a:gd name="T69" fmla="*/ 25273 h 78613"/>
                                    <a:gd name="T70" fmla="*/ 49657 w 59944"/>
                                    <a:gd name="T71" fmla="*/ 20701 h 78613"/>
                                    <a:gd name="T72" fmla="*/ 48895 w 59944"/>
                                    <a:gd name="T73" fmla="*/ 16383 h 78613"/>
                                    <a:gd name="T74" fmla="*/ 46228 w 59944"/>
                                    <a:gd name="T75" fmla="*/ 12573 h 78613"/>
                                    <a:gd name="T76" fmla="*/ 41656 w 59944"/>
                                    <a:gd name="T77" fmla="*/ 9652 h 78613"/>
                                    <a:gd name="T78" fmla="*/ 35560 w 59944"/>
                                    <a:gd name="T79" fmla="*/ 8128 h 78613"/>
                                    <a:gd name="T80" fmla="*/ 30226 w 59944"/>
                                    <a:gd name="T81" fmla="*/ 8255 h 78613"/>
                                    <a:gd name="T82" fmla="*/ 26162 w 59944"/>
                                    <a:gd name="T83" fmla="*/ 8890 h 78613"/>
                                    <a:gd name="T84" fmla="*/ 23876 w 59944"/>
                                    <a:gd name="T85" fmla="*/ 8890 h 78613"/>
                                    <a:gd name="T86" fmla="*/ 23241 w 59944"/>
                                    <a:gd name="T87" fmla="*/ 8509 h 78613"/>
                                    <a:gd name="T88" fmla="*/ 23114 w 59944"/>
                                    <a:gd name="T89" fmla="*/ 7620 h 78613"/>
                                    <a:gd name="T90" fmla="*/ 23241 w 59944"/>
                                    <a:gd name="T91" fmla="*/ 6223 h 78613"/>
                                    <a:gd name="T92" fmla="*/ 23876 w 59944"/>
                                    <a:gd name="T93" fmla="*/ 4318 h 78613"/>
                                    <a:gd name="T94" fmla="*/ 24511 w 59944"/>
                                    <a:gd name="T95" fmla="*/ 3048 h 78613"/>
                                    <a:gd name="T96" fmla="*/ 25146 w 59944"/>
                                    <a:gd name="T97" fmla="*/ 2032 h 78613"/>
                                    <a:gd name="T98" fmla="*/ 25781 w 59944"/>
                                    <a:gd name="T99" fmla="*/ 1397 h 78613"/>
                                    <a:gd name="T100" fmla="*/ 26924 w 59944"/>
                                    <a:gd name="T101" fmla="*/ 889 h 78613"/>
                                    <a:gd name="T102" fmla="*/ 29718 w 59944"/>
                                    <a:gd name="T103" fmla="*/ 254 h 78613"/>
                                    <a:gd name="T104" fmla="*/ 34290 w 59944"/>
                                    <a:gd name="T105" fmla="*/ 0 h 78613"/>
                                    <a:gd name="T106" fmla="*/ 0 w 59944"/>
                                    <a:gd name="T107" fmla="*/ 0 h 78613"/>
                                    <a:gd name="T108" fmla="*/ 59944 w 59944"/>
                                    <a:gd name="T109"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9944" h="78613">
                                      <a:moveTo>
                                        <a:pt x="34290" y="0"/>
                                      </a:moveTo>
                                      <a:cubicBezTo>
                                        <a:pt x="36068" y="0"/>
                                        <a:pt x="37973" y="127"/>
                                        <a:pt x="39878" y="508"/>
                                      </a:cubicBezTo>
                                      <a:cubicBezTo>
                                        <a:pt x="41910" y="889"/>
                                        <a:pt x="43942" y="1397"/>
                                        <a:pt x="45974" y="2286"/>
                                      </a:cubicBezTo>
                                      <a:cubicBezTo>
                                        <a:pt x="49276" y="3556"/>
                                        <a:pt x="51943" y="5207"/>
                                        <a:pt x="53975" y="7112"/>
                                      </a:cubicBezTo>
                                      <a:cubicBezTo>
                                        <a:pt x="56007" y="8890"/>
                                        <a:pt x="57531" y="11049"/>
                                        <a:pt x="58547" y="13208"/>
                                      </a:cubicBezTo>
                                      <a:cubicBezTo>
                                        <a:pt x="59436" y="15494"/>
                                        <a:pt x="59944" y="17780"/>
                                        <a:pt x="59817" y="20193"/>
                                      </a:cubicBezTo>
                                      <a:cubicBezTo>
                                        <a:pt x="59817" y="22606"/>
                                        <a:pt x="59309" y="25019"/>
                                        <a:pt x="58293" y="27432"/>
                                      </a:cubicBezTo>
                                      <a:cubicBezTo>
                                        <a:pt x="57531" y="29591"/>
                                        <a:pt x="56388" y="31623"/>
                                        <a:pt x="55245" y="33655"/>
                                      </a:cubicBezTo>
                                      <a:cubicBezTo>
                                        <a:pt x="53975" y="35560"/>
                                        <a:pt x="52197" y="37592"/>
                                        <a:pt x="50038" y="39497"/>
                                      </a:cubicBezTo>
                                      <a:cubicBezTo>
                                        <a:pt x="47752" y="41529"/>
                                        <a:pt x="44958" y="43561"/>
                                        <a:pt x="41402" y="45593"/>
                                      </a:cubicBezTo>
                                      <a:cubicBezTo>
                                        <a:pt x="37846" y="47625"/>
                                        <a:pt x="33401" y="49911"/>
                                        <a:pt x="27940" y="52324"/>
                                      </a:cubicBezTo>
                                      <a:lnTo>
                                        <a:pt x="12827" y="59055"/>
                                      </a:lnTo>
                                      <a:lnTo>
                                        <a:pt x="42037" y="70866"/>
                                      </a:lnTo>
                                      <a:cubicBezTo>
                                        <a:pt x="42291" y="70993"/>
                                        <a:pt x="42545" y="71120"/>
                                        <a:pt x="42672" y="71374"/>
                                      </a:cubicBezTo>
                                      <a:cubicBezTo>
                                        <a:pt x="42926" y="71628"/>
                                        <a:pt x="43053" y="72009"/>
                                        <a:pt x="43053" y="72390"/>
                                      </a:cubicBezTo>
                                      <a:cubicBezTo>
                                        <a:pt x="43180" y="72771"/>
                                        <a:pt x="43180" y="73279"/>
                                        <a:pt x="43053" y="73660"/>
                                      </a:cubicBezTo>
                                      <a:cubicBezTo>
                                        <a:pt x="42926" y="74168"/>
                                        <a:pt x="42799" y="74803"/>
                                        <a:pt x="42545" y="75438"/>
                                      </a:cubicBezTo>
                                      <a:cubicBezTo>
                                        <a:pt x="42291" y="76073"/>
                                        <a:pt x="42037" y="76581"/>
                                        <a:pt x="41656" y="76962"/>
                                      </a:cubicBezTo>
                                      <a:cubicBezTo>
                                        <a:pt x="41402" y="77470"/>
                                        <a:pt x="41148" y="77851"/>
                                        <a:pt x="40894" y="78105"/>
                                      </a:cubicBezTo>
                                      <a:cubicBezTo>
                                        <a:pt x="40640" y="78359"/>
                                        <a:pt x="40259" y="78486"/>
                                        <a:pt x="40005" y="78613"/>
                                      </a:cubicBezTo>
                                      <a:cubicBezTo>
                                        <a:pt x="39624" y="78613"/>
                                        <a:pt x="39370" y="78613"/>
                                        <a:pt x="38989" y="78486"/>
                                      </a:cubicBezTo>
                                      <a:lnTo>
                                        <a:pt x="2032" y="63500"/>
                                      </a:lnTo>
                                      <a:cubicBezTo>
                                        <a:pt x="1524" y="63246"/>
                                        <a:pt x="1143" y="63119"/>
                                        <a:pt x="762" y="62738"/>
                                      </a:cubicBezTo>
                                      <a:cubicBezTo>
                                        <a:pt x="508" y="62484"/>
                                        <a:pt x="254" y="62230"/>
                                        <a:pt x="127" y="61849"/>
                                      </a:cubicBezTo>
                                      <a:cubicBezTo>
                                        <a:pt x="0" y="61468"/>
                                        <a:pt x="0" y="60960"/>
                                        <a:pt x="0" y="60452"/>
                                      </a:cubicBezTo>
                                      <a:cubicBezTo>
                                        <a:pt x="127" y="59817"/>
                                        <a:pt x="254" y="59182"/>
                                        <a:pt x="635" y="58420"/>
                                      </a:cubicBezTo>
                                      <a:cubicBezTo>
                                        <a:pt x="889" y="57785"/>
                                        <a:pt x="1143" y="57150"/>
                                        <a:pt x="1397" y="56642"/>
                                      </a:cubicBezTo>
                                      <a:cubicBezTo>
                                        <a:pt x="1651" y="56134"/>
                                        <a:pt x="2032" y="55753"/>
                                        <a:pt x="2286" y="55372"/>
                                      </a:cubicBezTo>
                                      <a:cubicBezTo>
                                        <a:pt x="2667" y="55118"/>
                                        <a:pt x="3048" y="54737"/>
                                        <a:pt x="3429" y="54483"/>
                                      </a:cubicBezTo>
                                      <a:cubicBezTo>
                                        <a:pt x="3937" y="54229"/>
                                        <a:pt x="4445" y="53975"/>
                                        <a:pt x="5080" y="53594"/>
                                      </a:cubicBezTo>
                                      <a:lnTo>
                                        <a:pt x="24003" y="45339"/>
                                      </a:lnTo>
                                      <a:cubicBezTo>
                                        <a:pt x="28321" y="43307"/>
                                        <a:pt x="32004" y="41529"/>
                                        <a:pt x="34925" y="39751"/>
                                      </a:cubicBezTo>
                                      <a:cubicBezTo>
                                        <a:pt x="37719" y="37973"/>
                                        <a:pt x="40132" y="36322"/>
                                        <a:pt x="41910" y="34671"/>
                                      </a:cubicBezTo>
                                      <a:cubicBezTo>
                                        <a:pt x="43815" y="32893"/>
                                        <a:pt x="45212" y="31369"/>
                                        <a:pt x="46228" y="29718"/>
                                      </a:cubicBezTo>
                                      <a:cubicBezTo>
                                        <a:pt x="47244" y="28194"/>
                                        <a:pt x="48006" y="26670"/>
                                        <a:pt x="48641" y="25273"/>
                                      </a:cubicBezTo>
                                      <a:cubicBezTo>
                                        <a:pt x="49276" y="23749"/>
                                        <a:pt x="49530" y="22225"/>
                                        <a:pt x="49657" y="20701"/>
                                      </a:cubicBezTo>
                                      <a:cubicBezTo>
                                        <a:pt x="49657" y="19177"/>
                                        <a:pt x="49403" y="17653"/>
                                        <a:pt x="48895" y="16383"/>
                                      </a:cubicBezTo>
                                      <a:cubicBezTo>
                                        <a:pt x="48260" y="14986"/>
                                        <a:pt x="47498" y="13716"/>
                                        <a:pt x="46228" y="12573"/>
                                      </a:cubicBezTo>
                                      <a:cubicBezTo>
                                        <a:pt x="45085" y="11303"/>
                                        <a:pt x="43561" y="10414"/>
                                        <a:pt x="41656" y="9652"/>
                                      </a:cubicBezTo>
                                      <a:cubicBezTo>
                                        <a:pt x="39497" y="8763"/>
                                        <a:pt x="37465" y="8255"/>
                                        <a:pt x="35560" y="8128"/>
                                      </a:cubicBezTo>
                                      <a:cubicBezTo>
                                        <a:pt x="33528" y="8001"/>
                                        <a:pt x="31750" y="8128"/>
                                        <a:pt x="30226" y="8255"/>
                                      </a:cubicBezTo>
                                      <a:cubicBezTo>
                                        <a:pt x="28575" y="8382"/>
                                        <a:pt x="27305" y="8636"/>
                                        <a:pt x="26162" y="8890"/>
                                      </a:cubicBezTo>
                                      <a:cubicBezTo>
                                        <a:pt x="25019" y="9017"/>
                                        <a:pt x="24257" y="9144"/>
                                        <a:pt x="23876" y="8890"/>
                                      </a:cubicBezTo>
                                      <a:cubicBezTo>
                                        <a:pt x="23622" y="8890"/>
                                        <a:pt x="23368" y="8636"/>
                                        <a:pt x="23241" y="8509"/>
                                      </a:cubicBezTo>
                                      <a:cubicBezTo>
                                        <a:pt x="23114" y="8255"/>
                                        <a:pt x="23114" y="8001"/>
                                        <a:pt x="23114" y="7620"/>
                                      </a:cubicBezTo>
                                      <a:cubicBezTo>
                                        <a:pt x="23114" y="7239"/>
                                        <a:pt x="23114" y="6731"/>
                                        <a:pt x="23241" y="6223"/>
                                      </a:cubicBezTo>
                                      <a:cubicBezTo>
                                        <a:pt x="23368" y="5715"/>
                                        <a:pt x="23622" y="5080"/>
                                        <a:pt x="23876" y="4318"/>
                                      </a:cubicBezTo>
                                      <a:cubicBezTo>
                                        <a:pt x="24130" y="3810"/>
                                        <a:pt x="24384" y="3429"/>
                                        <a:pt x="24511" y="3048"/>
                                      </a:cubicBezTo>
                                      <a:cubicBezTo>
                                        <a:pt x="24765" y="2667"/>
                                        <a:pt x="24892" y="2286"/>
                                        <a:pt x="25146" y="2032"/>
                                      </a:cubicBezTo>
                                      <a:cubicBezTo>
                                        <a:pt x="25273" y="1905"/>
                                        <a:pt x="25527" y="1651"/>
                                        <a:pt x="25781" y="1397"/>
                                      </a:cubicBezTo>
                                      <a:cubicBezTo>
                                        <a:pt x="26035" y="1270"/>
                                        <a:pt x="26416" y="1016"/>
                                        <a:pt x="26924" y="889"/>
                                      </a:cubicBezTo>
                                      <a:cubicBezTo>
                                        <a:pt x="27559" y="635"/>
                                        <a:pt x="28448" y="508"/>
                                        <a:pt x="29718" y="254"/>
                                      </a:cubicBezTo>
                                      <a:cubicBezTo>
                                        <a:pt x="30988" y="127"/>
                                        <a:pt x="32512" y="0"/>
                                        <a:pt x="3429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12" name="Shape 3033"/>
                              <wps:cNvSpPr>
                                <a:spLocks/>
                              </wps:cNvSpPr>
                              <wps:spPr bwMode="auto">
                                <a:xfrm>
                                  <a:off x="1892" y="820"/>
                                  <a:ext cx="291" cy="719"/>
                                </a:xfrm>
                                <a:custGeom>
                                  <a:avLst/>
                                  <a:gdLst>
                                    <a:gd name="T0" fmla="*/ 29169 w 29169"/>
                                    <a:gd name="T1" fmla="*/ 0 h 71898"/>
                                    <a:gd name="T2" fmla="*/ 29169 w 29169"/>
                                    <a:gd name="T3" fmla="*/ 9136 h 71898"/>
                                    <a:gd name="T4" fmla="*/ 25654 w 29169"/>
                                    <a:gd name="T5" fmla="*/ 11192 h 71898"/>
                                    <a:gd name="T6" fmla="*/ 20066 w 29169"/>
                                    <a:gd name="T7" fmla="*/ 18812 h 71898"/>
                                    <a:gd name="T8" fmla="*/ 15367 w 29169"/>
                                    <a:gd name="T9" fmla="*/ 29099 h 71898"/>
                                    <a:gd name="T10" fmla="*/ 10922 w 29169"/>
                                    <a:gd name="T11" fmla="*/ 42180 h 71898"/>
                                    <a:gd name="T12" fmla="*/ 9906 w 29169"/>
                                    <a:gd name="T13" fmla="*/ 51705 h 71898"/>
                                    <a:gd name="T14" fmla="*/ 12319 w 29169"/>
                                    <a:gd name="T15" fmla="*/ 58309 h 71898"/>
                                    <a:gd name="T16" fmla="*/ 18034 w 29169"/>
                                    <a:gd name="T17" fmla="*/ 62373 h 71898"/>
                                    <a:gd name="T18" fmla="*/ 23495 w 29169"/>
                                    <a:gd name="T19" fmla="*/ 63516 h 71898"/>
                                    <a:gd name="T20" fmla="*/ 28321 w 29169"/>
                                    <a:gd name="T21" fmla="*/ 62373 h 71898"/>
                                    <a:gd name="T22" fmla="*/ 29169 w 29169"/>
                                    <a:gd name="T23" fmla="*/ 61750 h 71898"/>
                                    <a:gd name="T24" fmla="*/ 29169 w 29169"/>
                                    <a:gd name="T25" fmla="*/ 70453 h 71898"/>
                                    <a:gd name="T26" fmla="*/ 26797 w 29169"/>
                                    <a:gd name="T27" fmla="*/ 71390 h 71898"/>
                                    <a:gd name="T28" fmla="*/ 14605 w 29169"/>
                                    <a:gd name="T29" fmla="*/ 69358 h 71898"/>
                                    <a:gd name="T30" fmla="*/ 4826 w 29169"/>
                                    <a:gd name="T31" fmla="*/ 62881 h 71898"/>
                                    <a:gd name="T32" fmla="*/ 508 w 29169"/>
                                    <a:gd name="T33" fmla="*/ 53483 h 71898"/>
                                    <a:gd name="T34" fmla="*/ 1143 w 29169"/>
                                    <a:gd name="T35" fmla="*/ 41164 h 71898"/>
                                    <a:gd name="T36" fmla="*/ 5969 w 29169"/>
                                    <a:gd name="T37" fmla="*/ 26051 h 71898"/>
                                    <a:gd name="T38" fmla="*/ 12954 w 29169"/>
                                    <a:gd name="T39" fmla="*/ 12462 h 71898"/>
                                    <a:gd name="T40" fmla="*/ 21336 w 29169"/>
                                    <a:gd name="T41" fmla="*/ 3191 h 71898"/>
                                    <a:gd name="T42" fmla="*/ 29169 w 29169"/>
                                    <a:gd name="T43" fmla="*/ 0 h 71898"/>
                                    <a:gd name="T44" fmla="*/ 0 w 29169"/>
                                    <a:gd name="T45" fmla="*/ 0 h 71898"/>
                                    <a:gd name="T46" fmla="*/ 29169 w 29169"/>
                                    <a:gd name="T47" fmla="*/ 71898 h 7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898">
                                      <a:moveTo>
                                        <a:pt x="29169" y="0"/>
                                      </a:moveTo>
                                      <a:lnTo>
                                        <a:pt x="29169" y="9136"/>
                                      </a:lnTo>
                                      <a:lnTo>
                                        <a:pt x="25654" y="11192"/>
                                      </a:lnTo>
                                      <a:cubicBezTo>
                                        <a:pt x="23622" y="13224"/>
                                        <a:pt x="21844" y="15764"/>
                                        <a:pt x="20066" y="18812"/>
                                      </a:cubicBezTo>
                                      <a:cubicBezTo>
                                        <a:pt x="18415" y="21987"/>
                                        <a:pt x="16891" y="25416"/>
                                        <a:pt x="15367" y="29099"/>
                                      </a:cubicBezTo>
                                      <a:cubicBezTo>
                                        <a:pt x="13335" y="34052"/>
                                        <a:pt x="11811" y="38497"/>
                                        <a:pt x="10922" y="42180"/>
                                      </a:cubicBezTo>
                                      <a:cubicBezTo>
                                        <a:pt x="10033" y="45863"/>
                                        <a:pt x="9779" y="49038"/>
                                        <a:pt x="9906" y="51705"/>
                                      </a:cubicBezTo>
                                      <a:cubicBezTo>
                                        <a:pt x="10160" y="54372"/>
                                        <a:pt x="10922" y="56531"/>
                                        <a:pt x="12319" y="58309"/>
                                      </a:cubicBezTo>
                                      <a:cubicBezTo>
                                        <a:pt x="13589" y="59960"/>
                                        <a:pt x="15494" y="61357"/>
                                        <a:pt x="18034" y="62373"/>
                                      </a:cubicBezTo>
                                      <a:cubicBezTo>
                                        <a:pt x="19939" y="63135"/>
                                        <a:pt x="21844" y="63516"/>
                                        <a:pt x="23495" y="63516"/>
                                      </a:cubicBezTo>
                                      <a:cubicBezTo>
                                        <a:pt x="25273" y="63389"/>
                                        <a:pt x="26797" y="63008"/>
                                        <a:pt x="28321" y="62373"/>
                                      </a:cubicBezTo>
                                      <a:lnTo>
                                        <a:pt x="29169" y="61750"/>
                                      </a:lnTo>
                                      <a:lnTo>
                                        <a:pt x="29169" y="70453"/>
                                      </a:lnTo>
                                      <a:lnTo>
                                        <a:pt x="26797" y="71390"/>
                                      </a:lnTo>
                                      <a:cubicBezTo>
                                        <a:pt x="23114" y="71898"/>
                                        <a:pt x="19050" y="71263"/>
                                        <a:pt x="14605" y="69358"/>
                                      </a:cubicBezTo>
                                      <a:cubicBezTo>
                                        <a:pt x="10414" y="67707"/>
                                        <a:pt x="7112" y="65548"/>
                                        <a:pt x="4826" y="62881"/>
                                      </a:cubicBezTo>
                                      <a:cubicBezTo>
                                        <a:pt x="2540" y="60214"/>
                                        <a:pt x="1143" y="57039"/>
                                        <a:pt x="508" y="53483"/>
                                      </a:cubicBezTo>
                                      <a:cubicBezTo>
                                        <a:pt x="0" y="49800"/>
                                        <a:pt x="127" y="45736"/>
                                        <a:pt x="1143" y="41164"/>
                                      </a:cubicBezTo>
                                      <a:cubicBezTo>
                                        <a:pt x="2159" y="36592"/>
                                        <a:pt x="3683" y="31512"/>
                                        <a:pt x="5969" y="26051"/>
                                      </a:cubicBezTo>
                                      <a:cubicBezTo>
                                        <a:pt x="8001" y="20971"/>
                                        <a:pt x="10287" y="16399"/>
                                        <a:pt x="12954" y="12462"/>
                                      </a:cubicBezTo>
                                      <a:cubicBezTo>
                                        <a:pt x="15494" y="8525"/>
                                        <a:pt x="18288" y="5477"/>
                                        <a:pt x="21336" y="3191"/>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13" name="Shape 3034"/>
                              <wps:cNvSpPr>
                                <a:spLocks/>
                              </wps:cNvSpPr>
                              <wps:spPr bwMode="auto">
                                <a:xfrm>
                                  <a:off x="1647" y="589"/>
                                  <a:ext cx="292" cy="719"/>
                                </a:xfrm>
                                <a:custGeom>
                                  <a:avLst/>
                                  <a:gdLst>
                                    <a:gd name="T0" fmla="*/ 2372 w 29170"/>
                                    <a:gd name="T1" fmla="*/ 381 h 71898"/>
                                    <a:gd name="T2" fmla="*/ 14564 w 29170"/>
                                    <a:gd name="T3" fmla="*/ 2413 h 71898"/>
                                    <a:gd name="T4" fmla="*/ 24343 w 29170"/>
                                    <a:gd name="T5" fmla="*/ 9017 h 71898"/>
                                    <a:gd name="T6" fmla="*/ 28661 w 29170"/>
                                    <a:gd name="T7" fmla="*/ 18415 h 71898"/>
                                    <a:gd name="T8" fmla="*/ 28027 w 29170"/>
                                    <a:gd name="T9" fmla="*/ 30734 h 71898"/>
                                    <a:gd name="T10" fmla="*/ 23201 w 29170"/>
                                    <a:gd name="T11" fmla="*/ 45847 h 71898"/>
                                    <a:gd name="T12" fmla="*/ 16342 w 29170"/>
                                    <a:gd name="T13" fmla="*/ 59436 h 71898"/>
                                    <a:gd name="T14" fmla="*/ 7833 w 29170"/>
                                    <a:gd name="T15" fmla="*/ 68707 h 71898"/>
                                    <a:gd name="T16" fmla="*/ 0 w 29170"/>
                                    <a:gd name="T17" fmla="*/ 71898 h 71898"/>
                                    <a:gd name="T18" fmla="*/ 0 w 29170"/>
                                    <a:gd name="T19" fmla="*/ 63146 h 71898"/>
                                    <a:gd name="T20" fmla="*/ 3389 w 29170"/>
                                    <a:gd name="T21" fmla="*/ 60579 h 71898"/>
                                    <a:gd name="T22" fmla="*/ 7326 w 29170"/>
                                    <a:gd name="T23" fmla="*/ 55880 h 71898"/>
                                    <a:gd name="T24" fmla="*/ 10754 w 29170"/>
                                    <a:gd name="T25" fmla="*/ 49911 h 71898"/>
                                    <a:gd name="T26" fmla="*/ 13802 w 29170"/>
                                    <a:gd name="T27" fmla="*/ 42799 h 71898"/>
                                    <a:gd name="T28" fmla="*/ 17104 w 29170"/>
                                    <a:gd name="T29" fmla="*/ 33655 h 71898"/>
                                    <a:gd name="T30" fmla="*/ 18883 w 29170"/>
                                    <a:gd name="T31" fmla="*/ 26162 h 71898"/>
                                    <a:gd name="T32" fmla="*/ 19264 w 29170"/>
                                    <a:gd name="T33" fmla="*/ 20193 h 71898"/>
                                    <a:gd name="T34" fmla="*/ 17993 w 29170"/>
                                    <a:gd name="T35" fmla="*/ 15494 h 71898"/>
                                    <a:gd name="T36" fmla="*/ 15327 w 29170"/>
                                    <a:gd name="T37" fmla="*/ 11938 h 71898"/>
                                    <a:gd name="T38" fmla="*/ 11135 w 29170"/>
                                    <a:gd name="T39" fmla="*/ 9525 h 71898"/>
                                    <a:gd name="T40" fmla="*/ 3134 w 29170"/>
                                    <a:gd name="T41" fmla="*/ 8763 h 71898"/>
                                    <a:gd name="T42" fmla="*/ 0 w 29170"/>
                                    <a:gd name="T43" fmla="*/ 10632 h 71898"/>
                                    <a:gd name="T44" fmla="*/ 0 w 29170"/>
                                    <a:gd name="T45" fmla="*/ 1348 h 71898"/>
                                    <a:gd name="T46" fmla="*/ 2372 w 29170"/>
                                    <a:gd name="T47" fmla="*/ 381 h 71898"/>
                                    <a:gd name="T48" fmla="*/ 0 w 29170"/>
                                    <a:gd name="T49" fmla="*/ 0 h 71898"/>
                                    <a:gd name="T50" fmla="*/ 29170 w 29170"/>
                                    <a:gd name="T51" fmla="*/ 71898 h 7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170" h="71898">
                                      <a:moveTo>
                                        <a:pt x="2372" y="381"/>
                                      </a:moveTo>
                                      <a:cubicBezTo>
                                        <a:pt x="6055" y="0"/>
                                        <a:pt x="10120" y="635"/>
                                        <a:pt x="14564" y="2413"/>
                                      </a:cubicBezTo>
                                      <a:cubicBezTo>
                                        <a:pt x="18755" y="4191"/>
                                        <a:pt x="22058" y="6350"/>
                                        <a:pt x="24343" y="9017"/>
                                      </a:cubicBezTo>
                                      <a:cubicBezTo>
                                        <a:pt x="26629" y="11684"/>
                                        <a:pt x="28027" y="14859"/>
                                        <a:pt x="28661" y="18415"/>
                                      </a:cubicBezTo>
                                      <a:cubicBezTo>
                                        <a:pt x="29170" y="22098"/>
                                        <a:pt x="29042" y="26162"/>
                                        <a:pt x="28027" y="30734"/>
                                      </a:cubicBezTo>
                                      <a:cubicBezTo>
                                        <a:pt x="27010" y="35306"/>
                                        <a:pt x="25359" y="40259"/>
                                        <a:pt x="23201" y="45847"/>
                                      </a:cubicBezTo>
                                      <a:cubicBezTo>
                                        <a:pt x="21168" y="50927"/>
                                        <a:pt x="18755" y="55499"/>
                                        <a:pt x="16342" y="59436"/>
                                      </a:cubicBezTo>
                                      <a:cubicBezTo>
                                        <a:pt x="13802" y="63373"/>
                                        <a:pt x="10882" y="66421"/>
                                        <a:pt x="7833" y="68707"/>
                                      </a:cubicBezTo>
                                      <a:lnTo>
                                        <a:pt x="0" y="71898"/>
                                      </a:lnTo>
                                      <a:lnTo>
                                        <a:pt x="0" y="63146"/>
                                      </a:lnTo>
                                      <a:lnTo>
                                        <a:pt x="3389" y="60579"/>
                                      </a:lnTo>
                                      <a:cubicBezTo>
                                        <a:pt x="4785" y="59309"/>
                                        <a:pt x="6055" y="57658"/>
                                        <a:pt x="7326" y="55880"/>
                                      </a:cubicBezTo>
                                      <a:cubicBezTo>
                                        <a:pt x="8468" y="54102"/>
                                        <a:pt x="9611" y="52070"/>
                                        <a:pt x="10754" y="49911"/>
                                      </a:cubicBezTo>
                                      <a:cubicBezTo>
                                        <a:pt x="11771" y="47625"/>
                                        <a:pt x="12786" y="45212"/>
                                        <a:pt x="13802" y="42799"/>
                                      </a:cubicBezTo>
                                      <a:cubicBezTo>
                                        <a:pt x="15199" y="39497"/>
                                        <a:pt x="16215" y="36322"/>
                                        <a:pt x="17104" y="33655"/>
                                      </a:cubicBezTo>
                                      <a:cubicBezTo>
                                        <a:pt x="17993" y="30861"/>
                                        <a:pt x="18502" y="28448"/>
                                        <a:pt x="18883" y="26162"/>
                                      </a:cubicBezTo>
                                      <a:cubicBezTo>
                                        <a:pt x="19264" y="24003"/>
                                        <a:pt x="19390" y="21971"/>
                                        <a:pt x="19264" y="20193"/>
                                      </a:cubicBezTo>
                                      <a:cubicBezTo>
                                        <a:pt x="19009" y="18415"/>
                                        <a:pt x="18628" y="16891"/>
                                        <a:pt x="17993" y="15494"/>
                                      </a:cubicBezTo>
                                      <a:cubicBezTo>
                                        <a:pt x="17358" y="14097"/>
                                        <a:pt x="16470" y="12954"/>
                                        <a:pt x="15327" y="11938"/>
                                      </a:cubicBezTo>
                                      <a:cubicBezTo>
                                        <a:pt x="14183" y="11049"/>
                                        <a:pt x="12786" y="10160"/>
                                        <a:pt x="11135" y="9525"/>
                                      </a:cubicBezTo>
                                      <a:cubicBezTo>
                                        <a:pt x="8087" y="8382"/>
                                        <a:pt x="5421" y="8128"/>
                                        <a:pt x="3134" y="8763"/>
                                      </a:cubicBezTo>
                                      <a:lnTo>
                                        <a:pt x="0" y="10632"/>
                                      </a:lnTo>
                                      <a:lnTo>
                                        <a:pt x="0" y="1348"/>
                                      </a:lnTo>
                                      <a:lnTo>
                                        <a:pt x="2372"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4014" name="Shape 3035"/>
                              <wps:cNvSpPr>
                                <a:spLocks/>
                              </wps:cNvSpPr>
                              <wps:spPr bwMode="auto">
                                <a:xfrm>
                                  <a:off x="2183" y="806"/>
                                  <a:ext cx="293" cy="718"/>
                                </a:xfrm>
                                <a:custGeom>
                                  <a:avLst/>
                                  <a:gdLst>
                                    <a:gd name="T0" fmla="*/ 2454 w 29251"/>
                                    <a:gd name="T1" fmla="*/ 381 h 71834"/>
                                    <a:gd name="T2" fmla="*/ 14646 w 29251"/>
                                    <a:gd name="T3" fmla="*/ 2413 h 71834"/>
                                    <a:gd name="T4" fmla="*/ 24425 w 29251"/>
                                    <a:gd name="T5" fmla="*/ 9017 h 71834"/>
                                    <a:gd name="T6" fmla="*/ 28616 w 29251"/>
                                    <a:gd name="T7" fmla="*/ 18415 h 71834"/>
                                    <a:gd name="T8" fmla="*/ 28108 w 29251"/>
                                    <a:gd name="T9" fmla="*/ 30734 h 71834"/>
                                    <a:gd name="T10" fmla="*/ 23282 w 29251"/>
                                    <a:gd name="T11" fmla="*/ 45847 h 71834"/>
                                    <a:gd name="T12" fmla="*/ 16297 w 29251"/>
                                    <a:gd name="T13" fmla="*/ 59436 h 71834"/>
                                    <a:gd name="T14" fmla="*/ 7915 w 29251"/>
                                    <a:gd name="T15" fmla="*/ 68707 h 71834"/>
                                    <a:gd name="T16" fmla="*/ 0 w 29251"/>
                                    <a:gd name="T17" fmla="*/ 71834 h 71834"/>
                                    <a:gd name="T18" fmla="*/ 0 w 29251"/>
                                    <a:gd name="T19" fmla="*/ 63131 h 71834"/>
                                    <a:gd name="T20" fmla="*/ 3470 w 29251"/>
                                    <a:gd name="T21" fmla="*/ 60579 h 71834"/>
                                    <a:gd name="T22" fmla="*/ 7280 w 29251"/>
                                    <a:gd name="T23" fmla="*/ 55880 h 71834"/>
                                    <a:gd name="T24" fmla="*/ 10709 w 29251"/>
                                    <a:gd name="T25" fmla="*/ 49784 h 71834"/>
                                    <a:gd name="T26" fmla="*/ 13884 w 29251"/>
                                    <a:gd name="T27" fmla="*/ 42799 h 71834"/>
                                    <a:gd name="T28" fmla="*/ 17186 w 29251"/>
                                    <a:gd name="T29" fmla="*/ 33655 h 71834"/>
                                    <a:gd name="T30" fmla="*/ 18964 w 29251"/>
                                    <a:gd name="T31" fmla="*/ 26162 h 71834"/>
                                    <a:gd name="T32" fmla="*/ 19218 w 29251"/>
                                    <a:gd name="T33" fmla="*/ 20193 h 71834"/>
                                    <a:gd name="T34" fmla="*/ 18075 w 29251"/>
                                    <a:gd name="T35" fmla="*/ 15494 h 71834"/>
                                    <a:gd name="T36" fmla="*/ 15408 w 29251"/>
                                    <a:gd name="T37" fmla="*/ 11938 h 71834"/>
                                    <a:gd name="T38" fmla="*/ 11090 w 29251"/>
                                    <a:gd name="T39" fmla="*/ 9525 h 71834"/>
                                    <a:gd name="T40" fmla="*/ 3216 w 29251"/>
                                    <a:gd name="T41" fmla="*/ 8636 h 71834"/>
                                    <a:gd name="T42" fmla="*/ 0 w 29251"/>
                                    <a:gd name="T43" fmla="*/ 10517 h 71834"/>
                                    <a:gd name="T44" fmla="*/ 0 w 29251"/>
                                    <a:gd name="T45" fmla="*/ 1381 h 71834"/>
                                    <a:gd name="T46" fmla="*/ 2454 w 29251"/>
                                    <a:gd name="T47" fmla="*/ 381 h 71834"/>
                                    <a:gd name="T48" fmla="*/ 0 w 29251"/>
                                    <a:gd name="T49" fmla="*/ 0 h 71834"/>
                                    <a:gd name="T50" fmla="*/ 29251 w 29251"/>
                                    <a:gd name="T51" fmla="*/ 71834 h 7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834">
                                      <a:moveTo>
                                        <a:pt x="2454" y="381"/>
                                      </a:moveTo>
                                      <a:cubicBezTo>
                                        <a:pt x="6137" y="0"/>
                                        <a:pt x="10201" y="635"/>
                                        <a:pt x="14646" y="2413"/>
                                      </a:cubicBezTo>
                                      <a:cubicBezTo>
                                        <a:pt x="18837" y="4191"/>
                                        <a:pt x="22139" y="6350"/>
                                        <a:pt x="24425" y="9017"/>
                                      </a:cubicBezTo>
                                      <a:cubicBezTo>
                                        <a:pt x="26584" y="11684"/>
                                        <a:pt x="28108" y="14732"/>
                                        <a:pt x="28616" y="18415"/>
                                      </a:cubicBezTo>
                                      <a:cubicBezTo>
                                        <a:pt x="29251" y="22098"/>
                                        <a:pt x="28997" y="26162"/>
                                        <a:pt x="28108" y="30734"/>
                                      </a:cubicBezTo>
                                      <a:cubicBezTo>
                                        <a:pt x="27092" y="35306"/>
                                        <a:pt x="25441" y="40259"/>
                                        <a:pt x="23282" y="45847"/>
                                      </a:cubicBezTo>
                                      <a:cubicBezTo>
                                        <a:pt x="21123" y="50927"/>
                                        <a:pt x="18837" y="55499"/>
                                        <a:pt x="16297" y="59436"/>
                                      </a:cubicBezTo>
                                      <a:cubicBezTo>
                                        <a:pt x="13757" y="63373"/>
                                        <a:pt x="10963" y="66421"/>
                                        <a:pt x="7915" y="68707"/>
                                      </a:cubicBezTo>
                                      <a:lnTo>
                                        <a:pt x="0" y="71834"/>
                                      </a:lnTo>
                                      <a:lnTo>
                                        <a:pt x="0" y="63131"/>
                                      </a:lnTo>
                                      <a:lnTo>
                                        <a:pt x="3470" y="60579"/>
                                      </a:lnTo>
                                      <a:cubicBezTo>
                                        <a:pt x="4867" y="59309"/>
                                        <a:pt x="6137" y="57658"/>
                                        <a:pt x="7280" y="55880"/>
                                      </a:cubicBezTo>
                                      <a:cubicBezTo>
                                        <a:pt x="8550" y="54102"/>
                                        <a:pt x="9693" y="52070"/>
                                        <a:pt x="10709" y="49784"/>
                                      </a:cubicBezTo>
                                      <a:cubicBezTo>
                                        <a:pt x="11852" y="47625"/>
                                        <a:pt x="12868" y="45212"/>
                                        <a:pt x="13884" y="42799"/>
                                      </a:cubicBezTo>
                                      <a:cubicBezTo>
                                        <a:pt x="15281" y="39370"/>
                                        <a:pt x="16297" y="36322"/>
                                        <a:pt x="17186" y="33655"/>
                                      </a:cubicBezTo>
                                      <a:cubicBezTo>
                                        <a:pt x="17948" y="30861"/>
                                        <a:pt x="18583" y="28321"/>
                                        <a:pt x="18964" y="26162"/>
                                      </a:cubicBezTo>
                                      <a:cubicBezTo>
                                        <a:pt x="19345" y="23876"/>
                                        <a:pt x="19345" y="21971"/>
                                        <a:pt x="19218" y="20193"/>
                                      </a:cubicBezTo>
                                      <a:cubicBezTo>
                                        <a:pt x="19091" y="18415"/>
                                        <a:pt x="18710" y="16764"/>
                                        <a:pt x="18075" y="15494"/>
                                      </a:cubicBezTo>
                                      <a:cubicBezTo>
                                        <a:pt x="17440" y="14097"/>
                                        <a:pt x="16551" y="12954"/>
                                        <a:pt x="15408" y="11938"/>
                                      </a:cubicBezTo>
                                      <a:cubicBezTo>
                                        <a:pt x="14138" y="11049"/>
                                        <a:pt x="12741" y="10160"/>
                                        <a:pt x="11090" y="9525"/>
                                      </a:cubicBezTo>
                                      <a:cubicBezTo>
                                        <a:pt x="8169" y="8255"/>
                                        <a:pt x="5502" y="8001"/>
                                        <a:pt x="3216" y="8636"/>
                                      </a:cubicBezTo>
                                      <a:lnTo>
                                        <a:pt x="0" y="10517"/>
                                      </a:lnTo>
                                      <a:lnTo>
                                        <a:pt x="0" y="1381"/>
                                      </a:lnTo>
                                      <a:lnTo>
                                        <a:pt x="2454"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6F2A5A" id="Группа 47038" o:spid="_x0000_s1573" style="position:absolute;left:0;text-align:left;margin-left:27.45pt;margin-top:3.65pt;width:42.9pt;height:52.8pt;z-index:251660288;mso-position-horizontal-relative:text;mso-position-vertical-relative:text" coordsize="5445,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">
                      <v:shape id="Shape 2963" o:spid="_x0000_s1574" style="position:absolute;left:2729;top:2625;width:350;height:45;visibility:visible;mso-wrap-style:square;v-text-anchor:top" coordsize="3505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" path="m,l35052,4572e" filled="f" strokecolor="#d9d9d9">
                        <v:path arrowok="t" o:connecttype="custom" o:connectlocs="0,0;350,45" o:connectangles="0,0" textboxrect="0,0,35052,4572"/>
                      </v:shape>
                      <v:shape id="Shape 2964" o:spid="_x0000_s1575" style="position:absolute;left:3079;top:2670;width:320;height:137;visibility:visible;mso-wrap-style:square;v-text-anchor:top" coordsize="3200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" path="m,l32004,13715e" filled="f" strokecolor="#d9d9d9">
                        <v:path arrowok="t" o:connecttype="custom" o:connectlocs="0,0;320,137" o:connectangles="0,0" textboxrect="0,0,32004,13715"/>
                      </v:shape>
                      <v:shape id="Shape 2965" o:spid="_x0000_s1576" style="position:absolute;left:3399;top:2807;width:290;height:214;visibility:visible;mso-wrap-style:square;v-text-anchor:top" coordsize="28956,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" path="m,l28956,21337e" filled="f" strokecolor="#d9d9d9">
                        <v:path arrowok="t" o:connecttype="custom" o:connectlocs="0,0;290,214" o:connectangles="0,0" textboxrect="0,0,28956,21337"/>
                      </v:shape>
                      <v:shape id="Shape 2966" o:spid="_x0000_s1577" style="position:absolute;left:3689;top:3021;width:213;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" path="m,l21336,27432e" filled="f" strokecolor="#d9d9d9">
                        <v:path arrowok="t" o:connecttype="custom" o:connectlocs="0,0;213,274" o:connectangles="0,0" textboxrect="0,0,21336,27432"/>
                      </v:shape>
                      <v:shape id="Shape 2967" o:spid="_x0000_s1578" style="position:absolute;left:3902;top:3295;width:137;height:335;visibility:visible;mso-wrap-style:square;v-text-anchor:top" coordsize="1371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" path="m,l13716,33528e" filled="f" strokecolor="#d9d9d9">
                        <v:path arrowok="t" o:connecttype="custom" o:connectlocs="0,0;137,335" o:connectangles="0,0" textboxrect="0,0,13716,33528"/>
                      </v:shape>
                      <v:shape id="Shape 2968" o:spid="_x0000_s1579" style="position:absolute;left:4039;top:3630;width:46;height:351;visibility:visible;mso-wrap-style:square;v-text-anchor:top" coordsize="4572,3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" path="m,l4572,35051e" filled="f" strokecolor="#d9d9d9">
                        <v:path arrowok="t" o:connecttype="custom" o:connectlocs="0,0;46,351" o:connectangles="0,0" textboxrect="0,0,4572,35051"/>
                      </v:shape>
                      <v:shape id="Shape 2969" o:spid="_x0000_s1580" style="position:absolute;left:4039;top:3981;width:46;height:350;visibility:visible;mso-wrap-style:square;v-text-anchor:top" coordsize="4572,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" path="m4572,l,35052e" filled="f" strokecolor="#d9d9d9">
                        <v:path arrowok="t" o:connecttype="custom" o:connectlocs="46,0;0,350" o:connectangles="0,0" textboxrect="0,0,4572,35052"/>
                      </v:shape>
                      <v:shape id="Shape 2970" o:spid="_x0000_s1581" style="position:absolute;left:3902;top:4331;width:137;height:336;visibility:visible;mso-wrap-style:square;v-text-anchor:top" coordsize="1371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" path="m13716,l,33528e" filled="f" strokecolor="#d9d9d9">
                        <v:path arrowok="t" o:connecttype="custom" o:connectlocs="137,0;0,336" o:connectangles="0,0" textboxrect="0,0,13716,33528"/>
                      </v:shape>
                      <v:shape id="Shape 2971" o:spid="_x0000_s1582" style="position:absolute;left:3689;top:4667;width:213;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" path="m21336,l,27432e" filled="f" strokecolor="#d9d9d9">
                        <v:path arrowok="t" o:connecttype="custom" o:connectlocs="213,0;0,274" o:connectangles="0,0" textboxrect="0,0,21336,27432"/>
                      </v:shape>
                      <v:shape id="Shape 2972" o:spid="_x0000_s1583" style="position:absolute;left:3399;top:4941;width:290;height:213;visibility:visible;mso-wrap-style:square;v-text-anchor:top" coordsize="2895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" path="m28956,l,21336e" filled="f" strokecolor="#d9d9d9">
                        <v:path arrowok="t" o:connecttype="custom" o:connectlocs="290,0;0,213" o:connectangles="0,0" textboxrect="0,0,28956,21336"/>
                      </v:shape>
                      <v:shape id="Shape 2973" o:spid="_x0000_s1584" style="position:absolute;left:3079;top:5154;width:320;height:138;visibility:visible;mso-wrap-style:square;v-text-anchor:top" coordsize="3200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" path="m32004,l,13716e" filled="f" strokecolor="#d9d9d9">
                        <v:path arrowok="t" o:connecttype="custom" o:connectlocs="320,0;0,138" o:connectangles="0,0" textboxrect="0,0,32004,13716"/>
                      </v:shape>
                      <v:shape id="Shape 2974" o:spid="_x0000_s1585" style="position:absolute;left:2729;top:5292;width:350;height:45;visibility:visible;mso-wrap-style:square;v-text-anchor:top" coordsize="3505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" path="m35052,l,4572e" filled="f" strokecolor="#d9d9d9">
                        <v:path arrowok="t" o:connecttype="custom" o:connectlocs="350,0;0,45" o:connectangles="0,0" textboxrect="0,0,35052,4572"/>
                      </v:shape>
                      <v:shape id="Shape 2975" o:spid="_x0000_s1586" style="position:absolute;left:2363;top:5292;width:366;height:45;visibility:visible;mso-wrap-style:square;v-text-anchor:top" coordsize="3657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" path="m36576,4572l,e" filled="f" strokecolor="#d9d9d9">
                        <v:path arrowok="t" o:connecttype="custom" o:connectlocs="366,45;0,0" o:connectangles="0,0" textboxrect="0,0,36576,4572"/>
                      </v:shape>
                      <v:shape id="Shape 2976" o:spid="_x0000_s1587" style="position:absolute;left:2043;top:5154;width:320;height:138;visibility:visible;mso-wrap-style:square;v-text-anchor:top" coordsize="3200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" path="m32004,13716l,e" filled="f" strokecolor="#d9d9d9">
                        <v:path arrowok="t" o:connecttype="custom" o:connectlocs="320,138;0,0" o:connectangles="0,0" textboxrect="0,0,32004,13716"/>
                      </v:shape>
                      <v:shape id="Shape 2977" o:spid="_x0000_s1588" style="position:absolute;left:1753;top:4941;width:290;height:213;visibility:visible;mso-wrap-style:square;v-text-anchor:top" coordsize="2895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" path="m28956,21336l,e" filled="f" strokecolor="#d9d9d9">
                        <v:path arrowok="t" o:connecttype="custom" o:connectlocs="290,213;0,0" o:connectangles="0,0" textboxrect="0,0,28956,21336"/>
                      </v:shape>
                      <v:shape id="Shape 2978" o:spid="_x0000_s1589" style="position:absolute;left:1540;top:4667;width:213;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" path="m21336,27432l,e" filled="f" strokecolor="#d9d9d9">
                        <v:path arrowok="t" o:connecttype="custom" o:connectlocs="213,274;0,0" o:connectangles="0,0" textboxrect="0,0,21336,27432"/>
                      </v:shape>
                      <v:shape id="Shape 2979" o:spid="_x0000_s1590" style="position:absolute;left:1403;top:4331;width:137;height:336;visibility:visible;mso-wrap-style:square;v-text-anchor:top" coordsize="1371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" path="m13716,33528l,e" filled="f" strokecolor="#d9d9d9">
                        <v:path arrowok="t" o:connecttype="custom" o:connectlocs="137,336;0,0" o:connectangles="0,0" textboxrect="0,0,13716,33528"/>
                      </v:shape>
                      <v:shape id="Shape 2980" o:spid="_x0000_s1591" style="position:absolute;left:1357;top:3981;width:46;height:350;visibility:visible;mso-wrap-style:square;v-text-anchor:top" coordsize="4572,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" path="m4572,35052l,e" filled="f" strokecolor="#d9d9d9">
                        <v:path arrowok="t" o:connecttype="custom" o:connectlocs="46,350;0,0" o:connectangles="0,0" textboxrect="0,0,4572,35052"/>
                      </v:shape>
                      <v:shape id="Shape 2981" o:spid="_x0000_s1592" style="position:absolute;left:1357;top:3630;width:46;height:351;visibility:visible;mso-wrap-style:square;v-text-anchor:top" coordsize="4572,3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" path="m,35051l4572,e" filled="f" strokecolor="#d9d9d9">
                        <v:path arrowok="t" o:connecttype="custom" o:connectlocs="0,351;46,0" o:connectangles="0,0" textboxrect="0,0,4572,35051"/>
                      </v:shape>
                      <v:shape id="Shape 2982" o:spid="_x0000_s1593" style="position:absolute;left:1403;top:3295;width:137;height:335;visibility:visible;mso-wrap-style:square;v-text-anchor:top" coordsize="1371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" path="m,33528l13716,e" filled="f" strokecolor="#d9d9d9">
                        <v:path arrowok="t" o:connecttype="custom" o:connectlocs="0,335;137,0" o:connectangles="0,0" textboxrect="0,0,13716,33528"/>
                      </v:shape>
                      <v:shape id="Shape 2983" o:spid="_x0000_s1594" style="position:absolute;left:1540;top:3021;width:213;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" path="m,27432l21336,e" filled="f" strokecolor="#d9d9d9">
                        <v:path arrowok="t" o:connecttype="custom" o:connectlocs="0,274;213,0" o:connectangles="0,0" textboxrect="0,0,21336,27432"/>
                      </v:shape>
                      <v:shape id="Shape 2984" o:spid="_x0000_s1595" style="position:absolute;left:1753;top:2807;width:290;height:214;visibility:visible;mso-wrap-style:square;v-text-anchor:top" coordsize="28956,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" path="m,21337l28956,e" filled="f" strokecolor="#d9d9d9">
                        <v:path arrowok="t" o:connecttype="custom" o:connectlocs="0,214;290,0" o:connectangles="0,0" textboxrect="0,0,28956,21337"/>
                      </v:shape>
                      <v:shape id="Shape 2985" o:spid="_x0000_s1596" style="position:absolute;left:2043;top:2670;width:320;height:137;visibility:visible;mso-wrap-style:square;v-text-anchor:top" coordsize="3200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" path="m,13715l32004,e" filled="f" strokecolor="#d9d9d9">
                        <v:path arrowok="t" o:connecttype="custom" o:connectlocs="0,137;320,0" o:connectangles="0,0" textboxrect="0,0,32004,13715"/>
                      </v:shape>
                      <v:shape id="Shape 2986" o:spid="_x0000_s1597" style="position:absolute;left:2363;top:2625;width:366;height:45;visibility:visible;mso-wrap-style:square;v-text-anchor:top" coordsize="3657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" path="m,4572l36576,e" filled="f" strokecolor="#d9d9d9">
                        <v:path arrowok="t" o:connecttype="custom" o:connectlocs="0,45;366,0" o:connectangles="0,0" textboxrect="0,0,36576,4572"/>
                      </v:shape>
                      <v:shape id="Shape 2987" o:spid="_x0000_s1598" style="position:absolute;left:2729;top:1259;width:701;height:85;visibility:visible;mso-wrap-style:square;v-text-anchor:top" coordsize="7010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" path="m,l70104,8509e" filled="f" strokecolor="#d9d9d9">
                        <v:path arrowok="t" o:connecttype="custom" o:connectlocs="0,0;701,85" o:connectangles="0,0" textboxrect="0,0,70104,8509"/>
                      </v:shape>
                      <v:shape id="Shape 2988" o:spid="_x0000_s1599" style="position:absolute;left:3430;top:1344;width:655;height:275;visibility:visible;mso-wrap-style:square;v-text-anchor:top" coordsize="655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" path="m,l65532,27432e" filled="f" strokecolor="#d9d9d9">
                        <v:path arrowok="t" o:connecttype="custom" o:connectlocs="0,0;655,275" o:connectangles="0,0" textboxrect="0,0,65532,27432"/>
                      </v:shape>
                      <v:shape id="Shape 2989" o:spid="_x0000_s1600" style="position:absolute;left:4085;top:1619;width:564;height:442;visibility:visible;mso-wrap-style:square;v-text-anchor:top" coordsize="56388,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" path="m,l56388,44196e" filled="f" strokecolor="#d9d9d9">
                        <v:path arrowok="t" o:connecttype="custom" o:connectlocs="0,0;564,442" o:connectangles="0,0" textboxrect="0,0,56388,44196"/>
                      </v:shape>
                      <v:shape id="Shape 2990" o:spid="_x0000_s1601" style="position:absolute;left:4649;top:2061;width:427;height:564;visibility:visible;mso-wrap-style:square;v-text-anchor:top" coordsize="42672,5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" path="m,l42672,56389e" filled="f" strokecolor="#d9d9d9">
                        <v:path arrowok="t" o:connecttype="custom" o:connectlocs="0,0;427,564" o:connectangles="0,0" textboxrect="0,0,42672,56389"/>
                      </v:shape>
                      <v:shape id="Shape 2991" o:spid="_x0000_s1602" style="position:absolute;left:5076;top:2625;width:274;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" path="m,l27432,65532e" filled="f" strokecolor="#d9d9d9">
                        <v:path arrowok="t" o:connecttype="custom" o:connectlocs="0,0;274,655" o:connectangles="0,0" textboxrect="0,0,27432,65532"/>
                      </v:shape>
                      <v:shape id="Shape 2992" o:spid="_x0000_s1603" style="position:absolute;left:5350;top:3280;width:95;height:701;visibility:visible;mso-wrap-style:square;v-text-anchor:top" coordsize="9525,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" path="m,l9525,70103e" filled="f" strokecolor="#d9d9d9">
                        <v:path arrowok="t" o:connecttype="custom" o:connectlocs="0,0;95,701" o:connectangles="0,0" textboxrect="0,0,9525,70103"/>
                      </v:shape>
                      <v:shape id="Shape 2993" o:spid="_x0000_s1604" style="position:absolute;left:5350;top:3981;width:95;height:701;visibility:visible;mso-wrap-style:square;v-text-anchor:top" coordsize="9525,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" path="m9525,l,70104e" filled="f" strokecolor="#d9d9d9">
                        <v:path arrowok="t" o:connecttype="custom" o:connectlocs="95,0;0,701" o:connectangles="0,0" textboxrect="0,0,9525,70104"/>
                      </v:shape>
                      <v:shape id="Shape 2994" o:spid="_x0000_s1605" style="position:absolute;left:5076;top:4682;width:274;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" path="m27432,l,65532e" filled="f" strokecolor="#d9d9d9">
                        <v:path arrowok="t" o:connecttype="custom" o:connectlocs="274,0;0,655" o:connectangles="0,0" textboxrect="0,0,27432,65532"/>
                      </v:shape>
                      <v:shape id="Shape 2995" o:spid="_x0000_s1606" style="position:absolute;left:4649;top:5337;width:427;height:564;visibility:visible;mso-wrap-style:square;v-text-anchor:top" coordsize="42672,5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" path="m42672,l,56387e" filled="f" strokecolor="#d9d9d9">
                        <v:path arrowok="t" o:connecttype="custom" o:connectlocs="427,0;0,564" o:connectangles="0,0" textboxrect="0,0,42672,56387"/>
                      </v:shape>
                      <v:shape id="Shape 2996" o:spid="_x0000_s1607" style="position:absolute;left:4085;top:5901;width:564;height:442;visibility:visible;mso-wrap-style:square;v-text-anchor:top" coordsize="56388,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" path="m56388,l,44197e" filled="f" strokecolor="#d9d9d9">
                        <v:path arrowok="t" o:connecttype="custom" o:connectlocs="564,0;0,442" o:connectangles="0,0" textboxrect="0,0,56388,44197"/>
                      </v:shape>
                      <v:shape id="Shape 2997" o:spid="_x0000_s1608" style="position:absolute;left:3430;top:6343;width:655;height:274;visibility:visible;mso-wrap-style:square;v-text-anchor:top" coordsize="655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" path="m65532,l,27432e" filled="f" strokecolor="#d9d9d9">
                        <v:path arrowok="t" o:connecttype="custom" o:connectlocs="655,0;0,274" o:connectangles="0,0" textboxrect="0,0,65532,27432"/>
                      </v:shape>
                      <v:shape id="Shape 2998" o:spid="_x0000_s1609" style="position:absolute;left:2729;top:6617;width:701;height:87;visibility:visible;mso-wrap-style:square;v-text-anchor:top" coordsize="70104,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" path="m70104,l,8637e" filled="f" strokecolor="#d9d9d9">
                        <v:path arrowok="t" o:connecttype="custom" o:connectlocs="701,0;0,87" o:connectangles="0,0" textboxrect="0,0,70104,8637"/>
                      </v:shape>
                      <v:shape id="Shape 2999" o:spid="_x0000_s1610" style="position:absolute;left:2012;top:6617;width:717;height:87;visibility:visible;mso-wrap-style:square;v-text-anchor:top" coordsize="71628,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" path="m71628,8637l,e" filled="f" strokecolor="#d9d9d9">
                        <v:path arrowok="t" o:connecttype="custom" o:connectlocs="717,87;0,0" o:connectangles="0,0" textboxrect="0,0,71628,8637"/>
                      </v:shape>
                      <v:shape id="Shape 3000" o:spid="_x0000_s1611" style="position:absolute;left:1357;top:6343;width:655;height:274;visibility:visible;mso-wrap-style:square;v-text-anchor:top" coordsize="655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" path="m65532,27432l,e" filled="f" strokecolor="#d9d9d9">
                        <v:path arrowok="t" o:connecttype="custom" o:connectlocs="655,274;0,0" o:connectangles="0,0" textboxrect="0,0,65532,27432"/>
                      </v:shape>
                      <v:shape id="Shape 3001" o:spid="_x0000_s1612" style="position:absolute;left:793;top:5901;width:564;height:442;visibility:visible;mso-wrap-style:square;v-text-anchor:top" coordsize="56388,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" path="m56388,44197l,e" filled="f" strokecolor="#d9d9d9">
                        <v:path arrowok="t" o:connecttype="custom" o:connectlocs="564,442;0,0" o:connectangles="0,0" textboxrect="0,0,56388,44197"/>
                      </v:shape>
                      <v:shape id="Shape 3002" o:spid="_x0000_s1613" style="position:absolute;left:367;top:5337;width:426;height:564;visibility:visible;mso-wrap-style:square;v-text-anchor:top" coordsize="42672,5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" path="m42672,56387l,e" filled="f" strokecolor="#d9d9d9">
                        <v:path arrowok="t" o:connecttype="custom" o:connectlocs="426,564;0,0" o:connectangles="0,0" textboxrect="0,0,42672,56387"/>
                      </v:shape>
                      <v:shape id="Shape 3003" o:spid="_x0000_s1614" style="position:absolute;left:92;top:4682;width:275;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" path="m27432,65532l,e" filled="f" strokecolor="#d9d9d9">
                        <v:path arrowok="t" o:connecttype="custom" o:connectlocs="275,655;0,0" o:connectangles="0,0" textboxrect="0,0,27432,65532"/>
                      </v:shape>
                      <v:shape id="Shape 3004" o:spid="_x0000_s1615" style="position:absolute;top:3981;width:92;height:701;visibility:visible;mso-wrap-style:square;v-text-anchor:top" coordsize="9271,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" path="m9271,70104l,e" filled="f" strokecolor="#d9d9d9">
                        <v:path arrowok="t" o:connecttype="custom" o:connectlocs="92,701;0,0" o:connectangles="0,0" textboxrect="0,0,9271,70104"/>
                      </v:shape>
                      <v:shape id="Shape 3005" o:spid="_x0000_s1616" style="position:absolute;top:3280;width:92;height:701;visibility:visible;mso-wrap-style:square;v-text-anchor:top" coordsize="9271,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" path="m,70103l9271,e" filled="f" strokecolor="#d9d9d9">
                        <v:path arrowok="t" o:connecttype="custom" o:connectlocs="0,701;92,0" o:connectangles="0,0" textboxrect="0,0,9271,70103"/>
                      </v:shape>
                      <v:shape id="Shape 3006" o:spid="_x0000_s1617" style="position:absolute;left:92;top:2625;width:275;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" path="m,65532l27432,e" filled="f" strokecolor="#d9d9d9">
                        <v:path arrowok="t" o:connecttype="custom" o:connectlocs="0,655;275,0" o:connectangles="0,0" textboxrect="0,0,27432,65532"/>
                      </v:shape>
                      <v:shape id="Shape 3007" o:spid="_x0000_s1618" style="position:absolute;left:367;top:2061;width:426;height:564;visibility:visible;mso-wrap-style:square;v-text-anchor:top" coordsize="42672,5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" path="m,56389l42672,e" filled="f" strokecolor="#d9d9d9">
                        <v:path arrowok="t" o:connecttype="custom" o:connectlocs="0,564;426,0" o:connectangles="0,0" textboxrect="0,0,42672,56389"/>
                      </v:shape>
                      <v:shape id="Shape 3008" o:spid="_x0000_s1619" style="position:absolute;left:793;top:1619;width:564;height:442;visibility:visible;mso-wrap-style:square;v-text-anchor:top" coordsize="56388,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" path="m,44196l56388,e" filled="f" strokecolor="#d9d9d9">
                        <v:path arrowok="t" o:connecttype="custom" o:connectlocs="0,442;564,0" o:connectangles="0,0" textboxrect="0,0,56388,44196"/>
                      </v:shape>
                      <v:shape id="Shape 3009" o:spid="_x0000_s1620" style="position:absolute;left:1357;top:1344;width:655;height:275;visibility:visible;mso-wrap-style:square;v-text-anchor:top" coordsize="655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" path="m,27432l65532,e" filled="f" strokecolor="#d9d9d9">
                        <v:path arrowok="t" o:connecttype="custom" o:connectlocs="0,275;655,0" o:connectangles="0,0" textboxrect="0,0,65532,27432"/>
                      </v:shape>
                      <v:shape id="Shape 3010" o:spid="_x0000_s1621" style="position:absolute;left:2012;top:1259;width:717;height:85;visibility:visible;mso-wrap-style:square;v-text-anchor:top" coordsize="71628,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" path="m,8509l71628,e" filled="f" strokecolor="#d9d9d9">
                        <v:path arrowok="t" o:connecttype="custom" o:connectlocs="0,85;717,0" o:connectangles="0,0" textboxrect="0,0,71628,8509"/>
                      </v:shape>
                      <v:shape id="Shape 3011" o:spid="_x0000_s1622" style="position:absolute;left:1586;top:2693;width:2270;height:2576;visibility:visible;mso-wrap-style:square;v-text-anchor:top" coordsize="227076,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" path="m85344,25146l114300,6858,147828,r35052,8382l211836,31242r15240,32004l226949,98298r-13589,30479l193548,150114r-18288,13716l170688,186690r-10668,22860l141732,232410r-27432,18288l79248,257556,44196,249174,15240,226314,,194310,254,159258,13716,128777,33528,107442,51816,93726,56388,70866,67056,48006,85344,25146e" filled="f" strokecolor="#00b0f0" strokeweight="1pt">
                        <v:stroke endcap="round"/>
                        <v:path arrowok="t" o:connecttype="custom" o:connectlocs="853,252;1143,69;1478,0;1828,84;2118,312;2270,633;2269,983;2133,1288;1935,1501;1752,1639;1706,1867;1600,2096;1417,2324;1143,2507;792,2576;442,2492;152,2264;0,1943;3,1593;137,1288;335,1075;518,937;564,709;670,480;853,252" o:connectangles="0,0,0,0,0,0,0,0,0,0,0,0,0,0,0,0,0,0,0,0,0,0,0,0,0" textboxrect="0,0,227076,257556"/>
                      </v:shape>
                      <v:shape id="Shape 3012" o:spid="_x0000_s1623" style="position:absolute;left:1498;top:2663;width:2447;height:2637;visibility:visible;mso-wrap-style:square;v-text-anchor:top" coordsize="244729,26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" path="m94107,25147l123063,5335,158115,r33528,11430l222123,32767r18288,30480l244729,99823r-10414,32003l216027,156211r-19812,18288l182499,191263r-12192,24384l150495,240030r-27432,18288l86487,263779,52959,252223,22479,230887,4191,200406,,165354,10287,131826,28575,107443,48387,89154,62103,72391,74295,48006,94107,25147e" filled="f" strokecolor="red" strokeweight="1pt">
                        <v:stroke endcap="round"/>
                        <v:path arrowok="t" o:connecttype="custom" o:connectlocs="941,251;1230,53;1581,0;1916,114;2221,328;2404,632;2447,998;2343,1318;2160,1562;1962,1744;1825,1912;1703,2156;1505,2400;1230,2582;865,2637;530,2521;225,2308;42,2003;0,1653;103,1318;286,1074;484,891;621,724;743,480;941,251" o:connectangles="0,0,0,0,0,0,0,0,0,0,0,0,0,0,0,0,0,0,0,0,0,0,0,0,0" textboxrect="0,0,244729,263779"/>
                      </v:shape>
                      <v:shape id="Shape 3013" o:spid="_x0000_s1624" style="position:absolute;left:1412;top:2640;width:2621;height:2683;visibility:visible;mso-wrap-style:square;v-text-anchor:top" coordsize="262128,2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" path="m101219,22860l131699,4572,166751,r33528,13715l232283,33528r19812,30480l262128,99060r-6985,35051l238379,163068r-19812,21335l198755,201168r-18288,18288l160655,245363r-28956,18289l95123,268351,61595,254508,29591,236220,9779,204215,,169163,6731,134111,23495,105156,43307,83820,63119,67056,81407,48768,101219,22860e" filled="f" strokeweight="1pt">
                        <v:stroke endcap="round"/>
                        <v:path arrowok="t" o:connecttype="custom" o:connectlocs="1012,229;1317,46;1667,0;2003,137;2323,335;2521,640;2621,990;2551,1341;2384,1630;2185,1844;1987,2011;1804,2194;1606,2453;1317,2636;951,2683;616,2545;296,2362;98,2042;0,1691;67,1341;235,1051;433,838;631,670;814,488;1012,229" o:connectangles="0,0,0,0,0,0,0,0,0,0,0,0,0,0,0,0,0,0,0,0,0,0,0,0,0" textboxrect="0,0,262128,268351"/>
                      </v:shape>
                      <v:shape id="Shape 3014" o:spid="_x0000_s1625" style="position:absolute;left:2331;top:3498;width:781;height:967;visibility:visible;mso-wrap-style:square;v-text-anchor:top" coordsize="78105,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" path="m26035,l39751,4063r9144,9145l51943,25400r4572,6096l61087,36068r9144,4571l74803,48259r3302,10668l76327,69596,74803,83311,65659,93980,51943,96647,39751,92456,29083,83311,26035,71120,22987,65024,16891,60451,7747,57403,3175,48259,,37592,1651,26924,3175,13208,13843,4063,26035,e" filled="f" strokecolor="#00b0f0" strokeweight="1pt">
                        <v:stroke endcap="round"/>
                        <v:path arrowok="t" o:connecttype="custom" o:connectlocs="260,0;397,41;489,132;519,254;565,315;611,361;702,407;748,483;781,590;763,696;748,834;657,940;519,967;397,925;291,834;260,712;230,651;169,605;77,574;32,483;0,376;17,269;32,132;138,41;260,0" o:connectangles="0,0,0,0,0,0,0,0,0,0,0,0,0,0,0,0,0,0,0,0,0,0,0,0,0" textboxrect="0,0,78105,96647"/>
                      </v:shape>
                      <v:shape id="Shape 3015" o:spid="_x0000_s1626" style="position:absolute;left:2239;top:3491;width:966;height:981;visibility:visible;mso-wrap-style:square;v-text-anchor:top" coordsize="96647,9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" path="m35306,l49022,1778r9144,9144l64262,23114r1524,9144l77978,32258r12192,6096l96266,49022r381,13717l90170,73406,84074,84074,73406,93218,61214,98171,49022,96266,38354,87122,33782,74930,30734,65787r-12192,l7874,59690,254,49022,,36830,6350,24639,12446,13970,23114,4826,35306,e" filled="f" strokecolor="red" strokeweight="1pt">
                        <v:stroke endcap="round"/>
                        <v:path arrowok="t" o:connecttype="custom" o:connectlocs="353,0;490,18;581,109;642,231;658,322;779,322;901,383;962,490;966,627;901,734;840,840;734,932;612,981;490,962;383,871;338,749;307,657;185,657;79,596;3,490;0,368;63,246;124,140;231,48;353,0" o:connectangles="0,0,0,0,0,0,0,0,0,0,0,0,0,0,0,0,0,0,0,0,0,0,0,0,0" textboxrect="0,0,96647,98171"/>
                      </v:shape>
                      <v:shape id="Shape 3016" o:spid="_x0000_s1627" style="position:absolute;left:2179;top:3514;width:1087;height:936;visibility:visible;mso-wrap-style:square;v-text-anchor:top" coordsize="108712,9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" path="m41275,l54991,1015r9144,6096l70231,19303r6096,4573l90043,26924r12192,7620l108712,46735r-1905,13717l99187,72644r-9144,9143l79375,90932,67183,93599,54991,92456,44323,86359,38227,74168,32131,69596,18415,66548,6223,60452,,46735,1651,33020,9271,20827,19939,11684,29083,4063,41275,e" filled="f" strokeweight="1pt">
                        <v:stroke endcap="round"/>
                        <v:path arrowok="t" o:connecttype="custom" o:connectlocs="413,0;550,10;641,71;702,193;763,239;900,269;1022,345;1087,467;1068,605;992,726;900,818;794,909;672,936;550,925;443,864;382,742;321,696;184,665;62,605;0,467;17,330;93,208;199,117;291,41;413,0" o:connectangles="0,0,0,0,0,0,0,0,0,0,0,0,0,0,0,0,0,0,0,0,0,0,0,0,0" textboxrect="0,0,108712,93599"/>
                      </v:shape>
                      <v:rect id="Rectangle 3017" o:spid="_x0000_s1628" style="position:absolute;left:2472;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" filled="f" stroked="f">
                        <v:textbox inset="0,0,0,0">
                          <w:txbxContent>
                            <w:p w:rsidR="00C27EC5" w:rsidRDefault="00C27EC5" w:rsidP="00C27EC5">
                              <w:r>
                                <w:rPr>
                                  <w:rFonts w:cs="Calibri"/>
                                  <w:sz w:val="16"/>
                                </w:rPr>
                                <w:t>0</w:t>
                              </w:r>
                            </w:p>
                          </w:txbxContent>
                        </v:textbox>
                      </v:rect>
                      <v:shape id="Shape 3022" o:spid="_x0000_s1629" style="position:absolute;left:1892;top:3543;width:291;height:719;visibility:visible;mso-wrap-style:square;v-text-anchor:top" coordsize="29169,7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" path="m29169,r,9136l25654,11192v-2032,2032,-3810,4572,-5588,7620c18415,21987,16891,25416,15367,29099v-2032,4953,-3556,9399,-4445,13081c10033,45863,9779,49038,9906,51705v254,2668,1016,4826,2413,6604c13589,59960,15494,61357,18034,62373v1905,762,3810,1143,5461,1016c25273,63389,26797,63008,28321,62247r848,-599l29169,70453r-2372,937c23114,71898,19050,71263,14605,69358,10414,67707,7112,65548,4826,62881,2540,60214,1143,57039,508,53483,,49800,127,45736,1143,41164,2159,36592,3683,31512,5969,26051v2032,-5079,4318,-9652,6985,-13589c15494,8525,18288,5477,21336,3191l29169,xe" fillcolor="black" stroked="f" strokeweight="0">
                        <v:stroke endcap="round"/>
                        <v:path arrowok="t" o:connecttype="custom" o:connectlocs="291,0;291,91;256,112;200,188;153,291;109,422;99,517;123,583;180,624;234,634;283,622;291,616;291,705;267,714;146,694;48,629;5,535;11,412;60,261;129,125;213,32;291,0" o:connectangles="0,0,0,0,0,0,0,0,0,0,0,0,0,0,0,0,0,0,0,0,0,0" textboxrect="0,0,29169,71898"/>
                      </v:shape>
                      <v:shape id="Shape 3023" o:spid="_x0000_s1630" style="position:absolute;left:2183;top:3529;width:293;height:718;visibility:visible;mso-wrap-style:square;v-text-anchor:top" coordsize="29251,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" path="m2454,381c6137,,10201,635,14646,2412v4191,1651,7493,3938,9779,6605c26584,11684,28108,14732,28616,18414v635,3557,381,7747,-508,12320c27092,35306,25441,40259,23282,45847v-2159,5080,-4445,9652,-6985,13588c13757,63246,10963,66421,7915,68707l,71834,,63029,3470,60578c4867,59182,6137,57658,7280,55880v1270,-1778,2413,-3810,3429,-6096c11852,47625,12868,45211,13884,42799v1397,-3429,2413,-6477,3302,-9144c17948,30860,18583,28321,18964,26161v381,-2285,381,-4190,254,-5968c19091,18414,18710,16763,18075,15494v-635,-1397,-1524,-2541,-2667,-3557c14138,10922,12741,10160,11090,9525,8169,8255,5502,8001,3216,8635l,10516,,1381,2454,381xe" fillcolor="black" stroked="f" strokeweight="0">
                        <v:stroke endcap="round"/>
                        <v:path arrowok="t" o:connecttype="custom" o:connectlocs="25,4;147,24;245,90;287,184;282,307;233,458;163,594;79,687;0,718;0,630;35,605;73,559;107,498;139,428;172,336;190,261;193,202;181,155;154,119;111,95;32,86;0,105;0,14;25,4" o:connectangles="0,0,0,0,0,0,0,0,0,0,0,0,0,0,0,0,0,0,0,0,0,0,0,0" textboxrect="0,0,29251,71834"/>
                      </v:shape>
                      <v:shape id="Shape 3025" o:spid="_x0000_s1631" style="position:absolute;left:1355;top:1964;width:292;height:719;visibility:visible;mso-wrap-style:square;v-text-anchor:top" coordsize="29251,7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" path="m29251,r,9284l25781,11352v-2032,1905,-3937,4445,-5588,7620c18415,22020,16891,25449,15367,29132v-2032,4954,-3429,9398,-4445,13082c10033,45896,9779,49071,10033,51739v127,2666,1016,4826,2286,6603c13716,59993,15621,61391,18034,62406v1905,762,3810,1143,5461,1143c25273,63422,26924,63042,28448,62406r803,-607l29251,70551r-2454,999c23114,71931,19050,71296,14605,69518,10414,67741,7112,65581,4826,62915,2540,60247,1143,57072,635,53517,,49833,254,45769,1143,41197,2159,36625,3810,31545,5969,26084v2032,-5080,4445,-9652,6985,-13589c15494,8558,18288,5511,21336,3224l29251,xe" fillcolor="black" stroked="f" strokeweight="0">
                        <v:stroke endcap="round"/>
                        <v:path arrowok="t" o:connecttype="custom" o:connectlocs="292,0;292,93;257,113;202,190;153,291;109,422;100,517;123,583;180,624;235,635;284,624;292,618;292,705;268,715;146,695;48,629;6,535;11,412;60,261;129,125;213,32;292,0" o:connectangles="0,0,0,0,0,0,0,0,0,0,0,0,0,0,0,0,0,0,0,0,0,0" textboxrect="0,0,29251,71931"/>
                      </v:shape>
                      <v:shape id="Shape 3026" o:spid="_x0000_s1632" style="position:absolute;left:807;top:1762;width:507;height:751;visibility:visible;mso-wrap-style:square;v-text-anchor:top" coordsize="50673,7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" path="m42799,v127,,381,,635,c43688,,43942,,44196,127v381,,762,127,1143,254c45847,508,46355,762,46990,1016v762,254,1524,635,2032,889c49530,2160,49911,2540,50165,2794v254,127,381,381,381,635c50673,3683,50546,3937,50546,4064l26797,62992r12065,4826c39116,67945,39370,68072,39497,68326v254,254,254,635,381,1016c39878,69596,39878,70104,39751,70612v-127,381,-254,1016,-508,1651c38989,72898,38735,73406,38481,73787v-381,381,-635,762,-889,889c37338,74930,36957,75057,36703,75057v-254,,-508,,-762,-127l1016,60833c762,60706,508,60579,381,60452,254,60198,127,59944,,59563v,-381,,-762,,-1270c127,57786,254,57277,508,56515v254,-508,508,-1016,889,-1524c1651,54611,1905,54356,2159,54102v254,-254,635,-381,889,-508c3302,53594,3556,53594,3810,53721r13970,5589l38354,8382,22352,10922v-762,127,-1397,127,-1778,c20066,10795,19812,10541,19685,10287v-127,-381,-127,-762,-127,-1270c19685,8382,19939,7747,20320,6986v254,-636,381,-1144,635,-1525c21209,5080,21463,4826,21590,4572v254,-254,508,-508,762,-635c22606,3811,22987,3811,23368,3683l42799,xe" fillcolor="black" stroked="f" strokeweight="0">
                        <v:stroke endcap="round"/>
                        <v:path arrowok="t" o:connecttype="custom" o:connectlocs="428,0;435,0;442,1;454,4;470,10;490,19;502,28;506,34;506,41;268,630;389,679;395,684;399,694;398,707;393,723;385,738;376,747;367,751;360,750;10,609;4,605;0,596;0,583;5,565;14,550;22,541;30,536;38,538;178,593;384,84;224,109;206,109;197,103;196,90;203,70;210,55;216,46;224,39;234,37;428,0" o:connectangles="0,0,0,0,0,0,0,0,0,0,0,0,0,0,0,0,0,0,0,0,0,0,0,0,0,0,0,0,0,0,0,0,0,0,0,0,0,0,0,0" textboxrect="0,0,50673,75057"/>
                      </v:shape>
                      <v:shape id="Shape 3027" o:spid="_x0000_s1633" style="position:absolute;left:1892;top:2181;width:291;height:719;visibility:visible;mso-wrap-style:square;v-text-anchor:top" coordsize="29169,7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" path="m29169,r,9137l25654,11192v-2032,2032,-3810,4573,-5588,7621c18415,21988,16891,25417,15367,29099v-2032,4953,-3556,9399,-4445,13081c10033,45864,9779,49039,9906,51705v254,2668,1016,4826,2413,6605c13589,59961,15494,61357,18034,62374v1905,762,3810,1143,5461,1016c25273,63390,26797,63009,28321,62374r848,-624l29169,70454r-2372,937c23114,71899,19050,71264,14605,69359,10414,67707,7112,65549,4826,62881,2540,60215,1143,57040,508,53484,,49800,127,45737,1143,41165,2159,36592,3683,31513,5969,26051v2032,-5079,4318,-9652,6985,-13588c15494,8525,18288,5477,21336,3192l29169,xe" fillcolor="black" stroked="f" strokeweight="0">
                        <v:stroke endcap="round"/>
                        <v:path arrowok="t" o:connecttype="custom" o:connectlocs="291,0;291,91;256,112;200,188;153,291;109,422;99,517;123,583;180,624;234,634;283,624;291,618;291,705;267,714;146,694;48,629;5,535;11,412;60,261;129,125;213,32;291,0" o:connectangles="0,0,0,0,0,0,0,0,0,0,0,0,0,0,0,0,0,0,0,0,0,0" textboxrect="0,0,29169,71899"/>
                      </v:shape>
                      <v:shape id="Shape 3028" o:spid="_x0000_s1634" style="position:absolute;left:1647;top:1950;width:292;height:719;visibility:visible;mso-wrap-style:square;v-text-anchor:top" coordsize="29170,7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" path="m2372,381c6055,,10120,636,14564,2414v4191,1777,7494,3936,9779,6603c26629,11685,28027,14860,28661,18415v509,3683,381,7748,-634,12320c27010,35306,25359,40260,23201,45847v-2033,5080,-4446,9652,-6859,13590c13802,63373,10882,66422,7833,68707l,71899,,63147,3389,60579c4785,59310,6055,57658,7326,55880v1142,-1778,2285,-3810,3428,-6095c11771,47625,12786,45213,13802,42799v1397,-3429,2413,-6477,3302,-9144c17993,30862,18502,28322,18883,26163v381,-2287,507,-4191,381,-5970c19009,18415,18628,16891,17993,15494v-635,-1397,-1523,-2540,-2666,-3555c14183,11049,12786,10161,11135,9525,8087,8382,5421,8001,3134,8764l,10632,,1348,2372,381xe" fillcolor="black" stroked="f" strokeweight="0">
                        <v:stroke endcap="round"/>
                        <v:path arrowok="t" o:connecttype="custom" o:connectlocs="24,4;146,24;244,90;287,184;281,307;232,458;164,594;78,687;0,719;0,631;34,606;73,559;108,498;138,428;171,337;189,262;193,202;180,155;153,119;111,95;31,88;0,106;0,13;24,4" o:connectangles="0,0,0,0,0,0,0,0,0,0,0,0,0,0,0,0,0,0,0,0,0,0,0,0" textboxrect="0,0,29170,71899"/>
                      </v:shape>
                      <v:shape id="Shape 3029" o:spid="_x0000_s1635" style="position:absolute;left:2183;top:2167;width:293;height:719;visibility:visible;mso-wrap-style:square;v-text-anchor:top" coordsize="29251,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" path="m2454,381c6137,,10201,635,14646,2413v4191,1651,7493,3937,9779,6604c26584,11684,28108,14732,28616,18415v635,3683,381,7747,-508,12319c27092,35306,25441,40259,23282,45848v-2159,5079,-4445,9651,-6985,13588c13757,63247,10963,66422,7915,68707l,71834,,63131,3470,60579c4867,59182,6137,57658,7280,55880v1270,-1778,2413,-3810,3429,-6096c11852,47625,12868,45212,13884,42799v1397,-3429,2413,-6476,3302,-9144c17948,30861,18583,28322,18964,26162v381,-2286,381,-4190,254,-5969c19091,18415,18710,16764,18075,15494v-635,-1396,-1524,-2540,-2667,-3556c14138,10923,12741,10160,11090,9525,8169,8255,5502,8001,3216,8636l,10517,,1381,2454,381xe" fillcolor="black" stroked="f" strokeweight="0">
                        <v:stroke endcap="round"/>
                        <v:path arrowok="t" o:connecttype="custom" o:connectlocs="25,4;147,24;245,90;287,184;282,308;233,459;163,595;79,688;0,719;0,632;35,606;73,559;107,498;139,428;172,337;190,262;193,202;181,155;154,119;111,95;32,86;0,105;0,14;25,4" o:connectangles="0,0,0,0,0,0,0,0,0,0,0,0,0,0,0,0,0,0,0,0,0,0,0,0" textboxrect="0,0,29251,71834"/>
                      </v:shape>
                      <v:shape id="Shape 3031" o:spid="_x0000_s1636" style="position:absolute;left:1355;top:602;width:292;height:720;visibility:visible;mso-wrap-style:square;v-text-anchor:top" coordsize="29251,7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" path="m29251,r,9284l25781,11352v-2032,1905,-3937,4445,-5588,7620c18415,22020,16891,25449,15367,29132v-2032,5080,-3429,9398,-4445,13081c10033,45896,9779,49071,10033,51738v127,2667,1016,4826,2286,6605c13716,59993,15621,61390,18034,62406v1905,762,3810,1143,5461,1143c25273,63422,26924,63168,28448,62406r803,-608l29251,70551r-2454,999c23114,71931,19050,71296,14605,69518,10414,67740,7112,65581,4826,62914,2540,60247,1143,57072,635,53517,,49833,254,45769,1143,41197,2159,36625,3810,31672,5969,26084v2032,-5079,4445,-9652,6985,-13589c15494,8558,18288,5511,21336,3224l29251,xe" fillcolor="black" stroked="f" strokeweight="0">
                        <v:stroke endcap="round"/>
                        <v:path arrowok="t" o:connecttype="custom" o:connectlocs="292,0;292,93;257,114;202,190;153,292;109,423;100,518;123,584;180,625;235,636;284,625;292,619;292,706;268,716;146,696;48,630;6,536;11,412;60,261;129,125;213,32;292,0" o:connectangles="0,0,0,0,0,0,0,0,0,0,0,0,0,0,0,0,0,0,0,0,0,0" textboxrect="0,0,29251,71931"/>
                      </v:shape>
                      <v:shape id="Shape 3032" o:spid="_x0000_s1637" style="position:absolute;left:774;top:365;width:600;height:786;visibility:visible;mso-wrap-style:square;v-text-anchor:top" coordsize="59944,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" path="m34290,v1778,,3683,127,5588,508c41910,889,43942,1397,45974,2286v3302,1270,5969,2921,8001,4826c56007,8890,57531,11049,58547,13208v889,2286,1397,4572,1270,6985c59817,22606,59309,25019,58293,27432v-762,2159,-1905,4191,-3048,6223c53975,35560,52197,37592,50038,39497v-2286,2032,-5080,4064,-8636,6096c37846,47625,33401,49911,27940,52324l12827,59055,42037,70866v254,127,508,254,635,508c42926,71628,43053,72009,43053,72390v127,381,127,889,,1270c42926,74168,42799,74803,42545,75438v-254,635,-508,1143,-889,1524c41402,77470,41148,77851,40894,78105v-254,254,-635,381,-889,508c39624,78613,39370,78613,38989,78486l2032,63500v-508,-254,-889,-381,-1270,-762c508,62484,254,62230,127,61849,,61468,,60960,,60452v127,-635,254,-1270,635,-2032c889,57785,1143,57150,1397,56642v254,-508,635,-889,889,-1270c2667,55118,3048,54737,3429,54483v508,-254,1016,-508,1651,-889l24003,45339v4318,-2032,8001,-3810,10922,-5588c37719,37973,40132,36322,41910,34671v1905,-1778,3302,-3302,4318,-4953c47244,28194,48006,26670,48641,25273v635,-1524,889,-3048,1016,-4572c49657,19177,49403,17653,48895,16383v-635,-1397,-1397,-2667,-2667,-3810c45085,11303,43561,10414,41656,9652,39497,8763,37465,8255,35560,8128v-2032,-127,-3810,,-5334,127c28575,8382,27305,8636,26162,8890v-1143,127,-1905,254,-2286,c23622,8890,23368,8636,23241,8509v-127,-254,-127,-508,-127,-889c23114,7239,23114,6731,23241,6223v127,-508,381,-1143,635,-1905c24130,3810,24384,3429,24511,3048v254,-381,381,-762,635,-1016c25273,1905,25527,1651,25781,1397v254,-127,635,-381,1143,-508c27559,635,28448,508,29718,254,30988,127,32512,,34290,xe" fillcolor="black" stroked="f" strokeweight="0">
                        <v:stroke endcap="round"/>
                        <v:path arrowok="t" o:connecttype="custom" o:connectlocs="343,0;399,5;460,23;540,71;586,132;599,202;583,274;553,336;501,395;414,456;280,523;128,590;421,709;427,714;431,724;431,736;426,754;417,769;409,781;400,786;390,785;20,635;8,627;1,618;0,604;6,584;14,566;23,554;34,545;51,536;240,453;350,397;419,347;463,297;487,253;497,207;489,164;463,126;417,97;356,81;303,83;262,89;239,89;233,85;231,76;233,62;239,43;245,30;252,20;258,14;269,9;297,3;343,0" o:connectangles="0,0,0,0,0,0,0,0,0,0,0,0,0,0,0,0,0,0,0,0,0,0,0,0,0,0,0,0,0,0,0,0,0,0,0,0,0,0,0,0,0,0,0,0,0,0,0,0,0,0,0,0,0" textboxrect="0,0,59944,78613"/>
                      </v:shape>
                      <v:shape id="Shape 3033" o:spid="_x0000_s1638" style="position:absolute;left:1892;top:820;width:291;height:719;visibility:visible;mso-wrap-style:square;v-text-anchor:top" coordsize="29169,7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" path="m29169,r,9136l25654,11192v-2032,2032,-3810,4572,-5588,7620c18415,21987,16891,25416,15367,29099v-2032,4953,-3556,9398,-4445,13081c10033,45863,9779,49038,9906,51705v254,2667,1016,4826,2413,6604c13589,59960,15494,61357,18034,62373v1905,762,3810,1143,5461,1143c25273,63389,26797,63008,28321,62373r848,-623l29169,70453r-2372,937c23114,71898,19050,71263,14605,69358,10414,67707,7112,65548,4826,62881,2540,60214,1143,57039,508,53483,,49800,127,45736,1143,41164,2159,36592,3683,31512,5969,26051v2032,-5080,4318,-9652,6985,-13589c15494,8525,18288,5477,21336,3191l29169,xe" fillcolor="black" stroked="f" strokeweight="0">
                        <v:stroke endcap="round"/>
                        <v:path arrowok="t" o:connecttype="custom" o:connectlocs="291,0;291,91;256,112;200,188;153,291;109,422;99,517;123,583;180,624;234,635;283,624;291,618;291,705;267,714;146,694;48,629;5,535;11,412;60,261;129,125;213,32;291,0" o:connectangles="0,0,0,0,0,0,0,0,0,0,0,0,0,0,0,0,0,0,0,0,0,0" textboxrect="0,0,29169,71898"/>
                      </v:shape>
                      <v:shape id="Shape 3034" o:spid="_x0000_s1639" style="position:absolute;left:1647;top:589;width:292;height:719;visibility:visible;mso-wrap-style:square;v-text-anchor:top" coordsize="29170,7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" path="m2372,381c6055,,10120,635,14564,2413v4191,1778,7494,3937,9779,6604c26629,11684,28027,14859,28661,18415v509,3683,381,7747,-634,12319c27010,35306,25359,40259,23201,45847v-2033,5080,-4446,9652,-6859,13589c13802,63373,10882,66421,7833,68707l,71898,,63146,3389,60579c4785,59309,6055,57658,7326,55880v1142,-1778,2285,-3810,3428,-5969c11771,47625,12786,45212,13802,42799v1397,-3302,2413,-6477,3302,-9144c17993,30861,18502,28448,18883,26162v381,-2159,507,-4191,381,-5969c19009,18415,18628,16891,17993,15494v-635,-1397,-1523,-2540,-2666,-3556c14183,11049,12786,10160,11135,9525,8087,8382,5421,8128,3134,8763l,10632,,1348,2372,381xe" fillcolor="black" stroked="f" strokeweight="0">
                        <v:stroke endcap="round"/>
                        <v:path arrowok="t" o:connecttype="custom" o:connectlocs="24,4;146,24;244,90;287,184;281,307;232,458;164,594;78,687;0,719;0,631;34,606;73,559;108,499;138,428;171,337;189,262;193,202;180,155;153,119;111,95;31,88;0,106;0,13;24,4" o:connectangles="0,0,0,0,0,0,0,0,0,0,0,0,0,0,0,0,0,0,0,0,0,0,0,0" textboxrect="0,0,29170,71898"/>
                      </v:shape>
                      <v:shape id="Shape 3035" o:spid="_x0000_s1640" style="position:absolute;left:2183;top:806;width:293;height:718;visibility:visible;mso-wrap-style:square;v-text-anchor:top" coordsize="29251,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" path="m2454,381c6137,,10201,635,14646,2413v4191,1778,7493,3937,9779,6604c26584,11684,28108,14732,28616,18415v635,3683,381,7747,-508,12319c27092,35306,25441,40259,23282,45847v-2159,5080,-4445,9652,-6985,13589c13757,63373,10963,66421,7915,68707l,71834,,63131,3470,60579c4867,59309,6137,57658,7280,55880v1270,-1778,2413,-3810,3429,-6096c11852,47625,12868,45212,13884,42799v1397,-3429,2413,-6477,3302,-9144c17948,30861,18583,28321,18964,26162v381,-2286,381,-4191,254,-5969c19091,18415,18710,16764,18075,15494v-635,-1397,-1524,-2540,-2667,-3556c14138,11049,12741,10160,11090,9525,8169,8255,5502,8001,3216,8636l,10517,,1381,2454,381xe" fillcolor="black" stroked="f" strokeweight="0">
                        <v:stroke endcap="round"/>
                        <v:path arrowok="t" o:connecttype="custom" o:connectlocs="25,4;147,24;245,90;287,184;282,307;233,458;163,594;79,687;0,718;0,631;35,606;73,559;107,498;139,428;172,336;190,261;193,202;181,155;154,119;111,95;32,86;0,105;0,14;25,4" o:connectangles="0,0,0,0,0,0,0,0,0,0,0,0,0,0,0,0,0,0,0,0,0,0,0,0" textboxrect="0,0,29251,71834"/>
                      </v:shape>
                      <w10:wrap type="square"/>
                    </v:group>
                  </w:pict>
                </mc:Fallback>
              </mc:AlternateContent>
            </w:r>
            <w:r w:rsidRPr="00C27EC5">
              <w:rPr>
                <w:rFonts w:eastAsia="Times New Roman" w:cs="Calibri"/>
                <w:snapToGrid w:val="0"/>
                <w:color w:val="000000"/>
                <w:szCs w:val="24"/>
                <w:lang w:val="en-US"/>
              </w:rPr>
              <w:t>Northr</w:t>
            </w:r>
          </w:p>
          <w:p w:rsidR="00C27EC5" w:rsidRPr="00C27EC5" w:rsidRDefault="00C27EC5" w:rsidP="00C27EC5">
            <w:pPr>
              <w:widowControl w:val="0"/>
              <w:spacing w:after="0" w:line="240" w:lineRule="auto"/>
              <w:ind w:left="69"/>
              <w:jc w:val="both"/>
              <w:rPr>
                <w:rFonts w:eastAsia="Times New Roman"/>
                <w:snapToGrid w:val="0"/>
                <w:color w:val="000000"/>
                <w:szCs w:val="24"/>
                <w:lang w:val="en-US"/>
              </w:rPr>
            </w:pPr>
            <w:r w:rsidRPr="00C27EC5">
              <w:rPr>
                <w:rFonts w:eastAsia="Times New Roman" w:cs="Calibri"/>
                <w:snapToGrid w:val="0"/>
                <w:color w:val="000000"/>
                <w:sz w:val="16"/>
                <w:szCs w:val="24"/>
                <w:lang w:val="en-US"/>
              </w:rPr>
              <w:t>27090</w:t>
            </w:r>
          </w:p>
          <w:p w:rsidR="00C27EC5" w:rsidRPr="00C27EC5" w:rsidRDefault="00C27EC5" w:rsidP="00C27EC5">
            <w:pPr>
              <w:widowControl w:val="0"/>
              <w:spacing w:after="0" w:line="240" w:lineRule="auto"/>
              <w:ind w:right="184"/>
              <w:jc w:val="center"/>
              <w:rPr>
                <w:rFonts w:eastAsia="Times New Roman"/>
                <w:snapToGrid w:val="0"/>
                <w:color w:val="000000"/>
                <w:szCs w:val="24"/>
                <w:lang w:val="en-US"/>
              </w:rPr>
            </w:pPr>
            <w:r w:rsidRPr="00C27EC5">
              <w:rPr>
                <w:rFonts w:eastAsia="Times New Roman" w:cs="Calibri"/>
                <w:snapToGrid w:val="0"/>
                <w:color w:val="000000"/>
                <w:sz w:val="16"/>
                <w:szCs w:val="24"/>
                <w:lang w:val="en-US"/>
              </w:rPr>
              <w:t>180</w:t>
            </w:r>
          </w:p>
        </w:tc>
        <w:tc>
          <w:tcPr>
            <w:tcW w:w="287" w:type="dxa"/>
            <w:tcBorders>
              <w:top w:val="nil"/>
              <w:left w:val="single" w:sz="6" w:space="0" w:color="D9D9D9"/>
              <w:bottom w:val="nil"/>
              <w:right w:val="single" w:sz="6" w:space="0" w:color="D9D9D9"/>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1931" w:type="dxa"/>
            <w:tcBorders>
              <w:top w:val="single" w:sz="6" w:space="0" w:color="D9D9D9"/>
              <w:left w:val="single" w:sz="6" w:space="0" w:color="D9D9D9"/>
              <w:bottom w:val="single" w:sz="6" w:space="0" w:color="D9D9D9"/>
              <w:right w:val="single" w:sz="6" w:space="0" w:color="D9D9D9"/>
            </w:tcBorders>
            <w:shd w:val="clear" w:color="auto" w:fill="auto"/>
          </w:tcPr>
          <w:p w:rsidR="00C27EC5" w:rsidRPr="00C27EC5" w:rsidRDefault="00C27EC5" w:rsidP="00C27EC5">
            <w:pPr>
              <w:widowControl w:val="0"/>
              <w:spacing w:after="0" w:line="240" w:lineRule="auto"/>
              <w:jc w:val="right"/>
              <w:rPr>
                <w:rFonts w:eastAsia="Times New Roman"/>
                <w:snapToGrid w:val="0"/>
                <w:color w:val="000000"/>
                <w:szCs w:val="24"/>
                <w:lang w:val="en-US"/>
              </w:rPr>
            </w:pPr>
            <w:r w:rsidRPr="00C27EC5">
              <w:rPr>
                <w:rFonts w:eastAsiaTheme="minorHAnsi"/>
                <w:noProof/>
                <w:snapToGrid w:val="0"/>
                <w:szCs w:val="24"/>
              </w:rPr>
              <mc:AlternateContent>
                <mc:Choice Requires="wpg">
                  <w:drawing>
                    <wp:inline distT="0" distB="0" distL="0" distR="0" wp14:anchorId="37929383" wp14:editId="0D31D731">
                      <wp:extent cx="882015" cy="862965"/>
                      <wp:effectExtent l="0" t="4445" r="36195" b="37465"/>
                      <wp:docPr id="73876" name="Группа 47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862965"/>
                                <a:chOff x="0" y="0"/>
                                <a:chExt cx="8819" cy="8629"/>
                              </a:xfrm>
                            </wpg:grpSpPr>
                            <wps:wsp>
                              <wps:cNvPr id="73877" name="Shape 3039"/>
                              <wps:cNvSpPr>
                                <a:spLocks/>
                              </wps:cNvSpPr>
                              <wps:spPr bwMode="auto">
                                <a:xfrm>
                                  <a:off x="4650" y="2774"/>
                                  <a:ext cx="396" cy="46"/>
                                </a:xfrm>
                                <a:custGeom>
                                  <a:avLst/>
                                  <a:gdLst>
                                    <a:gd name="T0" fmla="*/ 0 w 39624"/>
                                    <a:gd name="T1" fmla="*/ 0 h 4572"/>
                                    <a:gd name="T2" fmla="*/ 39624 w 39624"/>
                                    <a:gd name="T3" fmla="*/ 4572 h 4572"/>
                                    <a:gd name="T4" fmla="*/ 0 w 39624"/>
                                    <a:gd name="T5" fmla="*/ 0 h 4572"/>
                                    <a:gd name="T6" fmla="*/ 39624 w 39624"/>
                                    <a:gd name="T7" fmla="*/ 4572 h 4572"/>
                                  </a:gdLst>
                                  <a:ahLst/>
                                  <a:cxnLst>
                                    <a:cxn ang="0">
                                      <a:pos x="T0" y="T1"/>
                                    </a:cxn>
                                    <a:cxn ang="0">
                                      <a:pos x="T2" y="T3"/>
                                    </a:cxn>
                                  </a:cxnLst>
                                  <a:rect l="T4" t="T5" r="T6" b="T7"/>
                                  <a:pathLst>
                                    <a:path w="39624" h="4572">
                                      <a:moveTo>
                                        <a:pt x="0" y="0"/>
                                      </a:moveTo>
                                      <a:lnTo>
                                        <a:pt x="39624"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78" name="Shape 3040"/>
                              <wps:cNvSpPr>
                                <a:spLocks/>
                              </wps:cNvSpPr>
                              <wps:spPr bwMode="auto">
                                <a:xfrm>
                                  <a:off x="5046" y="2820"/>
                                  <a:ext cx="351" cy="153"/>
                                </a:xfrm>
                                <a:custGeom>
                                  <a:avLst/>
                                  <a:gdLst>
                                    <a:gd name="T0" fmla="*/ 0 w 35052"/>
                                    <a:gd name="T1" fmla="*/ 0 h 15239"/>
                                    <a:gd name="T2" fmla="*/ 35052 w 35052"/>
                                    <a:gd name="T3" fmla="*/ 15239 h 15239"/>
                                    <a:gd name="T4" fmla="*/ 0 w 35052"/>
                                    <a:gd name="T5" fmla="*/ 0 h 15239"/>
                                    <a:gd name="T6" fmla="*/ 35052 w 35052"/>
                                    <a:gd name="T7" fmla="*/ 15239 h 15239"/>
                                  </a:gdLst>
                                  <a:ahLst/>
                                  <a:cxnLst>
                                    <a:cxn ang="0">
                                      <a:pos x="T0" y="T1"/>
                                    </a:cxn>
                                    <a:cxn ang="0">
                                      <a:pos x="T2" y="T3"/>
                                    </a:cxn>
                                  </a:cxnLst>
                                  <a:rect l="T4" t="T5" r="T6" b="T7"/>
                                  <a:pathLst>
                                    <a:path w="35052" h="15239">
                                      <a:moveTo>
                                        <a:pt x="0" y="0"/>
                                      </a:moveTo>
                                      <a:lnTo>
                                        <a:pt x="35052" y="1523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79" name="Shape 3041"/>
                              <wps:cNvSpPr>
                                <a:spLocks/>
                              </wps:cNvSpPr>
                              <wps:spPr bwMode="auto">
                                <a:xfrm>
                                  <a:off x="5397" y="2973"/>
                                  <a:ext cx="320" cy="228"/>
                                </a:xfrm>
                                <a:custGeom>
                                  <a:avLst/>
                                  <a:gdLst>
                                    <a:gd name="T0" fmla="*/ 0 w 32004"/>
                                    <a:gd name="T1" fmla="*/ 0 h 22861"/>
                                    <a:gd name="T2" fmla="*/ 32004 w 32004"/>
                                    <a:gd name="T3" fmla="*/ 22861 h 22861"/>
                                    <a:gd name="T4" fmla="*/ 0 w 32004"/>
                                    <a:gd name="T5" fmla="*/ 0 h 22861"/>
                                    <a:gd name="T6" fmla="*/ 32004 w 32004"/>
                                    <a:gd name="T7" fmla="*/ 22861 h 22861"/>
                                  </a:gdLst>
                                  <a:ahLst/>
                                  <a:cxnLst>
                                    <a:cxn ang="0">
                                      <a:pos x="T0" y="T1"/>
                                    </a:cxn>
                                    <a:cxn ang="0">
                                      <a:pos x="T2" y="T3"/>
                                    </a:cxn>
                                  </a:cxnLst>
                                  <a:rect l="T4" t="T5" r="T6" b="T7"/>
                                  <a:pathLst>
                                    <a:path w="32004" h="22861">
                                      <a:moveTo>
                                        <a:pt x="0" y="0"/>
                                      </a:moveTo>
                                      <a:lnTo>
                                        <a:pt x="32004" y="2286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0" name="Shape 3042"/>
                              <wps:cNvSpPr>
                                <a:spLocks/>
                              </wps:cNvSpPr>
                              <wps:spPr bwMode="auto">
                                <a:xfrm>
                                  <a:off x="5717" y="3201"/>
                                  <a:ext cx="229" cy="320"/>
                                </a:xfrm>
                                <a:custGeom>
                                  <a:avLst/>
                                  <a:gdLst>
                                    <a:gd name="T0" fmla="*/ 0 w 22860"/>
                                    <a:gd name="T1" fmla="*/ 0 h 32004"/>
                                    <a:gd name="T2" fmla="*/ 22860 w 22860"/>
                                    <a:gd name="T3" fmla="*/ 32004 h 32004"/>
                                    <a:gd name="T4" fmla="*/ 0 w 22860"/>
                                    <a:gd name="T5" fmla="*/ 0 h 32004"/>
                                    <a:gd name="T6" fmla="*/ 22860 w 22860"/>
                                    <a:gd name="T7" fmla="*/ 32004 h 32004"/>
                                  </a:gdLst>
                                  <a:ahLst/>
                                  <a:cxnLst>
                                    <a:cxn ang="0">
                                      <a:pos x="T0" y="T1"/>
                                    </a:cxn>
                                    <a:cxn ang="0">
                                      <a:pos x="T2" y="T3"/>
                                    </a:cxn>
                                  </a:cxnLst>
                                  <a:rect l="T4" t="T5" r="T6" b="T7"/>
                                  <a:pathLst>
                                    <a:path w="22860" h="32004">
                                      <a:moveTo>
                                        <a:pt x="0" y="0"/>
                                      </a:moveTo>
                                      <a:lnTo>
                                        <a:pt x="22860" y="3200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1" name="Shape 3043"/>
                              <wps:cNvSpPr>
                                <a:spLocks/>
                              </wps:cNvSpPr>
                              <wps:spPr bwMode="auto">
                                <a:xfrm>
                                  <a:off x="5946" y="3521"/>
                                  <a:ext cx="152" cy="366"/>
                                </a:xfrm>
                                <a:custGeom>
                                  <a:avLst/>
                                  <a:gdLst>
                                    <a:gd name="T0" fmla="*/ 0 w 15240"/>
                                    <a:gd name="T1" fmla="*/ 0 h 36576"/>
                                    <a:gd name="T2" fmla="*/ 15240 w 15240"/>
                                    <a:gd name="T3" fmla="*/ 36576 h 36576"/>
                                    <a:gd name="T4" fmla="*/ 0 w 15240"/>
                                    <a:gd name="T5" fmla="*/ 0 h 36576"/>
                                    <a:gd name="T6" fmla="*/ 15240 w 15240"/>
                                    <a:gd name="T7" fmla="*/ 36576 h 36576"/>
                                  </a:gdLst>
                                  <a:ahLst/>
                                  <a:cxnLst>
                                    <a:cxn ang="0">
                                      <a:pos x="T0" y="T1"/>
                                    </a:cxn>
                                    <a:cxn ang="0">
                                      <a:pos x="T2" y="T3"/>
                                    </a:cxn>
                                  </a:cxnLst>
                                  <a:rect l="T4" t="T5" r="T6" b="T7"/>
                                  <a:pathLst>
                                    <a:path w="15240" h="36576">
                                      <a:moveTo>
                                        <a:pt x="0" y="0"/>
                                      </a:moveTo>
                                      <a:lnTo>
                                        <a:pt x="15240" y="3657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2" name="Shape 3044"/>
                              <wps:cNvSpPr>
                                <a:spLocks/>
                              </wps:cNvSpPr>
                              <wps:spPr bwMode="auto">
                                <a:xfrm>
                                  <a:off x="6098" y="3887"/>
                                  <a:ext cx="61" cy="381"/>
                                </a:xfrm>
                                <a:custGeom>
                                  <a:avLst/>
                                  <a:gdLst>
                                    <a:gd name="T0" fmla="*/ 0 w 6096"/>
                                    <a:gd name="T1" fmla="*/ 0 h 38100"/>
                                    <a:gd name="T2" fmla="*/ 6096 w 6096"/>
                                    <a:gd name="T3" fmla="*/ 38100 h 38100"/>
                                    <a:gd name="T4" fmla="*/ 0 w 6096"/>
                                    <a:gd name="T5" fmla="*/ 0 h 38100"/>
                                    <a:gd name="T6" fmla="*/ 6096 w 6096"/>
                                    <a:gd name="T7" fmla="*/ 38100 h 38100"/>
                                  </a:gdLst>
                                  <a:ahLst/>
                                  <a:cxnLst>
                                    <a:cxn ang="0">
                                      <a:pos x="T0" y="T1"/>
                                    </a:cxn>
                                    <a:cxn ang="0">
                                      <a:pos x="T2" y="T3"/>
                                    </a:cxn>
                                  </a:cxnLst>
                                  <a:rect l="T4" t="T5" r="T6" b="T7"/>
                                  <a:pathLst>
                                    <a:path w="6096" h="38100">
                                      <a:moveTo>
                                        <a:pt x="0" y="0"/>
                                      </a:moveTo>
                                      <a:lnTo>
                                        <a:pt x="6096" y="3810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3" name="Shape 3045"/>
                              <wps:cNvSpPr>
                                <a:spLocks/>
                              </wps:cNvSpPr>
                              <wps:spPr bwMode="auto">
                                <a:xfrm>
                                  <a:off x="6098" y="4268"/>
                                  <a:ext cx="61" cy="381"/>
                                </a:xfrm>
                                <a:custGeom>
                                  <a:avLst/>
                                  <a:gdLst>
                                    <a:gd name="T0" fmla="*/ 6096 w 6096"/>
                                    <a:gd name="T1" fmla="*/ 0 h 38100"/>
                                    <a:gd name="T2" fmla="*/ 0 w 6096"/>
                                    <a:gd name="T3" fmla="*/ 38100 h 38100"/>
                                    <a:gd name="T4" fmla="*/ 0 w 6096"/>
                                    <a:gd name="T5" fmla="*/ 0 h 38100"/>
                                    <a:gd name="T6" fmla="*/ 6096 w 6096"/>
                                    <a:gd name="T7" fmla="*/ 38100 h 38100"/>
                                  </a:gdLst>
                                  <a:ahLst/>
                                  <a:cxnLst>
                                    <a:cxn ang="0">
                                      <a:pos x="T0" y="T1"/>
                                    </a:cxn>
                                    <a:cxn ang="0">
                                      <a:pos x="T2" y="T3"/>
                                    </a:cxn>
                                  </a:cxnLst>
                                  <a:rect l="T4" t="T5" r="T6" b="T7"/>
                                  <a:pathLst>
                                    <a:path w="6096" h="38100">
                                      <a:moveTo>
                                        <a:pt x="6096" y="0"/>
                                      </a:moveTo>
                                      <a:lnTo>
                                        <a:pt x="0" y="3810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4" name="Shape 3046"/>
                              <wps:cNvSpPr>
                                <a:spLocks/>
                              </wps:cNvSpPr>
                              <wps:spPr bwMode="auto">
                                <a:xfrm>
                                  <a:off x="5946" y="4649"/>
                                  <a:ext cx="152" cy="366"/>
                                </a:xfrm>
                                <a:custGeom>
                                  <a:avLst/>
                                  <a:gdLst>
                                    <a:gd name="T0" fmla="*/ 15240 w 15240"/>
                                    <a:gd name="T1" fmla="*/ 0 h 36576"/>
                                    <a:gd name="T2" fmla="*/ 0 w 15240"/>
                                    <a:gd name="T3" fmla="*/ 36576 h 36576"/>
                                    <a:gd name="T4" fmla="*/ 0 w 15240"/>
                                    <a:gd name="T5" fmla="*/ 0 h 36576"/>
                                    <a:gd name="T6" fmla="*/ 15240 w 15240"/>
                                    <a:gd name="T7" fmla="*/ 36576 h 36576"/>
                                  </a:gdLst>
                                  <a:ahLst/>
                                  <a:cxnLst>
                                    <a:cxn ang="0">
                                      <a:pos x="T0" y="T1"/>
                                    </a:cxn>
                                    <a:cxn ang="0">
                                      <a:pos x="T2" y="T3"/>
                                    </a:cxn>
                                  </a:cxnLst>
                                  <a:rect l="T4" t="T5" r="T6" b="T7"/>
                                  <a:pathLst>
                                    <a:path w="15240" h="36576">
                                      <a:moveTo>
                                        <a:pt x="15240" y="0"/>
                                      </a:moveTo>
                                      <a:lnTo>
                                        <a:pt x="0" y="3657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5" name="Shape 3047"/>
                              <wps:cNvSpPr>
                                <a:spLocks/>
                              </wps:cNvSpPr>
                              <wps:spPr bwMode="auto">
                                <a:xfrm>
                                  <a:off x="5717" y="5015"/>
                                  <a:ext cx="229" cy="320"/>
                                </a:xfrm>
                                <a:custGeom>
                                  <a:avLst/>
                                  <a:gdLst>
                                    <a:gd name="T0" fmla="*/ 22860 w 22860"/>
                                    <a:gd name="T1" fmla="*/ 0 h 32003"/>
                                    <a:gd name="T2" fmla="*/ 0 w 22860"/>
                                    <a:gd name="T3" fmla="*/ 32003 h 32003"/>
                                    <a:gd name="T4" fmla="*/ 0 w 22860"/>
                                    <a:gd name="T5" fmla="*/ 0 h 32003"/>
                                    <a:gd name="T6" fmla="*/ 22860 w 22860"/>
                                    <a:gd name="T7" fmla="*/ 32003 h 32003"/>
                                  </a:gdLst>
                                  <a:ahLst/>
                                  <a:cxnLst>
                                    <a:cxn ang="0">
                                      <a:pos x="T0" y="T1"/>
                                    </a:cxn>
                                    <a:cxn ang="0">
                                      <a:pos x="T2" y="T3"/>
                                    </a:cxn>
                                  </a:cxnLst>
                                  <a:rect l="T4" t="T5" r="T6" b="T7"/>
                                  <a:pathLst>
                                    <a:path w="22860" h="32003">
                                      <a:moveTo>
                                        <a:pt x="22860" y="0"/>
                                      </a:moveTo>
                                      <a:lnTo>
                                        <a:pt x="0" y="3200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6" name="Shape 3048"/>
                              <wps:cNvSpPr>
                                <a:spLocks/>
                              </wps:cNvSpPr>
                              <wps:spPr bwMode="auto">
                                <a:xfrm>
                                  <a:off x="5397" y="5335"/>
                                  <a:ext cx="320" cy="228"/>
                                </a:xfrm>
                                <a:custGeom>
                                  <a:avLst/>
                                  <a:gdLst>
                                    <a:gd name="T0" fmla="*/ 32004 w 32004"/>
                                    <a:gd name="T1" fmla="*/ 0 h 22860"/>
                                    <a:gd name="T2" fmla="*/ 0 w 32004"/>
                                    <a:gd name="T3" fmla="*/ 22860 h 22860"/>
                                    <a:gd name="T4" fmla="*/ 0 w 32004"/>
                                    <a:gd name="T5" fmla="*/ 0 h 22860"/>
                                    <a:gd name="T6" fmla="*/ 32004 w 32004"/>
                                    <a:gd name="T7" fmla="*/ 22860 h 22860"/>
                                  </a:gdLst>
                                  <a:ahLst/>
                                  <a:cxnLst>
                                    <a:cxn ang="0">
                                      <a:pos x="T0" y="T1"/>
                                    </a:cxn>
                                    <a:cxn ang="0">
                                      <a:pos x="T2" y="T3"/>
                                    </a:cxn>
                                  </a:cxnLst>
                                  <a:rect l="T4" t="T5" r="T6" b="T7"/>
                                  <a:pathLst>
                                    <a:path w="32004" h="22860">
                                      <a:moveTo>
                                        <a:pt x="32004" y="0"/>
                                      </a:moveTo>
                                      <a:lnTo>
                                        <a:pt x="0" y="2286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7" name="Shape 3049"/>
                              <wps:cNvSpPr>
                                <a:spLocks/>
                              </wps:cNvSpPr>
                              <wps:spPr bwMode="auto">
                                <a:xfrm>
                                  <a:off x="5046" y="5563"/>
                                  <a:ext cx="351" cy="153"/>
                                </a:xfrm>
                                <a:custGeom>
                                  <a:avLst/>
                                  <a:gdLst>
                                    <a:gd name="T0" fmla="*/ 35052 w 35052"/>
                                    <a:gd name="T1" fmla="*/ 0 h 15240"/>
                                    <a:gd name="T2" fmla="*/ 0 w 35052"/>
                                    <a:gd name="T3" fmla="*/ 15240 h 15240"/>
                                    <a:gd name="T4" fmla="*/ 0 w 35052"/>
                                    <a:gd name="T5" fmla="*/ 0 h 15240"/>
                                    <a:gd name="T6" fmla="*/ 35052 w 35052"/>
                                    <a:gd name="T7" fmla="*/ 15240 h 15240"/>
                                  </a:gdLst>
                                  <a:ahLst/>
                                  <a:cxnLst>
                                    <a:cxn ang="0">
                                      <a:pos x="T0" y="T1"/>
                                    </a:cxn>
                                    <a:cxn ang="0">
                                      <a:pos x="T2" y="T3"/>
                                    </a:cxn>
                                  </a:cxnLst>
                                  <a:rect l="T4" t="T5" r="T6" b="T7"/>
                                  <a:pathLst>
                                    <a:path w="35052" h="15240">
                                      <a:moveTo>
                                        <a:pt x="35052" y="0"/>
                                      </a:moveTo>
                                      <a:lnTo>
                                        <a:pt x="0" y="152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8" name="Shape 3050"/>
                              <wps:cNvSpPr>
                                <a:spLocks/>
                              </wps:cNvSpPr>
                              <wps:spPr bwMode="auto">
                                <a:xfrm>
                                  <a:off x="4650" y="5716"/>
                                  <a:ext cx="396" cy="45"/>
                                </a:xfrm>
                                <a:custGeom>
                                  <a:avLst/>
                                  <a:gdLst>
                                    <a:gd name="T0" fmla="*/ 39624 w 39624"/>
                                    <a:gd name="T1" fmla="*/ 0 h 4572"/>
                                    <a:gd name="T2" fmla="*/ 0 w 39624"/>
                                    <a:gd name="T3" fmla="*/ 4572 h 4572"/>
                                    <a:gd name="T4" fmla="*/ 0 w 39624"/>
                                    <a:gd name="T5" fmla="*/ 0 h 4572"/>
                                    <a:gd name="T6" fmla="*/ 39624 w 39624"/>
                                    <a:gd name="T7" fmla="*/ 4572 h 4572"/>
                                  </a:gdLst>
                                  <a:ahLst/>
                                  <a:cxnLst>
                                    <a:cxn ang="0">
                                      <a:pos x="T0" y="T1"/>
                                    </a:cxn>
                                    <a:cxn ang="0">
                                      <a:pos x="T2" y="T3"/>
                                    </a:cxn>
                                  </a:cxnLst>
                                  <a:rect l="T4" t="T5" r="T6" b="T7"/>
                                  <a:pathLst>
                                    <a:path w="39624" h="4572">
                                      <a:moveTo>
                                        <a:pt x="39624" y="0"/>
                                      </a:moveTo>
                                      <a:lnTo>
                                        <a:pt x="0"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9" name="Shape 3051"/>
                              <wps:cNvSpPr>
                                <a:spLocks/>
                              </wps:cNvSpPr>
                              <wps:spPr bwMode="auto">
                                <a:xfrm>
                                  <a:off x="4269" y="5716"/>
                                  <a:ext cx="381" cy="45"/>
                                </a:xfrm>
                                <a:custGeom>
                                  <a:avLst/>
                                  <a:gdLst>
                                    <a:gd name="T0" fmla="*/ 38100 w 38100"/>
                                    <a:gd name="T1" fmla="*/ 4572 h 4572"/>
                                    <a:gd name="T2" fmla="*/ 0 w 38100"/>
                                    <a:gd name="T3" fmla="*/ 0 h 4572"/>
                                    <a:gd name="T4" fmla="*/ 0 w 38100"/>
                                    <a:gd name="T5" fmla="*/ 0 h 4572"/>
                                    <a:gd name="T6" fmla="*/ 38100 w 38100"/>
                                    <a:gd name="T7" fmla="*/ 4572 h 4572"/>
                                  </a:gdLst>
                                  <a:ahLst/>
                                  <a:cxnLst>
                                    <a:cxn ang="0">
                                      <a:pos x="T0" y="T1"/>
                                    </a:cxn>
                                    <a:cxn ang="0">
                                      <a:pos x="T2" y="T3"/>
                                    </a:cxn>
                                  </a:cxnLst>
                                  <a:rect l="T4" t="T5" r="T6" b="T7"/>
                                  <a:pathLst>
                                    <a:path w="38100" h="4572">
                                      <a:moveTo>
                                        <a:pt x="38100" y="457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0" name="Shape 3052"/>
                              <wps:cNvSpPr>
                                <a:spLocks/>
                              </wps:cNvSpPr>
                              <wps:spPr bwMode="auto">
                                <a:xfrm>
                                  <a:off x="3903" y="5563"/>
                                  <a:ext cx="366" cy="153"/>
                                </a:xfrm>
                                <a:custGeom>
                                  <a:avLst/>
                                  <a:gdLst>
                                    <a:gd name="T0" fmla="*/ 36576 w 36576"/>
                                    <a:gd name="T1" fmla="*/ 15240 h 15240"/>
                                    <a:gd name="T2" fmla="*/ 0 w 36576"/>
                                    <a:gd name="T3" fmla="*/ 0 h 15240"/>
                                    <a:gd name="T4" fmla="*/ 0 w 36576"/>
                                    <a:gd name="T5" fmla="*/ 0 h 15240"/>
                                    <a:gd name="T6" fmla="*/ 36576 w 36576"/>
                                    <a:gd name="T7" fmla="*/ 15240 h 15240"/>
                                  </a:gdLst>
                                  <a:ahLst/>
                                  <a:cxnLst>
                                    <a:cxn ang="0">
                                      <a:pos x="T0" y="T1"/>
                                    </a:cxn>
                                    <a:cxn ang="0">
                                      <a:pos x="T2" y="T3"/>
                                    </a:cxn>
                                  </a:cxnLst>
                                  <a:rect l="T4" t="T5" r="T6" b="T7"/>
                                  <a:pathLst>
                                    <a:path w="36576" h="15240">
                                      <a:moveTo>
                                        <a:pt x="36576" y="1524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1" name="Shape 3053"/>
                              <wps:cNvSpPr>
                                <a:spLocks/>
                              </wps:cNvSpPr>
                              <wps:spPr bwMode="auto">
                                <a:xfrm>
                                  <a:off x="3599" y="5335"/>
                                  <a:ext cx="304" cy="228"/>
                                </a:xfrm>
                                <a:custGeom>
                                  <a:avLst/>
                                  <a:gdLst>
                                    <a:gd name="T0" fmla="*/ 30480 w 30480"/>
                                    <a:gd name="T1" fmla="*/ 22860 h 22860"/>
                                    <a:gd name="T2" fmla="*/ 0 w 30480"/>
                                    <a:gd name="T3" fmla="*/ 0 h 22860"/>
                                    <a:gd name="T4" fmla="*/ 0 w 30480"/>
                                    <a:gd name="T5" fmla="*/ 0 h 22860"/>
                                    <a:gd name="T6" fmla="*/ 30480 w 30480"/>
                                    <a:gd name="T7" fmla="*/ 22860 h 22860"/>
                                  </a:gdLst>
                                  <a:ahLst/>
                                  <a:cxnLst>
                                    <a:cxn ang="0">
                                      <a:pos x="T0" y="T1"/>
                                    </a:cxn>
                                    <a:cxn ang="0">
                                      <a:pos x="T2" y="T3"/>
                                    </a:cxn>
                                  </a:cxnLst>
                                  <a:rect l="T4" t="T5" r="T6" b="T7"/>
                                  <a:pathLst>
                                    <a:path w="30480" h="22860">
                                      <a:moveTo>
                                        <a:pt x="30480" y="2286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2" name="Shape 3054"/>
                              <wps:cNvSpPr>
                                <a:spLocks/>
                              </wps:cNvSpPr>
                              <wps:spPr bwMode="auto">
                                <a:xfrm>
                                  <a:off x="3355" y="5015"/>
                                  <a:ext cx="244" cy="320"/>
                                </a:xfrm>
                                <a:custGeom>
                                  <a:avLst/>
                                  <a:gdLst>
                                    <a:gd name="T0" fmla="*/ 24384 w 24384"/>
                                    <a:gd name="T1" fmla="*/ 32003 h 32003"/>
                                    <a:gd name="T2" fmla="*/ 0 w 24384"/>
                                    <a:gd name="T3" fmla="*/ 0 h 32003"/>
                                    <a:gd name="T4" fmla="*/ 0 w 24384"/>
                                    <a:gd name="T5" fmla="*/ 0 h 32003"/>
                                    <a:gd name="T6" fmla="*/ 24384 w 24384"/>
                                    <a:gd name="T7" fmla="*/ 32003 h 32003"/>
                                  </a:gdLst>
                                  <a:ahLst/>
                                  <a:cxnLst>
                                    <a:cxn ang="0">
                                      <a:pos x="T0" y="T1"/>
                                    </a:cxn>
                                    <a:cxn ang="0">
                                      <a:pos x="T2" y="T3"/>
                                    </a:cxn>
                                  </a:cxnLst>
                                  <a:rect l="T4" t="T5" r="T6" b="T7"/>
                                  <a:pathLst>
                                    <a:path w="24384" h="32003">
                                      <a:moveTo>
                                        <a:pt x="24384" y="32003"/>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3" name="Shape 3055"/>
                              <wps:cNvSpPr>
                                <a:spLocks/>
                              </wps:cNvSpPr>
                              <wps:spPr bwMode="auto">
                                <a:xfrm>
                                  <a:off x="3202" y="4649"/>
                                  <a:ext cx="153" cy="366"/>
                                </a:xfrm>
                                <a:custGeom>
                                  <a:avLst/>
                                  <a:gdLst>
                                    <a:gd name="T0" fmla="*/ 15240 w 15240"/>
                                    <a:gd name="T1" fmla="*/ 36576 h 36576"/>
                                    <a:gd name="T2" fmla="*/ 0 w 15240"/>
                                    <a:gd name="T3" fmla="*/ 0 h 36576"/>
                                    <a:gd name="T4" fmla="*/ 0 w 15240"/>
                                    <a:gd name="T5" fmla="*/ 0 h 36576"/>
                                    <a:gd name="T6" fmla="*/ 15240 w 15240"/>
                                    <a:gd name="T7" fmla="*/ 36576 h 36576"/>
                                  </a:gdLst>
                                  <a:ahLst/>
                                  <a:cxnLst>
                                    <a:cxn ang="0">
                                      <a:pos x="T0" y="T1"/>
                                    </a:cxn>
                                    <a:cxn ang="0">
                                      <a:pos x="T2" y="T3"/>
                                    </a:cxn>
                                  </a:cxnLst>
                                  <a:rect l="T4" t="T5" r="T6" b="T7"/>
                                  <a:pathLst>
                                    <a:path w="15240" h="36576">
                                      <a:moveTo>
                                        <a:pt x="15240" y="3657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4" name="Shape 3056"/>
                              <wps:cNvSpPr>
                                <a:spLocks/>
                              </wps:cNvSpPr>
                              <wps:spPr bwMode="auto">
                                <a:xfrm>
                                  <a:off x="3157" y="4268"/>
                                  <a:ext cx="45" cy="381"/>
                                </a:xfrm>
                                <a:custGeom>
                                  <a:avLst/>
                                  <a:gdLst>
                                    <a:gd name="T0" fmla="*/ 4572 w 4572"/>
                                    <a:gd name="T1" fmla="*/ 38100 h 38100"/>
                                    <a:gd name="T2" fmla="*/ 0 w 4572"/>
                                    <a:gd name="T3" fmla="*/ 0 h 38100"/>
                                    <a:gd name="T4" fmla="*/ 0 w 4572"/>
                                    <a:gd name="T5" fmla="*/ 0 h 38100"/>
                                    <a:gd name="T6" fmla="*/ 4572 w 4572"/>
                                    <a:gd name="T7" fmla="*/ 38100 h 38100"/>
                                  </a:gdLst>
                                  <a:ahLst/>
                                  <a:cxnLst>
                                    <a:cxn ang="0">
                                      <a:pos x="T0" y="T1"/>
                                    </a:cxn>
                                    <a:cxn ang="0">
                                      <a:pos x="T2" y="T3"/>
                                    </a:cxn>
                                  </a:cxnLst>
                                  <a:rect l="T4" t="T5" r="T6" b="T7"/>
                                  <a:pathLst>
                                    <a:path w="4572" h="38100">
                                      <a:moveTo>
                                        <a:pt x="4572" y="3810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5" name="Shape 3057"/>
                              <wps:cNvSpPr>
                                <a:spLocks/>
                              </wps:cNvSpPr>
                              <wps:spPr bwMode="auto">
                                <a:xfrm>
                                  <a:off x="3157" y="3887"/>
                                  <a:ext cx="45" cy="381"/>
                                </a:xfrm>
                                <a:custGeom>
                                  <a:avLst/>
                                  <a:gdLst>
                                    <a:gd name="T0" fmla="*/ 0 w 4572"/>
                                    <a:gd name="T1" fmla="*/ 38100 h 38100"/>
                                    <a:gd name="T2" fmla="*/ 4572 w 4572"/>
                                    <a:gd name="T3" fmla="*/ 0 h 38100"/>
                                    <a:gd name="T4" fmla="*/ 0 w 4572"/>
                                    <a:gd name="T5" fmla="*/ 0 h 38100"/>
                                    <a:gd name="T6" fmla="*/ 4572 w 4572"/>
                                    <a:gd name="T7" fmla="*/ 38100 h 38100"/>
                                  </a:gdLst>
                                  <a:ahLst/>
                                  <a:cxnLst>
                                    <a:cxn ang="0">
                                      <a:pos x="T0" y="T1"/>
                                    </a:cxn>
                                    <a:cxn ang="0">
                                      <a:pos x="T2" y="T3"/>
                                    </a:cxn>
                                  </a:cxnLst>
                                  <a:rect l="T4" t="T5" r="T6" b="T7"/>
                                  <a:pathLst>
                                    <a:path w="4572" h="38100">
                                      <a:moveTo>
                                        <a:pt x="0" y="38100"/>
                                      </a:moveTo>
                                      <a:lnTo>
                                        <a:pt x="45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6" name="Shape 3058"/>
                              <wps:cNvSpPr>
                                <a:spLocks/>
                              </wps:cNvSpPr>
                              <wps:spPr bwMode="auto">
                                <a:xfrm>
                                  <a:off x="3202" y="3521"/>
                                  <a:ext cx="153" cy="366"/>
                                </a:xfrm>
                                <a:custGeom>
                                  <a:avLst/>
                                  <a:gdLst>
                                    <a:gd name="T0" fmla="*/ 0 w 15240"/>
                                    <a:gd name="T1" fmla="*/ 36576 h 36576"/>
                                    <a:gd name="T2" fmla="*/ 15240 w 15240"/>
                                    <a:gd name="T3" fmla="*/ 0 h 36576"/>
                                    <a:gd name="T4" fmla="*/ 0 w 15240"/>
                                    <a:gd name="T5" fmla="*/ 0 h 36576"/>
                                    <a:gd name="T6" fmla="*/ 15240 w 15240"/>
                                    <a:gd name="T7" fmla="*/ 36576 h 36576"/>
                                  </a:gdLst>
                                  <a:ahLst/>
                                  <a:cxnLst>
                                    <a:cxn ang="0">
                                      <a:pos x="T0" y="T1"/>
                                    </a:cxn>
                                    <a:cxn ang="0">
                                      <a:pos x="T2" y="T3"/>
                                    </a:cxn>
                                  </a:cxnLst>
                                  <a:rect l="T4" t="T5" r="T6" b="T7"/>
                                  <a:pathLst>
                                    <a:path w="15240" h="36576">
                                      <a:moveTo>
                                        <a:pt x="0" y="36576"/>
                                      </a:moveTo>
                                      <a:lnTo>
                                        <a:pt x="1524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7" name="Shape 3059"/>
                              <wps:cNvSpPr>
                                <a:spLocks/>
                              </wps:cNvSpPr>
                              <wps:spPr bwMode="auto">
                                <a:xfrm>
                                  <a:off x="3355" y="3201"/>
                                  <a:ext cx="244" cy="320"/>
                                </a:xfrm>
                                <a:custGeom>
                                  <a:avLst/>
                                  <a:gdLst>
                                    <a:gd name="T0" fmla="*/ 0 w 24384"/>
                                    <a:gd name="T1" fmla="*/ 32004 h 32004"/>
                                    <a:gd name="T2" fmla="*/ 24384 w 24384"/>
                                    <a:gd name="T3" fmla="*/ 0 h 32004"/>
                                    <a:gd name="T4" fmla="*/ 0 w 24384"/>
                                    <a:gd name="T5" fmla="*/ 0 h 32004"/>
                                    <a:gd name="T6" fmla="*/ 24384 w 24384"/>
                                    <a:gd name="T7" fmla="*/ 32004 h 32004"/>
                                  </a:gdLst>
                                  <a:ahLst/>
                                  <a:cxnLst>
                                    <a:cxn ang="0">
                                      <a:pos x="T0" y="T1"/>
                                    </a:cxn>
                                    <a:cxn ang="0">
                                      <a:pos x="T2" y="T3"/>
                                    </a:cxn>
                                  </a:cxnLst>
                                  <a:rect l="T4" t="T5" r="T6" b="T7"/>
                                  <a:pathLst>
                                    <a:path w="24384" h="32004">
                                      <a:moveTo>
                                        <a:pt x="0" y="32004"/>
                                      </a:moveTo>
                                      <a:lnTo>
                                        <a:pt x="2438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8" name="Shape 3060"/>
                              <wps:cNvSpPr>
                                <a:spLocks/>
                              </wps:cNvSpPr>
                              <wps:spPr bwMode="auto">
                                <a:xfrm>
                                  <a:off x="3599" y="2973"/>
                                  <a:ext cx="304" cy="228"/>
                                </a:xfrm>
                                <a:custGeom>
                                  <a:avLst/>
                                  <a:gdLst>
                                    <a:gd name="T0" fmla="*/ 0 w 30480"/>
                                    <a:gd name="T1" fmla="*/ 22861 h 22861"/>
                                    <a:gd name="T2" fmla="*/ 30480 w 30480"/>
                                    <a:gd name="T3" fmla="*/ 0 h 22861"/>
                                    <a:gd name="T4" fmla="*/ 0 w 30480"/>
                                    <a:gd name="T5" fmla="*/ 0 h 22861"/>
                                    <a:gd name="T6" fmla="*/ 30480 w 30480"/>
                                    <a:gd name="T7" fmla="*/ 22861 h 22861"/>
                                  </a:gdLst>
                                  <a:ahLst/>
                                  <a:cxnLst>
                                    <a:cxn ang="0">
                                      <a:pos x="T0" y="T1"/>
                                    </a:cxn>
                                    <a:cxn ang="0">
                                      <a:pos x="T2" y="T3"/>
                                    </a:cxn>
                                  </a:cxnLst>
                                  <a:rect l="T4" t="T5" r="T6" b="T7"/>
                                  <a:pathLst>
                                    <a:path w="30480" h="22861">
                                      <a:moveTo>
                                        <a:pt x="0" y="22861"/>
                                      </a:moveTo>
                                      <a:lnTo>
                                        <a:pt x="3048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9" name="Shape 3061"/>
                              <wps:cNvSpPr>
                                <a:spLocks/>
                              </wps:cNvSpPr>
                              <wps:spPr bwMode="auto">
                                <a:xfrm>
                                  <a:off x="3903" y="2820"/>
                                  <a:ext cx="366" cy="153"/>
                                </a:xfrm>
                                <a:custGeom>
                                  <a:avLst/>
                                  <a:gdLst>
                                    <a:gd name="T0" fmla="*/ 0 w 36576"/>
                                    <a:gd name="T1" fmla="*/ 15239 h 15239"/>
                                    <a:gd name="T2" fmla="*/ 36576 w 36576"/>
                                    <a:gd name="T3" fmla="*/ 0 h 15239"/>
                                    <a:gd name="T4" fmla="*/ 0 w 36576"/>
                                    <a:gd name="T5" fmla="*/ 0 h 15239"/>
                                    <a:gd name="T6" fmla="*/ 36576 w 36576"/>
                                    <a:gd name="T7" fmla="*/ 15239 h 15239"/>
                                  </a:gdLst>
                                  <a:ahLst/>
                                  <a:cxnLst>
                                    <a:cxn ang="0">
                                      <a:pos x="T0" y="T1"/>
                                    </a:cxn>
                                    <a:cxn ang="0">
                                      <a:pos x="T2" y="T3"/>
                                    </a:cxn>
                                  </a:cxnLst>
                                  <a:rect l="T4" t="T5" r="T6" b="T7"/>
                                  <a:pathLst>
                                    <a:path w="36576" h="15239">
                                      <a:moveTo>
                                        <a:pt x="0" y="15239"/>
                                      </a:moveTo>
                                      <a:lnTo>
                                        <a:pt x="3657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0" name="Shape 3062"/>
                              <wps:cNvSpPr>
                                <a:spLocks/>
                              </wps:cNvSpPr>
                              <wps:spPr bwMode="auto">
                                <a:xfrm>
                                  <a:off x="4269" y="2774"/>
                                  <a:ext cx="381" cy="46"/>
                                </a:xfrm>
                                <a:custGeom>
                                  <a:avLst/>
                                  <a:gdLst>
                                    <a:gd name="T0" fmla="*/ 0 w 38100"/>
                                    <a:gd name="T1" fmla="*/ 4572 h 4572"/>
                                    <a:gd name="T2" fmla="*/ 38100 w 38100"/>
                                    <a:gd name="T3" fmla="*/ 0 h 4572"/>
                                    <a:gd name="T4" fmla="*/ 0 w 38100"/>
                                    <a:gd name="T5" fmla="*/ 0 h 4572"/>
                                    <a:gd name="T6" fmla="*/ 38100 w 38100"/>
                                    <a:gd name="T7" fmla="*/ 4572 h 4572"/>
                                  </a:gdLst>
                                  <a:ahLst/>
                                  <a:cxnLst>
                                    <a:cxn ang="0">
                                      <a:pos x="T0" y="T1"/>
                                    </a:cxn>
                                    <a:cxn ang="0">
                                      <a:pos x="T2" y="T3"/>
                                    </a:cxn>
                                  </a:cxnLst>
                                  <a:rect l="T4" t="T5" r="T6" b="T7"/>
                                  <a:pathLst>
                                    <a:path w="38100" h="4572">
                                      <a:moveTo>
                                        <a:pt x="0" y="4572"/>
                                      </a:moveTo>
                                      <a:lnTo>
                                        <a:pt x="3810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1" name="Shape 3063"/>
                              <wps:cNvSpPr>
                                <a:spLocks/>
                              </wps:cNvSpPr>
                              <wps:spPr bwMode="auto">
                                <a:xfrm>
                                  <a:off x="4650" y="1271"/>
                                  <a:ext cx="777" cy="101"/>
                                </a:xfrm>
                                <a:custGeom>
                                  <a:avLst/>
                                  <a:gdLst>
                                    <a:gd name="T0" fmla="*/ 0 w 77724"/>
                                    <a:gd name="T1" fmla="*/ 0 h 10160"/>
                                    <a:gd name="T2" fmla="*/ 77724 w 77724"/>
                                    <a:gd name="T3" fmla="*/ 10160 h 10160"/>
                                    <a:gd name="T4" fmla="*/ 0 w 77724"/>
                                    <a:gd name="T5" fmla="*/ 0 h 10160"/>
                                    <a:gd name="T6" fmla="*/ 77724 w 77724"/>
                                    <a:gd name="T7" fmla="*/ 10160 h 10160"/>
                                  </a:gdLst>
                                  <a:ahLst/>
                                  <a:cxnLst>
                                    <a:cxn ang="0">
                                      <a:pos x="T0" y="T1"/>
                                    </a:cxn>
                                    <a:cxn ang="0">
                                      <a:pos x="T2" y="T3"/>
                                    </a:cxn>
                                  </a:cxnLst>
                                  <a:rect l="T4" t="T5" r="T6" b="T7"/>
                                  <a:pathLst>
                                    <a:path w="77724" h="10160">
                                      <a:moveTo>
                                        <a:pt x="0" y="0"/>
                                      </a:moveTo>
                                      <a:lnTo>
                                        <a:pt x="77724" y="1016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2" name="Shape 3064"/>
                              <wps:cNvSpPr>
                                <a:spLocks/>
                              </wps:cNvSpPr>
                              <wps:spPr bwMode="auto">
                                <a:xfrm>
                                  <a:off x="5427" y="1372"/>
                                  <a:ext cx="732" cy="305"/>
                                </a:xfrm>
                                <a:custGeom>
                                  <a:avLst/>
                                  <a:gdLst>
                                    <a:gd name="T0" fmla="*/ 0 w 73152"/>
                                    <a:gd name="T1" fmla="*/ 0 h 30480"/>
                                    <a:gd name="T2" fmla="*/ 73152 w 73152"/>
                                    <a:gd name="T3" fmla="*/ 30480 h 30480"/>
                                    <a:gd name="T4" fmla="*/ 0 w 73152"/>
                                    <a:gd name="T5" fmla="*/ 0 h 30480"/>
                                    <a:gd name="T6" fmla="*/ 73152 w 73152"/>
                                    <a:gd name="T7" fmla="*/ 30480 h 30480"/>
                                  </a:gdLst>
                                  <a:ahLst/>
                                  <a:cxnLst>
                                    <a:cxn ang="0">
                                      <a:pos x="T0" y="T1"/>
                                    </a:cxn>
                                    <a:cxn ang="0">
                                      <a:pos x="T2" y="T3"/>
                                    </a:cxn>
                                  </a:cxnLst>
                                  <a:rect l="T4" t="T5" r="T6" b="T7"/>
                                  <a:pathLst>
                                    <a:path w="73152" h="30480">
                                      <a:moveTo>
                                        <a:pt x="0" y="0"/>
                                      </a:moveTo>
                                      <a:lnTo>
                                        <a:pt x="73152"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3" name="Shape 3065"/>
                              <wps:cNvSpPr>
                                <a:spLocks/>
                              </wps:cNvSpPr>
                              <wps:spPr bwMode="auto">
                                <a:xfrm>
                                  <a:off x="6159" y="1677"/>
                                  <a:ext cx="610" cy="473"/>
                                </a:xfrm>
                                <a:custGeom>
                                  <a:avLst/>
                                  <a:gdLst>
                                    <a:gd name="T0" fmla="*/ 0 w 60960"/>
                                    <a:gd name="T1" fmla="*/ 0 h 47244"/>
                                    <a:gd name="T2" fmla="*/ 60960 w 60960"/>
                                    <a:gd name="T3" fmla="*/ 47244 h 47244"/>
                                    <a:gd name="T4" fmla="*/ 0 w 60960"/>
                                    <a:gd name="T5" fmla="*/ 0 h 47244"/>
                                    <a:gd name="T6" fmla="*/ 60960 w 60960"/>
                                    <a:gd name="T7" fmla="*/ 47244 h 47244"/>
                                  </a:gdLst>
                                  <a:ahLst/>
                                  <a:cxnLst>
                                    <a:cxn ang="0">
                                      <a:pos x="T0" y="T1"/>
                                    </a:cxn>
                                    <a:cxn ang="0">
                                      <a:pos x="T2" y="T3"/>
                                    </a:cxn>
                                  </a:cxnLst>
                                  <a:rect l="T4" t="T5" r="T6" b="T7"/>
                                  <a:pathLst>
                                    <a:path w="60960" h="47244">
                                      <a:moveTo>
                                        <a:pt x="0" y="0"/>
                                      </a:moveTo>
                                      <a:lnTo>
                                        <a:pt x="60960" y="472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4" name="Shape 3066"/>
                              <wps:cNvSpPr>
                                <a:spLocks/>
                              </wps:cNvSpPr>
                              <wps:spPr bwMode="auto">
                                <a:xfrm>
                                  <a:off x="6769" y="2150"/>
                                  <a:ext cx="487" cy="624"/>
                                </a:xfrm>
                                <a:custGeom>
                                  <a:avLst/>
                                  <a:gdLst>
                                    <a:gd name="T0" fmla="*/ 0 w 48768"/>
                                    <a:gd name="T1" fmla="*/ 0 h 62485"/>
                                    <a:gd name="T2" fmla="*/ 48768 w 48768"/>
                                    <a:gd name="T3" fmla="*/ 62485 h 62485"/>
                                    <a:gd name="T4" fmla="*/ 0 w 48768"/>
                                    <a:gd name="T5" fmla="*/ 0 h 62485"/>
                                    <a:gd name="T6" fmla="*/ 48768 w 48768"/>
                                    <a:gd name="T7" fmla="*/ 62485 h 62485"/>
                                  </a:gdLst>
                                  <a:ahLst/>
                                  <a:cxnLst>
                                    <a:cxn ang="0">
                                      <a:pos x="T0" y="T1"/>
                                    </a:cxn>
                                    <a:cxn ang="0">
                                      <a:pos x="T2" y="T3"/>
                                    </a:cxn>
                                  </a:cxnLst>
                                  <a:rect l="T4" t="T5" r="T6" b="T7"/>
                                  <a:pathLst>
                                    <a:path w="48768" h="62485">
                                      <a:moveTo>
                                        <a:pt x="0" y="0"/>
                                      </a:moveTo>
                                      <a:lnTo>
                                        <a:pt x="48768" y="6248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5" name="Shape 3067"/>
                              <wps:cNvSpPr>
                                <a:spLocks/>
                              </wps:cNvSpPr>
                              <wps:spPr bwMode="auto">
                                <a:xfrm>
                                  <a:off x="7256" y="2774"/>
                                  <a:ext cx="290" cy="717"/>
                                </a:xfrm>
                                <a:custGeom>
                                  <a:avLst/>
                                  <a:gdLst>
                                    <a:gd name="T0" fmla="*/ 0 w 28956"/>
                                    <a:gd name="T1" fmla="*/ 0 h 71628"/>
                                    <a:gd name="T2" fmla="*/ 28956 w 28956"/>
                                    <a:gd name="T3" fmla="*/ 71628 h 71628"/>
                                    <a:gd name="T4" fmla="*/ 0 w 28956"/>
                                    <a:gd name="T5" fmla="*/ 0 h 71628"/>
                                    <a:gd name="T6" fmla="*/ 28956 w 28956"/>
                                    <a:gd name="T7" fmla="*/ 71628 h 71628"/>
                                  </a:gdLst>
                                  <a:ahLst/>
                                  <a:cxnLst>
                                    <a:cxn ang="0">
                                      <a:pos x="T0" y="T1"/>
                                    </a:cxn>
                                    <a:cxn ang="0">
                                      <a:pos x="T2" y="T3"/>
                                    </a:cxn>
                                  </a:cxnLst>
                                  <a:rect l="T4" t="T5" r="T6" b="T7"/>
                                  <a:pathLst>
                                    <a:path w="28956" h="71628">
                                      <a:moveTo>
                                        <a:pt x="0" y="0"/>
                                      </a:moveTo>
                                      <a:lnTo>
                                        <a:pt x="28956" y="716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6" name="Shape 3068"/>
                              <wps:cNvSpPr>
                                <a:spLocks/>
                              </wps:cNvSpPr>
                              <wps:spPr bwMode="auto">
                                <a:xfrm>
                                  <a:off x="7546" y="3491"/>
                                  <a:ext cx="105" cy="777"/>
                                </a:xfrm>
                                <a:custGeom>
                                  <a:avLst/>
                                  <a:gdLst>
                                    <a:gd name="T0" fmla="*/ 0 w 10541"/>
                                    <a:gd name="T1" fmla="*/ 0 h 77724"/>
                                    <a:gd name="T2" fmla="*/ 10541 w 10541"/>
                                    <a:gd name="T3" fmla="*/ 77724 h 77724"/>
                                    <a:gd name="T4" fmla="*/ 0 w 10541"/>
                                    <a:gd name="T5" fmla="*/ 0 h 77724"/>
                                    <a:gd name="T6" fmla="*/ 10541 w 10541"/>
                                    <a:gd name="T7" fmla="*/ 77724 h 77724"/>
                                  </a:gdLst>
                                  <a:ahLst/>
                                  <a:cxnLst>
                                    <a:cxn ang="0">
                                      <a:pos x="T0" y="T1"/>
                                    </a:cxn>
                                    <a:cxn ang="0">
                                      <a:pos x="T2" y="T3"/>
                                    </a:cxn>
                                  </a:cxnLst>
                                  <a:rect l="T4" t="T5" r="T6" b="T7"/>
                                  <a:pathLst>
                                    <a:path w="10541" h="77724">
                                      <a:moveTo>
                                        <a:pt x="0" y="0"/>
                                      </a:moveTo>
                                      <a:lnTo>
                                        <a:pt x="10541" y="7772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7" name="Shape 3069"/>
                              <wps:cNvSpPr>
                                <a:spLocks/>
                              </wps:cNvSpPr>
                              <wps:spPr bwMode="auto">
                                <a:xfrm>
                                  <a:off x="7546" y="4268"/>
                                  <a:ext cx="105" cy="777"/>
                                </a:xfrm>
                                <a:custGeom>
                                  <a:avLst/>
                                  <a:gdLst>
                                    <a:gd name="T0" fmla="*/ 10541 w 10541"/>
                                    <a:gd name="T1" fmla="*/ 0 h 77724"/>
                                    <a:gd name="T2" fmla="*/ 0 w 10541"/>
                                    <a:gd name="T3" fmla="*/ 77724 h 77724"/>
                                    <a:gd name="T4" fmla="*/ 0 w 10541"/>
                                    <a:gd name="T5" fmla="*/ 0 h 77724"/>
                                    <a:gd name="T6" fmla="*/ 10541 w 10541"/>
                                    <a:gd name="T7" fmla="*/ 77724 h 77724"/>
                                  </a:gdLst>
                                  <a:ahLst/>
                                  <a:cxnLst>
                                    <a:cxn ang="0">
                                      <a:pos x="T0" y="T1"/>
                                    </a:cxn>
                                    <a:cxn ang="0">
                                      <a:pos x="T2" y="T3"/>
                                    </a:cxn>
                                  </a:cxnLst>
                                  <a:rect l="T4" t="T5" r="T6" b="T7"/>
                                  <a:pathLst>
                                    <a:path w="10541" h="77724">
                                      <a:moveTo>
                                        <a:pt x="10541" y="0"/>
                                      </a:moveTo>
                                      <a:lnTo>
                                        <a:pt x="0" y="7772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8" name="Shape 3070"/>
                              <wps:cNvSpPr>
                                <a:spLocks/>
                              </wps:cNvSpPr>
                              <wps:spPr bwMode="auto">
                                <a:xfrm>
                                  <a:off x="7256" y="5045"/>
                                  <a:ext cx="290" cy="716"/>
                                </a:xfrm>
                                <a:custGeom>
                                  <a:avLst/>
                                  <a:gdLst>
                                    <a:gd name="T0" fmla="*/ 28956 w 28956"/>
                                    <a:gd name="T1" fmla="*/ 0 h 71627"/>
                                    <a:gd name="T2" fmla="*/ 0 w 28956"/>
                                    <a:gd name="T3" fmla="*/ 71627 h 71627"/>
                                    <a:gd name="T4" fmla="*/ 0 w 28956"/>
                                    <a:gd name="T5" fmla="*/ 0 h 71627"/>
                                    <a:gd name="T6" fmla="*/ 28956 w 28956"/>
                                    <a:gd name="T7" fmla="*/ 71627 h 71627"/>
                                  </a:gdLst>
                                  <a:ahLst/>
                                  <a:cxnLst>
                                    <a:cxn ang="0">
                                      <a:pos x="T0" y="T1"/>
                                    </a:cxn>
                                    <a:cxn ang="0">
                                      <a:pos x="T2" y="T3"/>
                                    </a:cxn>
                                  </a:cxnLst>
                                  <a:rect l="T4" t="T5" r="T6" b="T7"/>
                                  <a:pathLst>
                                    <a:path w="28956" h="71627">
                                      <a:moveTo>
                                        <a:pt x="28956" y="0"/>
                                      </a:moveTo>
                                      <a:lnTo>
                                        <a:pt x="0" y="7162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9" name="Shape 3071"/>
                              <wps:cNvSpPr>
                                <a:spLocks/>
                              </wps:cNvSpPr>
                              <wps:spPr bwMode="auto">
                                <a:xfrm>
                                  <a:off x="6769" y="5761"/>
                                  <a:ext cx="487" cy="625"/>
                                </a:xfrm>
                                <a:custGeom>
                                  <a:avLst/>
                                  <a:gdLst>
                                    <a:gd name="T0" fmla="*/ 48768 w 48768"/>
                                    <a:gd name="T1" fmla="*/ 0 h 62484"/>
                                    <a:gd name="T2" fmla="*/ 0 w 48768"/>
                                    <a:gd name="T3" fmla="*/ 62484 h 62484"/>
                                    <a:gd name="T4" fmla="*/ 0 w 48768"/>
                                    <a:gd name="T5" fmla="*/ 0 h 62484"/>
                                    <a:gd name="T6" fmla="*/ 48768 w 48768"/>
                                    <a:gd name="T7" fmla="*/ 62484 h 62484"/>
                                  </a:gdLst>
                                  <a:ahLst/>
                                  <a:cxnLst>
                                    <a:cxn ang="0">
                                      <a:pos x="T0" y="T1"/>
                                    </a:cxn>
                                    <a:cxn ang="0">
                                      <a:pos x="T2" y="T3"/>
                                    </a:cxn>
                                  </a:cxnLst>
                                  <a:rect l="T4" t="T5" r="T6" b="T7"/>
                                  <a:pathLst>
                                    <a:path w="48768" h="62484">
                                      <a:moveTo>
                                        <a:pt x="48768" y="0"/>
                                      </a:moveTo>
                                      <a:lnTo>
                                        <a:pt x="0"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10" name="Shape 3072"/>
                              <wps:cNvSpPr>
                                <a:spLocks/>
                              </wps:cNvSpPr>
                              <wps:spPr bwMode="auto">
                                <a:xfrm>
                                  <a:off x="6159" y="6386"/>
                                  <a:ext cx="610" cy="473"/>
                                </a:xfrm>
                                <a:custGeom>
                                  <a:avLst/>
                                  <a:gdLst>
                                    <a:gd name="T0" fmla="*/ 60960 w 60960"/>
                                    <a:gd name="T1" fmla="*/ 0 h 47244"/>
                                    <a:gd name="T2" fmla="*/ 0 w 60960"/>
                                    <a:gd name="T3" fmla="*/ 47244 h 47244"/>
                                    <a:gd name="T4" fmla="*/ 0 w 60960"/>
                                    <a:gd name="T5" fmla="*/ 0 h 47244"/>
                                    <a:gd name="T6" fmla="*/ 60960 w 60960"/>
                                    <a:gd name="T7" fmla="*/ 47244 h 47244"/>
                                  </a:gdLst>
                                  <a:ahLst/>
                                  <a:cxnLst>
                                    <a:cxn ang="0">
                                      <a:pos x="T0" y="T1"/>
                                    </a:cxn>
                                    <a:cxn ang="0">
                                      <a:pos x="T2" y="T3"/>
                                    </a:cxn>
                                  </a:cxnLst>
                                  <a:rect l="T4" t="T5" r="T6" b="T7"/>
                                  <a:pathLst>
                                    <a:path w="60960" h="47244">
                                      <a:moveTo>
                                        <a:pt x="60960" y="0"/>
                                      </a:moveTo>
                                      <a:lnTo>
                                        <a:pt x="0" y="472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11" name="Shape 3073"/>
                              <wps:cNvSpPr>
                                <a:spLocks/>
                              </wps:cNvSpPr>
                              <wps:spPr bwMode="auto">
                                <a:xfrm>
                                  <a:off x="5427" y="6859"/>
                                  <a:ext cx="732" cy="305"/>
                                </a:xfrm>
                                <a:custGeom>
                                  <a:avLst/>
                                  <a:gdLst>
                                    <a:gd name="T0" fmla="*/ 73152 w 73152"/>
                                    <a:gd name="T1" fmla="*/ 0 h 30480"/>
                                    <a:gd name="T2" fmla="*/ 0 w 73152"/>
                                    <a:gd name="T3" fmla="*/ 30480 h 30480"/>
                                    <a:gd name="T4" fmla="*/ 0 w 73152"/>
                                    <a:gd name="T5" fmla="*/ 0 h 30480"/>
                                    <a:gd name="T6" fmla="*/ 73152 w 73152"/>
                                    <a:gd name="T7" fmla="*/ 30480 h 30480"/>
                                  </a:gdLst>
                                  <a:ahLst/>
                                  <a:cxnLst>
                                    <a:cxn ang="0">
                                      <a:pos x="T0" y="T1"/>
                                    </a:cxn>
                                    <a:cxn ang="0">
                                      <a:pos x="T2" y="T3"/>
                                    </a:cxn>
                                  </a:cxnLst>
                                  <a:rect l="T4" t="T5" r="T6" b="T7"/>
                                  <a:pathLst>
                                    <a:path w="73152" h="30480">
                                      <a:moveTo>
                                        <a:pt x="73152" y="0"/>
                                      </a:moveTo>
                                      <a:lnTo>
                                        <a:pt x="0"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12" name="Shape 3074"/>
                              <wps:cNvSpPr>
                                <a:spLocks/>
                              </wps:cNvSpPr>
                              <wps:spPr bwMode="auto">
                                <a:xfrm>
                                  <a:off x="4650" y="7164"/>
                                  <a:ext cx="777" cy="101"/>
                                </a:xfrm>
                                <a:custGeom>
                                  <a:avLst/>
                                  <a:gdLst>
                                    <a:gd name="T0" fmla="*/ 77724 w 77724"/>
                                    <a:gd name="T1" fmla="*/ 0 h 10161"/>
                                    <a:gd name="T2" fmla="*/ 0 w 77724"/>
                                    <a:gd name="T3" fmla="*/ 10161 h 10161"/>
                                    <a:gd name="T4" fmla="*/ 0 w 77724"/>
                                    <a:gd name="T5" fmla="*/ 0 h 10161"/>
                                    <a:gd name="T6" fmla="*/ 77724 w 77724"/>
                                    <a:gd name="T7" fmla="*/ 10161 h 10161"/>
                                  </a:gdLst>
                                  <a:ahLst/>
                                  <a:cxnLst>
                                    <a:cxn ang="0">
                                      <a:pos x="T0" y="T1"/>
                                    </a:cxn>
                                    <a:cxn ang="0">
                                      <a:pos x="T2" y="T3"/>
                                    </a:cxn>
                                  </a:cxnLst>
                                  <a:rect l="T4" t="T5" r="T6" b="T7"/>
                                  <a:pathLst>
                                    <a:path w="77724" h="10161">
                                      <a:moveTo>
                                        <a:pt x="77724" y="0"/>
                                      </a:moveTo>
                                      <a:lnTo>
                                        <a:pt x="0" y="1016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13" name="Shape 3075"/>
                              <wps:cNvSpPr>
                                <a:spLocks/>
                              </wps:cNvSpPr>
                              <wps:spPr bwMode="auto">
                                <a:xfrm>
                                  <a:off x="3873" y="7164"/>
                                  <a:ext cx="777" cy="101"/>
                                </a:xfrm>
                                <a:custGeom>
                                  <a:avLst/>
                                  <a:gdLst>
                                    <a:gd name="T0" fmla="*/ 77724 w 77724"/>
                                    <a:gd name="T1" fmla="*/ 10161 h 10161"/>
                                    <a:gd name="T2" fmla="*/ 0 w 77724"/>
                                    <a:gd name="T3" fmla="*/ 0 h 10161"/>
                                    <a:gd name="T4" fmla="*/ 0 w 77724"/>
                                    <a:gd name="T5" fmla="*/ 0 h 10161"/>
                                    <a:gd name="T6" fmla="*/ 77724 w 77724"/>
                                    <a:gd name="T7" fmla="*/ 10161 h 10161"/>
                                  </a:gdLst>
                                  <a:ahLst/>
                                  <a:cxnLst>
                                    <a:cxn ang="0">
                                      <a:pos x="T0" y="T1"/>
                                    </a:cxn>
                                    <a:cxn ang="0">
                                      <a:pos x="T2" y="T3"/>
                                    </a:cxn>
                                  </a:cxnLst>
                                  <a:rect l="T4" t="T5" r="T6" b="T7"/>
                                  <a:pathLst>
                                    <a:path w="77724" h="10161">
                                      <a:moveTo>
                                        <a:pt x="77724" y="10161"/>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14" name="Shape 3076"/>
                              <wps:cNvSpPr>
                                <a:spLocks/>
                              </wps:cNvSpPr>
                              <wps:spPr bwMode="auto">
                                <a:xfrm>
                                  <a:off x="3157" y="6859"/>
                                  <a:ext cx="716" cy="305"/>
                                </a:xfrm>
                                <a:custGeom>
                                  <a:avLst/>
                                  <a:gdLst>
                                    <a:gd name="T0" fmla="*/ 71628 w 71628"/>
                                    <a:gd name="T1" fmla="*/ 30480 h 30480"/>
                                    <a:gd name="T2" fmla="*/ 0 w 71628"/>
                                    <a:gd name="T3" fmla="*/ 0 h 30480"/>
                                    <a:gd name="T4" fmla="*/ 0 w 71628"/>
                                    <a:gd name="T5" fmla="*/ 0 h 30480"/>
                                    <a:gd name="T6" fmla="*/ 71628 w 71628"/>
                                    <a:gd name="T7" fmla="*/ 30480 h 30480"/>
                                  </a:gdLst>
                                  <a:ahLst/>
                                  <a:cxnLst>
                                    <a:cxn ang="0">
                                      <a:pos x="T0" y="T1"/>
                                    </a:cxn>
                                    <a:cxn ang="0">
                                      <a:pos x="T2" y="T3"/>
                                    </a:cxn>
                                  </a:cxnLst>
                                  <a:rect l="T4" t="T5" r="T6" b="T7"/>
                                  <a:pathLst>
                                    <a:path w="71628" h="30480">
                                      <a:moveTo>
                                        <a:pt x="71628" y="3048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15" name="Shape 3077"/>
                              <wps:cNvSpPr>
                                <a:spLocks/>
                              </wps:cNvSpPr>
                              <wps:spPr bwMode="auto">
                                <a:xfrm>
                                  <a:off x="2532" y="6386"/>
                                  <a:ext cx="625" cy="473"/>
                                </a:xfrm>
                                <a:custGeom>
                                  <a:avLst/>
                                  <a:gdLst>
                                    <a:gd name="T0" fmla="*/ 62484 w 62484"/>
                                    <a:gd name="T1" fmla="*/ 47244 h 47244"/>
                                    <a:gd name="T2" fmla="*/ 0 w 62484"/>
                                    <a:gd name="T3" fmla="*/ 0 h 47244"/>
                                    <a:gd name="T4" fmla="*/ 0 w 62484"/>
                                    <a:gd name="T5" fmla="*/ 0 h 47244"/>
                                    <a:gd name="T6" fmla="*/ 62484 w 62484"/>
                                    <a:gd name="T7" fmla="*/ 47244 h 47244"/>
                                  </a:gdLst>
                                  <a:ahLst/>
                                  <a:cxnLst>
                                    <a:cxn ang="0">
                                      <a:pos x="T0" y="T1"/>
                                    </a:cxn>
                                    <a:cxn ang="0">
                                      <a:pos x="T2" y="T3"/>
                                    </a:cxn>
                                  </a:cxnLst>
                                  <a:rect l="T4" t="T5" r="T6" b="T7"/>
                                  <a:pathLst>
                                    <a:path w="62484" h="47244">
                                      <a:moveTo>
                                        <a:pt x="62484" y="4724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16" name="Shape 3078"/>
                              <wps:cNvSpPr>
                                <a:spLocks/>
                              </wps:cNvSpPr>
                              <wps:spPr bwMode="auto">
                                <a:xfrm>
                                  <a:off x="2059" y="5761"/>
                                  <a:ext cx="473" cy="625"/>
                                </a:xfrm>
                                <a:custGeom>
                                  <a:avLst/>
                                  <a:gdLst>
                                    <a:gd name="T0" fmla="*/ 47244 w 47244"/>
                                    <a:gd name="T1" fmla="*/ 62484 h 62484"/>
                                    <a:gd name="T2" fmla="*/ 0 w 47244"/>
                                    <a:gd name="T3" fmla="*/ 0 h 62484"/>
                                    <a:gd name="T4" fmla="*/ 0 w 47244"/>
                                    <a:gd name="T5" fmla="*/ 0 h 62484"/>
                                    <a:gd name="T6" fmla="*/ 47244 w 47244"/>
                                    <a:gd name="T7" fmla="*/ 62484 h 62484"/>
                                  </a:gdLst>
                                  <a:ahLst/>
                                  <a:cxnLst>
                                    <a:cxn ang="0">
                                      <a:pos x="T0" y="T1"/>
                                    </a:cxn>
                                    <a:cxn ang="0">
                                      <a:pos x="T2" y="T3"/>
                                    </a:cxn>
                                  </a:cxnLst>
                                  <a:rect l="T4" t="T5" r="T6" b="T7"/>
                                  <a:pathLst>
                                    <a:path w="47244" h="62484">
                                      <a:moveTo>
                                        <a:pt x="47244" y="6248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17" name="Shape 3079"/>
                              <wps:cNvSpPr>
                                <a:spLocks/>
                              </wps:cNvSpPr>
                              <wps:spPr bwMode="auto">
                                <a:xfrm>
                                  <a:off x="1755" y="5045"/>
                                  <a:ext cx="304" cy="716"/>
                                </a:xfrm>
                                <a:custGeom>
                                  <a:avLst/>
                                  <a:gdLst>
                                    <a:gd name="T0" fmla="*/ 30480 w 30480"/>
                                    <a:gd name="T1" fmla="*/ 71627 h 71627"/>
                                    <a:gd name="T2" fmla="*/ 0 w 30480"/>
                                    <a:gd name="T3" fmla="*/ 0 h 71627"/>
                                    <a:gd name="T4" fmla="*/ 0 w 30480"/>
                                    <a:gd name="T5" fmla="*/ 0 h 71627"/>
                                    <a:gd name="T6" fmla="*/ 30480 w 30480"/>
                                    <a:gd name="T7" fmla="*/ 71627 h 71627"/>
                                  </a:gdLst>
                                  <a:ahLst/>
                                  <a:cxnLst>
                                    <a:cxn ang="0">
                                      <a:pos x="T0" y="T1"/>
                                    </a:cxn>
                                    <a:cxn ang="0">
                                      <a:pos x="T2" y="T3"/>
                                    </a:cxn>
                                  </a:cxnLst>
                                  <a:rect l="T4" t="T5" r="T6" b="T7"/>
                                  <a:pathLst>
                                    <a:path w="30480" h="71627">
                                      <a:moveTo>
                                        <a:pt x="30480" y="71627"/>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18" name="Shape 3080"/>
                              <wps:cNvSpPr>
                                <a:spLocks/>
                              </wps:cNvSpPr>
                              <wps:spPr bwMode="auto">
                                <a:xfrm>
                                  <a:off x="1656" y="4268"/>
                                  <a:ext cx="99" cy="777"/>
                                </a:xfrm>
                                <a:custGeom>
                                  <a:avLst/>
                                  <a:gdLst>
                                    <a:gd name="T0" fmla="*/ 9906 w 9906"/>
                                    <a:gd name="T1" fmla="*/ 77724 h 77724"/>
                                    <a:gd name="T2" fmla="*/ 0 w 9906"/>
                                    <a:gd name="T3" fmla="*/ 0 h 77724"/>
                                    <a:gd name="T4" fmla="*/ 0 w 9906"/>
                                    <a:gd name="T5" fmla="*/ 0 h 77724"/>
                                    <a:gd name="T6" fmla="*/ 9906 w 9906"/>
                                    <a:gd name="T7" fmla="*/ 77724 h 77724"/>
                                  </a:gdLst>
                                  <a:ahLst/>
                                  <a:cxnLst>
                                    <a:cxn ang="0">
                                      <a:pos x="T0" y="T1"/>
                                    </a:cxn>
                                    <a:cxn ang="0">
                                      <a:pos x="T2" y="T3"/>
                                    </a:cxn>
                                  </a:cxnLst>
                                  <a:rect l="T4" t="T5" r="T6" b="T7"/>
                                  <a:pathLst>
                                    <a:path w="9906" h="77724">
                                      <a:moveTo>
                                        <a:pt x="9906" y="7772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19" name="Shape 3081"/>
                              <wps:cNvSpPr>
                                <a:spLocks/>
                              </wps:cNvSpPr>
                              <wps:spPr bwMode="auto">
                                <a:xfrm>
                                  <a:off x="1656" y="3491"/>
                                  <a:ext cx="99" cy="777"/>
                                </a:xfrm>
                                <a:custGeom>
                                  <a:avLst/>
                                  <a:gdLst>
                                    <a:gd name="T0" fmla="*/ 0 w 9906"/>
                                    <a:gd name="T1" fmla="*/ 77724 h 77724"/>
                                    <a:gd name="T2" fmla="*/ 9906 w 9906"/>
                                    <a:gd name="T3" fmla="*/ 0 h 77724"/>
                                    <a:gd name="T4" fmla="*/ 0 w 9906"/>
                                    <a:gd name="T5" fmla="*/ 0 h 77724"/>
                                    <a:gd name="T6" fmla="*/ 9906 w 9906"/>
                                    <a:gd name="T7" fmla="*/ 77724 h 77724"/>
                                  </a:gdLst>
                                  <a:ahLst/>
                                  <a:cxnLst>
                                    <a:cxn ang="0">
                                      <a:pos x="T0" y="T1"/>
                                    </a:cxn>
                                    <a:cxn ang="0">
                                      <a:pos x="T2" y="T3"/>
                                    </a:cxn>
                                  </a:cxnLst>
                                  <a:rect l="T4" t="T5" r="T6" b="T7"/>
                                  <a:pathLst>
                                    <a:path w="9906" h="77724">
                                      <a:moveTo>
                                        <a:pt x="0" y="77724"/>
                                      </a:moveTo>
                                      <a:lnTo>
                                        <a:pt x="990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0" name="Shape 3082"/>
                              <wps:cNvSpPr>
                                <a:spLocks/>
                              </wps:cNvSpPr>
                              <wps:spPr bwMode="auto">
                                <a:xfrm>
                                  <a:off x="1755" y="2774"/>
                                  <a:ext cx="304" cy="717"/>
                                </a:xfrm>
                                <a:custGeom>
                                  <a:avLst/>
                                  <a:gdLst>
                                    <a:gd name="T0" fmla="*/ 0 w 30480"/>
                                    <a:gd name="T1" fmla="*/ 71628 h 71628"/>
                                    <a:gd name="T2" fmla="*/ 30480 w 30480"/>
                                    <a:gd name="T3" fmla="*/ 0 h 71628"/>
                                    <a:gd name="T4" fmla="*/ 0 w 30480"/>
                                    <a:gd name="T5" fmla="*/ 0 h 71628"/>
                                    <a:gd name="T6" fmla="*/ 30480 w 30480"/>
                                    <a:gd name="T7" fmla="*/ 71628 h 71628"/>
                                  </a:gdLst>
                                  <a:ahLst/>
                                  <a:cxnLst>
                                    <a:cxn ang="0">
                                      <a:pos x="T0" y="T1"/>
                                    </a:cxn>
                                    <a:cxn ang="0">
                                      <a:pos x="T2" y="T3"/>
                                    </a:cxn>
                                  </a:cxnLst>
                                  <a:rect l="T4" t="T5" r="T6" b="T7"/>
                                  <a:pathLst>
                                    <a:path w="30480" h="71628">
                                      <a:moveTo>
                                        <a:pt x="0" y="71628"/>
                                      </a:moveTo>
                                      <a:lnTo>
                                        <a:pt x="3048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1" name="Shape 3083"/>
                              <wps:cNvSpPr>
                                <a:spLocks/>
                              </wps:cNvSpPr>
                              <wps:spPr bwMode="auto">
                                <a:xfrm>
                                  <a:off x="2059" y="2150"/>
                                  <a:ext cx="473" cy="624"/>
                                </a:xfrm>
                                <a:custGeom>
                                  <a:avLst/>
                                  <a:gdLst>
                                    <a:gd name="T0" fmla="*/ 0 w 47244"/>
                                    <a:gd name="T1" fmla="*/ 62485 h 62485"/>
                                    <a:gd name="T2" fmla="*/ 47244 w 47244"/>
                                    <a:gd name="T3" fmla="*/ 0 h 62485"/>
                                    <a:gd name="T4" fmla="*/ 0 w 47244"/>
                                    <a:gd name="T5" fmla="*/ 0 h 62485"/>
                                    <a:gd name="T6" fmla="*/ 47244 w 47244"/>
                                    <a:gd name="T7" fmla="*/ 62485 h 62485"/>
                                  </a:gdLst>
                                  <a:ahLst/>
                                  <a:cxnLst>
                                    <a:cxn ang="0">
                                      <a:pos x="T0" y="T1"/>
                                    </a:cxn>
                                    <a:cxn ang="0">
                                      <a:pos x="T2" y="T3"/>
                                    </a:cxn>
                                  </a:cxnLst>
                                  <a:rect l="T4" t="T5" r="T6" b="T7"/>
                                  <a:pathLst>
                                    <a:path w="47244" h="62485">
                                      <a:moveTo>
                                        <a:pt x="0" y="62485"/>
                                      </a:moveTo>
                                      <a:lnTo>
                                        <a:pt x="4724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2" name="Shape 3084"/>
                              <wps:cNvSpPr>
                                <a:spLocks/>
                              </wps:cNvSpPr>
                              <wps:spPr bwMode="auto">
                                <a:xfrm>
                                  <a:off x="2532" y="1677"/>
                                  <a:ext cx="625" cy="473"/>
                                </a:xfrm>
                                <a:custGeom>
                                  <a:avLst/>
                                  <a:gdLst>
                                    <a:gd name="T0" fmla="*/ 0 w 62484"/>
                                    <a:gd name="T1" fmla="*/ 47244 h 47244"/>
                                    <a:gd name="T2" fmla="*/ 62484 w 62484"/>
                                    <a:gd name="T3" fmla="*/ 0 h 47244"/>
                                    <a:gd name="T4" fmla="*/ 0 w 62484"/>
                                    <a:gd name="T5" fmla="*/ 0 h 47244"/>
                                    <a:gd name="T6" fmla="*/ 62484 w 62484"/>
                                    <a:gd name="T7" fmla="*/ 47244 h 47244"/>
                                  </a:gdLst>
                                  <a:ahLst/>
                                  <a:cxnLst>
                                    <a:cxn ang="0">
                                      <a:pos x="T0" y="T1"/>
                                    </a:cxn>
                                    <a:cxn ang="0">
                                      <a:pos x="T2" y="T3"/>
                                    </a:cxn>
                                  </a:cxnLst>
                                  <a:rect l="T4" t="T5" r="T6" b="T7"/>
                                  <a:pathLst>
                                    <a:path w="62484" h="47244">
                                      <a:moveTo>
                                        <a:pt x="0" y="47244"/>
                                      </a:moveTo>
                                      <a:lnTo>
                                        <a:pt x="6248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3" name="Shape 3085"/>
                              <wps:cNvSpPr>
                                <a:spLocks/>
                              </wps:cNvSpPr>
                              <wps:spPr bwMode="auto">
                                <a:xfrm>
                                  <a:off x="3157" y="1372"/>
                                  <a:ext cx="716" cy="305"/>
                                </a:xfrm>
                                <a:custGeom>
                                  <a:avLst/>
                                  <a:gdLst>
                                    <a:gd name="T0" fmla="*/ 0 w 71628"/>
                                    <a:gd name="T1" fmla="*/ 30480 h 30480"/>
                                    <a:gd name="T2" fmla="*/ 71628 w 71628"/>
                                    <a:gd name="T3" fmla="*/ 0 h 30480"/>
                                    <a:gd name="T4" fmla="*/ 0 w 71628"/>
                                    <a:gd name="T5" fmla="*/ 0 h 30480"/>
                                    <a:gd name="T6" fmla="*/ 71628 w 71628"/>
                                    <a:gd name="T7" fmla="*/ 30480 h 30480"/>
                                  </a:gdLst>
                                  <a:ahLst/>
                                  <a:cxnLst>
                                    <a:cxn ang="0">
                                      <a:pos x="T0" y="T1"/>
                                    </a:cxn>
                                    <a:cxn ang="0">
                                      <a:pos x="T2" y="T3"/>
                                    </a:cxn>
                                  </a:cxnLst>
                                  <a:rect l="T4" t="T5" r="T6" b="T7"/>
                                  <a:pathLst>
                                    <a:path w="71628" h="30480">
                                      <a:moveTo>
                                        <a:pt x="0" y="30480"/>
                                      </a:moveTo>
                                      <a:lnTo>
                                        <a:pt x="716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4" name="Shape 3086"/>
                              <wps:cNvSpPr>
                                <a:spLocks/>
                              </wps:cNvSpPr>
                              <wps:spPr bwMode="auto">
                                <a:xfrm>
                                  <a:off x="3873" y="1271"/>
                                  <a:ext cx="777" cy="101"/>
                                </a:xfrm>
                                <a:custGeom>
                                  <a:avLst/>
                                  <a:gdLst>
                                    <a:gd name="T0" fmla="*/ 0 w 77724"/>
                                    <a:gd name="T1" fmla="*/ 10160 h 10160"/>
                                    <a:gd name="T2" fmla="*/ 77724 w 77724"/>
                                    <a:gd name="T3" fmla="*/ 0 h 10160"/>
                                    <a:gd name="T4" fmla="*/ 0 w 77724"/>
                                    <a:gd name="T5" fmla="*/ 0 h 10160"/>
                                    <a:gd name="T6" fmla="*/ 77724 w 77724"/>
                                    <a:gd name="T7" fmla="*/ 10160 h 10160"/>
                                  </a:gdLst>
                                  <a:ahLst/>
                                  <a:cxnLst>
                                    <a:cxn ang="0">
                                      <a:pos x="T0" y="T1"/>
                                    </a:cxn>
                                    <a:cxn ang="0">
                                      <a:pos x="T2" y="T3"/>
                                    </a:cxn>
                                  </a:cxnLst>
                                  <a:rect l="T4" t="T5" r="T6" b="T7"/>
                                  <a:pathLst>
                                    <a:path w="77724" h="10160">
                                      <a:moveTo>
                                        <a:pt x="0" y="10160"/>
                                      </a:moveTo>
                                      <a:lnTo>
                                        <a:pt x="7772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5" name="Shape 3087"/>
                              <wps:cNvSpPr>
                                <a:spLocks/>
                              </wps:cNvSpPr>
                              <wps:spPr bwMode="auto">
                                <a:xfrm>
                                  <a:off x="3117" y="2338"/>
                                  <a:ext cx="3072" cy="3860"/>
                                </a:xfrm>
                                <a:custGeom>
                                  <a:avLst/>
                                  <a:gdLst>
                                    <a:gd name="T0" fmla="*/ 102997 w 307213"/>
                                    <a:gd name="T1" fmla="*/ 4065 h 386080"/>
                                    <a:gd name="T2" fmla="*/ 153289 w 307213"/>
                                    <a:gd name="T3" fmla="*/ 0 h 386080"/>
                                    <a:gd name="T4" fmla="*/ 200533 w 307213"/>
                                    <a:gd name="T5" fmla="*/ 17780 h 386080"/>
                                    <a:gd name="T6" fmla="*/ 235585 w 307213"/>
                                    <a:gd name="T7" fmla="*/ 52832 h 386080"/>
                                    <a:gd name="T8" fmla="*/ 250825 w 307213"/>
                                    <a:gd name="T9" fmla="*/ 95504 h 386080"/>
                                    <a:gd name="T10" fmla="*/ 247777 w 307213"/>
                                    <a:gd name="T11" fmla="*/ 138176 h 386080"/>
                                    <a:gd name="T12" fmla="*/ 279781 w 307213"/>
                                    <a:gd name="T13" fmla="*/ 159513 h 386080"/>
                                    <a:gd name="T14" fmla="*/ 302641 w 307213"/>
                                    <a:gd name="T15" fmla="*/ 193041 h 386080"/>
                                    <a:gd name="T16" fmla="*/ 307213 w 307213"/>
                                    <a:gd name="T17" fmla="*/ 234189 h 386080"/>
                                    <a:gd name="T18" fmla="*/ 290449 w 307213"/>
                                    <a:gd name="T19" fmla="*/ 272289 h 386080"/>
                                    <a:gd name="T20" fmla="*/ 275209 w 307213"/>
                                    <a:gd name="T21" fmla="*/ 314961 h 386080"/>
                                    <a:gd name="T22" fmla="*/ 247777 w 307213"/>
                                    <a:gd name="T23" fmla="*/ 356109 h 386080"/>
                                    <a:gd name="T24" fmla="*/ 203581 w 307213"/>
                                    <a:gd name="T25" fmla="*/ 382017 h 386080"/>
                                    <a:gd name="T26" fmla="*/ 153289 w 307213"/>
                                    <a:gd name="T27" fmla="*/ 386080 h 386080"/>
                                    <a:gd name="T28" fmla="*/ 106045 w 307213"/>
                                    <a:gd name="T29" fmla="*/ 368300 h 386080"/>
                                    <a:gd name="T30" fmla="*/ 72517 w 307213"/>
                                    <a:gd name="T31" fmla="*/ 333249 h 386080"/>
                                    <a:gd name="T32" fmla="*/ 55753 w 307213"/>
                                    <a:gd name="T33" fmla="*/ 290576 h 386080"/>
                                    <a:gd name="T34" fmla="*/ 58801 w 307213"/>
                                    <a:gd name="T35" fmla="*/ 247904 h 386080"/>
                                    <a:gd name="T36" fmla="*/ 28321 w 307213"/>
                                    <a:gd name="T37" fmla="*/ 226568 h 386080"/>
                                    <a:gd name="T38" fmla="*/ 3937 w 307213"/>
                                    <a:gd name="T39" fmla="*/ 193041 h 386080"/>
                                    <a:gd name="T40" fmla="*/ 0 w 307213"/>
                                    <a:gd name="T41" fmla="*/ 151892 h 386080"/>
                                    <a:gd name="T42" fmla="*/ 16129 w 307213"/>
                                    <a:gd name="T43" fmla="*/ 113792 h 386080"/>
                                    <a:gd name="T44" fmla="*/ 32893 w 307213"/>
                                    <a:gd name="T45" fmla="*/ 71120 h 386080"/>
                                    <a:gd name="T46" fmla="*/ 58801 w 307213"/>
                                    <a:gd name="T47" fmla="*/ 29973 h 386080"/>
                                    <a:gd name="T48" fmla="*/ 102997 w 307213"/>
                                    <a:gd name="T49" fmla="*/ 4065 h 386080"/>
                                    <a:gd name="T50" fmla="*/ 0 w 307213"/>
                                    <a:gd name="T51" fmla="*/ 0 h 386080"/>
                                    <a:gd name="T52" fmla="*/ 307213 w 307213"/>
                                    <a:gd name="T53" fmla="*/ 386080 h 386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07213" h="386080">
                                      <a:moveTo>
                                        <a:pt x="102997" y="4065"/>
                                      </a:moveTo>
                                      <a:lnTo>
                                        <a:pt x="153289" y="0"/>
                                      </a:lnTo>
                                      <a:lnTo>
                                        <a:pt x="200533" y="17780"/>
                                      </a:lnTo>
                                      <a:lnTo>
                                        <a:pt x="235585" y="52832"/>
                                      </a:lnTo>
                                      <a:lnTo>
                                        <a:pt x="250825" y="95504"/>
                                      </a:lnTo>
                                      <a:lnTo>
                                        <a:pt x="247777" y="138176"/>
                                      </a:lnTo>
                                      <a:lnTo>
                                        <a:pt x="279781" y="159513"/>
                                      </a:lnTo>
                                      <a:lnTo>
                                        <a:pt x="302641" y="193041"/>
                                      </a:lnTo>
                                      <a:lnTo>
                                        <a:pt x="307213" y="234189"/>
                                      </a:lnTo>
                                      <a:lnTo>
                                        <a:pt x="290449" y="272289"/>
                                      </a:lnTo>
                                      <a:lnTo>
                                        <a:pt x="275209" y="314961"/>
                                      </a:lnTo>
                                      <a:lnTo>
                                        <a:pt x="247777" y="356109"/>
                                      </a:lnTo>
                                      <a:lnTo>
                                        <a:pt x="203581" y="382017"/>
                                      </a:lnTo>
                                      <a:lnTo>
                                        <a:pt x="153289" y="386080"/>
                                      </a:lnTo>
                                      <a:lnTo>
                                        <a:pt x="106045" y="368300"/>
                                      </a:lnTo>
                                      <a:lnTo>
                                        <a:pt x="72517" y="333249"/>
                                      </a:lnTo>
                                      <a:lnTo>
                                        <a:pt x="55753" y="290576"/>
                                      </a:lnTo>
                                      <a:lnTo>
                                        <a:pt x="58801" y="247904"/>
                                      </a:lnTo>
                                      <a:lnTo>
                                        <a:pt x="28321" y="226568"/>
                                      </a:lnTo>
                                      <a:lnTo>
                                        <a:pt x="3937" y="193041"/>
                                      </a:lnTo>
                                      <a:lnTo>
                                        <a:pt x="0" y="151892"/>
                                      </a:lnTo>
                                      <a:lnTo>
                                        <a:pt x="16129" y="113792"/>
                                      </a:lnTo>
                                      <a:lnTo>
                                        <a:pt x="32893" y="71120"/>
                                      </a:lnTo>
                                      <a:lnTo>
                                        <a:pt x="58801" y="29973"/>
                                      </a:lnTo>
                                      <a:lnTo>
                                        <a:pt x="102997" y="4065"/>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6" name="Shape 3088"/>
                              <wps:cNvSpPr>
                                <a:spLocks/>
                              </wps:cNvSpPr>
                              <wps:spPr bwMode="auto">
                                <a:xfrm>
                                  <a:off x="2928" y="2007"/>
                                  <a:ext cx="3447" cy="4522"/>
                                </a:xfrm>
                                <a:custGeom>
                                  <a:avLst/>
                                  <a:gdLst>
                                    <a:gd name="T0" fmla="*/ 111252 w 344678"/>
                                    <a:gd name="T1" fmla="*/ 0 h 452120"/>
                                    <a:gd name="T2" fmla="*/ 172212 w 344678"/>
                                    <a:gd name="T3" fmla="*/ 3556 h 452120"/>
                                    <a:gd name="T4" fmla="*/ 224028 w 344678"/>
                                    <a:gd name="T5" fmla="*/ 32512 h 452120"/>
                                    <a:gd name="T6" fmla="*/ 259080 w 344678"/>
                                    <a:gd name="T7" fmla="*/ 76709 h 452120"/>
                                    <a:gd name="T8" fmla="*/ 271272 w 344678"/>
                                    <a:gd name="T9" fmla="*/ 127000 h 452120"/>
                                    <a:gd name="T10" fmla="*/ 284988 w 344678"/>
                                    <a:gd name="T11" fmla="*/ 162052 h 452120"/>
                                    <a:gd name="T12" fmla="*/ 323088 w 344678"/>
                                    <a:gd name="T13" fmla="*/ 186437 h 452120"/>
                                    <a:gd name="T14" fmla="*/ 344678 w 344678"/>
                                    <a:gd name="T15" fmla="*/ 226061 h 452120"/>
                                    <a:gd name="T16" fmla="*/ 344424 w 344678"/>
                                    <a:gd name="T17" fmla="*/ 271780 h 452120"/>
                                    <a:gd name="T18" fmla="*/ 342900 w 344678"/>
                                    <a:gd name="T19" fmla="*/ 325120 h 452120"/>
                                    <a:gd name="T20" fmla="*/ 329184 w 344678"/>
                                    <a:gd name="T21" fmla="*/ 383032 h 452120"/>
                                    <a:gd name="T22" fmla="*/ 289560 w 344678"/>
                                    <a:gd name="T23" fmla="*/ 428752 h 452120"/>
                                    <a:gd name="T24" fmla="*/ 233172 w 344678"/>
                                    <a:gd name="T25" fmla="*/ 452120 h 452120"/>
                                    <a:gd name="T26" fmla="*/ 172212 w 344678"/>
                                    <a:gd name="T27" fmla="*/ 448564 h 452120"/>
                                    <a:gd name="T28" fmla="*/ 120396 w 344678"/>
                                    <a:gd name="T29" fmla="*/ 419609 h 452120"/>
                                    <a:gd name="T30" fmla="*/ 86868 w 344678"/>
                                    <a:gd name="T31" fmla="*/ 375412 h 452120"/>
                                    <a:gd name="T32" fmla="*/ 73152 w 344678"/>
                                    <a:gd name="T33" fmla="*/ 325120 h 452120"/>
                                    <a:gd name="T34" fmla="*/ 60960 w 344678"/>
                                    <a:gd name="T35" fmla="*/ 290068 h 452120"/>
                                    <a:gd name="T36" fmla="*/ 22860 w 344678"/>
                                    <a:gd name="T37" fmla="*/ 265685 h 452120"/>
                                    <a:gd name="T38" fmla="*/ 254 w 344678"/>
                                    <a:gd name="T39" fmla="*/ 226061 h 452120"/>
                                    <a:gd name="T40" fmla="*/ 0 w 344678"/>
                                    <a:gd name="T41" fmla="*/ 180340 h 452120"/>
                                    <a:gd name="T42" fmla="*/ 1524 w 344678"/>
                                    <a:gd name="T43" fmla="*/ 127000 h 452120"/>
                                    <a:gd name="T44" fmla="*/ 15240 w 344678"/>
                                    <a:gd name="T45" fmla="*/ 69088 h 452120"/>
                                    <a:gd name="T46" fmla="*/ 54864 w 344678"/>
                                    <a:gd name="T47" fmla="*/ 23368 h 452120"/>
                                    <a:gd name="T48" fmla="*/ 111252 w 344678"/>
                                    <a:gd name="T49" fmla="*/ 0 h 452120"/>
                                    <a:gd name="T50" fmla="*/ 0 w 344678"/>
                                    <a:gd name="T51" fmla="*/ 0 h 452120"/>
                                    <a:gd name="T52" fmla="*/ 344678 w 344678"/>
                                    <a:gd name="T53" fmla="*/ 452120 h 452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4678" h="452120">
                                      <a:moveTo>
                                        <a:pt x="111252" y="0"/>
                                      </a:moveTo>
                                      <a:lnTo>
                                        <a:pt x="172212" y="3556"/>
                                      </a:lnTo>
                                      <a:lnTo>
                                        <a:pt x="224028" y="32512"/>
                                      </a:lnTo>
                                      <a:lnTo>
                                        <a:pt x="259080" y="76709"/>
                                      </a:lnTo>
                                      <a:lnTo>
                                        <a:pt x="271272" y="127000"/>
                                      </a:lnTo>
                                      <a:lnTo>
                                        <a:pt x="284988" y="162052"/>
                                      </a:lnTo>
                                      <a:lnTo>
                                        <a:pt x="323088" y="186437"/>
                                      </a:lnTo>
                                      <a:lnTo>
                                        <a:pt x="344678" y="226061"/>
                                      </a:lnTo>
                                      <a:lnTo>
                                        <a:pt x="344424" y="271780"/>
                                      </a:lnTo>
                                      <a:lnTo>
                                        <a:pt x="342900" y="325120"/>
                                      </a:lnTo>
                                      <a:lnTo>
                                        <a:pt x="329184" y="383032"/>
                                      </a:lnTo>
                                      <a:lnTo>
                                        <a:pt x="289560" y="428752"/>
                                      </a:lnTo>
                                      <a:lnTo>
                                        <a:pt x="233172" y="452120"/>
                                      </a:lnTo>
                                      <a:lnTo>
                                        <a:pt x="172212" y="448564"/>
                                      </a:lnTo>
                                      <a:lnTo>
                                        <a:pt x="120396" y="419609"/>
                                      </a:lnTo>
                                      <a:lnTo>
                                        <a:pt x="86868" y="375412"/>
                                      </a:lnTo>
                                      <a:lnTo>
                                        <a:pt x="73152" y="325120"/>
                                      </a:lnTo>
                                      <a:lnTo>
                                        <a:pt x="60960" y="290068"/>
                                      </a:lnTo>
                                      <a:lnTo>
                                        <a:pt x="22860" y="265685"/>
                                      </a:lnTo>
                                      <a:lnTo>
                                        <a:pt x="254" y="226061"/>
                                      </a:lnTo>
                                      <a:lnTo>
                                        <a:pt x="0" y="180340"/>
                                      </a:lnTo>
                                      <a:lnTo>
                                        <a:pt x="1524" y="127000"/>
                                      </a:lnTo>
                                      <a:lnTo>
                                        <a:pt x="15240" y="69088"/>
                                      </a:lnTo>
                                      <a:lnTo>
                                        <a:pt x="54864" y="23368"/>
                                      </a:lnTo>
                                      <a:lnTo>
                                        <a:pt x="111252" y="0"/>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7" name="Shape 3089"/>
                              <wps:cNvSpPr>
                                <a:spLocks/>
                              </wps:cNvSpPr>
                              <wps:spPr bwMode="auto">
                                <a:xfrm>
                                  <a:off x="2679" y="1860"/>
                                  <a:ext cx="3949" cy="4816"/>
                                </a:xfrm>
                                <a:custGeom>
                                  <a:avLst/>
                                  <a:gdLst>
                                    <a:gd name="T0" fmla="*/ 133096 w 394843"/>
                                    <a:gd name="T1" fmla="*/ 0 h 481584"/>
                                    <a:gd name="T2" fmla="*/ 197104 w 394843"/>
                                    <a:gd name="T3" fmla="*/ 6096 h 481584"/>
                                    <a:gd name="T4" fmla="*/ 251968 w 394843"/>
                                    <a:gd name="T5" fmla="*/ 38100 h 481584"/>
                                    <a:gd name="T6" fmla="*/ 287020 w 394843"/>
                                    <a:gd name="T7" fmla="*/ 86868 h 481584"/>
                                    <a:gd name="T8" fmla="*/ 297688 w 394843"/>
                                    <a:gd name="T9" fmla="*/ 140208 h 481584"/>
                                    <a:gd name="T10" fmla="*/ 338836 w 394843"/>
                                    <a:gd name="T11" fmla="*/ 158496 h 481584"/>
                                    <a:gd name="T12" fmla="*/ 369316 w 394843"/>
                                    <a:gd name="T13" fmla="*/ 195072 h 481584"/>
                                    <a:gd name="T14" fmla="*/ 384556 w 394843"/>
                                    <a:gd name="T15" fmla="*/ 240792 h 481584"/>
                                    <a:gd name="T16" fmla="*/ 387604 w 394843"/>
                                    <a:gd name="T17" fmla="*/ 291084 h 481584"/>
                                    <a:gd name="T18" fmla="*/ 394843 w 394843"/>
                                    <a:gd name="T19" fmla="*/ 355092 h 481584"/>
                                    <a:gd name="T20" fmla="*/ 372364 w 394843"/>
                                    <a:gd name="T21" fmla="*/ 416051 h 481584"/>
                                    <a:gd name="T22" fmla="*/ 323596 w 394843"/>
                                    <a:gd name="T23" fmla="*/ 460248 h 481584"/>
                                    <a:gd name="T24" fmla="*/ 262636 w 394843"/>
                                    <a:gd name="T25" fmla="*/ 481584 h 481584"/>
                                    <a:gd name="T26" fmla="*/ 197104 w 394843"/>
                                    <a:gd name="T27" fmla="*/ 475488 h 481584"/>
                                    <a:gd name="T28" fmla="*/ 143764 w 394843"/>
                                    <a:gd name="T29" fmla="*/ 443484 h 481584"/>
                                    <a:gd name="T30" fmla="*/ 108712 w 394843"/>
                                    <a:gd name="T31" fmla="*/ 394716 h 481584"/>
                                    <a:gd name="T32" fmla="*/ 96520 w 394843"/>
                                    <a:gd name="T33" fmla="*/ 341375 h 481584"/>
                                    <a:gd name="T34" fmla="*/ 55372 w 394843"/>
                                    <a:gd name="T35" fmla="*/ 323088 h 481584"/>
                                    <a:gd name="T36" fmla="*/ 24892 w 394843"/>
                                    <a:gd name="T37" fmla="*/ 286512 h 481584"/>
                                    <a:gd name="T38" fmla="*/ 9652 w 394843"/>
                                    <a:gd name="T39" fmla="*/ 240792 h 481584"/>
                                    <a:gd name="T40" fmla="*/ 8128 w 394843"/>
                                    <a:gd name="T41" fmla="*/ 190500 h 481584"/>
                                    <a:gd name="T42" fmla="*/ 0 w 394843"/>
                                    <a:gd name="T43" fmla="*/ 126492 h 481584"/>
                                    <a:gd name="T44" fmla="*/ 23368 w 394843"/>
                                    <a:gd name="T45" fmla="*/ 65532 h 481584"/>
                                    <a:gd name="T46" fmla="*/ 70612 w 394843"/>
                                    <a:gd name="T47" fmla="*/ 21336 h 481584"/>
                                    <a:gd name="T48" fmla="*/ 133096 w 394843"/>
                                    <a:gd name="T49" fmla="*/ 0 h 481584"/>
                                    <a:gd name="T50" fmla="*/ 0 w 394843"/>
                                    <a:gd name="T51" fmla="*/ 0 h 481584"/>
                                    <a:gd name="T52" fmla="*/ 394843 w 394843"/>
                                    <a:gd name="T53" fmla="*/ 481584 h 48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94843" h="481584">
                                      <a:moveTo>
                                        <a:pt x="133096" y="0"/>
                                      </a:moveTo>
                                      <a:lnTo>
                                        <a:pt x="197104" y="6096"/>
                                      </a:lnTo>
                                      <a:lnTo>
                                        <a:pt x="251968" y="38100"/>
                                      </a:lnTo>
                                      <a:lnTo>
                                        <a:pt x="287020" y="86868"/>
                                      </a:lnTo>
                                      <a:lnTo>
                                        <a:pt x="297688" y="140208"/>
                                      </a:lnTo>
                                      <a:lnTo>
                                        <a:pt x="338836" y="158496"/>
                                      </a:lnTo>
                                      <a:lnTo>
                                        <a:pt x="369316" y="195072"/>
                                      </a:lnTo>
                                      <a:lnTo>
                                        <a:pt x="384556" y="240792"/>
                                      </a:lnTo>
                                      <a:lnTo>
                                        <a:pt x="387604" y="291084"/>
                                      </a:lnTo>
                                      <a:lnTo>
                                        <a:pt x="394843" y="355092"/>
                                      </a:lnTo>
                                      <a:lnTo>
                                        <a:pt x="372364" y="416051"/>
                                      </a:lnTo>
                                      <a:lnTo>
                                        <a:pt x="323596" y="460248"/>
                                      </a:lnTo>
                                      <a:lnTo>
                                        <a:pt x="262636" y="481584"/>
                                      </a:lnTo>
                                      <a:lnTo>
                                        <a:pt x="197104" y="475488"/>
                                      </a:lnTo>
                                      <a:lnTo>
                                        <a:pt x="143764" y="443484"/>
                                      </a:lnTo>
                                      <a:lnTo>
                                        <a:pt x="108712" y="394716"/>
                                      </a:lnTo>
                                      <a:lnTo>
                                        <a:pt x="96520" y="341375"/>
                                      </a:lnTo>
                                      <a:lnTo>
                                        <a:pt x="55372" y="323088"/>
                                      </a:lnTo>
                                      <a:lnTo>
                                        <a:pt x="24892" y="286512"/>
                                      </a:lnTo>
                                      <a:lnTo>
                                        <a:pt x="9652" y="240792"/>
                                      </a:lnTo>
                                      <a:lnTo>
                                        <a:pt x="8128" y="190500"/>
                                      </a:lnTo>
                                      <a:lnTo>
                                        <a:pt x="0" y="126492"/>
                                      </a:lnTo>
                                      <a:lnTo>
                                        <a:pt x="23368" y="65532"/>
                                      </a:lnTo>
                                      <a:lnTo>
                                        <a:pt x="70612" y="21336"/>
                                      </a:lnTo>
                                      <a:lnTo>
                                        <a:pt x="133096" y="0"/>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8" name="Shape 3090"/>
                              <wps:cNvSpPr>
                                <a:spLocks/>
                              </wps:cNvSpPr>
                              <wps:spPr bwMode="auto">
                                <a:xfrm>
                                  <a:off x="4249" y="3926"/>
                                  <a:ext cx="809" cy="684"/>
                                </a:xfrm>
                                <a:custGeom>
                                  <a:avLst/>
                                  <a:gdLst>
                                    <a:gd name="T0" fmla="*/ 30988 w 80899"/>
                                    <a:gd name="T1" fmla="*/ 0 h 68326"/>
                                    <a:gd name="T2" fmla="*/ 40132 w 80899"/>
                                    <a:gd name="T3" fmla="*/ 3683 h 68326"/>
                                    <a:gd name="T4" fmla="*/ 47752 w 80899"/>
                                    <a:gd name="T5" fmla="*/ 8255 h 68326"/>
                                    <a:gd name="T6" fmla="*/ 53848 w 80899"/>
                                    <a:gd name="T7" fmla="*/ 11303 h 68326"/>
                                    <a:gd name="T8" fmla="*/ 59944 w 80899"/>
                                    <a:gd name="T9" fmla="*/ 15875 h 68326"/>
                                    <a:gd name="T10" fmla="*/ 62992 w 80899"/>
                                    <a:gd name="T11" fmla="*/ 20447 h 68326"/>
                                    <a:gd name="T12" fmla="*/ 72136 w 80899"/>
                                    <a:gd name="T13" fmla="*/ 25019 h 68326"/>
                                    <a:gd name="T14" fmla="*/ 79756 w 80899"/>
                                    <a:gd name="T15" fmla="*/ 34164 h 68326"/>
                                    <a:gd name="T16" fmla="*/ 80899 w 80899"/>
                                    <a:gd name="T17" fmla="*/ 44831 h 68326"/>
                                    <a:gd name="T18" fmla="*/ 76708 w 80899"/>
                                    <a:gd name="T19" fmla="*/ 55499 h 68326"/>
                                    <a:gd name="T20" fmla="*/ 69088 w 80899"/>
                                    <a:gd name="T21" fmla="*/ 61595 h 68326"/>
                                    <a:gd name="T22" fmla="*/ 59944 w 80899"/>
                                    <a:gd name="T23" fmla="*/ 67691 h 68326"/>
                                    <a:gd name="T24" fmla="*/ 49276 w 80899"/>
                                    <a:gd name="T25" fmla="*/ 68326 h 68326"/>
                                    <a:gd name="T26" fmla="*/ 40132 w 80899"/>
                                    <a:gd name="T27" fmla="*/ 64643 h 68326"/>
                                    <a:gd name="T28" fmla="*/ 34036 w 80899"/>
                                    <a:gd name="T29" fmla="*/ 60072 h 68326"/>
                                    <a:gd name="T30" fmla="*/ 27940 w 80899"/>
                                    <a:gd name="T31" fmla="*/ 57023 h 68326"/>
                                    <a:gd name="T32" fmla="*/ 21844 w 80899"/>
                                    <a:gd name="T33" fmla="*/ 52451 h 68326"/>
                                    <a:gd name="T34" fmla="*/ 17272 w 80899"/>
                                    <a:gd name="T35" fmla="*/ 47879 h 68326"/>
                                    <a:gd name="T36" fmla="*/ 8128 w 80899"/>
                                    <a:gd name="T37" fmla="*/ 43307 h 68326"/>
                                    <a:gd name="T38" fmla="*/ 2032 w 80899"/>
                                    <a:gd name="T39" fmla="*/ 34164 h 68326"/>
                                    <a:gd name="T40" fmla="*/ 0 w 80899"/>
                                    <a:gd name="T41" fmla="*/ 23495 h 68326"/>
                                    <a:gd name="T42" fmla="*/ 3556 w 80899"/>
                                    <a:gd name="T43" fmla="*/ 12827 h 68326"/>
                                    <a:gd name="T44" fmla="*/ 12700 w 80899"/>
                                    <a:gd name="T45" fmla="*/ 6731 h 68326"/>
                                    <a:gd name="T46" fmla="*/ 20320 w 80899"/>
                                    <a:gd name="T47" fmla="*/ 636 h 68326"/>
                                    <a:gd name="T48" fmla="*/ 30988 w 80899"/>
                                    <a:gd name="T49" fmla="*/ 0 h 68326"/>
                                    <a:gd name="T50" fmla="*/ 0 w 80899"/>
                                    <a:gd name="T51" fmla="*/ 0 h 68326"/>
                                    <a:gd name="T52" fmla="*/ 80899 w 80899"/>
                                    <a:gd name="T53" fmla="*/ 68326 h 68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0899" h="68326">
                                      <a:moveTo>
                                        <a:pt x="30988" y="0"/>
                                      </a:moveTo>
                                      <a:lnTo>
                                        <a:pt x="40132" y="3683"/>
                                      </a:lnTo>
                                      <a:lnTo>
                                        <a:pt x="47752" y="8255"/>
                                      </a:lnTo>
                                      <a:lnTo>
                                        <a:pt x="53848" y="11303"/>
                                      </a:lnTo>
                                      <a:lnTo>
                                        <a:pt x="59944" y="15875"/>
                                      </a:lnTo>
                                      <a:lnTo>
                                        <a:pt x="62992" y="20447"/>
                                      </a:lnTo>
                                      <a:lnTo>
                                        <a:pt x="72136" y="25019"/>
                                      </a:lnTo>
                                      <a:lnTo>
                                        <a:pt x="79756" y="34164"/>
                                      </a:lnTo>
                                      <a:lnTo>
                                        <a:pt x="80899" y="44831"/>
                                      </a:lnTo>
                                      <a:lnTo>
                                        <a:pt x="76708" y="55499"/>
                                      </a:lnTo>
                                      <a:lnTo>
                                        <a:pt x="69088" y="61595"/>
                                      </a:lnTo>
                                      <a:lnTo>
                                        <a:pt x="59944" y="67691"/>
                                      </a:lnTo>
                                      <a:lnTo>
                                        <a:pt x="49276" y="68326"/>
                                      </a:lnTo>
                                      <a:lnTo>
                                        <a:pt x="40132" y="64643"/>
                                      </a:lnTo>
                                      <a:lnTo>
                                        <a:pt x="34036" y="60072"/>
                                      </a:lnTo>
                                      <a:lnTo>
                                        <a:pt x="27940" y="57023"/>
                                      </a:lnTo>
                                      <a:lnTo>
                                        <a:pt x="21844" y="52451"/>
                                      </a:lnTo>
                                      <a:lnTo>
                                        <a:pt x="17272" y="47879"/>
                                      </a:lnTo>
                                      <a:lnTo>
                                        <a:pt x="8128" y="43307"/>
                                      </a:lnTo>
                                      <a:lnTo>
                                        <a:pt x="2032" y="34164"/>
                                      </a:lnTo>
                                      <a:lnTo>
                                        <a:pt x="0" y="23495"/>
                                      </a:lnTo>
                                      <a:lnTo>
                                        <a:pt x="3556" y="12827"/>
                                      </a:lnTo>
                                      <a:lnTo>
                                        <a:pt x="12700" y="6731"/>
                                      </a:lnTo>
                                      <a:lnTo>
                                        <a:pt x="20320" y="636"/>
                                      </a:lnTo>
                                      <a:lnTo>
                                        <a:pt x="30988" y="0"/>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9" name="Shape 3091"/>
                              <wps:cNvSpPr>
                                <a:spLocks/>
                              </wps:cNvSpPr>
                              <wps:spPr bwMode="auto">
                                <a:xfrm>
                                  <a:off x="4204" y="3902"/>
                                  <a:ext cx="897" cy="732"/>
                                </a:xfrm>
                                <a:custGeom>
                                  <a:avLst/>
                                  <a:gdLst>
                                    <a:gd name="T0" fmla="*/ 35433 w 89662"/>
                                    <a:gd name="T1" fmla="*/ 0 h 73152"/>
                                    <a:gd name="T2" fmla="*/ 44577 w 89662"/>
                                    <a:gd name="T3" fmla="*/ 6096 h 73152"/>
                                    <a:gd name="T4" fmla="*/ 52197 w 89662"/>
                                    <a:gd name="T5" fmla="*/ 9144 h 73152"/>
                                    <a:gd name="T6" fmla="*/ 59817 w 89662"/>
                                    <a:gd name="T7" fmla="*/ 10668 h 73152"/>
                                    <a:gd name="T8" fmla="*/ 65913 w 89662"/>
                                    <a:gd name="T9" fmla="*/ 15239 h 73152"/>
                                    <a:gd name="T10" fmla="*/ 70485 w 89662"/>
                                    <a:gd name="T11" fmla="*/ 21335 h 73152"/>
                                    <a:gd name="T12" fmla="*/ 81153 w 89662"/>
                                    <a:gd name="T13" fmla="*/ 27432 h 73152"/>
                                    <a:gd name="T14" fmla="*/ 88773 w 89662"/>
                                    <a:gd name="T15" fmla="*/ 36576 h 73152"/>
                                    <a:gd name="T16" fmla="*/ 89662 w 89662"/>
                                    <a:gd name="T17" fmla="*/ 48768 h 73152"/>
                                    <a:gd name="T18" fmla="*/ 84201 w 89662"/>
                                    <a:gd name="T19" fmla="*/ 59435 h 73152"/>
                                    <a:gd name="T20" fmla="*/ 76581 w 89662"/>
                                    <a:gd name="T21" fmla="*/ 67056 h 73152"/>
                                    <a:gd name="T22" fmla="*/ 65913 w 89662"/>
                                    <a:gd name="T23" fmla="*/ 72898 h 73152"/>
                                    <a:gd name="T24" fmla="*/ 55245 w 89662"/>
                                    <a:gd name="T25" fmla="*/ 73152 h 73152"/>
                                    <a:gd name="T26" fmla="*/ 44577 w 89662"/>
                                    <a:gd name="T27" fmla="*/ 67056 h 73152"/>
                                    <a:gd name="T28" fmla="*/ 36957 w 89662"/>
                                    <a:gd name="T29" fmla="*/ 64008 h 73152"/>
                                    <a:gd name="T30" fmla="*/ 30861 w 89662"/>
                                    <a:gd name="T31" fmla="*/ 62484 h 73152"/>
                                    <a:gd name="T32" fmla="*/ 23241 w 89662"/>
                                    <a:gd name="T33" fmla="*/ 57911 h 73152"/>
                                    <a:gd name="T34" fmla="*/ 18669 w 89662"/>
                                    <a:gd name="T35" fmla="*/ 51815 h 73152"/>
                                    <a:gd name="T36" fmla="*/ 9525 w 89662"/>
                                    <a:gd name="T37" fmla="*/ 45720 h 73152"/>
                                    <a:gd name="T38" fmla="*/ 1905 w 89662"/>
                                    <a:gd name="T39" fmla="*/ 36576 h 73152"/>
                                    <a:gd name="T40" fmla="*/ 0 w 89662"/>
                                    <a:gd name="T41" fmla="*/ 24384 h 73152"/>
                                    <a:gd name="T42" fmla="*/ 4953 w 89662"/>
                                    <a:gd name="T43" fmla="*/ 13715 h 73152"/>
                                    <a:gd name="T44" fmla="*/ 14097 w 89662"/>
                                    <a:gd name="T45" fmla="*/ 6096 h 73152"/>
                                    <a:gd name="T46" fmla="*/ 23241 w 89662"/>
                                    <a:gd name="T47" fmla="*/ 381 h 73152"/>
                                    <a:gd name="T48" fmla="*/ 35433 w 89662"/>
                                    <a:gd name="T49" fmla="*/ 0 h 73152"/>
                                    <a:gd name="T50" fmla="*/ 0 w 89662"/>
                                    <a:gd name="T51" fmla="*/ 0 h 73152"/>
                                    <a:gd name="T52" fmla="*/ 89662 w 89662"/>
                                    <a:gd name="T5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662" h="73152">
                                      <a:moveTo>
                                        <a:pt x="35433" y="0"/>
                                      </a:moveTo>
                                      <a:lnTo>
                                        <a:pt x="44577" y="6096"/>
                                      </a:lnTo>
                                      <a:lnTo>
                                        <a:pt x="52197" y="9144"/>
                                      </a:lnTo>
                                      <a:lnTo>
                                        <a:pt x="59817" y="10668"/>
                                      </a:lnTo>
                                      <a:lnTo>
                                        <a:pt x="65913" y="15239"/>
                                      </a:lnTo>
                                      <a:lnTo>
                                        <a:pt x="70485" y="21335"/>
                                      </a:lnTo>
                                      <a:lnTo>
                                        <a:pt x="81153" y="27432"/>
                                      </a:lnTo>
                                      <a:lnTo>
                                        <a:pt x="88773" y="36576"/>
                                      </a:lnTo>
                                      <a:lnTo>
                                        <a:pt x="89662" y="48768"/>
                                      </a:lnTo>
                                      <a:lnTo>
                                        <a:pt x="84201" y="59435"/>
                                      </a:lnTo>
                                      <a:lnTo>
                                        <a:pt x="76581" y="67056"/>
                                      </a:lnTo>
                                      <a:lnTo>
                                        <a:pt x="65913" y="72898"/>
                                      </a:lnTo>
                                      <a:lnTo>
                                        <a:pt x="55245" y="73152"/>
                                      </a:lnTo>
                                      <a:lnTo>
                                        <a:pt x="44577" y="67056"/>
                                      </a:lnTo>
                                      <a:lnTo>
                                        <a:pt x="36957" y="64008"/>
                                      </a:lnTo>
                                      <a:lnTo>
                                        <a:pt x="30861" y="62484"/>
                                      </a:lnTo>
                                      <a:lnTo>
                                        <a:pt x="23241" y="57911"/>
                                      </a:lnTo>
                                      <a:lnTo>
                                        <a:pt x="18669" y="51815"/>
                                      </a:lnTo>
                                      <a:lnTo>
                                        <a:pt x="9525" y="45720"/>
                                      </a:lnTo>
                                      <a:lnTo>
                                        <a:pt x="1905" y="36576"/>
                                      </a:lnTo>
                                      <a:lnTo>
                                        <a:pt x="0" y="24384"/>
                                      </a:lnTo>
                                      <a:lnTo>
                                        <a:pt x="4953" y="13715"/>
                                      </a:lnTo>
                                      <a:lnTo>
                                        <a:pt x="14097" y="6096"/>
                                      </a:lnTo>
                                      <a:lnTo>
                                        <a:pt x="23241" y="381"/>
                                      </a:lnTo>
                                      <a:lnTo>
                                        <a:pt x="35433" y="0"/>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30" name="Shape 3092"/>
                              <wps:cNvSpPr>
                                <a:spLocks/>
                              </wps:cNvSpPr>
                              <wps:spPr bwMode="auto">
                                <a:xfrm>
                                  <a:off x="4198" y="3881"/>
                                  <a:ext cx="909" cy="774"/>
                                </a:xfrm>
                                <a:custGeom>
                                  <a:avLst/>
                                  <a:gdLst>
                                    <a:gd name="T0" fmla="*/ 36068 w 90932"/>
                                    <a:gd name="T1" fmla="*/ 636 h 77470"/>
                                    <a:gd name="T2" fmla="*/ 45212 w 90932"/>
                                    <a:gd name="T3" fmla="*/ 5207 h 77470"/>
                                    <a:gd name="T4" fmla="*/ 54356 w 90932"/>
                                    <a:gd name="T5" fmla="*/ 8255 h 77470"/>
                                    <a:gd name="T6" fmla="*/ 60452 w 90932"/>
                                    <a:gd name="T7" fmla="*/ 12827 h 77470"/>
                                    <a:gd name="T8" fmla="*/ 68072 w 90932"/>
                                    <a:gd name="T9" fmla="*/ 15875 h 77470"/>
                                    <a:gd name="T10" fmla="*/ 75692 w 90932"/>
                                    <a:gd name="T11" fmla="*/ 21971 h 77470"/>
                                    <a:gd name="T12" fmla="*/ 81788 w 90932"/>
                                    <a:gd name="T13" fmla="*/ 29591 h 77470"/>
                                    <a:gd name="T14" fmla="*/ 89408 w 90932"/>
                                    <a:gd name="T15" fmla="*/ 38736 h 77470"/>
                                    <a:gd name="T16" fmla="*/ 90932 w 90932"/>
                                    <a:gd name="T17" fmla="*/ 50927 h 77470"/>
                                    <a:gd name="T18" fmla="*/ 86360 w 90932"/>
                                    <a:gd name="T19" fmla="*/ 63119 h 77470"/>
                                    <a:gd name="T20" fmla="*/ 78740 w 90932"/>
                                    <a:gd name="T21" fmla="*/ 72263 h 77470"/>
                                    <a:gd name="T22" fmla="*/ 68072 w 90932"/>
                                    <a:gd name="T23" fmla="*/ 77470 h 77470"/>
                                    <a:gd name="T24" fmla="*/ 55880 w 90932"/>
                                    <a:gd name="T25" fmla="*/ 76836 h 77470"/>
                                    <a:gd name="T26" fmla="*/ 45212 w 90932"/>
                                    <a:gd name="T27" fmla="*/ 72263 h 77470"/>
                                    <a:gd name="T28" fmla="*/ 37592 w 90932"/>
                                    <a:gd name="T29" fmla="*/ 69215 h 77470"/>
                                    <a:gd name="T30" fmla="*/ 29972 w 90932"/>
                                    <a:gd name="T31" fmla="*/ 64643 h 77470"/>
                                    <a:gd name="T32" fmla="*/ 22352 w 90932"/>
                                    <a:gd name="T33" fmla="*/ 61595 h 77470"/>
                                    <a:gd name="T34" fmla="*/ 14732 w 90932"/>
                                    <a:gd name="T35" fmla="*/ 55499 h 77470"/>
                                    <a:gd name="T36" fmla="*/ 10160 w 90932"/>
                                    <a:gd name="T37" fmla="*/ 47879 h 77470"/>
                                    <a:gd name="T38" fmla="*/ 1016 w 90932"/>
                                    <a:gd name="T39" fmla="*/ 38736 h 77470"/>
                                    <a:gd name="T40" fmla="*/ 0 w 90932"/>
                                    <a:gd name="T41" fmla="*/ 26543 h 77470"/>
                                    <a:gd name="T42" fmla="*/ 4064 w 90932"/>
                                    <a:gd name="T43" fmla="*/ 14351 h 77470"/>
                                    <a:gd name="T44" fmla="*/ 11684 w 90932"/>
                                    <a:gd name="T45" fmla="*/ 5207 h 77470"/>
                                    <a:gd name="T46" fmla="*/ 22352 w 90932"/>
                                    <a:gd name="T47" fmla="*/ 0 h 77470"/>
                                    <a:gd name="T48" fmla="*/ 36068 w 90932"/>
                                    <a:gd name="T49" fmla="*/ 636 h 77470"/>
                                    <a:gd name="T50" fmla="*/ 0 w 90932"/>
                                    <a:gd name="T51" fmla="*/ 0 h 77470"/>
                                    <a:gd name="T52" fmla="*/ 90932 w 90932"/>
                                    <a:gd name="T53" fmla="*/ 77470 h 77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90932" h="77470">
                                      <a:moveTo>
                                        <a:pt x="36068" y="636"/>
                                      </a:moveTo>
                                      <a:lnTo>
                                        <a:pt x="45212" y="5207"/>
                                      </a:lnTo>
                                      <a:lnTo>
                                        <a:pt x="54356" y="8255"/>
                                      </a:lnTo>
                                      <a:lnTo>
                                        <a:pt x="60452" y="12827"/>
                                      </a:lnTo>
                                      <a:lnTo>
                                        <a:pt x="68072" y="15875"/>
                                      </a:lnTo>
                                      <a:lnTo>
                                        <a:pt x="75692" y="21971"/>
                                      </a:lnTo>
                                      <a:lnTo>
                                        <a:pt x="81788" y="29591"/>
                                      </a:lnTo>
                                      <a:lnTo>
                                        <a:pt x="89408" y="38736"/>
                                      </a:lnTo>
                                      <a:lnTo>
                                        <a:pt x="90932" y="50927"/>
                                      </a:lnTo>
                                      <a:lnTo>
                                        <a:pt x="86360" y="63119"/>
                                      </a:lnTo>
                                      <a:lnTo>
                                        <a:pt x="78740" y="72263"/>
                                      </a:lnTo>
                                      <a:lnTo>
                                        <a:pt x="68072" y="77470"/>
                                      </a:lnTo>
                                      <a:lnTo>
                                        <a:pt x="55880" y="76836"/>
                                      </a:lnTo>
                                      <a:lnTo>
                                        <a:pt x="45212" y="72263"/>
                                      </a:lnTo>
                                      <a:lnTo>
                                        <a:pt x="37592" y="69215"/>
                                      </a:lnTo>
                                      <a:lnTo>
                                        <a:pt x="29972" y="64643"/>
                                      </a:lnTo>
                                      <a:lnTo>
                                        <a:pt x="22352" y="61595"/>
                                      </a:lnTo>
                                      <a:lnTo>
                                        <a:pt x="14732" y="55499"/>
                                      </a:lnTo>
                                      <a:lnTo>
                                        <a:pt x="10160" y="47879"/>
                                      </a:lnTo>
                                      <a:lnTo>
                                        <a:pt x="1016" y="38736"/>
                                      </a:lnTo>
                                      <a:lnTo>
                                        <a:pt x="0" y="26543"/>
                                      </a:lnTo>
                                      <a:lnTo>
                                        <a:pt x="4064" y="14351"/>
                                      </a:lnTo>
                                      <a:lnTo>
                                        <a:pt x="11684" y="5207"/>
                                      </a:lnTo>
                                      <a:lnTo>
                                        <a:pt x="22352" y="0"/>
                                      </a:lnTo>
                                      <a:lnTo>
                                        <a:pt x="36068" y="636"/>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31" name="Rectangle 3093"/>
                              <wps:cNvSpPr>
                                <a:spLocks noChangeArrowheads="1"/>
                              </wps:cNvSpPr>
                              <wps:spPr bwMode="auto">
                                <a:xfrm>
                                  <a:off x="4406" y="0"/>
                                  <a:ext cx="68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0</w:t>
                                    </w:r>
                                  </w:p>
                                </w:txbxContent>
                              </wps:txbx>
                              <wps:bodyPr rot="0" vert="horz" wrap="square" lIns="0" tIns="0" rIns="0" bIns="0" anchor="t" anchorCtr="0" upright="1">
                                <a:noAutofit/>
                              </wps:bodyPr>
                            </wps:wsp>
                            <wps:wsp>
                              <wps:cNvPr id="73932" name="Rectangle 3094"/>
                              <wps:cNvSpPr>
                                <a:spLocks noChangeArrowheads="1"/>
                              </wps:cNvSpPr>
                              <wps:spPr bwMode="auto">
                                <a:xfrm>
                                  <a:off x="7783" y="3794"/>
                                  <a:ext cx="13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90</w:t>
                                    </w:r>
                                  </w:p>
                                </w:txbxContent>
                              </wps:txbx>
                              <wps:bodyPr rot="0" vert="horz" wrap="square" lIns="0" tIns="0" rIns="0" bIns="0" anchor="t" anchorCtr="0" upright="1">
                                <a:noAutofit/>
                              </wps:bodyPr>
                            </wps:wsp>
                            <wps:wsp>
                              <wps:cNvPr id="73933" name="Rectangle 3095"/>
                              <wps:cNvSpPr>
                                <a:spLocks noChangeArrowheads="1"/>
                              </wps:cNvSpPr>
                              <wps:spPr bwMode="auto">
                                <a:xfrm>
                                  <a:off x="3891" y="7589"/>
                                  <a:ext cx="206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180</w:t>
                                    </w:r>
                                  </w:p>
                                </w:txbxContent>
                              </wps:txbx>
                              <wps:bodyPr rot="0" vert="horz" wrap="square" lIns="0" tIns="0" rIns="0" bIns="0" anchor="t" anchorCtr="0" upright="1">
                                <a:noAutofit/>
                              </wps:bodyPr>
                            </wps:wsp>
                            <wps:wsp>
                              <wps:cNvPr id="73934" name="Rectangle 3096"/>
                              <wps:cNvSpPr>
                                <a:spLocks noChangeArrowheads="1"/>
                              </wps:cNvSpPr>
                              <wps:spPr bwMode="auto">
                                <a:xfrm>
                                  <a:off x="0" y="3794"/>
                                  <a:ext cx="207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EC5" w:rsidRDefault="00C27EC5" w:rsidP="00C27EC5">
                                    <w:r>
                                      <w:rPr>
                                        <w:rFonts w:cs="Calibri"/>
                                        <w:sz w:val="16"/>
                                      </w:rPr>
                                      <w:t>270</w:t>
                                    </w:r>
                                  </w:p>
                                </w:txbxContent>
                              </wps:txbx>
                              <wps:bodyPr rot="0" vert="horz" wrap="square" lIns="0" tIns="0" rIns="0" bIns="0" anchor="t" anchorCtr="0" upright="1">
                                <a:noAutofit/>
                              </wps:bodyPr>
                            </wps:wsp>
                            <wps:wsp>
                              <wps:cNvPr id="73935" name="Shape 3098"/>
                              <wps:cNvSpPr>
                                <a:spLocks/>
                              </wps:cNvSpPr>
                              <wps:spPr bwMode="auto">
                                <a:xfrm>
                                  <a:off x="3822" y="3829"/>
                                  <a:ext cx="293" cy="718"/>
                                </a:xfrm>
                                <a:custGeom>
                                  <a:avLst/>
                                  <a:gdLst>
                                    <a:gd name="T0" fmla="*/ 29259 w 29259"/>
                                    <a:gd name="T1" fmla="*/ 0 h 71825"/>
                                    <a:gd name="T2" fmla="*/ 29259 w 29259"/>
                                    <a:gd name="T3" fmla="*/ 9173 h 71825"/>
                                    <a:gd name="T4" fmla="*/ 25781 w 29259"/>
                                    <a:gd name="T5" fmla="*/ 11246 h 71825"/>
                                    <a:gd name="T6" fmla="*/ 20193 w 29259"/>
                                    <a:gd name="T7" fmla="*/ 18866 h 71825"/>
                                    <a:gd name="T8" fmla="*/ 15367 w 29259"/>
                                    <a:gd name="T9" fmla="*/ 29026 h 71825"/>
                                    <a:gd name="T10" fmla="*/ 11049 w 29259"/>
                                    <a:gd name="T11" fmla="*/ 42108 h 71825"/>
                                    <a:gd name="T12" fmla="*/ 10033 w 29259"/>
                                    <a:gd name="T13" fmla="*/ 51760 h 71825"/>
                                    <a:gd name="T14" fmla="*/ 12319 w 29259"/>
                                    <a:gd name="T15" fmla="*/ 58237 h 71825"/>
                                    <a:gd name="T16" fmla="*/ 18161 w 29259"/>
                                    <a:gd name="T17" fmla="*/ 62300 h 71825"/>
                                    <a:gd name="T18" fmla="*/ 23622 w 29259"/>
                                    <a:gd name="T19" fmla="*/ 63443 h 71825"/>
                                    <a:gd name="T20" fmla="*/ 28448 w 29259"/>
                                    <a:gd name="T21" fmla="*/ 62300 h 71825"/>
                                    <a:gd name="T22" fmla="*/ 29259 w 29259"/>
                                    <a:gd name="T23" fmla="*/ 61728 h 71825"/>
                                    <a:gd name="T24" fmla="*/ 29259 w 29259"/>
                                    <a:gd name="T25" fmla="*/ 70510 h 71825"/>
                                    <a:gd name="T26" fmla="*/ 26924 w 29259"/>
                                    <a:gd name="T27" fmla="*/ 71444 h 71825"/>
                                    <a:gd name="T28" fmla="*/ 14605 w 29259"/>
                                    <a:gd name="T29" fmla="*/ 69412 h 71825"/>
                                    <a:gd name="T30" fmla="*/ 4953 w 29259"/>
                                    <a:gd name="T31" fmla="*/ 62809 h 71825"/>
                                    <a:gd name="T32" fmla="*/ 635 w 29259"/>
                                    <a:gd name="T33" fmla="*/ 53411 h 71825"/>
                                    <a:gd name="T34" fmla="*/ 1270 w 29259"/>
                                    <a:gd name="T35" fmla="*/ 41091 h 71825"/>
                                    <a:gd name="T36" fmla="*/ 6096 w 29259"/>
                                    <a:gd name="T37" fmla="*/ 25978 h 71825"/>
                                    <a:gd name="T38" fmla="*/ 12954 w 29259"/>
                                    <a:gd name="T39" fmla="*/ 12516 h 71825"/>
                                    <a:gd name="T40" fmla="*/ 21463 w 29259"/>
                                    <a:gd name="T41" fmla="*/ 3118 h 71825"/>
                                    <a:gd name="T42" fmla="*/ 29259 w 29259"/>
                                    <a:gd name="T43" fmla="*/ 0 h 71825"/>
                                    <a:gd name="T44" fmla="*/ 0 w 29259"/>
                                    <a:gd name="T45" fmla="*/ 0 h 71825"/>
                                    <a:gd name="T46" fmla="*/ 29259 w 29259"/>
                                    <a:gd name="T47" fmla="*/ 71825 h 71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259" h="71825">
                                      <a:moveTo>
                                        <a:pt x="29259" y="0"/>
                                      </a:moveTo>
                                      <a:lnTo>
                                        <a:pt x="29259" y="9173"/>
                                      </a:lnTo>
                                      <a:lnTo>
                                        <a:pt x="25781" y="11246"/>
                                      </a:lnTo>
                                      <a:cubicBezTo>
                                        <a:pt x="23749" y="13278"/>
                                        <a:pt x="21844" y="15818"/>
                                        <a:pt x="20193" y="18866"/>
                                      </a:cubicBezTo>
                                      <a:cubicBezTo>
                                        <a:pt x="18542" y="21914"/>
                                        <a:pt x="16891" y="25343"/>
                                        <a:pt x="15367" y="29026"/>
                                      </a:cubicBezTo>
                                      <a:cubicBezTo>
                                        <a:pt x="13335" y="34106"/>
                                        <a:pt x="11938" y="38424"/>
                                        <a:pt x="11049" y="42108"/>
                                      </a:cubicBezTo>
                                      <a:cubicBezTo>
                                        <a:pt x="10160" y="45917"/>
                                        <a:pt x="9779" y="49092"/>
                                        <a:pt x="10033" y="51760"/>
                                      </a:cubicBezTo>
                                      <a:cubicBezTo>
                                        <a:pt x="10287" y="54426"/>
                                        <a:pt x="11049" y="56586"/>
                                        <a:pt x="12319" y="58237"/>
                                      </a:cubicBezTo>
                                      <a:cubicBezTo>
                                        <a:pt x="13716" y="60014"/>
                                        <a:pt x="15621" y="61285"/>
                                        <a:pt x="18161" y="62300"/>
                                      </a:cubicBezTo>
                                      <a:cubicBezTo>
                                        <a:pt x="20066" y="63062"/>
                                        <a:pt x="21844" y="63443"/>
                                        <a:pt x="23622" y="63443"/>
                                      </a:cubicBezTo>
                                      <a:cubicBezTo>
                                        <a:pt x="25273" y="63443"/>
                                        <a:pt x="26924" y="63062"/>
                                        <a:pt x="28448" y="62300"/>
                                      </a:cubicBezTo>
                                      <a:lnTo>
                                        <a:pt x="29259" y="61728"/>
                                      </a:lnTo>
                                      <a:lnTo>
                                        <a:pt x="29259" y="70510"/>
                                      </a:lnTo>
                                      <a:lnTo>
                                        <a:pt x="26924" y="71444"/>
                                      </a:lnTo>
                                      <a:cubicBezTo>
                                        <a:pt x="23114" y="71825"/>
                                        <a:pt x="19050" y="71190"/>
                                        <a:pt x="14605" y="69412"/>
                                      </a:cubicBezTo>
                                      <a:cubicBezTo>
                                        <a:pt x="10414" y="67762"/>
                                        <a:pt x="7239" y="65475"/>
                                        <a:pt x="4953" y="62809"/>
                                      </a:cubicBezTo>
                                      <a:cubicBezTo>
                                        <a:pt x="2667" y="60141"/>
                                        <a:pt x="1270" y="57093"/>
                                        <a:pt x="635" y="53411"/>
                                      </a:cubicBezTo>
                                      <a:cubicBezTo>
                                        <a:pt x="0" y="49854"/>
                                        <a:pt x="254" y="45663"/>
                                        <a:pt x="1270" y="41091"/>
                                      </a:cubicBezTo>
                                      <a:cubicBezTo>
                                        <a:pt x="2159" y="36646"/>
                                        <a:pt x="3810" y="31566"/>
                                        <a:pt x="6096" y="25978"/>
                                      </a:cubicBezTo>
                                      <a:cubicBezTo>
                                        <a:pt x="8128" y="20898"/>
                                        <a:pt x="10414" y="16453"/>
                                        <a:pt x="12954" y="12516"/>
                                      </a:cubicBezTo>
                                      <a:cubicBezTo>
                                        <a:pt x="15494" y="8579"/>
                                        <a:pt x="18288" y="5404"/>
                                        <a:pt x="21463" y="3118"/>
                                      </a:cubicBezTo>
                                      <a:lnTo>
                                        <a:pt x="2925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36" name="Shape 3099"/>
                              <wps:cNvSpPr>
                                <a:spLocks/>
                              </wps:cNvSpPr>
                              <wps:spPr bwMode="auto">
                                <a:xfrm>
                                  <a:off x="4115" y="3815"/>
                                  <a:ext cx="291" cy="719"/>
                                </a:xfrm>
                                <a:custGeom>
                                  <a:avLst/>
                                  <a:gdLst>
                                    <a:gd name="T0" fmla="*/ 2364 w 29161"/>
                                    <a:gd name="T1" fmla="*/ 508 h 71964"/>
                                    <a:gd name="T2" fmla="*/ 14556 w 29161"/>
                                    <a:gd name="T3" fmla="*/ 2541 h 71964"/>
                                    <a:gd name="T4" fmla="*/ 24335 w 29161"/>
                                    <a:gd name="T5" fmla="*/ 9017 h 71964"/>
                                    <a:gd name="T6" fmla="*/ 28653 w 29161"/>
                                    <a:gd name="T7" fmla="*/ 18542 h 71964"/>
                                    <a:gd name="T8" fmla="*/ 28018 w 29161"/>
                                    <a:gd name="T9" fmla="*/ 30735 h 71964"/>
                                    <a:gd name="T10" fmla="*/ 23192 w 29161"/>
                                    <a:gd name="T11" fmla="*/ 45848 h 71964"/>
                                    <a:gd name="T12" fmla="*/ 16334 w 29161"/>
                                    <a:gd name="T13" fmla="*/ 59437 h 71964"/>
                                    <a:gd name="T14" fmla="*/ 7825 w 29161"/>
                                    <a:gd name="T15" fmla="*/ 68835 h 71964"/>
                                    <a:gd name="T16" fmla="*/ 0 w 29161"/>
                                    <a:gd name="T17" fmla="*/ 71964 h 71964"/>
                                    <a:gd name="T18" fmla="*/ 0 w 29161"/>
                                    <a:gd name="T19" fmla="*/ 63182 h 71964"/>
                                    <a:gd name="T20" fmla="*/ 3507 w 29161"/>
                                    <a:gd name="T21" fmla="*/ 60706 h 71964"/>
                                    <a:gd name="T22" fmla="*/ 7317 w 29161"/>
                                    <a:gd name="T23" fmla="*/ 55880 h 71964"/>
                                    <a:gd name="T24" fmla="*/ 10746 w 29161"/>
                                    <a:gd name="T25" fmla="*/ 49912 h 71964"/>
                                    <a:gd name="T26" fmla="*/ 13921 w 29161"/>
                                    <a:gd name="T27" fmla="*/ 42799 h 71964"/>
                                    <a:gd name="T28" fmla="*/ 17096 w 29161"/>
                                    <a:gd name="T29" fmla="*/ 33655 h 71964"/>
                                    <a:gd name="T30" fmla="*/ 18874 w 29161"/>
                                    <a:gd name="T31" fmla="*/ 26163 h 71964"/>
                                    <a:gd name="T32" fmla="*/ 19255 w 29161"/>
                                    <a:gd name="T33" fmla="*/ 20193 h 71964"/>
                                    <a:gd name="T34" fmla="*/ 17985 w 29161"/>
                                    <a:gd name="T35" fmla="*/ 15494 h 71964"/>
                                    <a:gd name="T36" fmla="*/ 15318 w 29161"/>
                                    <a:gd name="T37" fmla="*/ 12066 h 71964"/>
                                    <a:gd name="T38" fmla="*/ 11127 w 29161"/>
                                    <a:gd name="T39" fmla="*/ 9525 h 71964"/>
                                    <a:gd name="T40" fmla="*/ 3126 w 29161"/>
                                    <a:gd name="T41" fmla="*/ 8764 h 71964"/>
                                    <a:gd name="T42" fmla="*/ 0 w 29161"/>
                                    <a:gd name="T43" fmla="*/ 10627 h 71964"/>
                                    <a:gd name="T44" fmla="*/ 0 w 29161"/>
                                    <a:gd name="T45" fmla="*/ 1454 h 71964"/>
                                    <a:gd name="T46" fmla="*/ 2364 w 29161"/>
                                    <a:gd name="T47" fmla="*/ 508 h 71964"/>
                                    <a:gd name="T48" fmla="*/ 0 w 29161"/>
                                    <a:gd name="T49" fmla="*/ 0 h 71964"/>
                                    <a:gd name="T50" fmla="*/ 29161 w 29161"/>
                                    <a:gd name="T51" fmla="*/ 71964 h 71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161" h="71964">
                                      <a:moveTo>
                                        <a:pt x="2364" y="508"/>
                                      </a:moveTo>
                                      <a:cubicBezTo>
                                        <a:pt x="6047" y="0"/>
                                        <a:pt x="10111" y="636"/>
                                        <a:pt x="14556" y="2541"/>
                                      </a:cubicBezTo>
                                      <a:cubicBezTo>
                                        <a:pt x="18874" y="4191"/>
                                        <a:pt x="22049" y="6350"/>
                                        <a:pt x="24335" y="9017"/>
                                      </a:cubicBezTo>
                                      <a:cubicBezTo>
                                        <a:pt x="26621" y="11685"/>
                                        <a:pt x="28018" y="14860"/>
                                        <a:pt x="28653" y="18542"/>
                                      </a:cubicBezTo>
                                      <a:cubicBezTo>
                                        <a:pt x="29161" y="22098"/>
                                        <a:pt x="29034" y="26163"/>
                                        <a:pt x="28018" y="30735"/>
                                      </a:cubicBezTo>
                                      <a:cubicBezTo>
                                        <a:pt x="27002" y="35306"/>
                                        <a:pt x="25478" y="40387"/>
                                        <a:pt x="23192" y="45848"/>
                                      </a:cubicBezTo>
                                      <a:cubicBezTo>
                                        <a:pt x="21160" y="51054"/>
                                        <a:pt x="18874" y="55499"/>
                                        <a:pt x="16334" y="59437"/>
                                      </a:cubicBezTo>
                                      <a:cubicBezTo>
                                        <a:pt x="13794" y="63373"/>
                                        <a:pt x="11000" y="66548"/>
                                        <a:pt x="7825" y="68835"/>
                                      </a:cubicBezTo>
                                      <a:lnTo>
                                        <a:pt x="0" y="71964"/>
                                      </a:lnTo>
                                      <a:lnTo>
                                        <a:pt x="0" y="63182"/>
                                      </a:lnTo>
                                      <a:lnTo>
                                        <a:pt x="3507" y="60706"/>
                                      </a:lnTo>
                                      <a:cubicBezTo>
                                        <a:pt x="4777" y="59310"/>
                                        <a:pt x="6047" y="57786"/>
                                        <a:pt x="7317" y="55880"/>
                                      </a:cubicBezTo>
                                      <a:cubicBezTo>
                                        <a:pt x="8460" y="54102"/>
                                        <a:pt x="9603" y="52070"/>
                                        <a:pt x="10746" y="49912"/>
                                      </a:cubicBezTo>
                                      <a:cubicBezTo>
                                        <a:pt x="11762" y="47625"/>
                                        <a:pt x="12905" y="45340"/>
                                        <a:pt x="13921" y="42799"/>
                                      </a:cubicBezTo>
                                      <a:cubicBezTo>
                                        <a:pt x="15191" y="39498"/>
                                        <a:pt x="16334" y="36449"/>
                                        <a:pt x="17096" y="33655"/>
                                      </a:cubicBezTo>
                                      <a:cubicBezTo>
                                        <a:pt x="17985" y="30862"/>
                                        <a:pt x="18620" y="28448"/>
                                        <a:pt x="18874" y="26163"/>
                                      </a:cubicBezTo>
                                      <a:cubicBezTo>
                                        <a:pt x="19255" y="24003"/>
                                        <a:pt x="19382" y="21972"/>
                                        <a:pt x="19255" y="20193"/>
                                      </a:cubicBezTo>
                                      <a:cubicBezTo>
                                        <a:pt x="19128" y="18416"/>
                                        <a:pt x="18620" y="16891"/>
                                        <a:pt x="17985" y="15494"/>
                                      </a:cubicBezTo>
                                      <a:cubicBezTo>
                                        <a:pt x="17350" y="14098"/>
                                        <a:pt x="16461" y="12954"/>
                                        <a:pt x="15318" y="12066"/>
                                      </a:cubicBezTo>
                                      <a:cubicBezTo>
                                        <a:pt x="14175" y="11049"/>
                                        <a:pt x="12778" y="10288"/>
                                        <a:pt x="11127" y="9525"/>
                                      </a:cubicBezTo>
                                      <a:cubicBezTo>
                                        <a:pt x="8206" y="8382"/>
                                        <a:pt x="5539" y="8128"/>
                                        <a:pt x="3126" y="8764"/>
                                      </a:cubicBezTo>
                                      <a:lnTo>
                                        <a:pt x="0" y="10627"/>
                                      </a:lnTo>
                                      <a:lnTo>
                                        <a:pt x="0" y="1454"/>
                                      </a:lnTo>
                                      <a:lnTo>
                                        <a:pt x="2364"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37" name="Shape 3101"/>
                              <wps:cNvSpPr>
                                <a:spLocks/>
                              </wps:cNvSpPr>
                              <wps:spPr bwMode="auto">
                                <a:xfrm>
                                  <a:off x="3286" y="2113"/>
                                  <a:ext cx="292" cy="719"/>
                                </a:xfrm>
                                <a:custGeom>
                                  <a:avLst/>
                                  <a:gdLst>
                                    <a:gd name="T0" fmla="*/ 29133 w 29133"/>
                                    <a:gd name="T1" fmla="*/ 0 h 71825"/>
                                    <a:gd name="T2" fmla="*/ 29133 w 29133"/>
                                    <a:gd name="T3" fmla="*/ 9172 h 71825"/>
                                    <a:gd name="T4" fmla="*/ 25654 w 29133"/>
                                    <a:gd name="T5" fmla="*/ 11246 h 71825"/>
                                    <a:gd name="T6" fmla="*/ 20066 w 29133"/>
                                    <a:gd name="T7" fmla="*/ 18866 h 71825"/>
                                    <a:gd name="T8" fmla="*/ 15240 w 29133"/>
                                    <a:gd name="T9" fmla="*/ 29026 h 71825"/>
                                    <a:gd name="T10" fmla="*/ 10922 w 29133"/>
                                    <a:gd name="T11" fmla="*/ 42108 h 71825"/>
                                    <a:gd name="T12" fmla="*/ 9906 w 29133"/>
                                    <a:gd name="T13" fmla="*/ 51760 h 71825"/>
                                    <a:gd name="T14" fmla="*/ 12319 w 29133"/>
                                    <a:gd name="T15" fmla="*/ 58237 h 71825"/>
                                    <a:gd name="T16" fmla="*/ 18034 w 29133"/>
                                    <a:gd name="T17" fmla="*/ 62300 h 71825"/>
                                    <a:gd name="T18" fmla="*/ 23495 w 29133"/>
                                    <a:gd name="T19" fmla="*/ 63443 h 71825"/>
                                    <a:gd name="T20" fmla="*/ 28321 w 29133"/>
                                    <a:gd name="T21" fmla="*/ 62300 h 71825"/>
                                    <a:gd name="T22" fmla="*/ 29133 w 29133"/>
                                    <a:gd name="T23" fmla="*/ 61727 h 71825"/>
                                    <a:gd name="T24" fmla="*/ 29133 w 29133"/>
                                    <a:gd name="T25" fmla="*/ 70510 h 71825"/>
                                    <a:gd name="T26" fmla="*/ 26797 w 29133"/>
                                    <a:gd name="T27" fmla="*/ 71444 h 71825"/>
                                    <a:gd name="T28" fmla="*/ 14478 w 29133"/>
                                    <a:gd name="T29" fmla="*/ 69413 h 71825"/>
                                    <a:gd name="T30" fmla="*/ 4826 w 29133"/>
                                    <a:gd name="T31" fmla="*/ 62809 h 71825"/>
                                    <a:gd name="T32" fmla="*/ 508 w 29133"/>
                                    <a:gd name="T33" fmla="*/ 53411 h 71825"/>
                                    <a:gd name="T34" fmla="*/ 1143 w 29133"/>
                                    <a:gd name="T35" fmla="*/ 41091 h 71825"/>
                                    <a:gd name="T36" fmla="*/ 5969 w 29133"/>
                                    <a:gd name="T37" fmla="*/ 25978 h 71825"/>
                                    <a:gd name="T38" fmla="*/ 12827 w 29133"/>
                                    <a:gd name="T39" fmla="*/ 12516 h 71825"/>
                                    <a:gd name="T40" fmla="*/ 21336 w 29133"/>
                                    <a:gd name="T41" fmla="*/ 3118 h 71825"/>
                                    <a:gd name="T42" fmla="*/ 29133 w 29133"/>
                                    <a:gd name="T43" fmla="*/ 0 h 71825"/>
                                    <a:gd name="T44" fmla="*/ 0 w 29133"/>
                                    <a:gd name="T45" fmla="*/ 0 h 71825"/>
                                    <a:gd name="T46" fmla="*/ 29133 w 29133"/>
                                    <a:gd name="T47" fmla="*/ 71825 h 71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33" h="71825">
                                      <a:moveTo>
                                        <a:pt x="29133" y="0"/>
                                      </a:moveTo>
                                      <a:lnTo>
                                        <a:pt x="29133" y="9172"/>
                                      </a:lnTo>
                                      <a:lnTo>
                                        <a:pt x="25654" y="11246"/>
                                      </a:lnTo>
                                      <a:cubicBezTo>
                                        <a:pt x="23622" y="13278"/>
                                        <a:pt x="21717" y="15818"/>
                                        <a:pt x="20066" y="18866"/>
                                      </a:cubicBezTo>
                                      <a:cubicBezTo>
                                        <a:pt x="18415" y="21914"/>
                                        <a:pt x="16764" y="25343"/>
                                        <a:pt x="15240" y="29026"/>
                                      </a:cubicBezTo>
                                      <a:cubicBezTo>
                                        <a:pt x="13335" y="34106"/>
                                        <a:pt x="11811" y="38424"/>
                                        <a:pt x="10922" y="42108"/>
                                      </a:cubicBezTo>
                                      <a:cubicBezTo>
                                        <a:pt x="10033" y="45917"/>
                                        <a:pt x="9652" y="49092"/>
                                        <a:pt x="9906" y="51760"/>
                                      </a:cubicBezTo>
                                      <a:cubicBezTo>
                                        <a:pt x="10160" y="54426"/>
                                        <a:pt x="10922" y="56586"/>
                                        <a:pt x="12319" y="58237"/>
                                      </a:cubicBezTo>
                                      <a:cubicBezTo>
                                        <a:pt x="13589" y="60014"/>
                                        <a:pt x="15494" y="61285"/>
                                        <a:pt x="18034" y="62300"/>
                                      </a:cubicBezTo>
                                      <a:cubicBezTo>
                                        <a:pt x="19939" y="63063"/>
                                        <a:pt x="21717" y="63443"/>
                                        <a:pt x="23495" y="63443"/>
                                      </a:cubicBezTo>
                                      <a:cubicBezTo>
                                        <a:pt x="25146" y="63443"/>
                                        <a:pt x="26797" y="63063"/>
                                        <a:pt x="28321" y="62300"/>
                                      </a:cubicBezTo>
                                      <a:lnTo>
                                        <a:pt x="29133" y="61727"/>
                                      </a:lnTo>
                                      <a:lnTo>
                                        <a:pt x="29133" y="70510"/>
                                      </a:lnTo>
                                      <a:lnTo>
                                        <a:pt x="26797" y="71444"/>
                                      </a:lnTo>
                                      <a:cubicBezTo>
                                        <a:pt x="23114" y="71825"/>
                                        <a:pt x="18923" y="71190"/>
                                        <a:pt x="14478" y="69413"/>
                                      </a:cubicBezTo>
                                      <a:cubicBezTo>
                                        <a:pt x="10287" y="67762"/>
                                        <a:pt x="7112" y="65475"/>
                                        <a:pt x="4826" y="62809"/>
                                      </a:cubicBezTo>
                                      <a:cubicBezTo>
                                        <a:pt x="2540" y="60141"/>
                                        <a:pt x="1143" y="57093"/>
                                        <a:pt x="508" y="53411"/>
                                      </a:cubicBezTo>
                                      <a:cubicBezTo>
                                        <a:pt x="0" y="49854"/>
                                        <a:pt x="127" y="45664"/>
                                        <a:pt x="1143" y="41091"/>
                                      </a:cubicBezTo>
                                      <a:cubicBezTo>
                                        <a:pt x="2159" y="36519"/>
                                        <a:pt x="3683" y="31566"/>
                                        <a:pt x="5969" y="25978"/>
                                      </a:cubicBezTo>
                                      <a:cubicBezTo>
                                        <a:pt x="8001" y="20898"/>
                                        <a:pt x="10287" y="16453"/>
                                        <a:pt x="12827" y="12516"/>
                                      </a:cubicBezTo>
                                      <a:cubicBezTo>
                                        <a:pt x="15367" y="8579"/>
                                        <a:pt x="18288" y="5404"/>
                                        <a:pt x="21336" y="3118"/>
                                      </a:cubicBezTo>
                                      <a:lnTo>
                                        <a:pt x="29133"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38" name="Shape 3102"/>
                              <wps:cNvSpPr>
                                <a:spLocks/>
                              </wps:cNvSpPr>
                              <wps:spPr bwMode="auto">
                                <a:xfrm>
                                  <a:off x="2738" y="1911"/>
                                  <a:ext cx="506" cy="752"/>
                                </a:xfrm>
                                <a:custGeom>
                                  <a:avLst/>
                                  <a:gdLst>
                                    <a:gd name="T0" fmla="*/ 43434 w 50673"/>
                                    <a:gd name="T1" fmla="*/ 0 h 75184"/>
                                    <a:gd name="T2" fmla="*/ 44323 w 50673"/>
                                    <a:gd name="T3" fmla="*/ 127 h 75184"/>
                                    <a:gd name="T4" fmla="*/ 45466 w 50673"/>
                                    <a:gd name="T5" fmla="*/ 381 h 75184"/>
                                    <a:gd name="T6" fmla="*/ 46990 w 50673"/>
                                    <a:gd name="T7" fmla="*/ 1016 h 75184"/>
                                    <a:gd name="T8" fmla="*/ 49022 w 50673"/>
                                    <a:gd name="T9" fmla="*/ 2032 h 75184"/>
                                    <a:gd name="T10" fmla="*/ 50165 w 50673"/>
                                    <a:gd name="T11" fmla="*/ 2794 h 75184"/>
                                    <a:gd name="T12" fmla="*/ 50673 w 50673"/>
                                    <a:gd name="T13" fmla="*/ 3556 h 75184"/>
                                    <a:gd name="T14" fmla="*/ 50546 w 50673"/>
                                    <a:gd name="T15" fmla="*/ 4191 h 75184"/>
                                    <a:gd name="T16" fmla="*/ 26797 w 50673"/>
                                    <a:gd name="T17" fmla="*/ 62992 h 75184"/>
                                    <a:gd name="T18" fmla="*/ 38862 w 50673"/>
                                    <a:gd name="T19" fmla="*/ 67945 h 75184"/>
                                    <a:gd name="T20" fmla="*/ 39624 w 50673"/>
                                    <a:gd name="T21" fmla="*/ 68453 h 75184"/>
                                    <a:gd name="T22" fmla="*/ 39878 w 50673"/>
                                    <a:gd name="T23" fmla="*/ 69342 h 75184"/>
                                    <a:gd name="T24" fmla="*/ 39878 w 50673"/>
                                    <a:gd name="T25" fmla="*/ 70612 h 75184"/>
                                    <a:gd name="T26" fmla="*/ 39243 w 50673"/>
                                    <a:gd name="T27" fmla="*/ 72263 h 75184"/>
                                    <a:gd name="T28" fmla="*/ 38481 w 50673"/>
                                    <a:gd name="T29" fmla="*/ 73914 h 75184"/>
                                    <a:gd name="T30" fmla="*/ 37592 w 50673"/>
                                    <a:gd name="T31" fmla="*/ 74803 h 75184"/>
                                    <a:gd name="T32" fmla="*/ 36830 w 50673"/>
                                    <a:gd name="T33" fmla="*/ 75184 h 75184"/>
                                    <a:gd name="T34" fmla="*/ 36068 w 50673"/>
                                    <a:gd name="T35" fmla="*/ 75057 h 75184"/>
                                    <a:gd name="T36" fmla="*/ 1016 w 50673"/>
                                    <a:gd name="T37" fmla="*/ 60833 h 75184"/>
                                    <a:gd name="T38" fmla="*/ 381 w 50673"/>
                                    <a:gd name="T39" fmla="*/ 60452 h 75184"/>
                                    <a:gd name="T40" fmla="*/ 127 w 50673"/>
                                    <a:gd name="T41" fmla="*/ 59563 h 75184"/>
                                    <a:gd name="T42" fmla="*/ 127 w 50673"/>
                                    <a:gd name="T43" fmla="*/ 58293 h 75184"/>
                                    <a:gd name="T44" fmla="*/ 635 w 50673"/>
                                    <a:gd name="T45" fmla="*/ 56642 h 75184"/>
                                    <a:gd name="T46" fmla="*/ 1397 w 50673"/>
                                    <a:gd name="T47" fmla="*/ 55118 h 75184"/>
                                    <a:gd name="T48" fmla="*/ 2286 w 50673"/>
                                    <a:gd name="T49" fmla="*/ 54102 h 75184"/>
                                    <a:gd name="T50" fmla="*/ 3048 w 50673"/>
                                    <a:gd name="T51" fmla="*/ 53720 h 75184"/>
                                    <a:gd name="T52" fmla="*/ 3937 w 50673"/>
                                    <a:gd name="T53" fmla="*/ 53720 h 75184"/>
                                    <a:gd name="T54" fmla="*/ 17907 w 50673"/>
                                    <a:gd name="T55" fmla="*/ 59436 h 75184"/>
                                    <a:gd name="T56" fmla="*/ 38481 w 50673"/>
                                    <a:gd name="T57" fmla="*/ 8509 h 75184"/>
                                    <a:gd name="T58" fmla="*/ 22479 w 50673"/>
                                    <a:gd name="T59" fmla="*/ 10921 h 75184"/>
                                    <a:gd name="T60" fmla="*/ 20574 w 50673"/>
                                    <a:gd name="T61" fmla="*/ 10921 h 75184"/>
                                    <a:gd name="T62" fmla="*/ 19685 w 50673"/>
                                    <a:gd name="T63" fmla="*/ 10287 h 75184"/>
                                    <a:gd name="T64" fmla="*/ 19685 w 50673"/>
                                    <a:gd name="T65" fmla="*/ 9017 h 75184"/>
                                    <a:gd name="T66" fmla="*/ 20320 w 50673"/>
                                    <a:gd name="T67" fmla="*/ 6985 h 75184"/>
                                    <a:gd name="T68" fmla="*/ 21082 w 50673"/>
                                    <a:gd name="T69" fmla="*/ 5588 h 75184"/>
                                    <a:gd name="T70" fmla="*/ 21717 w 50673"/>
                                    <a:gd name="T71" fmla="*/ 4571 h 75184"/>
                                    <a:gd name="T72" fmla="*/ 22479 w 50673"/>
                                    <a:gd name="T73" fmla="*/ 4064 h 75184"/>
                                    <a:gd name="T74" fmla="*/ 23368 w 50673"/>
                                    <a:gd name="T75" fmla="*/ 3683 h 75184"/>
                                    <a:gd name="T76" fmla="*/ 42799 w 50673"/>
                                    <a:gd name="T77" fmla="*/ 127 h 75184"/>
                                    <a:gd name="T78" fmla="*/ 43434 w 50673"/>
                                    <a:gd name="T79" fmla="*/ 0 h 75184"/>
                                    <a:gd name="T80" fmla="*/ 0 w 50673"/>
                                    <a:gd name="T81" fmla="*/ 0 h 75184"/>
                                    <a:gd name="T82" fmla="*/ 50673 w 50673"/>
                                    <a:gd name="T83" fmla="*/ 75184 h 75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50673" h="75184">
                                      <a:moveTo>
                                        <a:pt x="43434" y="0"/>
                                      </a:moveTo>
                                      <a:cubicBezTo>
                                        <a:pt x="43688" y="0"/>
                                        <a:pt x="43942" y="127"/>
                                        <a:pt x="44323" y="127"/>
                                      </a:cubicBezTo>
                                      <a:cubicBezTo>
                                        <a:pt x="44704" y="127"/>
                                        <a:pt x="45085" y="254"/>
                                        <a:pt x="45466" y="381"/>
                                      </a:cubicBezTo>
                                      <a:cubicBezTo>
                                        <a:pt x="45847" y="635"/>
                                        <a:pt x="46355" y="762"/>
                                        <a:pt x="46990" y="1016"/>
                                      </a:cubicBezTo>
                                      <a:cubicBezTo>
                                        <a:pt x="47879" y="1396"/>
                                        <a:pt x="48514" y="1651"/>
                                        <a:pt x="49022" y="2032"/>
                                      </a:cubicBezTo>
                                      <a:cubicBezTo>
                                        <a:pt x="49530" y="2286"/>
                                        <a:pt x="49911" y="2540"/>
                                        <a:pt x="50165" y="2794"/>
                                      </a:cubicBezTo>
                                      <a:cubicBezTo>
                                        <a:pt x="50546" y="3047"/>
                                        <a:pt x="50673" y="3302"/>
                                        <a:pt x="50673" y="3556"/>
                                      </a:cubicBezTo>
                                      <a:cubicBezTo>
                                        <a:pt x="50673" y="3683"/>
                                        <a:pt x="50673" y="3937"/>
                                        <a:pt x="50546" y="4191"/>
                                      </a:cubicBezTo>
                                      <a:lnTo>
                                        <a:pt x="26797" y="62992"/>
                                      </a:lnTo>
                                      <a:lnTo>
                                        <a:pt x="38862" y="67945"/>
                                      </a:lnTo>
                                      <a:cubicBezTo>
                                        <a:pt x="39243" y="67945"/>
                                        <a:pt x="39370" y="68199"/>
                                        <a:pt x="39624" y="68453"/>
                                      </a:cubicBezTo>
                                      <a:cubicBezTo>
                                        <a:pt x="39751" y="68707"/>
                                        <a:pt x="39878" y="68961"/>
                                        <a:pt x="39878" y="69342"/>
                                      </a:cubicBezTo>
                                      <a:cubicBezTo>
                                        <a:pt x="40005" y="69722"/>
                                        <a:pt x="39878" y="70104"/>
                                        <a:pt x="39878" y="70612"/>
                                      </a:cubicBezTo>
                                      <a:cubicBezTo>
                                        <a:pt x="39751" y="71120"/>
                                        <a:pt x="39497" y="71628"/>
                                        <a:pt x="39243" y="72263"/>
                                      </a:cubicBezTo>
                                      <a:cubicBezTo>
                                        <a:pt x="38989" y="72897"/>
                                        <a:pt x="38735" y="73406"/>
                                        <a:pt x="38481" y="73914"/>
                                      </a:cubicBezTo>
                                      <a:cubicBezTo>
                                        <a:pt x="38227" y="74295"/>
                                        <a:pt x="37973" y="74549"/>
                                        <a:pt x="37592" y="74803"/>
                                      </a:cubicBezTo>
                                      <a:cubicBezTo>
                                        <a:pt x="37338" y="74930"/>
                                        <a:pt x="37084" y="75057"/>
                                        <a:pt x="36830" y="75184"/>
                                      </a:cubicBezTo>
                                      <a:cubicBezTo>
                                        <a:pt x="36576" y="75184"/>
                                        <a:pt x="36322" y="75184"/>
                                        <a:pt x="36068" y="75057"/>
                                      </a:cubicBezTo>
                                      <a:lnTo>
                                        <a:pt x="1016" y="60833"/>
                                      </a:lnTo>
                                      <a:cubicBezTo>
                                        <a:pt x="762" y="60833"/>
                                        <a:pt x="635" y="60706"/>
                                        <a:pt x="381" y="60452"/>
                                      </a:cubicBezTo>
                                      <a:cubicBezTo>
                                        <a:pt x="254" y="60197"/>
                                        <a:pt x="127" y="59944"/>
                                        <a:pt x="127" y="59563"/>
                                      </a:cubicBezTo>
                                      <a:cubicBezTo>
                                        <a:pt x="0" y="59309"/>
                                        <a:pt x="0" y="58801"/>
                                        <a:pt x="127" y="58293"/>
                                      </a:cubicBezTo>
                                      <a:cubicBezTo>
                                        <a:pt x="127" y="57912"/>
                                        <a:pt x="381" y="57277"/>
                                        <a:pt x="635" y="56642"/>
                                      </a:cubicBezTo>
                                      <a:cubicBezTo>
                                        <a:pt x="889" y="56007"/>
                                        <a:pt x="1143" y="55499"/>
                                        <a:pt x="1397" y="55118"/>
                                      </a:cubicBezTo>
                                      <a:cubicBezTo>
                                        <a:pt x="1651" y="54610"/>
                                        <a:pt x="1905" y="54356"/>
                                        <a:pt x="2286" y="54102"/>
                                      </a:cubicBezTo>
                                      <a:cubicBezTo>
                                        <a:pt x="2540" y="53847"/>
                                        <a:pt x="2794" y="53720"/>
                                        <a:pt x="3048" y="53720"/>
                                      </a:cubicBezTo>
                                      <a:cubicBezTo>
                                        <a:pt x="3429" y="53594"/>
                                        <a:pt x="3683" y="53594"/>
                                        <a:pt x="3937" y="53720"/>
                                      </a:cubicBezTo>
                                      <a:lnTo>
                                        <a:pt x="17907" y="59436"/>
                                      </a:lnTo>
                                      <a:lnTo>
                                        <a:pt x="38481" y="8509"/>
                                      </a:lnTo>
                                      <a:lnTo>
                                        <a:pt x="22479" y="10921"/>
                                      </a:lnTo>
                                      <a:cubicBezTo>
                                        <a:pt x="21590" y="11049"/>
                                        <a:pt x="20955" y="11049"/>
                                        <a:pt x="20574" y="10921"/>
                                      </a:cubicBezTo>
                                      <a:cubicBezTo>
                                        <a:pt x="20193" y="10795"/>
                                        <a:pt x="19939" y="10668"/>
                                        <a:pt x="19685" y="10287"/>
                                      </a:cubicBezTo>
                                      <a:cubicBezTo>
                                        <a:pt x="19558" y="10033"/>
                                        <a:pt x="19558" y="9525"/>
                                        <a:pt x="19685" y="9017"/>
                                      </a:cubicBezTo>
                                      <a:cubicBezTo>
                                        <a:pt x="19812" y="8509"/>
                                        <a:pt x="20066" y="7746"/>
                                        <a:pt x="20320" y="6985"/>
                                      </a:cubicBezTo>
                                      <a:cubicBezTo>
                                        <a:pt x="20574" y="6350"/>
                                        <a:pt x="20828" y="5969"/>
                                        <a:pt x="21082" y="5588"/>
                                      </a:cubicBezTo>
                                      <a:cubicBezTo>
                                        <a:pt x="21209" y="5080"/>
                                        <a:pt x="21463" y="4826"/>
                                        <a:pt x="21717" y="4571"/>
                                      </a:cubicBezTo>
                                      <a:cubicBezTo>
                                        <a:pt x="21844" y="4318"/>
                                        <a:pt x="22098" y="4191"/>
                                        <a:pt x="22479" y="4064"/>
                                      </a:cubicBezTo>
                                      <a:cubicBezTo>
                                        <a:pt x="22733" y="3937"/>
                                        <a:pt x="22987" y="3810"/>
                                        <a:pt x="23368" y="3683"/>
                                      </a:cubicBezTo>
                                      <a:lnTo>
                                        <a:pt x="42799" y="127"/>
                                      </a:lnTo>
                                      <a:cubicBezTo>
                                        <a:pt x="43053" y="0"/>
                                        <a:pt x="43180" y="0"/>
                                        <a:pt x="43434"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39" name="Shape 3103"/>
                              <wps:cNvSpPr>
                                <a:spLocks/>
                              </wps:cNvSpPr>
                              <wps:spPr bwMode="auto">
                                <a:xfrm>
                                  <a:off x="3822" y="2331"/>
                                  <a:ext cx="293" cy="718"/>
                                </a:xfrm>
                                <a:custGeom>
                                  <a:avLst/>
                                  <a:gdLst>
                                    <a:gd name="T0" fmla="*/ 29259 w 29259"/>
                                    <a:gd name="T1" fmla="*/ 0 h 71826"/>
                                    <a:gd name="T2" fmla="*/ 29259 w 29259"/>
                                    <a:gd name="T3" fmla="*/ 9174 h 71826"/>
                                    <a:gd name="T4" fmla="*/ 25781 w 29259"/>
                                    <a:gd name="T5" fmla="*/ 11247 h 71826"/>
                                    <a:gd name="T6" fmla="*/ 20193 w 29259"/>
                                    <a:gd name="T7" fmla="*/ 18867 h 71826"/>
                                    <a:gd name="T8" fmla="*/ 15367 w 29259"/>
                                    <a:gd name="T9" fmla="*/ 29027 h 71826"/>
                                    <a:gd name="T10" fmla="*/ 11049 w 29259"/>
                                    <a:gd name="T11" fmla="*/ 42108 h 71826"/>
                                    <a:gd name="T12" fmla="*/ 10033 w 29259"/>
                                    <a:gd name="T13" fmla="*/ 51633 h 71826"/>
                                    <a:gd name="T14" fmla="*/ 12319 w 29259"/>
                                    <a:gd name="T15" fmla="*/ 58237 h 71826"/>
                                    <a:gd name="T16" fmla="*/ 18161 w 29259"/>
                                    <a:gd name="T17" fmla="*/ 62301 h 71826"/>
                                    <a:gd name="T18" fmla="*/ 23622 w 29259"/>
                                    <a:gd name="T19" fmla="*/ 63444 h 71826"/>
                                    <a:gd name="T20" fmla="*/ 28448 w 29259"/>
                                    <a:gd name="T21" fmla="*/ 62301 h 71826"/>
                                    <a:gd name="T22" fmla="*/ 29259 w 29259"/>
                                    <a:gd name="T23" fmla="*/ 61705 h 71826"/>
                                    <a:gd name="T24" fmla="*/ 29259 w 29259"/>
                                    <a:gd name="T25" fmla="*/ 70482 h 71826"/>
                                    <a:gd name="T26" fmla="*/ 26924 w 29259"/>
                                    <a:gd name="T27" fmla="*/ 71445 h 71826"/>
                                    <a:gd name="T28" fmla="*/ 14605 w 29259"/>
                                    <a:gd name="T29" fmla="*/ 69413 h 71826"/>
                                    <a:gd name="T30" fmla="*/ 4953 w 29259"/>
                                    <a:gd name="T31" fmla="*/ 62809 h 71826"/>
                                    <a:gd name="T32" fmla="*/ 635 w 29259"/>
                                    <a:gd name="T33" fmla="*/ 53411 h 71826"/>
                                    <a:gd name="T34" fmla="*/ 1270 w 29259"/>
                                    <a:gd name="T35" fmla="*/ 41092 h 71826"/>
                                    <a:gd name="T36" fmla="*/ 6096 w 29259"/>
                                    <a:gd name="T37" fmla="*/ 25979 h 71826"/>
                                    <a:gd name="T38" fmla="*/ 12954 w 29259"/>
                                    <a:gd name="T39" fmla="*/ 12517 h 71826"/>
                                    <a:gd name="T40" fmla="*/ 21463 w 29259"/>
                                    <a:gd name="T41" fmla="*/ 3119 h 71826"/>
                                    <a:gd name="T42" fmla="*/ 29259 w 29259"/>
                                    <a:gd name="T43" fmla="*/ 0 h 71826"/>
                                    <a:gd name="T44" fmla="*/ 0 w 29259"/>
                                    <a:gd name="T45" fmla="*/ 0 h 71826"/>
                                    <a:gd name="T46" fmla="*/ 29259 w 29259"/>
                                    <a:gd name="T47" fmla="*/ 71826 h 71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259" h="71826">
                                      <a:moveTo>
                                        <a:pt x="29259" y="0"/>
                                      </a:moveTo>
                                      <a:lnTo>
                                        <a:pt x="29259" y="9174"/>
                                      </a:lnTo>
                                      <a:lnTo>
                                        <a:pt x="25781" y="11247"/>
                                      </a:lnTo>
                                      <a:cubicBezTo>
                                        <a:pt x="23749" y="13152"/>
                                        <a:pt x="21844" y="15692"/>
                                        <a:pt x="20193" y="18867"/>
                                      </a:cubicBezTo>
                                      <a:cubicBezTo>
                                        <a:pt x="18542" y="21915"/>
                                        <a:pt x="16891" y="25344"/>
                                        <a:pt x="15367" y="29027"/>
                                      </a:cubicBezTo>
                                      <a:cubicBezTo>
                                        <a:pt x="13335" y="34106"/>
                                        <a:pt x="11938" y="38425"/>
                                        <a:pt x="11049" y="42108"/>
                                      </a:cubicBezTo>
                                      <a:cubicBezTo>
                                        <a:pt x="10160" y="45791"/>
                                        <a:pt x="9779" y="48966"/>
                                        <a:pt x="10033" y="51633"/>
                                      </a:cubicBezTo>
                                      <a:cubicBezTo>
                                        <a:pt x="10287" y="54300"/>
                                        <a:pt x="11049" y="56586"/>
                                        <a:pt x="12319" y="58237"/>
                                      </a:cubicBezTo>
                                      <a:cubicBezTo>
                                        <a:pt x="13716" y="59888"/>
                                        <a:pt x="15621" y="61285"/>
                                        <a:pt x="18161" y="62301"/>
                                      </a:cubicBezTo>
                                      <a:cubicBezTo>
                                        <a:pt x="20066" y="63063"/>
                                        <a:pt x="21844" y="63444"/>
                                        <a:pt x="23622" y="63444"/>
                                      </a:cubicBezTo>
                                      <a:cubicBezTo>
                                        <a:pt x="25273" y="63444"/>
                                        <a:pt x="26924" y="63063"/>
                                        <a:pt x="28448" y="62301"/>
                                      </a:cubicBezTo>
                                      <a:lnTo>
                                        <a:pt x="29259" y="61705"/>
                                      </a:lnTo>
                                      <a:lnTo>
                                        <a:pt x="29259" y="70482"/>
                                      </a:lnTo>
                                      <a:lnTo>
                                        <a:pt x="26924" y="71445"/>
                                      </a:lnTo>
                                      <a:cubicBezTo>
                                        <a:pt x="23114" y="71826"/>
                                        <a:pt x="19050" y="71191"/>
                                        <a:pt x="14605" y="69413"/>
                                      </a:cubicBezTo>
                                      <a:cubicBezTo>
                                        <a:pt x="10414" y="67635"/>
                                        <a:pt x="7239" y="65476"/>
                                        <a:pt x="4953" y="62809"/>
                                      </a:cubicBezTo>
                                      <a:cubicBezTo>
                                        <a:pt x="2667" y="60142"/>
                                        <a:pt x="1270" y="56967"/>
                                        <a:pt x="635" y="53411"/>
                                      </a:cubicBezTo>
                                      <a:cubicBezTo>
                                        <a:pt x="0" y="49728"/>
                                        <a:pt x="254" y="45664"/>
                                        <a:pt x="1270" y="41092"/>
                                      </a:cubicBezTo>
                                      <a:cubicBezTo>
                                        <a:pt x="2159" y="36520"/>
                                        <a:pt x="3810" y="31567"/>
                                        <a:pt x="6096" y="25979"/>
                                      </a:cubicBezTo>
                                      <a:cubicBezTo>
                                        <a:pt x="8128" y="20899"/>
                                        <a:pt x="10414" y="16327"/>
                                        <a:pt x="12954" y="12517"/>
                                      </a:cubicBezTo>
                                      <a:cubicBezTo>
                                        <a:pt x="15494" y="8579"/>
                                        <a:pt x="18288" y="5404"/>
                                        <a:pt x="21463" y="3119"/>
                                      </a:cubicBezTo>
                                      <a:lnTo>
                                        <a:pt x="2925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40" name="Shape 3104"/>
                              <wps:cNvSpPr>
                                <a:spLocks/>
                              </wps:cNvSpPr>
                              <wps:spPr bwMode="auto">
                                <a:xfrm>
                                  <a:off x="3578" y="2099"/>
                                  <a:ext cx="292" cy="719"/>
                                </a:xfrm>
                                <a:custGeom>
                                  <a:avLst/>
                                  <a:gdLst>
                                    <a:gd name="T0" fmla="*/ 2363 w 29287"/>
                                    <a:gd name="T1" fmla="*/ 508 h 71965"/>
                                    <a:gd name="T2" fmla="*/ 14555 w 29287"/>
                                    <a:gd name="T3" fmla="*/ 2414 h 71965"/>
                                    <a:gd name="T4" fmla="*/ 24335 w 29287"/>
                                    <a:gd name="T5" fmla="*/ 9018 h 71965"/>
                                    <a:gd name="T6" fmla="*/ 28653 w 29287"/>
                                    <a:gd name="T7" fmla="*/ 18543 h 71965"/>
                                    <a:gd name="T8" fmla="*/ 28017 w 29287"/>
                                    <a:gd name="T9" fmla="*/ 30735 h 71965"/>
                                    <a:gd name="T10" fmla="*/ 23191 w 29287"/>
                                    <a:gd name="T11" fmla="*/ 45848 h 71965"/>
                                    <a:gd name="T12" fmla="*/ 16333 w 29287"/>
                                    <a:gd name="T13" fmla="*/ 59437 h 71965"/>
                                    <a:gd name="T14" fmla="*/ 7824 w 29287"/>
                                    <a:gd name="T15" fmla="*/ 68835 h 71965"/>
                                    <a:gd name="T16" fmla="*/ 0 w 29287"/>
                                    <a:gd name="T17" fmla="*/ 71965 h 71965"/>
                                    <a:gd name="T18" fmla="*/ 0 w 29287"/>
                                    <a:gd name="T19" fmla="*/ 63181 h 71965"/>
                                    <a:gd name="T20" fmla="*/ 3506 w 29287"/>
                                    <a:gd name="T21" fmla="*/ 60706 h 71965"/>
                                    <a:gd name="T22" fmla="*/ 7316 w 29287"/>
                                    <a:gd name="T23" fmla="*/ 55880 h 71965"/>
                                    <a:gd name="T24" fmla="*/ 10745 w 29287"/>
                                    <a:gd name="T25" fmla="*/ 49912 h 71965"/>
                                    <a:gd name="T26" fmla="*/ 13920 w 29287"/>
                                    <a:gd name="T27" fmla="*/ 42800 h 71965"/>
                                    <a:gd name="T28" fmla="*/ 17223 w 29287"/>
                                    <a:gd name="T29" fmla="*/ 33655 h 71965"/>
                                    <a:gd name="T30" fmla="*/ 19000 w 29287"/>
                                    <a:gd name="T31" fmla="*/ 26163 h 71965"/>
                                    <a:gd name="T32" fmla="*/ 19254 w 29287"/>
                                    <a:gd name="T33" fmla="*/ 20193 h 71965"/>
                                    <a:gd name="T34" fmla="*/ 18111 w 29287"/>
                                    <a:gd name="T35" fmla="*/ 15494 h 71965"/>
                                    <a:gd name="T36" fmla="*/ 15317 w 29287"/>
                                    <a:gd name="T37" fmla="*/ 12066 h 71965"/>
                                    <a:gd name="T38" fmla="*/ 11126 w 29287"/>
                                    <a:gd name="T39" fmla="*/ 9525 h 71965"/>
                                    <a:gd name="T40" fmla="*/ 3125 w 29287"/>
                                    <a:gd name="T41" fmla="*/ 8764 h 71965"/>
                                    <a:gd name="T42" fmla="*/ 0 w 29287"/>
                                    <a:gd name="T43" fmla="*/ 10626 h 71965"/>
                                    <a:gd name="T44" fmla="*/ 0 w 29287"/>
                                    <a:gd name="T45" fmla="*/ 1454 h 71965"/>
                                    <a:gd name="T46" fmla="*/ 2363 w 29287"/>
                                    <a:gd name="T47" fmla="*/ 508 h 71965"/>
                                    <a:gd name="T48" fmla="*/ 0 w 29287"/>
                                    <a:gd name="T49" fmla="*/ 0 h 71965"/>
                                    <a:gd name="T50" fmla="*/ 29287 w 29287"/>
                                    <a:gd name="T51" fmla="*/ 71965 h 71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87" h="71965">
                                      <a:moveTo>
                                        <a:pt x="2363" y="508"/>
                                      </a:moveTo>
                                      <a:cubicBezTo>
                                        <a:pt x="6173" y="0"/>
                                        <a:pt x="10237" y="636"/>
                                        <a:pt x="14555" y="2414"/>
                                      </a:cubicBezTo>
                                      <a:cubicBezTo>
                                        <a:pt x="18873" y="4192"/>
                                        <a:pt x="22048" y="6350"/>
                                        <a:pt x="24335" y="9018"/>
                                      </a:cubicBezTo>
                                      <a:cubicBezTo>
                                        <a:pt x="26620" y="11685"/>
                                        <a:pt x="28017" y="14860"/>
                                        <a:pt x="28653" y="18543"/>
                                      </a:cubicBezTo>
                                      <a:cubicBezTo>
                                        <a:pt x="29287" y="22099"/>
                                        <a:pt x="29034" y="26163"/>
                                        <a:pt x="28017" y="30735"/>
                                      </a:cubicBezTo>
                                      <a:cubicBezTo>
                                        <a:pt x="27129" y="35306"/>
                                        <a:pt x="25478" y="40387"/>
                                        <a:pt x="23191" y="45848"/>
                                      </a:cubicBezTo>
                                      <a:cubicBezTo>
                                        <a:pt x="21160" y="51054"/>
                                        <a:pt x="18873" y="55500"/>
                                        <a:pt x="16333" y="59437"/>
                                      </a:cubicBezTo>
                                      <a:cubicBezTo>
                                        <a:pt x="13793" y="63374"/>
                                        <a:pt x="10999" y="66422"/>
                                        <a:pt x="7824" y="68835"/>
                                      </a:cubicBezTo>
                                      <a:lnTo>
                                        <a:pt x="0" y="71965"/>
                                      </a:lnTo>
                                      <a:lnTo>
                                        <a:pt x="0" y="63181"/>
                                      </a:lnTo>
                                      <a:lnTo>
                                        <a:pt x="3506" y="60706"/>
                                      </a:lnTo>
                                      <a:cubicBezTo>
                                        <a:pt x="4776" y="59310"/>
                                        <a:pt x="6173" y="57786"/>
                                        <a:pt x="7316" y="55880"/>
                                      </a:cubicBezTo>
                                      <a:cubicBezTo>
                                        <a:pt x="8586" y="54102"/>
                                        <a:pt x="9729" y="52070"/>
                                        <a:pt x="10745" y="49912"/>
                                      </a:cubicBezTo>
                                      <a:cubicBezTo>
                                        <a:pt x="11888" y="47625"/>
                                        <a:pt x="12904" y="45340"/>
                                        <a:pt x="13920" y="42800"/>
                                      </a:cubicBezTo>
                                      <a:cubicBezTo>
                                        <a:pt x="15191" y="39498"/>
                                        <a:pt x="16333" y="36450"/>
                                        <a:pt x="17223" y="33655"/>
                                      </a:cubicBezTo>
                                      <a:cubicBezTo>
                                        <a:pt x="17985" y="30862"/>
                                        <a:pt x="18619" y="28449"/>
                                        <a:pt x="19000" y="26163"/>
                                      </a:cubicBezTo>
                                      <a:cubicBezTo>
                                        <a:pt x="19254" y="24003"/>
                                        <a:pt x="19381" y="21972"/>
                                        <a:pt x="19254" y="20193"/>
                                      </a:cubicBezTo>
                                      <a:cubicBezTo>
                                        <a:pt x="19128" y="18416"/>
                                        <a:pt x="18747" y="16892"/>
                                        <a:pt x="18111" y="15494"/>
                                      </a:cubicBezTo>
                                      <a:cubicBezTo>
                                        <a:pt x="17349" y="14098"/>
                                        <a:pt x="16460" y="12954"/>
                                        <a:pt x="15317" y="12066"/>
                                      </a:cubicBezTo>
                                      <a:cubicBezTo>
                                        <a:pt x="14174" y="11050"/>
                                        <a:pt x="12778" y="10288"/>
                                        <a:pt x="11126" y="9525"/>
                                      </a:cubicBezTo>
                                      <a:cubicBezTo>
                                        <a:pt x="8205" y="8382"/>
                                        <a:pt x="5538" y="8128"/>
                                        <a:pt x="3125" y="8764"/>
                                      </a:cubicBezTo>
                                      <a:lnTo>
                                        <a:pt x="0" y="10626"/>
                                      </a:lnTo>
                                      <a:lnTo>
                                        <a:pt x="0" y="1454"/>
                                      </a:lnTo>
                                      <a:lnTo>
                                        <a:pt x="2363"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41" name="Shape 3105"/>
                              <wps:cNvSpPr>
                                <a:spLocks/>
                              </wps:cNvSpPr>
                              <wps:spPr bwMode="auto">
                                <a:xfrm>
                                  <a:off x="4115" y="2316"/>
                                  <a:ext cx="291" cy="719"/>
                                </a:xfrm>
                                <a:custGeom>
                                  <a:avLst/>
                                  <a:gdLst>
                                    <a:gd name="T0" fmla="*/ 2364 w 29161"/>
                                    <a:gd name="T1" fmla="*/ 507 h 71934"/>
                                    <a:gd name="T2" fmla="*/ 14556 w 29161"/>
                                    <a:gd name="T3" fmla="*/ 2412 h 71934"/>
                                    <a:gd name="T4" fmla="*/ 24335 w 29161"/>
                                    <a:gd name="T5" fmla="*/ 9017 h 71934"/>
                                    <a:gd name="T6" fmla="*/ 28653 w 29161"/>
                                    <a:gd name="T7" fmla="*/ 18414 h 71934"/>
                                    <a:gd name="T8" fmla="*/ 28018 w 29161"/>
                                    <a:gd name="T9" fmla="*/ 30733 h 71934"/>
                                    <a:gd name="T10" fmla="*/ 23192 w 29161"/>
                                    <a:gd name="T11" fmla="*/ 45847 h 71934"/>
                                    <a:gd name="T12" fmla="*/ 16334 w 29161"/>
                                    <a:gd name="T13" fmla="*/ 59435 h 71934"/>
                                    <a:gd name="T14" fmla="*/ 7825 w 29161"/>
                                    <a:gd name="T15" fmla="*/ 68707 h 71934"/>
                                    <a:gd name="T16" fmla="*/ 0 w 29161"/>
                                    <a:gd name="T17" fmla="*/ 71934 h 71934"/>
                                    <a:gd name="T18" fmla="*/ 0 w 29161"/>
                                    <a:gd name="T19" fmla="*/ 63157 h 71934"/>
                                    <a:gd name="T20" fmla="*/ 3507 w 29161"/>
                                    <a:gd name="T21" fmla="*/ 60578 h 71934"/>
                                    <a:gd name="T22" fmla="*/ 7317 w 29161"/>
                                    <a:gd name="T23" fmla="*/ 55880 h 71934"/>
                                    <a:gd name="T24" fmla="*/ 10746 w 29161"/>
                                    <a:gd name="T25" fmla="*/ 49910 h 71934"/>
                                    <a:gd name="T26" fmla="*/ 13921 w 29161"/>
                                    <a:gd name="T27" fmla="*/ 42799 h 71934"/>
                                    <a:gd name="T28" fmla="*/ 17096 w 29161"/>
                                    <a:gd name="T29" fmla="*/ 33655 h 71934"/>
                                    <a:gd name="T30" fmla="*/ 18874 w 29161"/>
                                    <a:gd name="T31" fmla="*/ 26161 h 71934"/>
                                    <a:gd name="T32" fmla="*/ 19255 w 29161"/>
                                    <a:gd name="T33" fmla="*/ 20193 h 71934"/>
                                    <a:gd name="T34" fmla="*/ 17985 w 29161"/>
                                    <a:gd name="T35" fmla="*/ 15494 h 71934"/>
                                    <a:gd name="T36" fmla="*/ 15318 w 29161"/>
                                    <a:gd name="T37" fmla="*/ 11937 h 71934"/>
                                    <a:gd name="T38" fmla="*/ 11127 w 29161"/>
                                    <a:gd name="T39" fmla="*/ 9525 h 71934"/>
                                    <a:gd name="T40" fmla="*/ 3126 w 29161"/>
                                    <a:gd name="T41" fmla="*/ 8762 h 71934"/>
                                    <a:gd name="T42" fmla="*/ 0 w 29161"/>
                                    <a:gd name="T43" fmla="*/ 10626 h 71934"/>
                                    <a:gd name="T44" fmla="*/ 0 w 29161"/>
                                    <a:gd name="T45" fmla="*/ 1453 h 71934"/>
                                    <a:gd name="T46" fmla="*/ 2364 w 29161"/>
                                    <a:gd name="T47" fmla="*/ 507 h 71934"/>
                                    <a:gd name="T48" fmla="*/ 0 w 29161"/>
                                    <a:gd name="T49" fmla="*/ 0 h 71934"/>
                                    <a:gd name="T50" fmla="*/ 29161 w 29161"/>
                                    <a:gd name="T51" fmla="*/ 71934 h 71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161" h="71934">
                                      <a:moveTo>
                                        <a:pt x="2364" y="507"/>
                                      </a:moveTo>
                                      <a:cubicBezTo>
                                        <a:pt x="6047" y="0"/>
                                        <a:pt x="10111" y="634"/>
                                        <a:pt x="14556" y="2412"/>
                                      </a:cubicBezTo>
                                      <a:cubicBezTo>
                                        <a:pt x="18874" y="4190"/>
                                        <a:pt x="22049" y="6350"/>
                                        <a:pt x="24335" y="9017"/>
                                      </a:cubicBezTo>
                                      <a:cubicBezTo>
                                        <a:pt x="26621" y="11683"/>
                                        <a:pt x="28018" y="14858"/>
                                        <a:pt x="28653" y="18414"/>
                                      </a:cubicBezTo>
                                      <a:cubicBezTo>
                                        <a:pt x="29161" y="22098"/>
                                        <a:pt x="29034" y="26161"/>
                                        <a:pt x="28018" y="30733"/>
                                      </a:cubicBezTo>
                                      <a:cubicBezTo>
                                        <a:pt x="27002" y="35306"/>
                                        <a:pt x="25478" y="40385"/>
                                        <a:pt x="23192" y="45847"/>
                                      </a:cubicBezTo>
                                      <a:cubicBezTo>
                                        <a:pt x="21160" y="51053"/>
                                        <a:pt x="18874" y="55499"/>
                                        <a:pt x="16334" y="59435"/>
                                      </a:cubicBezTo>
                                      <a:cubicBezTo>
                                        <a:pt x="13794" y="63373"/>
                                        <a:pt x="11000" y="66421"/>
                                        <a:pt x="7825" y="68707"/>
                                      </a:cubicBezTo>
                                      <a:lnTo>
                                        <a:pt x="0" y="71934"/>
                                      </a:lnTo>
                                      <a:lnTo>
                                        <a:pt x="0" y="63157"/>
                                      </a:lnTo>
                                      <a:lnTo>
                                        <a:pt x="3507" y="60578"/>
                                      </a:lnTo>
                                      <a:cubicBezTo>
                                        <a:pt x="4777" y="59308"/>
                                        <a:pt x="6047" y="57657"/>
                                        <a:pt x="7317" y="55880"/>
                                      </a:cubicBezTo>
                                      <a:cubicBezTo>
                                        <a:pt x="8460" y="54101"/>
                                        <a:pt x="9603" y="52070"/>
                                        <a:pt x="10746" y="49910"/>
                                      </a:cubicBezTo>
                                      <a:cubicBezTo>
                                        <a:pt x="11762" y="47625"/>
                                        <a:pt x="12905" y="45338"/>
                                        <a:pt x="13921" y="42799"/>
                                      </a:cubicBezTo>
                                      <a:cubicBezTo>
                                        <a:pt x="15191" y="39497"/>
                                        <a:pt x="16334" y="36449"/>
                                        <a:pt x="17096" y="33655"/>
                                      </a:cubicBezTo>
                                      <a:cubicBezTo>
                                        <a:pt x="17985" y="30860"/>
                                        <a:pt x="18620" y="28448"/>
                                        <a:pt x="18874" y="26161"/>
                                      </a:cubicBezTo>
                                      <a:cubicBezTo>
                                        <a:pt x="19255" y="24002"/>
                                        <a:pt x="19382" y="21971"/>
                                        <a:pt x="19255" y="20193"/>
                                      </a:cubicBezTo>
                                      <a:cubicBezTo>
                                        <a:pt x="19128" y="18414"/>
                                        <a:pt x="18620" y="16890"/>
                                        <a:pt x="17985" y="15494"/>
                                      </a:cubicBezTo>
                                      <a:cubicBezTo>
                                        <a:pt x="17350" y="14097"/>
                                        <a:pt x="16461" y="12953"/>
                                        <a:pt x="15318" y="11937"/>
                                      </a:cubicBezTo>
                                      <a:cubicBezTo>
                                        <a:pt x="14175" y="11049"/>
                                        <a:pt x="12778" y="10159"/>
                                        <a:pt x="11127" y="9525"/>
                                      </a:cubicBezTo>
                                      <a:cubicBezTo>
                                        <a:pt x="8206" y="8382"/>
                                        <a:pt x="5539" y="8127"/>
                                        <a:pt x="3126" y="8762"/>
                                      </a:cubicBezTo>
                                      <a:lnTo>
                                        <a:pt x="0" y="10626"/>
                                      </a:lnTo>
                                      <a:lnTo>
                                        <a:pt x="0" y="1453"/>
                                      </a:lnTo>
                                      <a:lnTo>
                                        <a:pt x="2364" y="507"/>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42" name="Shape 3107"/>
                              <wps:cNvSpPr>
                                <a:spLocks/>
                              </wps:cNvSpPr>
                              <wps:spPr bwMode="auto">
                                <a:xfrm>
                                  <a:off x="3286" y="614"/>
                                  <a:ext cx="292" cy="719"/>
                                </a:xfrm>
                                <a:custGeom>
                                  <a:avLst/>
                                  <a:gdLst>
                                    <a:gd name="T0" fmla="*/ 29133 w 29133"/>
                                    <a:gd name="T1" fmla="*/ 0 h 71923"/>
                                    <a:gd name="T2" fmla="*/ 29133 w 29133"/>
                                    <a:gd name="T3" fmla="*/ 9270 h 71923"/>
                                    <a:gd name="T4" fmla="*/ 25654 w 29133"/>
                                    <a:gd name="T5" fmla="*/ 11344 h 71923"/>
                                    <a:gd name="T6" fmla="*/ 20066 w 29133"/>
                                    <a:gd name="T7" fmla="*/ 18964 h 71923"/>
                                    <a:gd name="T8" fmla="*/ 15240 w 29133"/>
                                    <a:gd name="T9" fmla="*/ 29124 h 71923"/>
                                    <a:gd name="T10" fmla="*/ 10922 w 29133"/>
                                    <a:gd name="T11" fmla="*/ 42205 h 71923"/>
                                    <a:gd name="T12" fmla="*/ 9906 w 29133"/>
                                    <a:gd name="T13" fmla="*/ 51730 h 71923"/>
                                    <a:gd name="T14" fmla="*/ 12319 w 29133"/>
                                    <a:gd name="T15" fmla="*/ 58334 h 71923"/>
                                    <a:gd name="T16" fmla="*/ 18034 w 29133"/>
                                    <a:gd name="T17" fmla="*/ 62398 h 71923"/>
                                    <a:gd name="T18" fmla="*/ 23495 w 29133"/>
                                    <a:gd name="T19" fmla="*/ 63541 h 71923"/>
                                    <a:gd name="T20" fmla="*/ 28321 w 29133"/>
                                    <a:gd name="T21" fmla="*/ 62398 h 71923"/>
                                    <a:gd name="T22" fmla="*/ 29133 w 29133"/>
                                    <a:gd name="T23" fmla="*/ 61801 h 71923"/>
                                    <a:gd name="T24" fmla="*/ 29133 w 29133"/>
                                    <a:gd name="T25" fmla="*/ 70579 h 71923"/>
                                    <a:gd name="T26" fmla="*/ 26797 w 29133"/>
                                    <a:gd name="T27" fmla="*/ 71542 h 71923"/>
                                    <a:gd name="T28" fmla="*/ 14478 w 29133"/>
                                    <a:gd name="T29" fmla="*/ 69510 h 71923"/>
                                    <a:gd name="T30" fmla="*/ 4826 w 29133"/>
                                    <a:gd name="T31" fmla="*/ 62906 h 71923"/>
                                    <a:gd name="T32" fmla="*/ 508 w 29133"/>
                                    <a:gd name="T33" fmla="*/ 53508 h 71923"/>
                                    <a:gd name="T34" fmla="*/ 1143 w 29133"/>
                                    <a:gd name="T35" fmla="*/ 41189 h 71923"/>
                                    <a:gd name="T36" fmla="*/ 5969 w 29133"/>
                                    <a:gd name="T37" fmla="*/ 26076 h 71923"/>
                                    <a:gd name="T38" fmla="*/ 12827 w 29133"/>
                                    <a:gd name="T39" fmla="*/ 12487 h 71923"/>
                                    <a:gd name="T40" fmla="*/ 21336 w 29133"/>
                                    <a:gd name="T41" fmla="*/ 3216 h 71923"/>
                                    <a:gd name="T42" fmla="*/ 29133 w 29133"/>
                                    <a:gd name="T43" fmla="*/ 0 h 71923"/>
                                    <a:gd name="T44" fmla="*/ 0 w 29133"/>
                                    <a:gd name="T45" fmla="*/ 0 h 71923"/>
                                    <a:gd name="T46" fmla="*/ 29133 w 29133"/>
                                    <a:gd name="T47" fmla="*/ 71923 h 7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33" h="71923">
                                      <a:moveTo>
                                        <a:pt x="29133" y="0"/>
                                      </a:moveTo>
                                      <a:lnTo>
                                        <a:pt x="29133" y="9270"/>
                                      </a:lnTo>
                                      <a:lnTo>
                                        <a:pt x="25654" y="11344"/>
                                      </a:lnTo>
                                      <a:cubicBezTo>
                                        <a:pt x="23622" y="13249"/>
                                        <a:pt x="21717" y="15789"/>
                                        <a:pt x="20066" y="18964"/>
                                      </a:cubicBezTo>
                                      <a:cubicBezTo>
                                        <a:pt x="18415" y="22012"/>
                                        <a:pt x="16764" y="25441"/>
                                        <a:pt x="15240" y="29124"/>
                                      </a:cubicBezTo>
                                      <a:cubicBezTo>
                                        <a:pt x="13335" y="34204"/>
                                        <a:pt x="11811" y="38522"/>
                                        <a:pt x="10922" y="42205"/>
                                      </a:cubicBezTo>
                                      <a:cubicBezTo>
                                        <a:pt x="10033" y="45888"/>
                                        <a:pt x="9652" y="49063"/>
                                        <a:pt x="9906" y="51730"/>
                                      </a:cubicBezTo>
                                      <a:cubicBezTo>
                                        <a:pt x="10160" y="54397"/>
                                        <a:pt x="10922" y="56683"/>
                                        <a:pt x="12319" y="58334"/>
                                      </a:cubicBezTo>
                                      <a:cubicBezTo>
                                        <a:pt x="13589" y="59985"/>
                                        <a:pt x="15494" y="61382"/>
                                        <a:pt x="18034" y="62398"/>
                                      </a:cubicBezTo>
                                      <a:cubicBezTo>
                                        <a:pt x="19939" y="63160"/>
                                        <a:pt x="21717" y="63541"/>
                                        <a:pt x="23495" y="63541"/>
                                      </a:cubicBezTo>
                                      <a:cubicBezTo>
                                        <a:pt x="25146" y="63541"/>
                                        <a:pt x="26797" y="63160"/>
                                        <a:pt x="28321" y="62398"/>
                                      </a:cubicBezTo>
                                      <a:lnTo>
                                        <a:pt x="29133" y="61801"/>
                                      </a:lnTo>
                                      <a:lnTo>
                                        <a:pt x="29133" y="70579"/>
                                      </a:lnTo>
                                      <a:lnTo>
                                        <a:pt x="26797" y="71542"/>
                                      </a:lnTo>
                                      <a:cubicBezTo>
                                        <a:pt x="23114" y="71923"/>
                                        <a:pt x="18923" y="71288"/>
                                        <a:pt x="14478" y="69510"/>
                                      </a:cubicBezTo>
                                      <a:cubicBezTo>
                                        <a:pt x="10287" y="67732"/>
                                        <a:pt x="7112" y="65573"/>
                                        <a:pt x="4826" y="62906"/>
                                      </a:cubicBezTo>
                                      <a:cubicBezTo>
                                        <a:pt x="2540" y="60239"/>
                                        <a:pt x="1143" y="57064"/>
                                        <a:pt x="508" y="53508"/>
                                      </a:cubicBezTo>
                                      <a:cubicBezTo>
                                        <a:pt x="0" y="49825"/>
                                        <a:pt x="127" y="45761"/>
                                        <a:pt x="1143" y="41189"/>
                                      </a:cubicBezTo>
                                      <a:cubicBezTo>
                                        <a:pt x="2159" y="36617"/>
                                        <a:pt x="3683" y="31664"/>
                                        <a:pt x="5969" y="26076"/>
                                      </a:cubicBezTo>
                                      <a:cubicBezTo>
                                        <a:pt x="8001" y="20996"/>
                                        <a:pt x="10287" y="16424"/>
                                        <a:pt x="12827" y="12487"/>
                                      </a:cubicBezTo>
                                      <a:cubicBezTo>
                                        <a:pt x="15367" y="8677"/>
                                        <a:pt x="18288" y="5502"/>
                                        <a:pt x="21336" y="3216"/>
                                      </a:cubicBezTo>
                                      <a:lnTo>
                                        <a:pt x="29133"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43" name="Shape 3108"/>
                              <wps:cNvSpPr>
                                <a:spLocks/>
                              </wps:cNvSpPr>
                              <wps:spPr bwMode="auto">
                                <a:xfrm>
                                  <a:off x="2705" y="377"/>
                                  <a:ext cx="599" cy="786"/>
                                </a:xfrm>
                                <a:custGeom>
                                  <a:avLst/>
                                  <a:gdLst>
                                    <a:gd name="T0" fmla="*/ 34290 w 59944"/>
                                    <a:gd name="T1" fmla="*/ 0 h 78613"/>
                                    <a:gd name="T2" fmla="*/ 40005 w 59944"/>
                                    <a:gd name="T3" fmla="*/ 508 h 78613"/>
                                    <a:gd name="T4" fmla="*/ 46101 w 59944"/>
                                    <a:gd name="T5" fmla="*/ 2286 h 78613"/>
                                    <a:gd name="T6" fmla="*/ 53975 w 59944"/>
                                    <a:gd name="T7" fmla="*/ 7112 h 78613"/>
                                    <a:gd name="T8" fmla="*/ 58547 w 59944"/>
                                    <a:gd name="T9" fmla="*/ 13208 h 78613"/>
                                    <a:gd name="T10" fmla="*/ 59944 w 59944"/>
                                    <a:gd name="T11" fmla="*/ 20193 h 78613"/>
                                    <a:gd name="T12" fmla="*/ 58420 w 59944"/>
                                    <a:gd name="T13" fmla="*/ 27432 h 78613"/>
                                    <a:gd name="T14" fmla="*/ 55245 w 59944"/>
                                    <a:gd name="T15" fmla="*/ 33655 h 78613"/>
                                    <a:gd name="T16" fmla="*/ 50038 w 59944"/>
                                    <a:gd name="T17" fmla="*/ 39497 h 78613"/>
                                    <a:gd name="T18" fmla="*/ 41402 w 59944"/>
                                    <a:gd name="T19" fmla="*/ 45593 h 78613"/>
                                    <a:gd name="T20" fmla="*/ 28067 w 59944"/>
                                    <a:gd name="T21" fmla="*/ 52324 h 78613"/>
                                    <a:gd name="T22" fmla="*/ 12954 w 59944"/>
                                    <a:gd name="T23" fmla="*/ 59055 h 78613"/>
                                    <a:gd name="T24" fmla="*/ 42037 w 59944"/>
                                    <a:gd name="T25" fmla="*/ 70866 h 78613"/>
                                    <a:gd name="T26" fmla="*/ 42799 w 59944"/>
                                    <a:gd name="T27" fmla="*/ 71374 h 78613"/>
                                    <a:gd name="T28" fmla="*/ 43180 w 59944"/>
                                    <a:gd name="T29" fmla="*/ 72390 h 78613"/>
                                    <a:gd name="T30" fmla="*/ 43053 w 59944"/>
                                    <a:gd name="T31" fmla="*/ 73787 h 78613"/>
                                    <a:gd name="T32" fmla="*/ 42545 w 59944"/>
                                    <a:gd name="T33" fmla="*/ 75438 h 78613"/>
                                    <a:gd name="T34" fmla="*/ 41783 w 59944"/>
                                    <a:gd name="T35" fmla="*/ 76962 h 78613"/>
                                    <a:gd name="T36" fmla="*/ 40894 w 59944"/>
                                    <a:gd name="T37" fmla="*/ 78105 h 78613"/>
                                    <a:gd name="T38" fmla="*/ 40005 w 59944"/>
                                    <a:gd name="T39" fmla="*/ 78613 h 78613"/>
                                    <a:gd name="T40" fmla="*/ 39116 w 59944"/>
                                    <a:gd name="T41" fmla="*/ 78486 h 78613"/>
                                    <a:gd name="T42" fmla="*/ 2032 w 59944"/>
                                    <a:gd name="T43" fmla="*/ 63500 h 78613"/>
                                    <a:gd name="T44" fmla="*/ 889 w 59944"/>
                                    <a:gd name="T45" fmla="*/ 62865 h 78613"/>
                                    <a:gd name="T46" fmla="*/ 127 w 59944"/>
                                    <a:gd name="T47" fmla="*/ 61849 h 78613"/>
                                    <a:gd name="T48" fmla="*/ 127 w 59944"/>
                                    <a:gd name="T49" fmla="*/ 60452 h 78613"/>
                                    <a:gd name="T50" fmla="*/ 635 w 59944"/>
                                    <a:gd name="T51" fmla="*/ 58420 h 78613"/>
                                    <a:gd name="T52" fmla="*/ 1524 w 59944"/>
                                    <a:gd name="T53" fmla="*/ 56642 h 78613"/>
                                    <a:gd name="T54" fmla="*/ 2413 w 59944"/>
                                    <a:gd name="T55" fmla="*/ 55372 h 78613"/>
                                    <a:gd name="T56" fmla="*/ 3556 w 59944"/>
                                    <a:gd name="T57" fmla="*/ 54483 h 78613"/>
                                    <a:gd name="T58" fmla="*/ 5080 w 59944"/>
                                    <a:gd name="T59" fmla="*/ 53594 h 78613"/>
                                    <a:gd name="T60" fmla="*/ 24003 w 59944"/>
                                    <a:gd name="T61" fmla="*/ 45339 h 78613"/>
                                    <a:gd name="T62" fmla="*/ 34925 w 59944"/>
                                    <a:gd name="T63" fmla="*/ 39751 h 78613"/>
                                    <a:gd name="T64" fmla="*/ 42037 w 59944"/>
                                    <a:gd name="T65" fmla="*/ 34671 h 78613"/>
                                    <a:gd name="T66" fmla="*/ 46355 w 59944"/>
                                    <a:gd name="T67" fmla="*/ 29845 h 78613"/>
                                    <a:gd name="T68" fmla="*/ 48768 w 59944"/>
                                    <a:gd name="T69" fmla="*/ 25273 h 78613"/>
                                    <a:gd name="T70" fmla="*/ 49657 w 59944"/>
                                    <a:gd name="T71" fmla="*/ 20701 h 78613"/>
                                    <a:gd name="T72" fmla="*/ 48895 w 59944"/>
                                    <a:gd name="T73" fmla="*/ 16383 h 78613"/>
                                    <a:gd name="T74" fmla="*/ 46355 w 59944"/>
                                    <a:gd name="T75" fmla="*/ 12573 h 78613"/>
                                    <a:gd name="T76" fmla="*/ 41783 w 59944"/>
                                    <a:gd name="T77" fmla="*/ 9652 h 78613"/>
                                    <a:gd name="T78" fmla="*/ 35560 w 59944"/>
                                    <a:gd name="T79" fmla="*/ 8128 h 78613"/>
                                    <a:gd name="T80" fmla="*/ 30226 w 59944"/>
                                    <a:gd name="T81" fmla="*/ 8255 h 78613"/>
                                    <a:gd name="T82" fmla="*/ 26289 w 59944"/>
                                    <a:gd name="T83" fmla="*/ 8890 h 78613"/>
                                    <a:gd name="T84" fmla="*/ 23876 w 59944"/>
                                    <a:gd name="T85" fmla="*/ 8890 h 78613"/>
                                    <a:gd name="T86" fmla="*/ 23368 w 59944"/>
                                    <a:gd name="T87" fmla="*/ 8509 h 78613"/>
                                    <a:gd name="T88" fmla="*/ 23114 w 59944"/>
                                    <a:gd name="T89" fmla="*/ 7620 h 78613"/>
                                    <a:gd name="T90" fmla="*/ 23368 w 59944"/>
                                    <a:gd name="T91" fmla="*/ 6223 h 78613"/>
                                    <a:gd name="T92" fmla="*/ 24003 w 59944"/>
                                    <a:gd name="T93" fmla="*/ 4318 h 78613"/>
                                    <a:gd name="T94" fmla="*/ 24638 w 59944"/>
                                    <a:gd name="T95" fmla="*/ 3048 h 78613"/>
                                    <a:gd name="T96" fmla="*/ 25146 w 59944"/>
                                    <a:gd name="T97" fmla="*/ 2159 h 78613"/>
                                    <a:gd name="T98" fmla="*/ 25781 w 59944"/>
                                    <a:gd name="T99" fmla="*/ 1524 h 78613"/>
                                    <a:gd name="T100" fmla="*/ 27051 w 59944"/>
                                    <a:gd name="T101" fmla="*/ 889 h 78613"/>
                                    <a:gd name="T102" fmla="*/ 29718 w 59944"/>
                                    <a:gd name="T103" fmla="*/ 254 h 78613"/>
                                    <a:gd name="T104" fmla="*/ 34290 w 59944"/>
                                    <a:gd name="T105" fmla="*/ 0 h 78613"/>
                                    <a:gd name="T106" fmla="*/ 0 w 59944"/>
                                    <a:gd name="T107" fmla="*/ 0 h 78613"/>
                                    <a:gd name="T108" fmla="*/ 59944 w 59944"/>
                                    <a:gd name="T109"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9944" h="78613">
                                      <a:moveTo>
                                        <a:pt x="34290" y="0"/>
                                      </a:moveTo>
                                      <a:cubicBezTo>
                                        <a:pt x="36068" y="0"/>
                                        <a:pt x="37973" y="127"/>
                                        <a:pt x="40005" y="508"/>
                                      </a:cubicBezTo>
                                      <a:cubicBezTo>
                                        <a:pt x="42037" y="889"/>
                                        <a:pt x="44069" y="1397"/>
                                        <a:pt x="46101" y="2286"/>
                                      </a:cubicBezTo>
                                      <a:cubicBezTo>
                                        <a:pt x="49276" y="3556"/>
                                        <a:pt x="51943" y="5207"/>
                                        <a:pt x="53975" y="7112"/>
                                      </a:cubicBezTo>
                                      <a:cubicBezTo>
                                        <a:pt x="56134" y="9017"/>
                                        <a:pt x="57658" y="11049"/>
                                        <a:pt x="58547" y="13208"/>
                                      </a:cubicBezTo>
                                      <a:cubicBezTo>
                                        <a:pt x="59563" y="15494"/>
                                        <a:pt x="59944" y="17780"/>
                                        <a:pt x="59944" y="20193"/>
                                      </a:cubicBezTo>
                                      <a:cubicBezTo>
                                        <a:pt x="59817" y="22733"/>
                                        <a:pt x="59309" y="25019"/>
                                        <a:pt x="58420" y="27432"/>
                                      </a:cubicBezTo>
                                      <a:cubicBezTo>
                                        <a:pt x="57531" y="29591"/>
                                        <a:pt x="56515" y="31623"/>
                                        <a:pt x="55245" y="33655"/>
                                      </a:cubicBezTo>
                                      <a:cubicBezTo>
                                        <a:pt x="53975" y="35560"/>
                                        <a:pt x="52324" y="37592"/>
                                        <a:pt x="50038" y="39497"/>
                                      </a:cubicBezTo>
                                      <a:cubicBezTo>
                                        <a:pt x="47879" y="41529"/>
                                        <a:pt x="44958" y="43561"/>
                                        <a:pt x="41402" y="45593"/>
                                      </a:cubicBezTo>
                                      <a:cubicBezTo>
                                        <a:pt x="37846" y="47752"/>
                                        <a:pt x="33401" y="49911"/>
                                        <a:pt x="28067" y="52324"/>
                                      </a:cubicBezTo>
                                      <a:lnTo>
                                        <a:pt x="12954" y="59055"/>
                                      </a:lnTo>
                                      <a:lnTo>
                                        <a:pt x="42037" y="70866"/>
                                      </a:lnTo>
                                      <a:cubicBezTo>
                                        <a:pt x="42291" y="70993"/>
                                        <a:pt x="42545" y="71120"/>
                                        <a:pt x="42799" y="71374"/>
                                      </a:cubicBezTo>
                                      <a:cubicBezTo>
                                        <a:pt x="42926" y="71755"/>
                                        <a:pt x="43053" y="72009"/>
                                        <a:pt x="43180" y="72390"/>
                                      </a:cubicBezTo>
                                      <a:cubicBezTo>
                                        <a:pt x="43180" y="72771"/>
                                        <a:pt x="43180" y="73279"/>
                                        <a:pt x="43053" y="73787"/>
                                      </a:cubicBezTo>
                                      <a:cubicBezTo>
                                        <a:pt x="43053" y="74295"/>
                                        <a:pt x="42799" y="74803"/>
                                        <a:pt x="42545" y="75438"/>
                                      </a:cubicBezTo>
                                      <a:cubicBezTo>
                                        <a:pt x="42291" y="76073"/>
                                        <a:pt x="42037" y="76581"/>
                                        <a:pt x="41783" y="76962"/>
                                      </a:cubicBezTo>
                                      <a:cubicBezTo>
                                        <a:pt x="41529" y="77470"/>
                                        <a:pt x="41275" y="77851"/>
                                        <a:pt x="40894" y="78105"/>
                                      </a:cubicBezTo>
                                      <a:cubicBezTo>
                                        <a:pt x="40640" y="78359"/>
                                        <a:pt x="40386" y="78486"/>
                                        <a:pt x="40005" y="78613"/>
                                      </a:cubicBezTo>
                                      <a:cubicBezTo>
                                        <a:pt x="39751" y="78613"/>
                                        <a:pt x="39370" y="78613"/>
                                        <a:pt x="39116" y="78486"/>
                                      </a:cubicBezTo>
                                      <a:lnTo>
                                        <a:pt x="2032" y="63500"/>
                                      </a:lnTo>
                                      <a:cubicBezTo>
                                        <a:pt x="1524" y="63246"/>
                                        <a:pt x="1143" y="63119"/>
                                        <a:pt x="889" y="62865"/>
                                      </a:cubicBezTo>
                                      <a:cubicBezTo>
                                        <a:pt x="508" y="62484"/>
                                        <a:pt x="381" y="62230"/>
                                        <a:pt x="127" y="61849"/>
                                      </a:cubicBezTo>
                                      <a:cubicBezTo>
                                        <a:pt x="0" y="61468"/>
                                        <a:pt x="0" y="60960"/>
                                        <a:pt x="127" y="60452"/>
                                      </a:cubicBezTo>
                                      <a:cubicBezTo>
                                        <a:pt x="127" y="59817"/>
                                        <a:pt x="381" y="59182"/>
                                        <a:pt x="635" y="58420"/>
                                      </a:cubicBezTo>
                                      <a:cubicBezTo>
                                        <a:pt x="1016" y="57785"/>
                                        <a:pt x="1270" y="57150"/>
                                        <a:pt x="1524" y="56642"/>
                                      </a:cubicBezTo>
                                      <a:cubicBezTo>
                                        <a:pt x="1778" y="56134"/>
                                        <a:pt x="2032" y="55753"/>
                                        <a:pt x="2413" y="55372"/>
                                      </a:cubicBezTo>
                                      <a:cubicBezTo>
                                        <a:pt x="2794" y="55118"/>
                                        <a:pt x="3175" y="54737"/>
                                        <a:pt x="3556" y="54483"/>
                                      </a:cubicBezTo>
                                      <a:cubicBezTo>
                                        <a:pt x="3937" y="54229"/>
                                        <a:pt x="4445" y="53975"/>
                                        <a:pt x="5080" y="53594"/>
                                      </a:cubicBezTo>
                                      <a:lnTo>
                                        <a:pt x="24003" y="45339"/>
                                      </a:lnTo>
                                      <a:cubicBezTo>
                                        <a:pt x="28448" y="43434"/>
                                        <a:pt x="32004" y="41529"/>
                                        <a:pt x="34925" y="39751"/>
                                      </a:cubicBezTo>
                                      <a:cubicBezTo>
                                        <a:pt x="37846" y="37973"/>
                                        <a:pt x="40132" y="36322"/>
                                        <a:pt x="42037" y="34671"/>
                                      </a:cubicBezTo>
                                      <a:cubicBezTo>
                                        <a:pt x="43942" y="33020"/>
                                        <a:pt x="45339" y="31369"/>
                                        <a:pt x="46355" y="29845"/>
                                      </a:cubicBezTo>
                                      <a:cubicBezTo>
                                        <a:pt x="47371" y="28194"/>
                                        <a:pt x="48133" y="26670"/>
                                        <a:pt x="48768" y="25273"/>
                                      </a:cubicBezTo>
                                      <a:cubicBezTo>
                                        <a:pt x="49276" y="23749"/>
                                        <a:pt x="49657" y="22225"/>
                                        <a:pt x="49657" y="20701"/>
                                      </a:cubicBezTo>
                                      <a:cubicBezTo>
                                        <a:pt x="49657" y="19177"/>
                                        <a:pt x="49403" y="17780"/>
                                        <a:pt x="48895" y="16383"/>
                                      </a:cubicBezTo>
                                      <a:cubicBezTo>
                                        <a:pt x="48387" y="14986"/>
                                        <a:pt x="47498" y="13716"/>
                                        <a:pt x="46355" y="12573"/>
                                      </a:cubicBezTo>
                                      <a:cubicBezTo>
                                        <a:pt x="45085" y="11303"/>
                                        <a:pt x="43561" y="10414"/>
                                        <a:pt x="41783" y="9652"/>
                                      </a:cubicBezTo>
                                      <a:cubicBezTo>
                                        <a:pt x="39624" y="8763"/>
                                        <a:pt x="37592" y="8255"/>
                                        <a:pt x="35560" y="8128"/>
                                      </a:cubicBezTo>
                                      <a:cubicBezTo>
                                        <a:pt x="33655" y="8128"/>
                                        <a:pt x="31877" y="8128"/>
                                        <a:pt x="30226" y="8255"/>
                                      </a:cubicBezTo>
                                      <a:cubicBezTo>
                                        <a:pt x="28702" y="8382"/>
                                        <a:pt x="27305" y="8636"/>
                                        <a:pt x="26289" y="8890"/>
                                      </a:cubicBezTo>
                                      <a:cubicBezTo>
                                        <a:pt x="25146" y="9144"/>
                                        <a:pt x="24384" y="9144"/>
                                        <a:pt x="23876" y="8890"/>
                                      </a:cubicBezTo>
                                      <a:cubicBezTo>
                                        <a:pt x="23622" y="8890"/>
                                        <a:pt x="23495" y="8636"/>
                                        <a:pt x="23368" y="8509"/>
                                      </a:cubicBezTo>
                                      <a:cubicBezTo>
                                        <a:pt x="23241" y="8255"/>
                                        <a:pt x="23114" y="8001"/>
                                        <a:pt x="23114" y="7620"/>
                                      </a:cubicBezTo>
                                      <a:cubicBezTo>
                                        <a:pt x="23114" y="7239"/>
                                        <a:pt x="23241" y="6731"/>
                                        <a:pt x="23368" y="6223"/>
                                      </a:cubicBezTo>
                                      <a:cubicBezTo>
                                        <a:pt x="23495" y="5715"/>
                                        <a:pt x="23749" y="5080"/>
                                        <a:pt x="24003" y="4318"/>
                                      </a:cubicBezTo>
                                      <a:cubicBezTo>
                                        <a:pt x="24130" y="3810"/>
                                        <a:pt x="24384" y="3429"/>
                                        <a:pt x="24638" y="3048"/>
                                      </a:cubicBezTo>
                                      <a:cubicBezTo>
                                        <a:pt x="24765" y="2667"/>
                                        <a:pt x="25019" y="2286"/>
                                        <a:pt x="25146" y="2159"/>
                                      </a:cubicBezTo>
                                      <a:cubicBezTo>
                                        <a:pt x="25400" y="1905"/>
                                        <a:pt x="25527" y="1651"/>
                                        <a:pt x="25781" y="1524"/>
                                      </a:cubicBezTo>
                                      <a:cubicBezTo>
                                        <a:pt x="26035" y="1270"/>
                                        <a:pt x="26416" y="1143"/>
                                        <a:pt x="27051" y="889"/>
                                      </a:cubicBezTo>
                                      <a:cubicBezTo>
                                        <a:pt x="27559" y="762"/>
                                        <a:pt x="28448" y="508"/>
                                        <a:pt x="29718" y="254"/>
                                      </a:cubicBezTo>
                                      <a:cubicBezTo>
                                        <a:pt x="30988" y="127"/>
                                        <a:pt x="32512" y="0"/>
                                        <a:pt x="3429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44" name="Shape 3109"/>
                              <wps:cNvSpPr>
                                <a:spLocks/>
                              </wps:cNvSpPr>
                              <wps:spPr bwMode="auto">
                                <a:xfrm>
                                  <a:off x="3822" y="831"/>
                                  <a:ext cx="293" cy="719"/>
                                </a:xfrm>
                                <a:custGeom>
                                  <a:avLst/>
                                  <a:gdLst>
                                    <a:gd name="T0" fmla="*/ 29259 w 29259"/>
                                    <a:gd name="T1" fmla="*/ 0 h 71923"/>
                                    <a:gd name="T2" fmla="*/ 29259 w 29259"/>
                                    <a:gd name="T3" fmla="*/ 9270 h 71923"/>
                                    <a:gd name="T4" fmla="*/ 25781 w 29259"/>
                                    <a:gd name="T5" fmla="*/ 11344 h 71923"/>
                                    <a:gd name="T6" fmla="*/ 20193 w 29259"/>
                                    <a:gd name="T7" fmla="*/ 18964 h 71923"/>
                                    <a:gd name="T8" fmla="*/ 15367 w 29259"/>
                                    <a:gd name="T9" fmla="*/ 29124 h 71923"/>
                                    <a:gd name="T10" fmla="*/ 11049 w 29259"/>
                                    <a:gd name="T11" fmla="*/ 42205 h 71923"/>
                                    <a:gd name="T12" fmla="*/ 10033 w 29259"/>
                                    <a:gd name="T13" fmla="*/ 51730 h 71923"/>
                                    <a:gd name="T14" fmla="*/ 12319 w 29259"/>
                                    <a:gd name="T15" fmla="*/ 58334 h 71923"/>
                                    <a:gd name="T16" fmla="*/ 18161 w 29259"/>
                                    <a:gd name="T17" fmla="*/ 62398 h 71923"/>
                                    <a:gd name="T18" fmla="*/ 23622 w 29259"/>
                                    <a:gd name="T19" fmla="*/ 63541 h 71923"/>
                                    <a:gd name="T20" fmla="*/ 28448 w 29259"/>
                                    <a:gd name="T21" fmla="*/ 62398 h 71923"/>
                                    <a:gd name="T22" fmla="*/ 29259 w 29259"/>
                                    <a:gd name="T23" fmla="*/ 61802 h 71923"/>
                                    <a:gd name="T24" fmla="*/ 29259 w 29259"/>
                                    <a:gd name="T25" fmla="*/ 70579 h 71923"/>
                                    <a:gd name="T26" fmla="*/ 26924 w 29259"/>
                                    <a:gd name="T27" fmla="*/ 71542 h 71923"/>
                                    <a:gd name="T28" fmla="*/ 14605 w 29259"/>
                                    <a:gd name="T29" fmla="*/ 69510 h 71923"/>
                                    <a:gd name="T30" fmla="*/ 4953 w 29259"/>
                                    <a:gd name="T31" fmla="*/ 62906 h 71923"/>
                                    <a:gd name="T32" fmla="*/ 635 w 29259"/>
                                    <a:gd name="T33" fmla="*/ 53508 h 71923"/>
                                    <a:gd name="T34" fmla="*/ 1270 w 29259"/>
                                    <a:gd name="T35" fmla="*/ 41189 h 71923"/>
                                    <a:gd name="T36" fmla="*/ 6096 w 29259"/>
                                    <a:gd name="T37" fmla="*/ 26076 h 71923"/>
                                    <a:gd name="T38" fmla="*/ 12954 w 29259"/>
                                    <a:gd name="T39" fmla="*/ 12487 h 71923"/>
                                    <a:gd name="T40" fmla="*/ 21463 w 29259"/>
                                    <a:gd name="T41" fmla="*/ 3216 h 71923"/>
                                    <a:gd name="T42" fmla="*/ 29259 w 29259"/>
                                    <a:gd name="T43" fmla="*/ 0 h 71923"/>
                                    <a:gd name="T44" fmla="*/ 0 w 29259"/>
                                    <a:gd name="T45" fmla="*/ 0 h 71923"/>
                                    <a:gd name="T46" fmla="*/ 29259 w 29259"/>
                                    <a:gd name="T47" fmla="*/ 71923 h 7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259" h="71923">
                                      <a:moveTo>
                                        <a:pt x="29259" y="0"/>
                                      </a:moveTo>
                                      <a:lnTo>
                                        <a:pt x="29259" y="9270"/>
                                      </a:lnTo>
                                      <a:lnTo>
                                        <a:pt x="25781" y="11344"/>
                                      </a:lnTo>
                                      <a:cubicBezTo>
                                        <a:pt x="23749" y="13249"/>
                                        <a:pt x="21844" y="15789"/>
                                        <a:pt x="20193" y="18964"/>
                                      </a:cubicBezTo>
                                      <a:cubicBezTo>
                                        <a:pt x="18542" y="22012"/>
                                        <a:pt x="16891" y="25441"/>
                                        <a:pt x="15367" y="29124"/>
                                      </a:cubicBezTo>
                                      <a:cubicBezTo>
                                        <a:pt x="13335" y="34077"/>
                                        <a:pt x="11938" y="38522"/>
                                        <a:pt x="11049" y="42205"/>
                                      </a:cubicBezTo>
                                      <a:cubicBezTo>
                                        <a:pt x="10160" y="45888"/>
                                        <a:pt x="9779" y="49063"/>
                                        <a:pt x="10033" y="51730"/>
                                      </a:cubicBezTo>
                                      <a:cubicBezTo>
                                        <a:pt x="10287" y="54397"/>
                                        <a:pt x="11049" y="56556"/>
                                        <a:pt x="12319" y="58334"/>
                                      </a:cubicBezTo>
                                      <a:cubicBezTo>
                                        <a:pt x="13716" y="59985"/>
                                        <a:pt x="15621" y="61382"/>
                                        <a:pt x="18161" y="62398"/>
                                      </a:cubicBezTo>
                                      <a:cubicBezTo>
                                        <a:pt x="20066" y="63160"/>
                                        <a:pt x="21844" y="63541"/>
                                        <a:pt x="23622" y="63541"/>
                                      </a:cubicBezTo>
                                      <a:cubicBezTo>
                                        <a:pt x="25273" y="63414"/>
                                        <a:pt x="26924" y="63033"/>
                                        <a:pt x="28448" y="62398"/>
                                      </a:cubicBezTo>
                                      <a:lnTo>
                                        <a:pt x="29259" y="61802"/>
                                      </a:lnTo>
                                      <a:lnTo>
                                        <a:pt x="29259" y="70579"/>
                                      </a:lnTo>
                                      <a:lnTo>
                                        <a:pt x="26924" y="71542"/>
                                      </a:lnTo>
                                      <a:cubicBezTo>
                                        <a:pt x="23114" y="71923"/>
                                        <a:pt x="19050" y="71288"/>
                                        <a:pt x="14605" y="69510"/>
                                      </a:cubicBezTo>
                                      <a:cubicBezTo>
                                        <a:pt x="10414" y="67732"/>
                                        <a:pt x="7239" y="65573"/>
                                        <a:pt x="4953" y="62906"/>
                                      </a:cubicBezTo>
                                      <a:cubicBezTo>
                                        <a:pt x="2667" y="60239"/>
                                        <a:pt x="1270" y="57064"/>
                                        <a:pt x="635" y="53508"/>
                                      </a:cubicBezTo>
                                      <a:cubicBezTo>
                                        <a:pt x="0" y="49825"/>
                                        <a:pt x="254" y="45761"/>
                                        <a:pt x="1270" y="41189"/>
                                      </a:cubicBezTo>
                                      <a:cubicBezTo>
                                        <a:pt x="2159" y="36617"/>
                                        <a:pt x="3810" y="31537"/>
                                        <a:pt x="6096" y="26076"/>
                                      </a:cubicBezTo>
                                      <a:cubicBezTo>
                                        <a:pt x="8128" y="20996"/>
                                        <a:pt x="10414" y="16424"/>
                                        <a:pt x="12954" y="12487"/>
                                      </a:cubicBezTo>
                                      <a:cubicBezTo>
                                        <a:pt x="15494" y="8550"/>
                                        <a:pt x="18288" y="5502"/>
                                        <a:pt x="21463" y="3216"/>
                                      </a:cubicBezTo>
                                      <a:lnTo>
                                        <a:pt x="2925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45" name="Shape 3110"/>
                              <wps:cNvSpPr>
                                <a:spLocks/>
                              </wps:cNvSpPr>
                              <wps:spPr bwMode="auto">
                                <a:xfrm>
                                  <a:off x="3578" y="600"/>
                                  <a:ext cx="292" cy="720"/>
                                </a:xfrm>
                                <a:custGeom>
                                  <a:avLst/>
                                  <a:gdLst>
                                    <a:gd name="T0" fmla="*/ 2363 w 29287"/>
                                    <a:gd name="T1" fmla="*/ 381 h 71934"/>
                                    <a:gd name="T2" fmla="*/ 14555 w 29287"/>
                                    <a:gd name="T3" fmla="*/ 2413 h 71934"/>
                                    <a:gd name="T4" fmla="*/ 24335 w 29287"/>
                                    <a:gd name="T5" fmla="*/ 9017 h 71934"/>
                                    <a:gd name="T6" fmla="*/ 28653 w 29287"/>
                                    <a:gd name="T7" fmla="*/ 18415 h 71934"/>
                                    <a:gd name="T8" fmla="*/ 28017 w 29287"/>
                                    <a:gd name="T9" fmla="*/ 30734 h 71934"/>
                                    <a:gd name="T10" fmla="*/ 23191 w 29287"/>
                                    <a:gd name="T11" fmla="*/ 45847 h 71934"/>
                                    <a:gd name="T12" fmla="*/ 16333 w 29287"/>
                                    <a:gd name="T13" fmla="*/ 59436 h 71934"/>
                                    <a:gd name="T14" fmla="*/ 7824 w 29287"/>
                                    <a:gd name="T15" fmla="*/ 68707 h 71934"/>
                                    <a:gd name="T16" fmla="*/ 0 w 29287"/>
                                    <a:gd name="T17" fmla="*/ 71934 h 71934"/>
                                    <a:gd name="T18" fmla="*/ 0 w 29287"/>
                                    <a:gd name="T19" fmla="*/ 63157 h 71934"/>
                                    <a:gd name="T20" fmla="*/ 3506 w 29287"/>
                                    <a:gd name="T21" fmla="*/ 60579 h 71934"/>
                                    <a:gd name="T22" fmla="*/ 7316 w 29287"/>
                                    <a:gd name="T23" fmla="*/ 55880 h 71934"/>
                                    <a:gd name="T24" fmla="*/ 10745 w 29287"/>
                                    <a:gd name="T25" fmla="*/ 49911 h 71934"/>
                                    <a:gd name="T26" fmla="*/ 13920 w 29287"/>
                                    <a:gd name="T27" fmla="*/ 42799 h 71934"/>
                                    <a:gd name="T28" fmla="*/ 17223 w 29287"/>
                                    <a:gd name="T29" fmla="*/ 33655 h 71934"/>
                                    <a:gd name="T30" fmla="*/ 19000 w 29287"/>
                                    <a:gd name="T31" fmla="*/ 26162 h 71934"/>
                                    <a:gd name="T32" fmla="*/ 19254 w 29287"/>
                                    <a:gd name="T33" fmla="*/ 20193 h 71934"/>
                                    <a:gd name="T34" fmla="*/ 18111 w 29287"/>
                                    <a:gd name="T35" fmla="*/ 15494 h 71934"/>
                                    <a:gd name="T36" fmla="*/ 15317 w 29287"/>
                                    <a:gd name="T37" fmla="*/ 11938 h 71934"/>
                                    <a:gd name="T38" fmla="*/ 11126 w 29287"/>
                                    <a:gd name="T39" fmla="*/ 9525 h 71934"/>
                                    <a:gd name="T40" fmla="*/ 3125 w 29287"/>
                                    <a:gd name="T41" fmla="*/ 8763 h 71934"/>
                                    <a:gd name="T42" fmla="*/ 0 w 29287"/>
                                    <a:gd name="T43" fmla="*/ 10626 h 71934"/>
                                    <a:gd name="T44" fmla="*/ 0 w 29287"/>
                                    <a:gd name="T45" fmla="*/ 1356 h 71934"/>
                                    <a:gd name="T46" fmla="*/ 2363 w 29287"/>
                                    <a:gd name="T47" fmla="*/ 381 h 71934"/>
                                    <a:gd name="T48" fmla="*/ 0 w 29287"/>
                                    <a:gd name="T49" fmla="*/ 0 h 71934"/>
                                    <a:gd name="T50" fmla="*/ 29287 w 29287"/>
                                    <a:gd name="T51" fmla="*/ 71934 h 71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87" h="71934">
                                      <a:moveTo>
                                        <a:pt x="2363" y="381"/>
                                      </a:moveTo>
                                      <a:cubicBezTo>
                                        <a:pt x="6173" y="0"/>
                                        <a:pt x="10237" y="635"/>
                                        <a:pt x="14555" y="2413"/>
                                      </a:cubicBezTo>
                                      <a:cubicBezTo>
                                        <a:pt x="18873" y="4191"/>
                                        <a:pt x="22048" y="6350"/>
                                        <a:pt x="24335" y="9017"/>
                                      </a:cubicBezTo>
                                      <a:cubicBezTo>
                                        <a:pt x="26620" y="11684"/>
                                        <a:pt x="28017" y="14859"/>
                                        <a:pt x="28653" y="18415"/>
                                      </a:cubicBezTo>
                                      <a:cubicBezTo>
                                        <a:pt x="29287" y="22098"/>
                                        <a:pt x="29034" y="26162"/>
                                        <a:pt x="28017" y="30734"/>
                                      </a:cubicBezTo>
                                      <a:cubicBezTo>
                                        <a:pt x="27129" y="35306"/>
                                        <a:pt x="25478" y="40386"/>
                                        <a:pt x="23191" y="45847"/>
                                      </a:cubicBezTo>
                                      <a:cubicBezTo>
                                        <a:pt x="21160" y="51054"/>
                                        <a:pt x="18873" y="55499"/>
                                        <a:pt x="16333" y="59436"/>
                                      </a:cubicBezTo>
                                      <a:cubicBezTo>
                                        <a:pt x="13793" y="63373"/>
                                        <a:pt x="10999" y="66421"/>
                                        <a:pt x="7824" y="68707"/>
                                      </a:cubicBezTo>
                                      <a:lnTo>
                                        <a:pt x="0" y="71934"/>
                                      </a:lnTo>
                                      <a:lnTo>
                                        <a:pt x="0" y="63157"/>
                                      </a:lnTo>
                                      <a:lnTo>
                                        <a:pt x="3506" y="60579"/>
                                      </a:lnTo>
                                      <a:cubicBezTo>
                                        <a:pt x="4776" y="59309"/>
                                        <a:pt x="6173" y="57658"/>
                                        <a:pt x="7316" y="55880"/>
                                      </a:cubicBezTo>
                                      <a:cubicBezTo>
                                        <a:pt x="8586" y="54102"/>
                                        <a:pt x="9729" y="52070"/>
                                        <a:pt x="10745" y="49911"/>
                                      </a:cubicBezTo>
                                      <a:cubicBezTo>
                                        <a:pt x="11888" y="47625"/>
                                        <a:pt x="12904" y="45339"/>
                                        <a:pt x="13920" y="42799"/>
                                      </a:cubicBezTo>
                                      <a:cubicBezTo>
                                        <a:pt x="15191" y="39497"/>
                                        <a:pt x="16333" y="36449"/>
                                        <a:pt x="17223" y="33655"/>
                                      </a:cubicBezTo>
                                      <a:cubicBezTo>
                                        <a:pt x="17985" y="30861"/>
                                        <a:pt x="18619" y="28448"/>
                                        <a:pt x="19000" y="26162"/>
                                      </a:cubicBezTo>
                                      <a:cubicBezTo>
                                        <a:pt x="19254" y="24003"/>
                                        <a:pt x="19381" y="21971"/>
                                        <a:pt x="19254" y="20193"/>
                                      </a:cubicBezTo>
                                      <a:cubicBezTo>
                                        <a:pt x="19128" y="18415"/>
                                        <a:pt x="18747" y="16891"/>
                                        <a:pt x="18111" y="15494"/>
                                      </a:cubicBezTo>
                                      <a:cubicBezTo>
                                        <a:pt x="17349" y="14097"/>
                                        <a:pt x="16460" y="12954"/>
                                        <a:pt x="15317" y="11938"/>
                                      </a:cubicBezTo>
                                      <a:cubicBezTo>
                                        <a:pt x="14174" y="11049"/>
                                        <a:pt x="12778" y="10160"/>
                                        <a:pt x="11126" y="9525"/>
                                      </a:cubicBezTo>
                                      <a:cubicBezTo>
                                        <a:pt x="8205" y="8382"/>
                                        <a:pt x="5538" y="8128"/>
                                        <a:pt x="3125" y="8763"/>
                                      </a:cubicBezTo>
                                      <a:lnTo>
                                        <a:pt x="0" y="10626"/>
                                      </a:lnTo>
                                      <a:lnTo>
                                        <a:pt x="0" y="1356"/>
                                      </a:lnTo>
                                      <a:lnTo>
                                        <a:pt x="2363"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946" name="Shape 3111"/>
                              <wps:cNvSpPr>
                                <a:spLocks/>
                              </wps:cNvSpPr>
                              <wps:spPr bwMode="auto">
                                <a:xfrm>
                                  <a:off x="4115" y="817"/>
                                  <a:ext cx="291" cy="720"/>
                                </a:xfrm>
                                <a:custGeom>
                                  <a:avLst/>
                                  <a:gdLst>
                                    <a:gd name="T0" fmla="*/ 2364 w 29161"/>
                                    <a:gd name="T1" fmla="*/ 381 h 71935"/>
                                    <a:gd name="T2" fmla="*/ 14556 w 29161"/>
                                    <a:gd name="T3" fmla="*/ 2413 h 71935"/>
                                    <a:gd name="T4" fmla="*/ 24335 w 29161"/>
                                    <a:gd name="T5" fmla="*/ 9017 h 71935"/>
                                    <a:gd name="T6" fmla="*/ 28653 w 29161"/>
                                    <a:gd name="T7" fmla="*/ 18415 h 71935"/>
                                    <a:gd name="T8" fmla="*/ 28018 w 29161"/>
                                    <a:gd name="T9" fmla="*/ 30734 h 71935"/>
                                    <a:gd name="T10" fmla="*/ 23192 w 29161"/>
                                    <a:gd name="T11" fmla="*/ 45847 h 71935"/>
                                    <a:gd name="T12" fmla="*/ 16334 w 29161"/>
                                    <a:gd name="T13" fmla="*/ 59436 h 71935"/>
                                    <a:gd name="T14" fmla="*/ 7825 w 29161"/>
                                    <a:gd name="T15" fmla="*/ 68707 h 71935"/>
                                    <a:gd name="T16" fmla="*/ 0 w 29161"/>
                                    <a:gd name="T17" fmla="*/ 71935 h 71935"/>
                                    <a:gd name="T18" fmla="*/ 0 w 29161"/>
                                    <a:gd name="T19" fmla="*/ 63158 h 71935"/>
                                    <a:gd name="T20" fmla="*/ 3507 w 29161"/>
                                    <a:gd name="T21" fmla="*/ 60579 h 71935"/>
                                    <a:gd name="T22" fmla="*/ 7317 w 29161"/>
                                    <a:gd name="T23" fmla="*/ 55880 h 71935"/>
                                    <a:gd name="T24" fmla="*/ 10746 w 29161"/>
                                    <a:gd name="T25" fmla="*/ 49784 h 71935"/>
                                    <a:gd name="T26" fmla="*/ 13921 w 29161"/>
                                    <a:gd name="T27" fmla="*/ 42799 h 71935"/>
                                    <a:gd name="T28" fmla="*/ 17096 w 29161"/>
                                    <a:gd name="T29" fmla="*/ 33655 h 71935"/>
                                    <a:gd name="T30" fmla="*/ 18874 w 29161"/>
                                    <a:gd name="T31" fmla="*/ 26162 h 71935"/>
                                    <a:gd name="T32" fmla="*/ 19255 w 29161"/>
                                    <a:gd name="T33" fmla="*/ 20193 h 71935"/>
                                    <a:gd name="T34" fmla="*/ 17985 w 29161"/>
                                    <a:gd name="T35" fmla="*/ 15494 h 71935"/>
                                    <a:gd name="T36" fmla="*/ 15318 w 29161"/>
                                    <a:gd name="T37" fmla="*/ 11938 h 71935"/>
                                    <a:gd name="T38" fmla="*/ 11127 w 29161"/>
                                    <a:gd name="T39" fmla="*/ 9525 h 71935"/>
                                    <a:gd name="T40" fmla="*/ 3126 w 29161"/>
                                    <a:gd name="T41" fmla="*/ 8763 h 71935"/>
                                    <a:gd name="T42" fmla="*/ 0 w 29161"/>
                                    <a:gd name="T43" fmla="*/ 10626 h 71935"/>
                                    <a:gd name="T44" fmla="*/ 0 w 29161"/>
                                    <a:gd name="T45" fmla="*/ 1356 h 71935"/>
                                    <a:gd name="T46" fmla="*/ 2364 w 29161"/>
                                    <a:gd name="T47" fmla="*/ 381 h 71935"/>
                                    <a:gd name="T48" fmla="*/ 0 w 29161"/>
                                    <a:gd name="T49" fmla="*/ 0 h 71935"/>
                                    <a:gd name="T50" fmla="*/ 29161 w 29161"/>
                                    <a:gd name="T51" fmla="*/ 71935 h 7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161" h="71935">
                                      <a:moveTo>
                                        <a:pt x="2364" y="381"/>
                                      </a:moveTo>
                                      <a:cubicBezTo>
                                        <a:pt x="6047" y="0"/>
                                        <a:pt x="10111" y="635"/>
                                        <a:pt x="14556" y="2413"/>
                                      </a:cubicBezTo>
                                      <a:cubicBezTo>
                                        <a:pt x="18874" y="4191"/>
                                        <a:pt x="22049" y="6350"/>
                                        <a:pt x="24335" y="9017"/>
                                      </a:cubicBezTo>
                                      <a:cubicBezTo>
                                        <a:pt x="26621" y="11684"/>
                                        <a:pt x="28018" y="14859"/>
                                        <a:pt x="28653" y="18415"/>
                                      </a:cubicBezTo>
                                      <a:cubicBezTo>
                                        <a:pt x="29161" y="22098"/>
                                        <a:pt x="29034" y="26162"/>
                                        <a:pt x="28018" y="30734"/>
                                      </a:cubicBezTo>
                                      <a:cubicBezTo>
                                        <a:pt x="27002" y="35306"/>
                                        <a:pt x="25478" y="40259"/>
                                        <a:pt x="23192" y="45847"/>
                                      </a:cubicBezTo>
                                      <a:cubicBezTo>
                                        <a:pt x="21160" y="50927"/>
                                        <a:pt x="18874" y="55499"/>
                                        <a:pt x="16334" y="59436"/>
                                      </a:cubicBezTo>
                                      <a:cubicBezTo>
                                        <a:pt x="13794" y="63373"/>
                                        <a:pt x="11000" y="66421"/>
                                        <a:pt x="7825" y="68707"/>
                                      </a:cubicBezTo>
                                      <a:lnTo>
                                        <a:pt x="0" y="71935"/>
                                      </a:lnTo>
                                      <a:lnTo>
                                        <a:pt x="0" y="63158"/>
                                      </a:lnTo>
                                      <a:lnTo>
                                        <a:pt x="3507" y="60579"/>
                                      </a:lnTo>
                                      <a:cubicBezTo>
                                        <a:pt x="4777" y="59309"/>
                                        <a:pt x="6047" y="57658"/>
                                        <a:pt x="7317" y="55880"/>
                                      </a:cubicBezTo>
                                      <a:cubicBezTo>
                                        <a:pt x="8460" y="54102"/>
                                        <a:pt x="9603" y="52070"/>
                                        <a:pt x="10746" y="49784"/>
                                      </a:cubicBezTo>
                                      <a:cubicBezTo>
                                        <a:pt x="11762" y="47625"/>
                                        <a:pt x="12905" y="45212"/>
                                        <a:pt x="13921" y="42799"/>
                                      </a:cubicBezTo>
                                      <a:cubicBezTo>
                                        <a:pt x="15191" y="39370"/>
                                        <a:pt x="16334" y="36322"/>
                                        <a:pt x="17096" y="33655"/>
                                      </a:cubicBezTo>
                                      <a:cubicBezTo>
                                        <a:pt x="17985" y="30861"/>
                                        <a:pt x="18620" y="28321"/>
                                        <a:pt x="18874" y="26162"/>
                                      </a:cubicBezTo>
                                      <a:cubicBezTo>
                                        <a:pt x="19255" y="23876"/>
                                        <a:pt x="19382" y="21971"/>
                                        <a:pt x="19255" y="20193"/>
                                      </a:cubicBezTo>
                                      <a:cubicBezTo>
                                        <a:pt x="19128" y="18415"/>
                                        <a:pt x="18620" y="16891"/>
                                        <a:pt x="17985" y="15494"/>
                                      </a:cubicBezTo>
                                      <a:cubicBezTo>
                                        <a:pt x="17350" y="14097"/>
                                        <a:pt x="16461" y="12954"/>
                                        <a:pt x="15318" y="11938"/>
                                      </a:cubicBezTo>
                                      <a:cubicBezTo>
                                        <a:pt x="14175" y="11049"/>
                                        <a:pt x="12778" y="10160"/>
                                        <a:pt x="11127" y="9525"/>
                                      </a:cubicBezTo>
                                      <a:cubicBezTo>
                                        <a:pt x="8206" y="8382"/>
                                        <a:pt x="5539" y="8001"/>
                                        <a:pt x="3126" y="8763"/>
                                      </a:cubicBezTo>
                                      <a:lnTo>
                                        <a:pt x="0" y="10626"/>
                                      </a:lnTo>
                                      <a:lnTo>
                                        <a:pt x="0" y="1356"/>
                                      </a:lnTo>
                                      <a:lnTo>
                                        <a:pt x="2364"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929383" id="Группа 47095" o:spid="_x0000_s1641" style="width:69.45pt;height:67.95pt;mso-position-horizontal-relative:char;mso-position-vertical-relative:line" coordsize="8819,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">
                      <v:shape id="Shape 3039" o:spid="_x0000_s1642" style="position:absolute;left:4650;top:2774;width:396;height:46;visibility:visible;mso-wrap-style:square;v-text-anchor:top" coordsize="3962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" path="m,l39624,4572e" filled="f" strokecolor="#d9d9d9">
                        <v:path arrowok="t" o:connecttype="custom" o:connectlocs="0,0;396,46" o:connectangles="0,0" textboxrect="0,0,39624,4572"/>
                      </v:shape>
                      <v:shape id="Shape 3040" o:spid="_x0000_s1643" style="position:absolute;left:5046;top:2820;width:351;height:153;visibility:visible;mso-wrap-style:square;v-text-anchor:top" coordsize="35052,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" path="m,l35052,15239e" filled="f" strokecolor="#d9d9d9">
                        <v:path arrowok="t" o:connecttype="custom" o:connectlocs="0,0;351,153" o:connectangles="0,0" textboxrect="0,0,35052,15239"/>
                      </v:shape>
                      <v:shape id="Shape 3041" o:spid="_x0000_s1644" style="position:absolute;left:5397;top:2973;width:320;height:228;visibility:visible;mso-wrap-style:square;v-text-anchor:top" coordsize="3200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" path="m,l32004,22861e" filled="f" strokecolor="#d9d9d9">
                        <v:path arrowok="t" o:connecttype="custom" o:connectlocs="0,0;320,228" o:connectangles="0,0" textboxrect="0,0,32004,22861"/>
                      </v:shape>
                      <v:shape id="Shape 3042" o:spid="_x0000_s1645" style="position:absolute;left:5717;top:3201;width:229;height:320;visibility:visible;mso-wrap-style:square;v-text-anchor:top" coordsize="2286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" path="m,l22860,32004e" filled="f" strokecolor="#d9d9d9">
                        <v:path arrowok="t" o:connecttype="custom" o:connectlocs="0,0;229,320" o:connectangles="0,0" textboxrect="0,0,22860,32004"/>
                      </v:shape>
                      <v:shape id="Shape 3043" o:spid="_x0000_s1646" style="position:absolute;left:5946;top:3521;width:152;height:366;visibility:visible;mso-wrap-style:square;v-text-anchor:top" coordsize="1524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" path="m,l15240,36576e" filled="f" strokecolor="#d9d9d9">
                        <v:path arrowok="t" o:connecttype="custom" o:connectlocs="0,0;152,366" o:connectangles="0,0" textboxrect="0,0,15240,36576"/>
                      </v:shape>
                      <v:shape id="Shape 3044" o:spid="_x0000_s1647" style="position:absolute;left:6098;top:3887;width:61;height:381;visibility:visible;mso-wrap-style:square;v-text-anchor:top" coordsize="609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" path="m,l6096,38100e" filled="f" strokecolor="#d9d9d9">
                        <v:path arrowok="t" o:connecttype="custom" o:connectlocs="0,0;61,381" o:connectangles="0,0" textboxrect="0,0,6096,38100"/>
                      </v:shape>
                      <v:shape id="Shape 3045" o:spid="_x0000_s1648" style="position:absolute;left:6098;top:4268;width:61;height:381;visibility:visible;mso-wrap-style:square;v-text-anchor:top" coordsize="609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" path="m6096,l,38100e" filled="f" strokecolor="#d9d9d9">
                        <v:path arrowok="t" o:connecttype="custom" o:connectlocs="61,0;0,381" o:connectangles="0,0" textboxrect="0,0,6096,38100"/>
                      </v:shape>
                      <v:shape id="Shape 3046" o:spid="_x0000_s1649" style="position:absolute;left:5946;top:4649;width:152;height:366;visibility:visible;mso-wrap-style:square;v-text-anchor:top" coordsize="1524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" path="m15240,l,36576e" filled="f" strokecolor="#d9d9d9">
                        <v:path arrowok="t" o:connecttype="custom" o:connectlocs="152,0;0,366" o:connectangles="0,0" textboxrect="0,0,15240,36576"/>
                      </v:shape>
                      <v:shape id="Shape 3047" o:spid="_x0000_s1650" style="position:absolute;left:5717;top:5015;width:229;height:320;visibility:visible;mso-wrap-style:square;v-text-anchor:top" coordsize="22860,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" path="m22860,l,32003e" filled="f" strokecolor="#d9d9d9">
                        <v:path arrowok="t" o:connecttype="custom" o:connectlocs="229,0;0,320" o:connectangles="0,0" textboxrect="0,0,22860,32003"/>
                      </v:shape>
                      <v:shape id="Shape 3048" o:spid="_x0000_s1651" style="position:absolute;left:5397;top:5335;width:320;height:228;visibility:visible;mso-wrap-style:square;v-text-anchor:top" coordsize="3200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" path="m32004,l,22860e" filled="f" strokecolor="#d9d9d9">
                        <v:path arrowok="t" o:connecttype="custom" o:connectlocs="320,0;0,228" o:connectangles="0,0" textboxrect="0,0,32004,22860"/>
                      </v:shape>
                      <v:shape id="Shape 3049" o:spid="_x0000_s1652" style="position:absolute;left:5046;top:5563;width:351;height:153;visibility:visible;mso-wrap-style:square;v-text-anchor:top" coordsize="3505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" path="m35052,l,15240e" filled="f" strokecolor="#d9d9d9">
                        <v:path arrowok="t" o:connecttype="custom" o:connectlocs="351,0;0,153" o:connectangles="0,0" textboxrect="0,0,35052,15240"/>
                      </v:shape>
                      <v:shape id="Shape 3050" o:spid="_x0000_s1653" style="position:absolute;left:4650;top:5716;width:396;height:45;visibility:visible;mso-wrap-style:square;v-text-anchor:top" coordsize="3962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" path="m39624,l,4572e" filled="f" strokecolor="#d9d9d9">
                        <v:path arrowok="t" o:connecttype="custom" o:connectlocs="396,0;0,45" o:connectangles="0,0" textboxrect="0,0,39624,4572"/>
                      </v:shape>
                      <v:shape id="Shape 3051" o:spid="_x0000_s1654" style="position:absolute;left:4269;top:5716;width:381;height:45;visibility:visible;mso-wrap-style:square;v-text-anchor:top" coordsize="3810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" path="m38100,4572l,e" filled="f" strokecolor="#d9d9d9">
                        <v:path arrowok="t" o:connecttype="custom" o:connectlocs="381,45;0,0" o:connectangles="0,0" textboxrect="0,0,38100,4572"/>
                      </v:shape>
                      <v:shape id="Shape 3052" o:spid="_x0000_s1655" style="position:absolute;left:3903;top:5563;width:366;height:153;visibility:visible;mso-wrap-style:square;v-text-anchor:top" coordsize="3657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" path="m36576,15240l,e" filled="f" strokecolor="#d9d9d9">
                        <v:path arrowok="t" o:connecttype="custom" o:connectlocs="366,153;0,0" o:connectangles="0,0" textboxrect="0,0,36576,15240"/>
                      </v:shape>
                      <v:shape id="Shape 3053" o:spid="_x0000_s1656" style="position:absolute;left:3599;top:5335;width:304;height:228;visibility:visible;mso-wrap-style:square;v-text-anchor:top" coordsize="304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" path="m30480,22860l,e" filled="f" strokecolor="#d9d9d9">
                        <v:path arrowok="t" o:connecttype="custom" o:connectlocs="304,228;0,0" o:connectangles="0,0" textboxrect="0,0,30480,22860"/>
                      </v:shape>
                      <v:shape id="Shape 3054" o:spid="_x0000_s1657" style="position:absolute;left:3355;top:5015;width:244;height:320;visibility:visible;mso-wrap-style:square;v-text-anchor:top" coordsize="24384,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" path="m24384,32003l,e" filled="f" strokecolor="#d9d9d9">
                        <v:path arrowok="t" o:connecttype="custom" o:connectlocs="244,320;0,0" o:connectangles="0,0" textboxrect="0,0,24384,32003"/>
                      </v:shape>
                      <v:shape id="Shape 3055" o:spid="_x0000_s1658" style="position:absolute;left:3202;top:4649;width:153;height:366;visibility:visible;mso-wrap-style:square;v-text-anchor:top" coordsize="1524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" path="m15240,36576l,e" filled="f" strokecolor="#d9d9d9">
                        <v:path arrowok="t" o:connecttype="custom" o:connectlocs="153,366;0,0" o:connectangles="0,0" textboxrect="0,0,15240,36576"/>
                      </v:shape>
                      <v:shape id="Shape 3056" o:spid="_x0000_s1659" style="position:absolute;left:3157;top:4268;width:45;height:381;visibility:visible;mso-wrap-style:square;v-text-anchor:top" coordsize="457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" path="m4572,38100l,e" filled="f" strokecolor="#d9d9d9">
                        <v:path arrowok="t" o:connecttype="custom" o:connectlocs="45,381;0,0" o:connectangles="0,0" textboxrect="0,0,4572,38100"/>
                      </v:shape>
                      <v:shape id="Shape 3057" o:spid="_x0000_s1660" style="position:absolute;left:3157;top:3887;width:45;height:381;visibility:visible;mso-wrap-style:square;v-text-anchor:top" coordsize="457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" path="m,38100l4572,e" filled="f" strokecolor="#d9d9d9">
                        <v:path arrowok="t" o:connecttype="custom" o:connectlocs="0,381;45,0" o:connectangles="0,0" textboxrect="0,0,4572,38100"/>
                      </v:shape>
                      <v:shape id="Shape 3058" o:spid="_x0000_s1661" style="position:absolute;left:3202;top:3521;width:153;height:366;visibility:visible;mso-wrap-style:square;v-text-anchor:top" coordsize="1524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" path="m,36576l15240,e" filled="f" strokecolor="#d9d9d9">
                        <v:path arrowok="t" o:connecttype="custom" o:connectlocs="0,366;153,0" o:connectangles="0,0" textboxrect="0,0,15240,36576"/>
                      </v:shape>
                      <v:shape id="Shape 3059" o:spid="_x0000_s1662" style="position:absolute;left:3355;top:3201;width:244;height:320;visibility:visible;mso-wrap-style:square;v-text-anchor:top" coordsize="2438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" path="m,32004l24384,e" filled="f" strokecolor="#d9d9d9">
                        <v:path arrowok="t" o:connecttype="custom" o:connectlocs="0,320;244,0" o:connectangles="0,0" textboxrect="0,0,24384,32004"/>
                      </v:shape>
                      <v:shape id="Shape 3060" o:spid="_x0000_s1663" style="position:absolute;left:3599;top:2973;width:304;height:228;visibility:visible;mso-wrap-style:square;v-text-anchor:top" coordsize="30480,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" path="m,22861l30480,e" filled="f" strokecolor="#d9d9d9">
                        <v:path arrowok="t" o:connecttype="custom" o:connectlocs="0,228;304,0" o:connectangles="0,0" textboxrect="0,0,30480,22861"/>
                      </v:shape>
                      <v:shape id="Shape 3061" o:spid="_x0000_s1664" style="position:absolute;left:3903;top:2820;width:366;height:153;visibility:visible;mso-wrap-style:square;v-text-anchor:top" coordsize="36576,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" path="m,15239l36576,e" filled="f" strokecolor="#d9d9d9">
                        <v:path arrowok="t" o:connecttype="custom" o:connectlocs="0,153;366,0" o:connectangles="0,0" textboxrect="0,0,36576,15239"/>
                      </v:shape>
                      <v:shape id="Shape 3062" o:spid="_x0000_s1665" style="position:absolute;left:4269;top:2774;width:381;height:46;visibility:visible;mso-wrap-style:square;v-text-anchor:top" coordsize="3810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" path="m,4572l38100,e" filled="f" strokecolor="#d9d9d9">
                        <v:path arrowok="t" o:connecttype="custom" o:connectlocs="0,46;381,0" o:connectangles="0,0" textboxrect="0,0,38100,4572"/>
                      </v:shape>
                      <v:shape id="Shape 3063" o:spid="_x0000_s1666" style="position:absolute;left:4650;top:1271;width:777;height:101;visibility:visible;mso-wrap-style:square;v-text-anchor:top" coordsize="7772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" path="m,l77724,10160e" filled="f" strokecolor="#d9d9d9">
                        <v:path arrowok="t" o:connecttype="custom" o:connectlocs="0,0;777,101" o:connectangles="0,0" textboxrect="0,0,77724,10160"/>
                      </v:shape>
                      <v:shape id="Shape 3064" o:spid="_x0000_s1667" style="position:absolute;left:5427;top:1372;width:732;height:305;visibility:visible;mso-wrap-style:square;v-text-anchor:top" coordsize="7315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" path="m,l73152,30480e" filled="f" strokecolor="#d9d9d9">
                        <v:path arrowok="t" o:connecttype="custom" o:connectlocs="0,0;732,305" o:connectangles="0,0" textboxrect="0,0,73152,30480"/>
                      </v:shape>
                      <v:shape id="Shape 3065" o:spid="_x0000_s1668" style="position:absolute;left:6159;top:1677;width:610;height:473;visibility:visible;mso-wrap-style:square;v-text-anchor:top" coordsize="6096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" path="m,l60960,47244e" filled="f" strokecolor="#d9d9d9">
                        <v:path arrowok="t" o:connecttype="custom" o:connectlocs="0,0;610,473" o:connectangles="0,0" textboxrect="0,0,60960,47244"/>
                      </v:shape>
                      <v:shape id="Shape 3066" o:spid="_x0000_s1669" style="position:absolute;left:6769;top:2150;width:487;height:624;visibility:visible;mso-wrap-style:square;v-text-anchor:top" coordsize="48768,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" path="m,l48768,62485e" filled="f" strokecolor="#d9d9d9">
                        <v:path arrowok="t" o:connecttype="custom" o:connectlocs="0,0;487,624" o:connectangles="0,0" textboxrect="0,0,48768,62485"/>
                      </v:shape>
                      <v:shape id="Shape 3067" o:spid="_x0000_s1670" style="position:absolute;left:7256;top:2774;width:290;height:717;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" path="m,l28956,71628e" filled="f" strokecolor="#d9d9d9">
                        <v:path arrowok="t" o:connecttype="custom" o:connectlocs="0,0;290,717" o:connectangles="0,0" textboxrect="0,0,28956,71628"/>
                      </v:shape>
                      <v:shape id="Shape 3068" o:spid="_x0000_s1671" style="position:absolute;left:7546;top:3491;width:105;height:777;visibility:visible;mso-wrap-style:square;v-text-anchor:top" coordsize="10541,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" path="m,l10541,77724e" filled="f" strokecolor="#d9d9d9">
                        <v:path arrowok="t" o:connecttype="custom" o:connectlocs="0,0;105,777" o:connectangles="0,0" textboxrect="0,0,10541,77724"/>
                      </v:shape>
                      <v:shape id="Shape 3069" o:spid="_x0000_s1672" style="position:absolute;left:7546;top:4268;width:105;height:777;visibility:visible;mso-wrap-style:square;v-text-anchor:top" coordsize="10541,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" path="m10541,l,77724e" filled="f" strokecolor="#d9d9d9">
                        <v:path arrowok="t" o:connecttype="custom" o:connectlocs="105,0;0,777" o:connectangles="0,0" textboxrect="0,0,10541,77724"/>
                      </v:shape>
                      <v:shape id="Shape 3070" o:spid="_x0000_s1673" style="position:absolute;left:7256;top:5045;width:290;height:716;visibility:visible;mso-wrap-style:square;v-text-anchor:top" coordsize="28956,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" path="m28956,l,71627e" filled="f" strokecolor="#d9d9d9">
                        <v:path arrowok="t" o:connecttype="custom" o:connectlocs="290,0;0,716" o:connectangles="0,0" textboxrect="0,0,28956,71627"/>
                      </v:shape>
                      <v:shape id="Shape 3071" o:spid="_x0000_s1674" style="position:absolute;left:6769;top:5761;width:487;height:625;visibility:visible;mso-wrap-style:square;v-text-anchor:top" coordsize="4876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" path="m48768,l,62484e" filled="f" strokecolor="#d9d9d9">
                        <v:path arrowok="t" o:connecttype="custom" o:connectlocs="487,0;0,625" o:connectangles="0,0" textboxrect="0,0,48768,62484"/>
                      </v:shape>
                      <v:shape id="Shape 3072" o:spid="_x0000_s1675" style="position:absolute;left:6159;top:6386;width:610;height:473;visibility:visible;mso-wrap-style:square;v-text-anchor:top" coordsize="6096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" path="m60960,l,47244e" filled="f" strokecolor="#d9d9d9">
                        <v:path arrowok="t" o:connecttype="custom" o:connectlocs="610,0;0,473" o:connectangles="0,0" textboxrect="0,0,60960,47244"/>
                      </v:shape>
                      <v:shape id="Shape 3073" o:spid="_x0000_s1676" style="position:absolute;left:5427;top:6859;width:732;height:305;visibility:visible;mso-wrap-style:square;v-text-anchor:top" coordsize="7315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" path="m73152,l,30480e" filled="f" strokecolor="#d9d9d9">
                        <v:path arrowok="t" o:connecttype="custom" o:connectlocs="732,0;0,305" o:connectangles="0,0" textboxrect="0,0,73152,30480"/>
                      </v:shape>
                      <v:shape id="Shape 3074" o:spid="_x0000_s1677" style="position:absolute;left:4650;top:7164;width:777;height:101;visibility:visible;mso-wrap-style:square;v-text-anchor:top" coordsize="77724,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" path="m77724,l,10161e" filled="f" strokecolor="#d9d9d9">
                        <v:path arrowok="t" o:connecttype="custom" o:connectlocs="777,0;0,101" o:connectangles="0,0" textboxrect="0,0,77724,10161"/>
                      </v:shape>
                      <v:shape id="Shape 3075" o:spid="_x0000_s1678" style="position:absolute;left:3873;top:7164;width:777;height:101;visibility:visible;mso-wrap-style:square;v-text-anchor:top" coordsize="77724,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" path="m77724,10161l,e" filled="f" strokecolor="#d9d9d9">
                        <v:path arrowok="t" o:connecttype="custom" o:connectlocs="777,101;0,0" o:connectangles="0,0" textboxrect="0,0,77724,10161"/>
                      </v:shape>
                      <v:shape id="Shape 3076" o:spid="_x0000_s1679" style="position:absolute;left:3157;top:6859;width:716;height:305;visibility:visible;mso-wrap-style:square;v-text-anchor:top" coordsize="7162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" path="m71628,30480l,e" filled="f" strokecolor="#d9d9d9">
                        <v:path arrowok="t" o:connecttype="custom" o:connectlocs="716,305;0,0" o:connectangles="0,0" textboxrect="0,0,71628,30480"/>
                      </v:shape>
                      <v:shape id="Shape 3077" o:spid="_x0000_s1680" style="position:absolute;left:2532;top:6386;width:625;height:473;visibility:visible;mso-wrap-style:square;v-text-anchor:top" coordsize="6248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" path="m62484,47244l,e" filled="f" strokecolor="#d9d9d9">
                        <v:path arrowok="t" o:connecttype="custom" o:connectlocs="625,473;0,0" o:connectangles="0,0" textboxrect="0,0,62484,47244"/>
                      </v:shape>
                      <v:shape id="Shape 3078" o:spid="_x0000_s1681" style="position:absolute;left:2059;top:5761;width:473;height:625;visibility:visible;mso-wrap-style:square;v-text-anchor:top" coordsize="4724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" path="m47244,62484l,e" filled="f" strokecolor="#d9d9d9">
                        <v:path arrowok="t" o:connecttype="custom" o:connectlocs="473,625;0,0" o:connectangles="0,0" textboxrect="0,0,47244,62484"/>
                      </v:shape>
                      <v:shape id="Shape 3079" o:spid="_x0000_s1682" style="position:absolute;left:1755;top:5045;width:304;height:716;visibility:visible;mso-wrap-style:square;v-text-anchor:top" coordsize="3048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" path="m30480,71627l,e" filled="f" strokecolor="#d9d9d9">
                        <v:path arrowok="t" o:connecttype="custom" o:connectlocs="304,716;0,0" o:connectangles="0,0" textboxrect="0,0,30480,71627"/>
                      </v:shape>
                      <v:shape id="Shape 3080" o:spid="_x0000_s1683" style="position:absolute;left:1656;top:4268;width:99;height:777;visibility:visible;mso-wrap-style:square;v-text-anchor:top" coordsize="990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" path="m9906,77724l,e" filled="f" strokecolor="#d9d9d9">
                        <v:path arrowok="t" o:connecttype="custom" o:connectlocs="99,777;0,0" o:connectangles="0,0" textboxrect="0,0,9906,77724"/>
                      </v:shape>
                      <v:shape id="Shape 3081" o:spid="_x0000_s1684" style="position:absolute;left:1656;top:3491;width:99;height:777;visibility:visible;mso-wrap-style:square;v-text-anchor:top" coordsize="990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" path="m,77724l9906,e" filled="f" strokecolor="#d9d9d9">
                        <v:path arrowok="t" o:connecttype="custom" o:connectlocs="0,777;99,0" o:connectangles="0,0" textboxrect="0,0,9906,77724"/>
                      </v:shape>
                      <v:shape id="Shape 3082" o:spid="_x0000_s1685" style="position:absolute;left:1755;top:2774;width:304;height:717;visibility:visible;mso-wrap-style:square;v-text-anchor:top" coordsize="3048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" path="m,71628l30480,e" filled="f" strokecolor="#d9d9d9">
                        <v:path arrowok="t" o:connecttype="custom" o:connectlocs="0,717;304,0" o:connectangles="0,0" textboxrect="0,0,30480,71628"/>
                      </v:shape>
                      <v:shape id="Shape 3083" o:spid="_x0000_s1686" style="position:absolute;left:2059;top:2150;width:473;height:624;visibility:visible;mso-wrap-style:square;v-text-anchor:top" coordsize="4724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" path="m,62485l47244,e" filled="f" strokecolor="#d9d9d9">
                        <v:path arrowok="t" o:connecttype="custom" o:connectlocs="0,624;473,0" o:connectangles="0,0" textboxrect="0,0,47244,62485"/>
                      </v:shape>
                      <v:shape id="Shape 3084" o:spid="_x0000_s1687" style="position:absolute;left:2532;top:1677;width:625;height:473;visibility:visible;mso-wrap-style:square;v-text-anchor:top" coordsize="6248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" path="m,47244l62484,e" filled="f" strokecolor="#d9d9d9">
                        <v:path arrowok="t" o:connecttype="custom" o:connectlocs="0,473;625,0" o:connectangles="0,0" textboxrect="0,0,62484,47244"/>
                      </v:shape>
                      <v:shape id="Shape 3085" o:spid="_x0000_s1688" style="position:absolute;left:3157;top:1372;width:716;height:305;visibility:visible;mso-wrap-style:square;v-text-anchor:top" coordsize="7162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" path="m,30480l71628,e" filled="f" strokecolor="#d9d9d9">
                        <v:path arrowok="t" o:connecttype="custom" o:connectlocs="0,305;716,0" o:connectangles="0,0" textboxrect="0,0,71628,30480"/>
                      </v:shape>
                      <v:shape id="Shape 3086" o:spid="_x0000_s1689" style="position:absolute;left:3873;top:1271;width:777;height:101;visibility:visible;mso-wrap-style:square;v-text-anchor:top" coordsize="7772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" path="m,10160l77724,e" filled="f" strokecolor="#d9d9d9">
                        <v:path arrowok="t" o:connecttype="custom" o:connectlocs="0,101;777,0" o:connectangles="0,0" textboxrect="0,0,77724,10160"/>
                      </v:shape>
                      <v:shape id="Shape 3087" o:spid="_x0000_s1690" style="position:absolute;left:3117;top:2338;width:3072;height:3860;visibility:visible;mso-wrap-style:square;v-text-anchor:top" coordsize="307213,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" path="m102997,4065l153289,r47244,17780l235585,52832r15240,42672l247777,138176r32004,21337l302641,193041r4572,41148l290449,272289r-15240,42672l247777,356109r-44196,25908l153289,386080,106045,368300,72517,333249,55753,290576r3048,-42672l28321,226568,3937,193041,,151892,16129,113792,32893,71120,58801,29973,102997,4065e" filled="f" strokecolor="#00b0f0" strokeweight="1pt">
                        <v:stroke endcap="round"/>
                        <v:path arrowok="t" o:connecttype="custom" o:connectlocs="1030,41;1533,0;2005,178;2356,528;2508,955;2478,1381;2798,1595;3026,1930;3072,2341;2904,2722;2752,3149;2478,3560;2036,3819;1533,3860;1060,3682;725,3332;558,2905;588,2479;283,2265;39,1930;0,1519;161,1138;329,711;588,300;1030,41" o:connectangles="0,0,0,0,0,0,0,0,0,0,0,0,0,0,0,0,0,0,0,0,0,0,0,0,0" textboxrect="0,0,307213,386080"/>
                      </v:shape>
                      <v:shape id="Shape 3088" o:spid="_x0000_s1691" style="position:absolute;left:2928;top:2007;width:3447;height:4522;visibility:visible;mso-wrap-style:square;v-text-anchor:top" coordsize="344678,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" path="m111252,r60960,3556l224028,32512r35052,44197l271272,127000r13716,35052l323088,186437r21590,39624l344424,271780r-1524,53340l329184,383032r-39624,45720l233172,452120r-60960,-3556l120396,419609,86868,375412,73152,325120,60960,290068,22860,265685,254,226061,,180340,1524,127000,15240,69088,54864,23368,111252,e" filled="f" strokecolor="red" strokeweight="1pt">
                        <v:stroke endcap="round"/>
                        <v:path arrowok="t" o:connecttype="custom" o:connectlocs="1113,0;1722,36;2240,325;2591,767;2713,1270;2850,1621;3231,1865;3447,2261;3444,2718;3429,3252;3292,3831;2896,4288;2332,4522;1722,4486;1204,4197;869,3755;732,3252;610,2901;229,2657;3,2261;0,1804;15,1270;152,691;549,234;1113,0" o:connectangles="0,0,0,0,0,0,0,0,0,0,0,0,0,0,0,0,0,0,0,0,0,0,0,0,0" textboxrect="0,0,344678,452120"/>
                      </v:shape>
                      <v:shape id="Shape 3089" o:spid="_x0000_s1692" style="position:absolute;left:2679;top:1860;width:3949;height:4816;visibility:visible;mso-wrap-style:square;v-text-anchor:top" coordsize="394843,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" path="m133096,r64008,6096l251968,38100r35052,48768l297688,140208r41148,18288l369316,195072r15240,45720l387604,291084r7239,64008l372364,416051r-48768,44197l262636,481584r-65532,-6096l143764,443484,108712,394716,96520,341375,55372,323088,24892,286512,9652,240792,8128,190500,,126492,23368,65532,70612,21336,133096,e" filled="f" strokeweight="1pt">
                        <v:stroke endcap="round"/>
                        <v:path arrowok="t" o:connecttype="custom" o:connectlocs="1331,0;1971,61;2520,381;2871,869;2977,1402;3389,1585;3694,1951;3846,2408;3877,2911;3949,3551;3724,4161;3236,4603;2627,4816;1971,4755;1438,4435;1087,3947;965,3414;554,3231;249,2865;97,2408;81,1905;0,1265;234,655;706,213;1331,0" o:connectangles="0,0,0,0,0,0,0,0,0,0,0,0,0,0,0,0,0,0,0,0,0,0,0,0,0" textboxrect="0,0,394843,481584"/>
                      </v:shape>
                      <v:shape id="Shape 3090" o:spid="_x0000_s1693" style="position:absolute;left:4249;top:3926;width:809;height:684;visibility:visible;mso-wrap-style:square;v-text-anchor:top" coordsize="80899,6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" path="m30988,r9144,3683l47752,8255r6096,3048l59944,15875r3048,4572l72136,25019r7620,9145l80899,44831,76708,55499r-7620,6096l59944,67691r-10668,635l40132,64643,34036,60072,27940,57023,21844,52451,17272,47879,8128,43307,2032,34164,,23495,3556,12827,12700,6731,20320,636,30988,e" filled="f" strokecolor="#00b0f0" strokeweight="1pt">
                        <v:stroke endcap="round"/>
                        <v:path arrowok="t" o:connecttype="custom" o:connectlocs="310,0;401,37;478,83;538,113;599,159;630,205;721,250;798,342;809,449;767,556;691,617;599,678;493,684;401,647;340,601;279,571;218,525;173,479;81,434;20,342;0,235;36,128;127,67;203,6;310,0" o:connectangles="0,0,0,0,0,0,0,0,0,0,0,0,0,0,0,0,0,0,0,0,0,0,0,0,0" textboxrect="0,0,80899,68326"/>
                      </v:shape>
                      <v:shape id="Shape 3091" o:spid="_x0000_s1694" style="position:absolute;left:4204;top:3902;width:897;height:732;visibility:visible;mso-wrap-style:square;v-text-anchor:top" coordsize="8966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" path="m35433,r9144,6096l52197,9144r7620,1524l65913,15239r4572,6096l81153,27432r7620,9144l89662,48768,84201,59435r-7620,7621l65913,72898r-10668,254l44577,67056,36957,64008,30861,62484,23241,57911,18669,51815,9525,45720,1905,36576,,24384,4953,13715,14097,6096,23241,381,35433,e" filled="f" strokecolor="red" strokeweight="1pt">
                        <v:stroke endcap="round"/>
                        <v:path arrowok="t" o:connecttype="custom" o:connectlocs="354,0;446,61;522,92;598,107;659,152;705,213;812,275;888,366;897,488;842,595;766,671;659,729;553,732;446,671;370,641;309,625;233,579;187,518;95,458;19,366;0,244;50,137;141,61;233,4;354,0" o:connectangles="0,0,0,0,0,0,0,0,0,0,0,0,0,0,0,0,0,0,0,0,0,0,0,0,0" textboxrect="0,0,89662,73152"/>
                      </v:shape>
                      <v:shape id="Shape 3092" o:spid="_x0000_s1695" style="position:absolute;left:4198;top:3881;width:909;height:774;visibility:visible;mso-wrap-style:square;v-text-anchor:top" coordsize="90932,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" path="m36068,636r9144,4571l54356,8255r6096,4572l68072,15875r7620,6096l81788,29591r7620,9145l90932,50927,86360,63119r-7620,9144l68072,77470,55880,76836,45212,72263,37592,69215,29972,64643,22352,61595,14732,55499,10160,47879,1016,38736,,26543,4064,14351,11684,5207,22352,,36068,636e" filled="f" strokeweight="1pt">
                        <v:stroke endcap="round"/>
                        <v:path arrowok="t" o:connecttype="custom" o:connectlocs="361,6;452,52;543,82;604,128;680,159;757,220;818,296;894,387;909,509;863,631;787,722;680,774;559,768;452,722;376,692;300,646;223,615;147,554;102,478;10,387;0,265;41,143;117,52;223,0;361,6" o:connectangles="0,0,0,0,0,0,0,0,0,0,0,0,0,0,0,0,0,0,0,0,0,0,0,0,0" textboxrect="0,0,90932,77470"/>
                      </v:shape>
                      <v:rect id="Rectangle 3093" o:spid="_x0000_s1696" style="position:absolute;left:4406;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" filled="f" stroked="f">
                        <v:textbox inset="0,0,0,0">
                          <w:txbxContent>
                            <w:p w:rsidR="00C27EC5" w:rsidRDefault="00C27EC5" w:rsidP="00C27EC5">
                              <w:r>
                                <w:rPr>
                                  <w:rFonts w:cs="Calibri"/>
                                  <w:sz w:val="16"/>
                                </w:rPr>
                                <w:t>0</w:t>
                              </w:r>
                            </w:p>
                          </w:txbxContent>
                        </v:textbox>
                      </v:rect>
                      <v:rect id="Rectangle 3094" o:spid="_x0000_s1697" style="position:absolute;left:7783;top:3794;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" filled="f" stroked="f">
                        <v:textbox inset="0,0,0,0">
                          <w:txbxContent>
                            <w:p w:rsidR="00C27EC5" w:rsidRDefault="00C27EC5" w:rsidP="00C27EC5">
                              <w:r>
                                <w:rPr>
                                  <w:rFonts w:cs="Calibri"/>
                                  <w:sz w:val="16"/>
                                </w:rPr>
                                <w:t>90</w:t>
                              </w:r>
                            </w:p>
                          </w:txbxContent>
                        </v:textbox>
                      </v:rect>
                      <v:rect id="Rectangle 3095" o:spid="_x0000_s1698" style="position:absolute;left:3891;top:7589;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" filled="f" stroked="f">
                        <v:textbox inset="0,0,0,0">
                          <w:txbxContent>
                            <w:p w:rsidR="00C27EC5" w:rsidRDefault="00C27EC5" w:rsidP="00C27EC5">
                              <w:r>
                                <w:rPr>
                                  <w:rFonts w:cs="Calibri"/>
                                  <w:sz w:val="16"/>
                                </w:rPr>
                                <w:t>180</w:t>
                              </w:r>
                            </w:p>
                          </w:txbxContent>
                        </v:textbox>
                      </v:rect>
                      <v:rect id="Rectangle 3096" o:spid="_x0000_s1699" style="position:absolute;top:3794;width:20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s5/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" filled="f" stroked="f">
                        <v:textbox inset="0,0,0,0">
                          <w:txbxContent>
                            <w:p w:rsidR="00C27EC5" w:rsidRDefault="00C27EC5" w:rsidP="00C27EC5">
                              <w:r>
                                <w:rPr>
                                  <w:rFonts w:cs="Calibri"/>
                                  <w:sz w:val="16"/>
                                </w:rPr>
                                <w:t>270</w:t>
                              </w:r>
                            </w:p>
                          </w:txbxContent>
                        </v:textbox>
                      </v:rect>
                      <v:shape id="Shape 3098" o:spid="_x0000_s1700" style="position:absolute;left:3822;top:3829;width:293;height:718;visibility:visible;mso-wrap-style:square;v-text-anchor:top" coordsize="29259,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" path="m29259,r,9173l25781,11246v-2032,2032,-3937,4572,-5588,7620c18542,21914,16891,25343,15367,29026v-2032,5080,-3429,9398,-4318,13082c10160,45917,9779,49092,10033,51760v254,2666,1016,4826,2286,6477c13716,60014,15621,61285,18161,62300v1905,762,3683,1143,5461,1143c25273,63443,26924,63062,28448,62300r811,-572l29259,70510r-2335,934c23114,71825,19050,71190,14605,69412,10414,67762,7239,65475,4953,62809,2667,60141,1270,57093,635,53411,,49854,254,45663,1270,41091,2159,36646,3810,31566,6096,25978v2032,-5080,4318,-9525,6858,-13462c15494,8579,18288,5404,21463,3118l29259,xe" fillcolor="black" stroked="f" strokeweight="0">
                        <v:stroke endcap="round"/>
                        <v:path arrowok="t" o:connecttype="custom" o:connectlocs="293,0;293,92;258,112;202,189;154,290;111,421;100,517;123,582;182,623;237,634;285,623;293,617;293,705;270,714;146,694;50,628;6,534;13,411;61,260;130,125;215,31;293,0" o:connectangles="0,0,0,0,0,0,0,0,0,0,0,0,0,0,0,0,0,0,0,0,0,0" textboxrect="0,0,29259,71825"/>
                      </v:shape>
                      <v:shape id="Shape 3099" o:spid="_x0000_s1701" style="position:absolute;left:4115;top:3815;width:291;height:719;visibility:visible;mso-wrap-style:square;v-text-anchor:top" coordsize="29161,7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" path="m2364,508c6047,,10111,636,14556,2541v4318,1650,7493,3809,9779,6476c26621,11685,28018,14860,28653,18542v508,3556,381,7621,-635,12193c27002,35306,25478,40387,23192,45848v-2032,5206,-4318,9651,-6858,13589c13794,63373,11000,66548,7825,68835l,71964,,63182,3507,60706c4777,59310,6047,57786,7317,55880v1143,-1778,2286,-3810,3429,-5968c11762,47625,12905,45340,13921,42799v1270,-3301,2413,-6350,3175,-9144c17985,30862,18620,28448,18874,26163v381,-2160,508,-4191,381,-5970c19128,18416,18620,16891,17985,15494v-635,-1396,-1524,-2540,-2667,-3428c14175,11049,12778,10288,11127,9525,8206,8382,5539,8128,3126,8764l,10627,,1454,2364,508xe" fillcolor="black" stroked="f" strokeweight="0">
                        <v:stroke endcap="round"/>
                        <v:path arrowok="t" o:connecttype="custom" o:connectlocs="24,5;145,25;243,90;286,185;280,307;231,458;163,594;78,688;0,719;0,631;35,607;73,558;107,499;139,428;171,336;188,261;192,202;179,155;153,121;111,95;31,88;0,106;0,15;24,5" o:connectangles="0,0,0,0,0,0,0,0,0,0,0,0,0,0,0,0,0,0,0,0,0,0,0,0" textboxrect="0,0,29161,71964"/>
                      </v:shape>
                      <v:shape id="Shape 3101" o:spid="_x0000_s1702" style="position:absolute;left:3286;top:2113;width:292;height:719;visibility:visible;mso-wrap-style:square;v-text-anchor:top" coordsize="29133,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" path="m29133,r,9172l25654,11246v-2032,2032,-3937,4572,-5588,7620c18415,21914,16764,25343,15240,29026v-1905,5080,-3429,9398,-4318,13082c10033,45917,9652,49092,9906,51760v254,2666,1016,4826,2413,6477c13589,60014,15494,61285,18034,62300v1905,763,3683,1143,5461,1143c25146,63443,26797,63063,28321,62300r812,-573l29133,70510r-2336,934c23114,71825,18923,71190,14478,69413,10287,67762,7112,65475,4826,62809,2540,60141,1143,57093,508,53411,,49854,127,45664,1143,41091,2159,36519,3683,31566,5969,25978v2032,-5080,4318,-9525,6858,-13462c15367,8579,18288,5404,21336,3118l29133,xe" fillcolor="black" stroked="f" strokeweight="0">
                        <v:stroke endcap="round"/>
                        <v:path arrowok="t" o:connecttype="custom" o:connectlocs="292,0;292,92;257,113;201,189;153,291;109,422;99,518;123,583;181,624;235,635;284,624;292,618;292,706;269,715;145,695;48,629;5,535;11,411;60,260;129,125;214,31;292,0" o:connectangles="0,0,0,0,0,0,0,0,0,0,0,0,0,0,0,0,0,0,0,0,0,0" textboxrect="0,0,29133,71825"/>
                      </v:shape>
                      <v:shape id="Shape 3102" o:spid="_x0000_s1703" style="position:absolute;left:2738;top:1911;width:506;height:752;visibility:visible;mso-wrap-style:square;v-text-anchor:top" coordsize="50673,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" path="m43434,v254,,508,127,889,127c44704,127,45085,254,45466,381v381,254,889,381,1524,635c47879,1396,48514,1651,49022,2032v508,254,889,508,1143,762c50546,3047,50673,3302,50673,3556v,127,,381,-127,635l26797,62992r12065,4953c39243,67945,39370,68199,39624,68453v127,254,254,508,254,889c40005,69722,39878,70104,39878,70612v-127,508,-381,1016,-635,1651c38989,72897,38735,73406,38481,73914v-254,381,-508,635,-889,889c37338,74930,37084,75057,36830,75184v-254,,-508,,-762,-127l1016,60833v-254,,-381,-127,-635,-381c254,60197,127,59944,127,59563,,59309,,58801,127,58293v,-381,254,-1016,508,-1651c889,56007,1143,55499,1397,55118v254,-508,508,-762,889,-1016c2540,53847,2794,53720,3048,53720v381,-126,635,-126,889,l17907,59436,38481,8509,22479,10921v-889,128,-1524,128,-1905,c20193,10795,19939,10668,19685,10287v-127,-254,-127,-762,,-1270c19812,8509,20066,7746,20320,6985v254,-635,508,-1016,762,-1397c21209,5080,21463,4826,21717,4571v127,-253,381,-380,762,-507c22733,3937,22987,3810,23368,3683l42799,127c43053,,43180,,43434,xe" fillcolor="black" stroked="f" strokeweight="0">
                        <v:stroke endcap="round"/>
                        <v:path arrowok="t" o:connecttype="custom" o:connectlocs="434,0;443,1;454,4;469,10;490,20;501,28;506,36;505,42;268,630;388,680;396,685;398,694;398,706;392,723;384,739;375,748;368,752;360,751;10,608;4,605;1,596;1,583;6,567;14,551;23,541;30,537;39,537;179,594;384,85;224,109;205,109;197,103;197,90;203,70;211,56;217,46;224,41;233,37;427,1;434,0" o:connectangles="0,0,0,0,0,0,0,0,0,0,0,0,0,0,0,0,0,0,0,0,0,0,0,0,0,0,0,0,0,0,0,0,0,0,0,0,0,0,0,0" textboxrect="0,0,50673,75184"/>
                      </v:shape>
                      <v:shape id="Shape 3103" o:spid="_x0000_s1704" style="position:absolute;left:3822;top:2331;width:293;height:718;visibility:visible;mso-wrap-style:square;v-text-anchor:top" coordsize="29259,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" path="m29259,r,9174l25781,11247v-2032,1905,-3937,4445,-5588,7620c18542,21915,16891,25344,15367,29027v-2032,5079,-3429,9398,-4318,13081c10160,45791,9779,48966,10033,51633v254,2667,1016,4953,2286,6604c13716,59888,15621,61285,18161,62301v1905,762,3683,1143,5461,1143c25273,63444,26924,63063,28448,62301r811,-596l29259,70482r-2335,963c23114,71826,19050,71191,14605,69413,10414,67635,7239,65476,4953,62809,2667,60142,1270,56967,635,53411,,49728,254,45664,1270,41092,2159,36520,3810,31567,6096,25979v2032,-5080,4318,-9652,6858,-13462c15494,8579,18288,5404,21463,3119l29259,xe" fillcolor="black" stroked="f" strokeweight="0">
                        <v:stroke endcap="round"/>
                        <v:path arrowok="t" o:connecttype="custom" o:connectlocs="293,0;293,92;258,112;202,189;154,290;111,421;100,516;123,582;182,623;237,634;285,623;293,617;293,705;270,714;146,694;50,628;6,534;13,411;61,260;130,125;215,31;293,0" o:connectangles="0,0,0,0,0,0,0,0,0,0,0,0,0,0,0,0,0,0,0,0,0,0" textboxrect="0,0,29259,71826"/>
                      </v:shape>
                      <v:shape id="Shape 3104" o:spid="_x0000_s1705" style="position:absolute;left:3578;top:2099;width:292;height:719;visibility:visible;mso-wrap-style:square;v-text-anchor:top" coordsize="29287,7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" path="m2363,508c6173,,10237,636,14555,2414v4318,1778,7493,3936,9780,6604c26620,11685,28017,14860,28653,18543v634,3556,381,7620,-636,12192c27129,35306,25478,40387,23191,45848v-2031,5206,-4318,9652,-6858,13589c13793,63374,10999,66422,7824,68835l,71965,,63181,3506,60706c4776,59310,6173,57786,7316,55880v1270,-1778,2413,-3810,3429,-5968c11888,47625,12904,45340,13920,42800v1271,-3302,2413,-6350,3303,-9145c17985,30862,18619,28449,19000,26163v254,-2160,381,-4191,254,-5970c19128,18416,18747,16892,18111,15494v-762,-1396,-1651,-2540,-2794,-3428c14174,11050,12778,10288,11126,9525,8205,8382,5538,8128,3125,8764l,10626,,1454,2363,508xe" fillcolor="black" stroked="f" strokeweight="0">
                        <v:stroke endcap="round"/>
                        <v:path arrowok="t" o:connecttype="custom" o:connectlocs="24,5;145,24;243,90;286,185;279,307;231,458;163,594;78,688;0,719;0,631;35,607;73,558;107,499;139,428;172,336;189,261;192,202;181,155;153,121;111,95;31,88;0,106;0,15;24,5" o:connectangles="0,0,0,0,0,0,0,0,0,0,0,0,0,0,0,0,0,0,0,0,0,0,0,0" textboxrect="0,0,29287,71965"/>
                      </v:shape>
                      <v:shape id="Shape 3105" o:spid="_x0000_s1706" style="position:absolute;left:4115;top:2316;width:291;height:719;visibility:visible;mso-wrap-style:square;v-text-anchor:top" coordsize="29161,7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" path="m2364,507c6047,,10111,634,14556,2412v4318,1778,7493,3938,9779,6605c26621,11683,28018,14858,28653,18414v508,3684,381,7747,-635,12319c27002,35306,25478,40385,23192,45847v-2032,5206,-4318,9652,-6858,13588c13794,63373,11000,66421,7825,68707l,71934,,63157,3507,60578c4777,59308,6047,57657,7317,55880v1143,-1779,2286,-3810,3429,-5970c11762,47625,12905,45338,13921,42799v1270,-3302,2413,-6350,3175,-9144c17985,30860,18620,28448,18874,26161v381,-2159,508,-4190,381,-5968c19128,18414,18620,16890,17985,15494v-635,-1397,-1524,-2541,-2667,-3557c14175,11049,12778,10159,11127,9525,8206,8382,5539,8127,3126,8762l,10626,,1453,2364,507xe" fillcolor="black" stroked="f" strokeweight="0">
                        <v:stroke endcap="round"/>
                        <v:path arrowok="t" o:connecttype="custom" o:connectlocs="24,5;145,24;243,90;286,184;280,307;231,458;163,594;78,687;0,719;0,631;35,605;73,559;107,499;139,428;171,336;188,261;192,202;179,155;153,119;111,95;31,88;0,106;0,15;24,5" o:connectangles="0,0,0,0,0,0,0,0,0,0,0,0,0,0,0,0,0,0,0,0,0,0,0,0" textboxrect="0,0,29161,71934"/>
                      </v:shape>
                      <v:shape id="Shape 3107" o:spid="_x0000_s1707" style="position:absolute;left:3286;top:614;width:292;height:719;visibility:visible;mso-wrap-style:square;v-text-anchor:top" coordsize="29133,7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" path="m29133,r,9270l25654,11344v-2032,1905,-3937,4445,-5588,7620c18415,22012,16764,25441,15240,29124v-1905,5080,-3429,9398,-4318,13081c10033,45888,9652,49063,9906,51730v254,2667,1016,4953,2413,6604c13589,59985,15494,61382,18034,62398v1905,762,3683,1143,5461,1143c25146,63541,26797,63160,28321,62398r812,-597l29133,70579r-2336,963c23114,71923,18923,71288,14478,69510,10287,67732,7112,65573,4826,62906,2540,60239,1143,57064,508,53508,,49825,127,45761,1143,41189,2159,36617,3683,31664,5969,26076v2032,-5080,4318,-9652,6858,-13589c15367,8677,18288,5502,21336,3216l29133,xe" fillcolor="black" stroked="f" strokeweight="0">
                        <v:stroke endcap="round"/>
                        <v:path arrowok="t" o:connecttype="custom" o:connectlocs="292,0;292,93;257,113;201,190;153,291;109,422;99,517;123,583;181,624;235,635;284,624;292,618;292,706;269,715;145,695;48,629;5,535;11,412;60,261;129,125;214,32;292,0" o:connectangles="0,0,0,0,0,0,0,0,0,0,0,0,0,0,0,0,0,0,0,0,0,0" textboxrect="0,0,29133,71923"/>
                      </v:shape>
                      <v:shape id="Shape 3108" o:spid="_x0000_s1708" style="position:absolute;left:2705;top:377;width:599;height:786;visibility:visible;mso-wrap-style:square;v-text-anchor:top" coordsize="59944,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" path="m34290,v1778,,3683,127,5715,508c42037,889,44069,1397,46101,2286v3175,1270,5842,2921,7874,4826c56134,9017,57658,11049,58547,13208v1016,2286,1397,4572,1397,6985c59817,22733,59309,25019,58420,27432v-889,2159,-1905,4191,-3175,6223c53975,35560,52324,37592,50038,39497v-2159,2032,-5080,4064,-8636,6096c37846,47752,33401,49911,28067,52324l12954,59055,42037,70866v254,127,508,254,762,508c42926,71755,43053,72009,43180,72390v,381,,889,-127,1397c43053,74295,42799,74803,42545,75438v-254,635,-508,1143,-762,1524c41529,77470,41275,77851,40894,78105v-254,254,-508,381,-889,508c39751,78613,39370,78613,39116,78486l2032,63500v-508,-254,-889,-381,-1143,-635c508,62484,381,62230,127,61849,,61468,,60960,127,60452v,-635,254,-1270,508,-2032c1016,57785,1270,57150,1524,56642v254,-508,508,-889,889,-1270c2794,55118,3175,54737,3556,54483v381,-254,889,-508,1524,-889l24003,45339v4445,-1905,8001,-3810,10922,-5588c37846,37973,40132,36322,42037,34671v1905,-1651,3302,-3302,4318,-4826c47371,28194,48133,26670,48768,25273v508,-1524,889,-3048,889,-4572c49657,19177,49403,17780,48895,16383v-508,-1397,-1397,-2667,-2540,-3810c45085,11303,43561,10414,41783,9652,39624,8763,37592,8255,35560,8128v-1905,,-3683,,-5334,127c28702,8382,27305,8636,26289,8890v-1143,254,-1905,254,-2413,c23622,8890,23495,8636,23368,8509v-127,-254,-254,-508,-254,-889c23114,7239,23241,6731,23368,6223v127,-508,381,-1143,635,-1905c24130,3810,24384,3429,24638,3048v127,-381,381,-762,508,-889c25400,1905,25527,1651,25781,1524v254,-254,635,-381,1270,-635c27559,762,28448,508,29718,254,30988,127,32512,,34290,xe" fillcolor="black" stroked="f" strokeweight="0">
                        <v:stroke endcap="round"/>
                        <v:path arrowok="t" o:connecttype="custom" o:connectlocs="343,0;400,5;461,23;539,71;585,132;599,202;584,274;552,336;500,395;414,456;280,523;129,590;420,709;428,714;431,724;430,738;425,754;418,769;409,781;400,786;391,785;20,635;9,629;1,618;1,604;6,584;15,566;24,554;36,545;51,536;240,453;349,397;420,347;463,298;487,253;496,207;489,164;463,126;418,97;355,81;302,83;263,89;239,89;234,85;231,76;234,62;240,43;246,30;251,22;258,15;270,9;297,3;343,0" o:connectangles="0,0,0,0,0,0,0,0,0,0,0,0,0,0,0,0,0,0,0,0,0,0,0,0,0,0,0,0,0,0,0,0,0,0,0,0,0,0,0,0,0,0,0,0,0,0,0,0,0,0,0,0,0" textboxrect="0,0,59944,78613"/>
                      </v:shape>
                      <v:shape id="Shape 3109" o:spid="_x0000_s1709" style="position:absolute;left:3822;top:831;width:293;height:719;visibility:visible;mso-wrap-style:square;v-text-anchor:top" coordsize="29259,7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" path="m29259,r,9270l25781,11344v-2032,1905,-3937,4445,-5588,7620c18542,22012,16891,25441,15367,29124v-2032,4953,-3429,9398,-4318,13081c10160,45888,9779,49063,10033,51730v254,2667,1016,4826,2286,6604c13716,59985,15621,61382,18161,62398v1905,762,3683,1143,5461,1143c25273,63414,26924,63033,28448,62398r811,-596l29259,70579r-2335,963c23114,71923,19050,71288,14605,69510,10414,67732,7239,65573,4953,62906,2667,60239,1270,57064,635,53508,,49825,254,45761,1270,41189,2159,36617,3810,31537,6096,26076v2032,-5080,4318,-9652,6858,-13589c15494,8550,18288,5502,21463,3216l29259,xe" fillcolor="black" stroked="f" strokeweight="0">
                        <v:stroke endcap="round"/>
                        <v:path arrowok="t" o:connecttype="custom" o:connectlocs="293,0;293,93;258,113;202,190;154,291;111,422;100,517;123,583;182,624;237,635;285,624;293,618;293,706;270,715;146,695;50,629;6,535;13,412;61,261;130,125;215,32;293,0" o:connectangles="0,0,0,0,0,0,0,0,0,0,0,0,0,0,0,0,0,0,0,0,0,0" textboxrect="0,0,29259,71923"/>
                      </v:shape>
                      <v:shape id="Shape 3110" o:spid="_x0000_s1710" style="position:absolute;left:3578;top:600;width:292;height:720;visibility:visible;mso-wrap-style:square;v-text-anchor:top" coordsize="29287,7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" path="m2363,381c6173,,10237,635,14555,2413v4318,1778,7493,3937,9780,6604c26620,11684,28017,14859,28653,18415v634,3683,381,7747,-636,12319c27129,35306,25478,40386,23191,45847v-2031,5207,-4318,9652,-6858,13589c13793,63373,10999,66421,7824,68707l,71934,,63157,3506,60579c4776,59309,6173,57658,7316,55880v1270,-1778,2413,-3810,3429,-5969c11888,47625,12904,45339,13920,42799v1271,-3302,2413,-6350,3303,-9144c17985,30861,18619,28448,19000,26162v254,-2159,381,-4191,254,-5969c19128,18415,18747,16891,18111,15494v-762,-1397,-1651,-2540,-2794,-3556c14174,11049,12778,10160,11126,9525,8205,8382,5538,8128,3125,8763l,10626,,1356,2363,381xe" fillcolor="black" stroked="f" strokeweight="0">
                        <v:stroke endcap="round"/>
                        <v:path arrowok="t" o:connecttype="custom" o:connectlocs="24,4;145,24;243,90;286,184;279,308;231,459;163,595;78,688;0,720;0,632;35,606;73,559;107,500;139,428;172,337;189,262;192,202;181,155;153,119;111,95;31,88;0,106;0,14;24,4" o:connectangles="0,0,0,0,0,0,0,0,0,0,0,0,0,0,0,0,0,0,0,0,0,0,0,0" textboxrect="0,0,29287,71934"/>
                      </v:shape>
                      <v:shape id="Shape 3111" o:spid="_x0000_s1711" style="position:absolute;left:4115;top:817;width:291;height:720;visibility:visible;mso-wrap-style:square;v-text-anchor:top" coordsize="29161,7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" path="m2364,381c6047,,10111,635,14556,2413v4318,1778,7493,3937,9779,6604c26621,11684,28018,14859,28653,18415v508,3683,381,7747,-635,12319c27002,35306,25478,40259,23192,45847v-2032,5080,-4318,9652,-6858,13589c13794,63373,11000,66421,7825,68707l,71935,,63158,3507,60579c4777,59309,6047,57658,7317,55880v1143,-1778,2286,-3810,3429,-6096c11762,47625,12905,45212,13921,42799v1270,-3429,2413,-6477,3175,-9144c17985,30861,18620,28321,18874,26162v381,-2286,508,-4191,381,-5969c19128,18415,18620,16891,17985,15494v-635,-1397,-1524,-2540,-2667,-3556c14175,11049,12778,10160,11127,9525,8206,8382,5539,8001,3126,8763l,10626,,1356,2364,381xe" fillcolor="black" stroked="f" strokeweight="0">
                        <v:stroke endcap="round"/>
                        <v:path arrowok="t" o:connecttype="custom" o:connectlocs="24,4;145,24;243,90;286,184;280,308;231,459;163,595;78,688;0,720;0,632;35,606;73,559;107,498;139,428;171,337;188,262;192,202;179,155;153,119;111,95;31,88;0,106;0,14;24,4" o:connectangles="0,0,0,0,0,0,0,0,0,0,0,0,0,0,0,0,0,0,0,0,0,0,0,0" textboxrect="0,0,29161,71935"/>
                      </v:shape>
                      <w10:anchorlock/>
                    </v:group>
                  </w:pict>
                </mc:Fallback>
              </mc:AlternateContent>
            </w:r>
            <w:r w:rsidRPr="00C27EC5">
              <w:rPr>
                <w:rFonts w:eastAsia="Times New Roman" w:cs="Calibri"/>
                <w:snapToGrid w:val="0"/>
                <w:color w:val="000000"/>
                <w:szCs w:val="24"/>
                <w:lang w:val="en-US"/>
              </w:rPr>
              <w:t>Kocaeli</w:t>
            </w:r>
          </w:p>
        </w:tc>
      </w:tr>
    </w:tbl>
    <w:p w:rsidR="00C27EC5" w:rsidRPr="00C27EC5" w:rsidRDefault="00C27EC5" w:rsidP="00C27EC5">
      <w:pPr>
        <w:widowControl w:val="0"/>
        <w:spacing w:after="0" w:line="240" w:lineRule="auto"/>
        <w:ind w:left="-5"/>
        <w:rPr>
          <w:rFonts w:eastAsia="Times New Roman"/>
          <w:snapToGrid w:val="0"/>
          <w:color w:val="000000"/>
          <w:szCs w:val="24"/>
          <w:lang w:val="en-US"/>
        </w:rPr>
      </w:pPr>
      <w:r w:rsidRPr="00C27EC5">
        <w:rPr>
          <w:rFonts w:eastAsia="Times New Roman"/>
          <w:noProof/>
          <w:snapToGrid w:val="0"/>
          <w:color w:val="000000"/>
          <w:szCs w:val="24"/>
        </w:rPr>
        <w:drawing>
          <wp:inline distT="0" distB="0" distL="0" distR="0" wp14:anchorId="4C193B08" wp14:editId="7EFA7FA3">
            <wp:extent cx="4349750" cy="1485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9750" cy="1485900"/>
                    </a:xfrm>
                    <a:prstGeom prst="rect">
                      <a:avLst/>
                    </a:prstGeom>
                    <a:noFill/>
                    <a:ln>
                      <a:noFill/>
                    </a:ln>
                  </pic:spPr>
                </pic:pic>
              </a:graphicData>
            </a:graphic>
          </wp:inline>
        </w:drawing>
      </w:r>
    </w:p>
    <w:p w:rsidR="00C27EC5" w:rsidRPr="00C27EC5" w:rsidRDefault="00C27EC5" w:rsidP="00C27EC5">
      <w:pPr>
        <w:widowControl w:val="0"/>
        <w:spacing w:after="0" w:line="240" w:lineRule="auto"/>
        <w:ind w:right="70"/>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 </w:t>
      </w:r>
    </w:p>
    <w:p w:rsidR="00C27EC5" w:rsidRPr="00C27EC5" w:rsidRDefault="00C27EC5" w:rsidP="00C27EC5">
      <w:pPr>
        <w:widowControl w:val="0"/>
        <w:spacing w:after="0" w:line="240" w:lineRule="auto"/>
        <w:ind w:left="10" w:hanging="10"/>
        <w:jc w:val="center"/>
        <w:rPr>
          <w:rFonts w:eastAsia="Times New Roman"/>
          <w:snapToGrid w:val="0"/>
          <w:color w:val="000000"/>
          <w:sz w:val="20"/>
          <w:szCs w:val="24"/>
          <w:lang w:val="en-US"/>
        </w:rPr>
      </w:pPr>
      <w:r w:rsidRPr="00C27EC5">
        <w:rPr>
          <w:rFonts w:eastAsia="Times New Roman"/>
          <w:snapToGrid w:val="0"/>
          <w:color w:val="000000"/>
          <w:sz w:val="20"/>
          <w:szCs w:val="24"/>
          <w:lang w:val="en-US"/>
        </w:rPr>
        <w:t xml:space="preserve">Figure 5. Peak relative displacements (mm) in X direction under NF and FF ground motions, in terms of the excitation angle for symmetric and non-symmetric (5% and 10%) base isolated buildings. </w:t>
      </w:r>
    </w:p>
    <w:p w:rsidR="00C27EC5" w:rsidRPr="00C27EC5" w:rsidRDefault="00C27EC5" w:rsidP="00C27EC5">
      <w:pPr>
        <w:widowControl w:val="0"/>
        <w:spacing w:after="0" w:line="240" w:lineRule="auto"/>
        <w:jc w:val="both"/>
        <w:rPr>
          <w:rFonts w:eastAsia="Times New Roman"/>
          <w:snapToGrid w:val="0"/>
          <w:szCs w:val="24"/>
          <w:lang w:val="en-US"/>
        </w:rPr>
      </w:pPr>
    </w:p>
    <w:p w:rsidR="00C27EC5" w:rsidRPr="00C27EC5" w:rsidRDefault="00C27EC5" w:rsidP="00C27EC5">
      <w:pPr>
        <w:widowControl w:val="0"/>
        <w:spacing w:after="0" w:line="240" w:lineRule="auto"/>
        <w:ind w:left="-5"/>
        <w:jc w:val="both"/>
        <w:rPr>
          <w:rFonts w:eastAsia="Times New Roman"/>
          <w:snapToGrid w:val="0"/>
          <w:color w:val="000000"/>
          <w:szCs w:val="24"/>
          <w:lang w:val="en-US"/>
        </w:rPr>
      </w:pPr>
      <w:r w:rsidRPr="00C27EC5">
        <w:rPr>
          <w:rFonts w:eastAsia="Times New Roman"/>
          <w:noProof/>
          <w:snapToGrid w:val="0"/>
          <w:color w:val="000000"/>
          <w:szCs w:val="24"/>
        </w:rPr>
        <w:drawing>
          <wp:inline distT="0" distB="0" distL="0" distR="0" wp14:anchorId="6AFF9955" wp14:editId="6AAA3B27">
            <wp:extent cx="5702300" cy="2533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2300" cy="2533650"/>
                    </a:xfrm>
                    <a:prstGeom prst="rect">
                      <a:avLst/>
                    </a:prstGeom>
                    <a:noFill/>
                    <a:ln>
                      <a:noFill/>
                    </a:ln>
                  </pic:spPr>
                </pic:pic>
              </a:graphicData>
            </a:graphic>
          </wp:inline>
        </w:drawing>
      </w:r>
    </w:p>
    <w:p w:rsidR="00C27EC5" w:rsidRPr="00C27EC5" w:rsidRDefault="00C27EC5" w:rsidP="00C27EC5">
      <w:pPr>
        <w:widowControl w:val="0"/>
        <w:spacing w:after="0" w:line="240" w:lineRule="auto"/>
        <w:ind w:right="70"/>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 </w:t>
      </w:r>
    </w:p>
    <w:p w:rsidR="00C27EC5" w:rsidRPr="00C27EC5" w:rsidRDefault="00C27EC5" w:rsidP="00C27EC5">
      <w:pPr>
        <w:widowControl w:val="0"/>
        <w:spacing w:after="0" w:line="240" w:lineRule="auto"/>
        <w:ind w:left="10" w:hanging="10"/>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Figure 6. Peak relative displacements (mm) in Y direction under NF and FF ground motions, in terms of the excitation angle for symmetric and non-symmetric (5% and 10%) base isolated buildings.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computed results indicate that the peak relative displacements in both X and Y directions are significantly increased due to the accidental mass eccentricities and, as expected, the building with 10% accidental mass eccentricities presents greater relative displacements at the base isolation level.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Under almost all seismic events, the maximum relative displacements due to the NF ground motions are considerably larger than the corresponding values due to the FF ground motions, in both X and Y directions, and among all excitation angles. The only exception is the seismic event in Cape Mendocino, where the maximum relative displacements are equally large under both NF and FF ground motions. It should also be noted that, under each seismic ground motion a different critical incidence angle occurs.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Regarding the incidence angle, generally the behavior of the superstructure remains the same for all three different cases that are considered (specifically, without any eccentricities, with 5% eccentricities and with 10% eccentricities), with slightly increased structural response, when taking into account accidental mass eccentricities.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keepNext/>
        <w:keepLines/>
        <w:widowControl w:val="0"/>
        <w:numPr>
          <w:ilvl w:val="1"/>
          <w:numId w:val="0"/>
        </w:numPr>
        <w:spacing w:after="0" w:line="240" w:lineRule="auto"/>
        <w:ind w:left="317" w:hanging="332"/>
        <w:jc w:val="both"/>
        <w:outlineLvl w:val="1"/>
        <w:rPr>
          <w:rFonts w:eastAsia="Times New Roman"/>
          <w:b/>
          <w:i/>
          <w:snapToGrid w:val="0"/>
          <w:color w:val="000000"/>
          <w:szCs w:val="24"/>
          <w:lang w:val="en-US"/>
        </w:rPr>
      </w:pPr>
      <w:r w:rsidRPr="00C27EC5">
        <w:rPr>
          <w:rFonts w:eastAsia="Times New Roman"/>
          <w:b/>
          <w:i/>
          <w:snapToGrid w:val="0"/>
          <w:color w:val="000000"/>
          <w:szCs w:val="24"/>
          <w:lang w:val="en-US"/>
        </w:rPr>
        <w:t xml:space="preserve">5.2 Peak interstorey drifts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The overall comparison between the peak interstorey drifts computed at the symmetric base-isolated building and the buildings with 5% and 10% accidental mass eccentricities is presented in the Figures 7 and 8, for the X and Y directions, respectively.</w:t>
      </w:r>
      <w:r w:rsidRPr="00C27EC5">
        <w:rPr>
          <w:rFonts w:eastAsia="Times New Roman"/>
          <w:b/>
          <w:i/>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According to the computed peak response, it is generally observed that, regarding the maximum of the peak interstorey drifts, the seismic performance of the building is generally greater when subjected to NF ground motions, in both X and Y directions, but on the contrary, this increase is strongly related to the angle of incidence.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In almost all cases, the occurred interstorey drifts of the building with 10% accidental mass eccentricities due to NF ground motions are up to 50% increased. This is an important observation, since it is effective for most of the incidence angles. On the other hand, it is worth noting that, for some specific excitation angles the peak interstorey drifts due to the FF ground motions are greater than the corresponding values due to the NF ground motions.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When comparing the symmetric building and the buildings with 5% and 10% accidental mass eccentricities, minor differences of the peak interstorey drifts are observed. Therefore, it can be concluded that, at least for the interstorey drifts, the accidental mass eccentricities do not influence significantly the peak response of the superstructure of the base-isolated building.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Finally, it is again observed that the building presents different critical incidence angle under each seismic event, which confirms the difficulty of determining a priori the critical incidence angle of a building.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86"/>
        <w:jc w:val="both"/>
        <w:rPr>
          <w:rFonts w:eastAsia="Times New Roman"/>
          <w:snapToGrid w:val="0"/>
          <w:color w:val="000000"/>
          <w:szCs w:val="24"/>
          <w:lang w:val="en-US"/>
        </w:rPr>
      </w:pPr>
      <w:r w:rsidRPr="00C27EC5">
        <w:rPr>
          <w:rFonts w:eastAsia="Times New Roman"/>
          <w:noProof/>
          <w:snapToGrid w:val="0"/>
          <w:color w:val="000000"/>
          <w:szCs w:val="24"/>
        </w:rPr>
        <w:drawing>
          <wp:inline distT="0" distB="0" distL="0" distR="0" wp14:anchorId="1FAC28F4" wp14:editId="2AABCDB1">
            <wp:extent cx="5327650" cy="10160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7650" cy="1016000"/>
                    </a:xfrm>
                    <a:prstGeom prst="rect">
                      <a:avLst/>
                    </a:prstGeom>
                    <a:noFill/>
                    <a:ln>
                      <a:noFill/>
                    </a:ln>
                  </pic:spPr>
                </pic:pic>
              </a:graphicData>
            </a:graphic>
          </wp:inline>
        </w:drawing>
      </w:r>
    </w:p>
    <w:tbl>
      <w:tblPr>
        <w:tblW w:w="6237" w:type="dxa"/>
        <w:tblInd w:w="605" w:type="dxa"/>
        <w:tblCellMar>
          <w:left w:w="220" w:type="dxa"/>
          <w:right w:w="60" w:type="dxa"/>
        </w:tblCellMar>
        <w:tblLook w:val="04A0" w:firstRow="1" w:lastRow="0" w:firstColumn="1" w:lastColumn="0" w:noHBand="0" w:noVBand="1"/>
      </w:tblPr>
      <w:tblGrid>
        <w:gridCol w:w="1882"/>
        <w:gridCol w:w="286"/>
        <w:gridCol w:w="1900"/>
        <w:gridCol w:w="286"/>
        <w:gridCol w:w="1883"/>
      </w:tblGrid>
      <w:tr w:rsidR="00C27EC5" w:rsidRPr="00C27EC5" w:rsidTr="00B97EDB">
        <w:trPr>
          <w:trHeight w:val="1587"/>
        </w:trPr>
        <w:tc>
          <w:tcPr>
            <w:tcW w:w="1984" w:type="dxa"/>
            <w:tcBorders>
              <w:top w:val="single" w:sz="6" w:space="0" w:color="D9D9D9"/>
              <w:left w:val="single" w:sz="6" w:space="0" w:color="D9D9D9"/>
              <w:bottom w:val="single" w:sz="6" w:space="0" w:color="D9D9D9"/>
              <w:right w:val="single" w:sz="6" w:space="0" w:color="D9D9D9"/>
            </w:tcBorders>
            <w:shd w:val="clear" w:color="auto" w:fill="auto"/>
            <w:vAlign w:val="center"/>
          </w:tcPr>
          <w:p w:rsidR="00C27EC5" w:rsidRPr="00C27EC5" w:rsidRDefault="00C27EC5" w:rsidP="00C27EC5">
            <w:pPr>
              <w:widowControl w:val="0"/>
              <w:spacing w:after="0" w:line="240" w:lineRule="auto"/>
              <w:jc w:val="right"/>
              <w:rPr>
                <w:rFonts w:eastAsia="Times New Roman"/>
                <w:snapToGrid w:val="0"/>
                <w:color w:val="000000"/>
                <w:szCs w:val="24"/>
                <w:lang w:val="en-US"/>
              </w:rPr>
            </w:pPr>
            <w:r w:rsidRPr="00C27EC5">
              <w:rPr>
                <w:rFonts w:eastAsiaTheme="minorHAnsi"/>
                <w:noProof/>
                <w:snapToGrid w:val="0"/>
                <w:szCs w:val="24"/>
              </w:rPr>
              <mc:AlternateContent>
                <mc:Choice Requires="wpg">
                  <w:drawing>
                    <wp:anchor distT="0" distB="0" distL="114300" distR="114300" simplePos="0" relativeHeight="251661312" behindDoc="0" locked="0" layoutInCell="1" allowOverlap="1" wp14:anchorId="1BFEC9DB" wp14:editId="1892A623">
                      <wp:simplePos x="0" y="0"/>
                      <wp:positionH relativeFrom="column">
                        <wp:posOffset>304165</wp:posOffset>
                      </wp:positionH>
                      <wp:positionV relativeFrom="paragraph">
                        <wp:posOffset>63500</wp:posOffset>
                      </wp:positionV>
                      <wp:extent cx="518795" cy="582930"/>
                      <wp:effectExtent l="8255" t="635" r="6350" b="6985"/>
                      <wp:wrapSquare wrapText="bothSides"/>
                      <wp:docPr id="73815" name="Группа 50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582930"/>
                                <a:chOff x="0" y="0"/>
                                <a:chExt cx="5185" cy="5826"/>
                              </a:xfrm>
                            </wpg:grpSpPr>
                            <wps:wsp>
                              <wps:cNvPr id="73816" name="Shape 4382"/>
                              <wps:cNvSpPr>
                                <a:spLocks/>
                              </wps:cNvSpPr>
                              <wps:spPr bwMode="auto">
                                <a:xfrm>
                                  <a:off x="2598" y="1940"/>
                                  <a:ext cx="335" cy="46"/>
                                </a:xfrm>
                                <a:custGeom>
                                  <a:avLst/>
                                  <a:gdLst>
                                    <a:gd name="T0" fmla="*/ 0 w 33528"/>
                                    <a:gd name="T1" fmla="*/ 0 h 4572"/>
                                    <a:gd name="T2" fmla="*/ 33528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0" y="0"/>
                                      </a:moveTo>
                                      <a:lnTo>
                                        <a:pt x="33528"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17" name="Shape 4383"/>
                              <wps:cNvSpPr>
                                <a:spLocks/>
                              </wps:cNvSpPr>
                              <wps:spPr bwMode="auto">
                                <a:xfrm>
                                  <a:off x="2933" y="1986"/>
                                  <a:ext cx="305" cy="122"/>
                                </a:xfrm>
                                <a:custGeom>
                                  <a:avLst/>
                                  <a:gdLst>
                                    <a:gd name="T0" fmla="*/ 0 w 30480"/>
                                    <a:gd name="T1" fmla="*/ 0 h 12192"/>
                                    <a:gd name="T2" fmla="*/ 30480 w 30480"/>
                                    <a:gd name="T3" fmla="*/ 12192 h 12192"/>
                                    <a:gd name="T4" fmla="*/ 0 w 30480"/>
                                    <a:gd name="T5" fmla="*/ 0 h 12192"/>
                                    <a:gd name="T6" fmla="*/ 30480 w 30480"/>
                                    <a:gd name="T7" fmla="*/ 12192 h 12192"/>
                                  </a:gdLst>
                                  <a:ahLst/>
                                  <a:cxnLst>
                                    <a:cxn ang="0">
                                      <a:pos x="T0" y="T1"/>
                                    </a:cxn>
                                    <a:cxn ang="0">
                                      <a:pos x="T2" y="T3"/>
                                    </a:cxn>
                                  </a:cxnLst>
                                  <a:rect l="T4" t="T5" r="T6" b="T7"/>
                                  <a:pathLst>
                                    <a:path w="30480" h="12192">
                                      <a:moveTo>
                                        <a:pt x="0" y="0"/>
                                      </a:moveTo>
                                      <a:lnTo>
                                        <a:pt x="30480" y="1219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18" name="Shape 4384"/>
                              <wps:cNvSpPr>
                                <a:spLocks/>
                              </wps:cNvSpPr>
                              <wps:spPr bwMode="auto">
                                <a:xfrm>
                                  <a:off x="3238" y="2108"/>
                                  <a:ext cx="274" cy="213"/>
                                </a:xfrm>
                                <a:custGeom>
                                  <a:avLst/>
                                  <a:gdLst>
                                    <a:gd name="T0" fmla="*/ 0 w 27432"/>
                                    <a:gd name="T1" fmla="*/ 0 h 21336"/>
                                    <a:gd name="T2" fmla="*/ 27432 w 27432"/>
                                    <a:gd name="T3" fmla="*/ 21336 h 21336"/>
                                    <a:gd name="T4" fmla="*/ 0 w 27432"/>
                                    <a:gd name="T5" fmla="*/ 0 h 21336"/>
                                    <a:gd name="T6" fmla="*/ 27432 w 27432"/>
                                    <a:gd name="T7" fmla="*/ 21336 h 21336"/>
                                  </a:gdLst>
                                  <a:ahLst/>
                                  <a:cxnLst>
                                    <a:cxn ang="0">
                                      <a:pos x="T0" y="T1"/>
                                    </a:cxn>
                                    <a:cxn ang="0">
                                      <a:pos x="T2" y="T3"/>
                                    </a:cxn>
                                  </a:cxnLst>
                                  <a:rect l="T4" t="T5" r="T6" b="T7"/>
                                  <a:pathLst>
                                    <a:path w="27432" h="21336">
                                      <a:moveTo>
                                        <a:pt x="0" y="0"/>
                                      </a:moveTo>
                                      <a:lnTo>
                                        <a:pt x="27432"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19" name="Shape 4385"/>
                              <wps:cNvSpPr>
                                <a:spLocks/>
                              </wps:cNvSpPr>
                              <wps:spPr bwMode="auto">
                                <a:xfrm>
                                  <a:off x="3512" y="2321"/>
                                  <a:ext cx="198" cy="259"/>
                                </a:xfrm>
                                <a:custGeom>
                                  <a:avLst/>
                                  <a:gdLst>
                                    <a:gd name="T0" fmla="*/ 0 w 19812"/>
                                    <a:gd name="T1" fmla="*/ 0 h 25908"/>
                                    <a:gd name="T2" fmla="*/ 19812 w 19812"/>
                                    <a:gd name="T3" fmla="*/ 25908 h 25908"/>
                                    <a:gd name="T4" fmla="*/ 0 w 19812"/>
                                    <a:gd name="T5" fmla="*/ 0 h 25908"/>
                                    <a:gd name="T6" fmla="*/ 19812 w 19812"/>
                                    <a:gd name="T7" fmla="*/ 25908 h 25908"/>
                                  </a:gdLst>
                                  <a:ahLst/>
                                  <a:cxnLst>
                                    <a:cxn ang="0">
                                      <a:pos x="T0" y="T1"/>
                                    </a:cxn>
                                    <a:cxn ang="0">
                                      <a:pos x="T2" y="T3"/>
                                    </a:cxn>
                                  </a:cxnLst>
                                  <a:rect l="T4" t="T5" r="T6" b="T7"/>
                                  <a:pathLst>
                                    <a:path w="19812" h="25908">
                                      <a:moveTo>
                                        <a:pt x="0" y="0"/>
                                      </a:moveTo>
                                      <a:lnTo>
                                        <a:pt x="19812"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20" name="Shape 4386"/>
                              <wps:cNvSpPr>
                                <a:spLocks/>
                              </wps:cNvSpPr>
                              <wps:spPr bwMode="auto">
                                <a:xfrm>
                                  <a:off x="3710" y="2580"/>
                                  <a:ext cx="138" cy="320"/>
                                </a:xfrm>
                                <a:custGeom>
                                  <a:avLst/>
                                  <a:gdLst>
                                    <a:gd name="T0" fmla="*/ 0 w 13716"/>
                                    <a:gd name="T1" fmla="*/ 0 h 32003"/>
                                    <a:gd name="T2" fmla="*/ 13716 w 13716"/>
                                    <a:gd name="T3" fmla="*/ 32003 h 32003"/>
                                    <a:gd name="T4" fmla="*/ 0 w 13716"/>
                                    <a:gd name="T5" fmla="*/ 0 h 32003"/>
                                    <a:gd name="T6" fmla="*/ 13716 w 13716"/>
                                    <a:gd name="T7" fmla="*/ 32003 h 32003"/>
                                  </a:gdLst>
                                  <a:ahLst/>
                                  <a:cxnLst>
                                    <a:cxn ang="0">
                                      <a:pos x="T0" y="T1"/>
                                    </a:cxn>
                                    <a:cxn ang="0">
                                      <a:pos x="T2" y="T3"/>
                                    </a:cxn>
                                  </a:cxnLst>
                                  <a:rect l="T4" t="T5" r="T6" b="T7"/>
                                  <a:pathLst>
                                    <a:path w="13716" h="32003">
                                      <a:moveTo>
                                        <a:pt x="0" y="0"/>
                                      </a:moveTo>
                                      <a:lnTo>
                                        <a:pt x="13716" y="3200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21" name="Shape 4387"/>
                              <wps:cNvSpPr>
                                <a:spLocks/>
                              </wps:cNvSpPr>
                              <wps:spPr bwMode="auto">
                                <a:xfrm>
                                  <a:off x="3848" y="2900"/>
                                  <a:ext cx="45" cy="335"/>
                                </a:xfrm>
                                <a:custGeom>
                                  <a:avLst/>
                                  <a:gdLst>
                                    <a:gd name="T0" fmla="*/ 0 w 4572"/>
                                    <a:gd name="T1" fmla="*/ 0 h 33528"/>
                                    <a:gd name="T2" fmla="*/ 4572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0" y="0"/>
                                      </a:moveTo>
                                      <a:lnTo>
                                        <a:pt x="4572"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22" name="Shape 4388"/>
                              <wps:cNvSpPr>
                                <a:spLocks/>
                              </wps:cNvSpPr>
                              <wps:spPr bwMode="auto">
                                <a:xfrm>
                                  <a:off x="3848" y="3235"/>
                                  <a:ext cx="45" cy="336"/>
                                </a:xfrm>
                                <a:custGeom>
                                  <a:avLst/>
                                  <a:gdLst>
                                    <a:gd name="T0" fmla="*/ 4572 w 4572"/>
                                    <a:gd name="T1" fmla="*/ 0 h 33528"/>
                                    <a:gd name="T2" fmla="*/ 0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4572" y="0"/>
                                      </a:moveTo>
                                      <a:lnTo>
                                        <a:pt x="0"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23" name="Shape 4389"/>
                              <wps:cNvSpPr>
                                <a:spLocks/>
                              </wps:cNvSpPr>
                              <wps:spPr bwMode="auto">
                                <a:xfrm>
                                  <a:off x="3710" y="3571"/>
                                  <a:ext cx="138" cy="305"/>
                                </a:xfrm>
                                <a:custGeom>
                                  <a:avLst/>
                                  <a:gdLst>
                                    <a:gd name="T0" fmla="*/ 13716 w 13716"/>
                                    <a:gd name="T1" fmla="*/ 0 h 30480"/>
                                    <a:gd name="T2" fmla="*/ 0 w 13716"/>
                                    <a:gd name="T3" fmla="*/ 30480 h 30480"/>
                                    <a:gd name="T4" fmla="*/ 0 w 13716"/>
                                    <a:gd name="T5" fmla="*/ 0 h 30480"/>
                                    <a:gd name="T6" fmla="*/ 13716 w 13716"/>
                                    <a:gd name="T7" fmla="*/ 30480 h 30480"/>
                                  </a:gdLst>
                                  <a:ahLst/>
                                  <a:cxnLst>
                                    <a:cxn ang="0">
                                      <a:pos x="T0" y="T1"/>
                                    </a:cxn>
                                    <a:cxn ang="0">
                                      <a:pos x="T2" y="T3"/>
                                    </a:cxn>
                                  </a:cxnLst>
                                  <a:rect l="T4" t="T5" r="T6" b="T7"/>
                                  <a:pathLst>
                                    <a:path w="13716" h="30480">
                                      <a:moveTo>
                                        <a:pt x="13716" y="0"/>
                                      </a:moveTo>
                                      <a:lnTo>
                                        <a:pt x="0"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24" name="Shape 4390"/>
                              <wps:cNvSpPr>
                                <a:spLocks/>
                              </wps:cNvSpPr>
                              <wps:spPr bwMode="auto">
                                <a:xfrm>
                                  <a:off x="3512" y="3876"/>
                                  <a:ext cx="198" cy="274"/>
                                </a:xfrm>
                                <a:custGeom>
                                  <a:avLst/>
                                  <a:gdLst>
                                    <a:gd name="T0" fmla="*/ 19812 w 19812"/>
                                    <a:gd name="T1" fmla="*/ 0 h 27432"/>
                                    <a:gd name="T2" fmla="*/ 0 w 19812"/>
                                    <a:gd name="T3" fmla="*/ 27432 h 27432"/>
                                    <a:gd name="T4" fmla="*/ 0 w 19812"/>
                                    <a:gd name="T5" fmla="*/ 0 h 27432"/>
                                    <a:gd name="T6" fmla="*/ 19812 w 19812"/>
                                    <a:gd name="T7" fmla="*/ 27432 h 27432"/>
                                  </a:gdLst>
                                  <a:ahLst/>
                                  <a:cxnLst>
                                    <a:cxn ang="0">
                                      <a:pos x="T0" y="T1"/>
                                    </a:cxn>
                                    <a:cxn ang="0">
                                      <a:pos x="T2" y="T3"/>
                                    </a:cxn>
                                  </a:cxnLst>
                                  <a:rect l="T4" t="T5" r="T6" b="T7"/>
                                  <a:pathLst>
                                    <a:path w="19812" h="27432">
                                      <a:moveTo>
                                        <a:pt x="19812" y="0"/>
                                      </a:moveTo>
                                      <a:lnTo>
                                        <a:pt x="0"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25" name="Shape 4391"/>
                              <wps:cNvSpPr>
                                <a:spLocks/>
                              </wps:cNvSpPr>
                              <wps:spPr bwMode="auto">
                                <a:xfrm>
                                  <a:off x="3238" y="4150"/>
                                  <a:ext cx="274" cy="213"/>
                                </a:xfrm>
                                <a:custGeom>
                                  <a:avLst/>
                                  <a:gdLst>
                                    <a:gd name="T0" fmla="*/ 27432 w 27432"/>
                                    <a:gd name="T1" fmla="*/ 0 h 21336"/>
                                    <a:gd name="T2" fmla="*/ 0 w 27432"/>
                                    <a:gd name="T3" fmla="*/ 21336 h 21336"/>
                                    <a:gd name="T4" fmla="*/ 0 w 27432"/>
                                    <a:gd name="T5" fmla="*/ 0 h 21336"/>
                                    <a:gd name="T6" fmla="*/ 27432 w 27432"/>
                                    <a:gd name="T7" fmla="*/ 21336 h 21336"/>
                                  </a:gdLst>
                                  <a:ahLst/>
                                  <a:cxnLst>
                                    <a:cxn ang="0">
                                      <a:pos x="T0" y="T1"/>
                                    </a:cxn>
                                    <a:cxn ang="0">
                                      <a:pos x="T2" y="T3"/>
                                    </a:cxn>
                                  </a:cxnLst>
                                  <a:rect l="T4" t="T5" r="T6" b="T7"/>
                                  <a:pathLst>
                                    <a:path w="27432" h="21336">
                                      <a:moveTo>
                                        <a:pt x="27432" y="0"/>
                                      </a:moveTo>
                                      <a:lnTo>
                                        <a:pt x="0"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26" name="Shape 4392"/>
                              <wps:cNvSpPr>
                                <a:spLocks/>
                              </wps:cNvSpPr>
                              <wps:spPr bwMode="auto">
                                <a:xfrm>
                                  <a:off x="2933" y="4363"/>
                                  <a:ext cx="305" cy="122"/>
                                </a:xfrm>
                                <a:custGeom>
                                  <a:avLst/>
                                  <a:gdLst>
                                    <a:gd name="T0" fmla="*/ 30480 w 30480"/>
                                    <a:gd name="T1" fmla="*/ 0 h 12192"/>
                                    <a:gd name="T2" fmla="*/ 0 w 30480"/>
                                    <a:gd name="T3" fmla="*/ 12192 h 12192"/>
                                    <a:gd name="T4" fmla="*/ 0 w 30480"/>
                                    <a:gd name="T5" fmla="*/ 0 h 12192"/>
                                    <a:gd name="T6" fmla="*/ 30480 w 30480"/>
                                    <a:gd name="T7" fmla="*/ 12192 h 12192"/>
                                  </a:gdLst>
                                  <a:ahLst/>
                                  <a:cxnLst>
                                    <a:cxn ang="0">
                                      <a:pos x="T0" y="T1"/>
                                    </a:cxn>
                                    <a:cxn ang="0">
                                      <a:pos x="T2" y="T3"/>
                                    </a:cxn>
                                  </a:cxnLst>
                                  <a:rect l="T4" t="T5" r="T6" b="T7"/>
                                  <a:pathLst>
                                    <a:path w="30480" h="12192">
                                      <a:moveTo>
                                        <a:pt x="30480" y="0"/>
                                      </a:moveTo>
                                      <a:lnTo>
                                        <a:pt x="0" y="1219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27" name="Shape 4393"/>
                              <wps:cNvSpPr>
                                <a:spLocks/>
                              </wps:cNvSpPr>
                              <wps:spPr bwMode="auto">
                                <a:xfrm>
                                  <a:off x="2598" y="4485"/>
                                  <a:ext cx="335" cy="46"/>
                                </a:xfrm>
                                <a:custGeom>
                                  <a:avLst/>
                                  <a:gdLst>
                                    <a:gd name="T0" fmla="*/ 33528 w 33528"/>
                                    <a:gd name="T1" fmla="*/ 0 h 4572"/>
                                    <a:gd name="T2" fmla="*/ 0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33528" y="0"/>
                                      </a:moveTo>
                                      <a:lnTo>
                                        <a:pt x="0"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28" name="Shape 4394"/>
                              <wps:cNvSpPr>
                                <a:spLocks/>
                              </wps:cNvSpPr>
                              <wps:spPr bwMode="auto">
                                <a:xfrm>
                                  <a:off x="2263" y="4485"/>
                                  <a:ext cx="335" cy="46"/>
                                </a:xfrm>
                                <a:custGeom>
                                  <a:avLst/>
                                  <a:gdLst>
                                    <a:gd name="T0" fmla="*/ 33528 w 33528"/>
                                    <a:gd name="T1" fmla="*/ 4572 h 4572"/>
                                    <a:gd name="T2" fmla="*/ 0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33528" y="457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29" name="Shape 4395"/>
                              <wps:cNvSpPr>
                                <a:spLocks/>
                              </wps:cNvSpPr>
                              <wps:spPr bwMode="auto">
                                <a:xfrm>
                                  <a:off x="1943" y="4363"/>
                                  <a:ext cx="320" cy="122"/>
                                </a:xfrm>
                                <a:custGeom>
                                  <a:avLst/>
                                  <a:gdLst>
                                    <a:gd name="T0" fmla="*/ 32004 w 32004"/>
                                    <a:gd name="T1" fmla="*/ 12192 h 12192"/>
                                    <a:gd name="T2" fmla="*/ 0 w 32004"/>
                                    <a:gd name="T3" fmla="*/ 0 h 12192"/>
                                    <a:gd name="T4" fmla="*/ 0 w 32004"/>
                                    <a:gd name="T5" fmla="*/ 0 h 12192"/>
                                    <a:gd name="T6" fmla="*/ 32004 w 32004"/>
                                    <a:gd name="T7" fmla="*/ 12192 h 12192"/>
                                  </a:gdLst>
                                  <a:ahLst/>
                                  <a:cxnLst>
                                    <a:cxn ang="0">
                                      <a:pos x="T0" y="T1"/>
                                    </a:cxn>
                                    <a:cxn ang="0">
                                      <a:pos x="T2" y="T3"/>
                                    </a:cxn>
                                  </a:cxnLst>
                                  <a:rect l="T4" t="T5" r="T6" b="T7"/>
                                  <a:pathLst>
                                    <a:path w="32004" h="12192">
                                      <a:moveTo>
                                        <a:pt x="32004" y="1219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0" name="Shape 4396"/>
                              <wps:cNvSpPr>
                                <a:spLocks/>
                              </wps:cNvSpPr>
                              <wps:spPr bwMode="auto">
                                <a:xfrm>
                                  <a:off x="1668" y="4150"/>
                                  <a:ext cx="275" cy="213"/>
                                </a:xfrm>
                                <a:custGeom>
                                  <a:avLst/>
                                  <a:gdLst>
                                    <a:gd name="T0" fmla="*/ 27432 w 27432"/>
                                    <a:gd name="T1" fmla="*/ 21336 h 21336"/>
                                    <a:gd name="T2" fmla="*/ 0 w 27432"/>
                                    <a:gd name="T3" fmla="*/ 0 h 21336"/>
                                    <a:gd name="T4" fmla="*/ 0 w 27432"/>
                                    <a:gd name="T5" fmla="*/ 0 h 21336"/>
                                    <a:gd name="T6" fmla="*/ 27432 w 27432"/>
                                    <a:gd name="T7" fmla="*/ 21336 h 21336"/>
                                  </a:gdLst>
                                  <a:ahLst/>
                                  <a:cxnLst>
                                    <a:cxn ang="0">
                                      <a:pos x="T0" y="T1"/>
                                    </a:cxn>
                                    <a:cxn ang="0">
                                      <a:pos x="T2" y="T3"/>
                                    </a:cxn>
                                  </a:cxnLst>
                                  <a:rect l="T4" t="T5" r="T6" b="T7"/>
                                  <a:pathLst>
                                    <a:path w="27432" h="21336">
                                      <a:moveTo>
                                        <a:pt x="27432" y="2133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1" name="Shape 4397"/>
                              <wps:cNvSpPr>
                                <a:spLocks/>
                              </wps:cNvSpPr>
                              <wps:spPr bwMode="auto">
                                <a:xfrm>
                                  <a:off x="1470" y="3876"/>
                                  <a:ext cx="198" cy="274"/>
                                </a:xfrm>
                                <a:custGeom>
                                  <a:avLst/>
                                  <a:gdLst>
                                    <a:gd name="T0" fmla="*/ 19812 w 19812"/>
                                    <a:gd name="T1" fmla="*/ 27432 h 27432"/>
                                    <a:gd name="T2" fmla="*/ 0 w 19812"/>
                                    <a:gd name="T3" fmla="*/ 0 h 27432"/>
                                    <a:gd name="T4" fmla="*/ 0 w 19812"/>
                                    <a:gd name="T5" fmla="*/ 0 h 27432"/>
                                    <a:gd name="T6" fmla="*/ 19812 w 19812"/>
                                    <a:gd name="T7" fmla="*/ 27432 h 27432"/>
                                  </a:gdLst>
                                  <a:ahLst/>
                                  <a:cxnLst>
                                    <a:cxn ang="0">
                                      <a:pos x="T0" y="T1"/>
                                    </a:cxn>
                                    <a:cxn ang="0">
                                      <a:pos x="T2" y="T3"/>
                                    </a:cxn>
                                  </a:cxnLst>
                                  <a:rect l="T4" t="T5" r="T6" b="T7"/>
                                  <a:pathLst>
                                    <a:path w="19812" h="27432">
                                      <a:moveTo>
                                        <a:pt x="19812" y="2743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2" name="Shape 4398"/>
                              <wps:cNvSpPr>
                                <a:spLocks/>
                              </wps:cNvSpPr>
                              <wps:spPr bwMode="auto">
                                <a:xfrm>
                                  <a:off x="1333" y="3571"/>
                                  <a:ext cx="137" cy="305"/>
                                </a:xfrm>
                                <a:custGeom>
                                  <a:avLst/>
                                  <a:gdLst>
                                    <a:gd name="T0" fmla="*/ 13716 w 13716"/>
                                    <a:gd name="T1" fmla="*/ 30480 h 30480"/>
                                    <a:gd name="T2" fmla="*/ 0 w 13716"/>
                                    <a:gd name="T3" fmla="*/ 0 h 30480"/>
                                    <a:gd name="T4" fmla="*/ 0 w 13716"/>
                                    <a:gd name="T5" fmla="*/ 0 h 30480"/>
                                    <a:gd name="T6" fmla="*/ 13716 w 13716"/>
                                    <a:gd name="T7" fmla="*/ 30480 h 30480"/>
                                  </a:gdLst>
                                  <a:ahLst/>
                                  <a:cxnLst>
                                    <a:cxn ang="0">
                                      <a:pos x="T0" y="T1"/>
                                    </a:cxn>
                                    <a:cxn ang="0">
                                      <a:pos x="T2" y="T3"/>
                                    </a:cxn>
                                  </a:cxnLst>
                                  <a:rect l="T4" t="T5" r="T6" b="T7"/>
                                  <a:pathLst>
                                    <a:path w="13716" h="30480">
                                      <a:moveTo>
                                        <a:pt x="13716" y="3048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3" name="Shape 4399"/>
                              <wps:cNvSpPr>
                                <a:spLocks/>
                              </wps:cNvSpPr>
                              <wps:spPr bwMode="auto">
                                <a:xfrm>
                                  <a:off x="1303" y="3235"/>
                                  <a:ext cx="30" cy="336"/>
                                </a:xfrm>
                                <a:custGeom>
                                  <a:avLst/>
                                  <a:gdLst>
                                    <a:gd name="T0" fmla="*/ 3048 w 3048"/>
                                    <a:gd name="T1" fmla="*/ 33528 h 33528"/>
                                    <a:gd name="T2" fmla="*/ 0 w 3048"/>
                                    <a:gd name="T3" fmla="*/ 0 h 33528"/>
                                    <a:gd name="T4" fmla="*/ 0 w 3048"/>
                                    <a:gd name="T5" fmla="*/ 0 h 33528"/>
                                    <a:gd name="T6" fmla="*/ 3048 w 3048"/>
                                    <a:gd name="T7" fmla="*/ 33528 h 33528"/>
                                  </a:gdLst>
                                  <a:ahLst/>
                                  <a:cxnLst>
                                    <a:cxn ang="0">
                                      <a:pos x="T0" y="T1"/>
                                    </a:cxn>
                                    <a:cxn ang="0">
                                      <a:pos x="T2" y="T3"/>
                                    </a:cxn>
                                  </a:cxnLst>
                                  <a:rect l="T4" t="T5" r="T6" b="T7"/>
                                  <a:pathLst>
                                    <a:path w="3048" h="33528">
                                      <a:moveTo>
                                        <a:pt x="3048" y="3352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4" name="Shape 4400"/>
                              <wps:cNvSpPr>
                                <a:spLocks/>
                              </wps:cNvSpPr>
                              <wps:spPr bwMode="auto">
                                <a:xfrm>
                                  <a:off x="1303" y="2900"/>
                                  <a:ext cx="30" cy="335"/>
                                </a:xfrm>
                                <a:custGeom>
                                  <a:avLst/>
                                  <a:gdLst>
                                    <a:gd name="T0" fmla="*/ 0 w 3048"/>
                                    <a:gd name="T1" fmla="*/ 33528 h 33528"/>
                                    <a:gd name="T2" fmla="*/ 3048 w 3048"/>
                                    <a:gd name="T3" fmla="*/ 0 h 33528"/>
                                    <a:gd name="T4" fmla="*/ 0 w 3048"/>
                                    <a:gd name="T5" fmla="*/ 0 h 33528"/>
                                    <a:gd name="T6" fmla="*/ 3048 w 3048"/>
                                    <a:gd name="T7" fmla="*/ 33528 h 33528"/>
                                  </a:gdLst>
                                  <a:ahLst/>
                                  <a:cxnLst>
                                    <a:cxn ang="0">
                                      <a:pos x="T0" y="T1"/>
                                    </a:cxn>
                                    <a:cxn ang="0">
                                      <a:pos x="T2" y="T3"/>
                                    </a:cxn>
                                  </a:cxnLst>
                                  <a:rect l="T4" t="T5" r="T6" b="T7"/>
                                  <a:pathLst>
                                    <a:path w="3048" h="33528">
                                      <a:moveTo>
                                        <a:pt x="0" y="33528"/>
                                      </a:moveTo>
                                      <a:lnTo>
                                        <a:pt x="304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5" name="Shape 4401"/>
                              <wps:cNvSpPr>
                                <a:spLocks/>
                              </wps:cNvSpPr>
                              <wps:spPr bwMode="auto">
                                <a:xfrm>
                                  <a:off x="1333" y="2580"/>
                                  <a:ext cx="137" cy="320"/>
                                </a:xfrm>
                                <a:custGeom>
                                  <a:avLst/>
                                  <a:gdLst>
                                    <a:gd name="T0" fmla="*/ 0 w 13716"/>
                                    <a:gd name="T1" fmla="*/ 32003 h 32003"/>
                                    <a:gd name="T2" fmla="*/ 13716 w 13716"/>
                                    <a:gd name="T3" fmla="*/ 0 h 32003"/>
                                    <a:gd name="T4" fmla="*/ 0 w 13716"/>
                                    <a:gd name="T5" fmla="*/ 0 h 32003"/>
                                    <a:gd name="T6" fmla="*/ 13716 w 13716"/>
                                    <a:gd name="T7" fmla="*/ 32003 h 32003"/>
                                  </a:gdLst>
                                  <a:ahLst/>
                                  <a:cxnLst>
                                    <a:cxn ang="0">
                                      <a:pos x="T0" y="T1"/>
                                    </a:cxn>
                                    <a:cxn ang="0">
                                      <a:pos x="T2" y="T3"/>
                                    </a:cxn>
                                  </a:cxnLst>
                                  <a:rect l="T4" t="T5" r="T6" b="T7"/>
                                  <a:pathLst>
                                    <a:path w="13716" h="32003">
                                      <a:moveTo>
                                        <a:pt x="0" y="32003"/>
                                      </a:moveTo>
                                      <a:lnTo>
                                        <a:pt x="1371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6" name="Shape 4402"/>
                              <wps:cNvSpPr>
                                <a:spLocks/>
                              </wps:cNvSpPr>
                              <wps:spPr bwMode="auto">
                                <a:xfrm>
                                  <a:off x="1470" y="2321"/>
                                  <a:ext cx="198" cy="259"/>
                                </a:xfrm>
                                <a:custGeom>
                                  <a:avLst/>
                                  <a:gdLst>
                                    <a:gd name="T0" fmla="*/ 0 w 19812"/>
                                    <a:gd name="T1" fmla="*/ 25908 h 25908"/>
                                    <a:gd name="T2" fmla="*/ 19812 w 19812"/>
                                    <a:gd name="T3" fmla="*/ 0 h 25908"/>
                                    <a:gd name="T4" fmla="*/ 0 w 19812"/>
                                    <a:gd name="T5" fmla="*/ 0 h 25908"/>
                                    <a:gd name="T6" fmla="*/ 19812 w 19812"/>
                                    <a:gd name="T7" fmla="*/ 25908 h 25908"/>
                                  </a:gdLst>
                                  <a:ahLst/>
                                  <a:cxnLst>
                                    <a:cxn ang="0">
                                      <a:pos x="T0" y="T1"/>
                                    </a:cxn>
                                    <a:cxn ang="0">
                                      <a:pos x="T2" y="T3"/>
                                    </a:cxn>
                                  </a:cxnLst>
                                  <a:rect l="T4" t="T5" r="T6" b="T7"/>
                                  <a:pathLst>
                                    <a:path w="19812" h="25908">
                                      <a:moveTo>
                                        <a:pt x="0" y="25908"/>
                                      </a:moveTo>
                                      <a:lnTo>
                                        <a:pt x="1981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7" name="Shape 4403"/>
                              <wps:cNvSpPr>
                                <a:spLocks/>
                              </wps:cNvSpPr>
                              <wps:spPr bwMode="auto">
                                <a:xfrm>
                                  <a:off x="1668" y="2108"/>
                                  <a:ext cx="275" cy="213"/>
                                </a:xfrm>
                                <a:custGeom>
                                  <a:avLst/>
                                  <a:gdLst>
                                    <a:gd name="T0" fmla="*/ 0 w 27432"/>
                                    <a:gd name="T1" fmla="*/ 21336 h 21336"/>
                                    <a:gd name="T2" fmla="*/ 27432 w 27432"/>
                                    <a:gd name="T3" fmla="*/ 0 h 21336"/>
                                    <a:gd name="T4" fmla="*/ 0 w 27432"/>
                                    <a:gd name="T5" fmla="*/ 0 h 21336"/>
                                    <a:gd name="T6" fmla="*/ 27432 w 27432"/>
                                    <a:gd name="T7" fmla="*/ 21336 h 21336"/>
                                  </a:gdLst>
                                  <a:ahLst/>
                                  <a:cxnLst>
                                    <a:cxn ang="0">
                                      <a:pos x="T0" y="T1"/>
                                    </a:cxn>
                                    <a:cxn ang="0">
                                      <a:pos x="T2" y="T3"/>
                                    </a:cxn>
                                  </a:cxnLst>
                                  <a:rect l="T4" t="T5" r="T6" b="T7"/>
                                  <a:pathLst>
                                    <a:path w="27432" h="21336">
                                      <a:moveTo>
                                        <a:pt x="0" y="21336"/>
                                      </a:moveTo>
                                      <a:lnTo>
                                        <a:pt x="274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8" name="Shape 4404"/>
                              <wps:cNvSpPr>
                                <a:spLocks/>
                              </wps:cNvSpPr>
                              <wps:spPr bwMode="auto">
                                <a:xfrm>
                                  <a:off x="1943" y="1986"/>
                                  <a:ext cx="320" cy="122"/>
                                </a:xfrm>
                                <a:custGeom>
                                  <a:avLst/>
                                  <a:gdLst>
                                    <a:gd name="T0" fmla="*/ 0 w 32004"/>
                                    <a:gd name="T1" fmla="*/ 12192 h 12192"/>
                                    <a:gd name="T2" fmla="*/ 32004 w 32004"/>
                                    <a:gd name="T3" fmla="*/ 0 h 12192"/>
                                    <a:gd name="T4" fmla="*/ 0 w 32004"/>
                                    <a:gd name="T5" fmla="*/ 0 h 12192"/>
                                    <a:gd name="T6" fmla="*/ 32004 w 32004"/>
                                    <a:gd name="T7" fmla="*/ 12192 h 12192"/>
                                  </a:gdLst>
                                  <a:ahLst/>
                                  <a:cxnLst>
                                    <a:cxn ang="0">
                                      <a:pos x="T0" y="T1"/>
                                    </a:cxn>
                                    <a:cxn ang="0">
                                      <a:pos x="T2" y="T3"/>
                                    </a:cxn>
                                  </a:cxnLst>
                                  <a:rect l="T4" t="T5" r="T6" b="T7"/>
                                  <a:pathLst>
                                    <a:path w="32004" h="12192">
                                      <a:moveTo>
                                        <a:pt x="0" y="12192"/>
                                      </a:moveTo>
                                      <a:lnTo>
                                        <a:pt x="320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9" name="Shape 4405"/>
                              <wps:cNvSpPr>
                                <a:spLocks/>
                              </wps:cNvSpPr>
                              <wps:spPr bwMode="auto">
                                <a:xfrm>
                                  <a:off x="2263" y="1940"/>
                                  <a:ext cx="335" cy="46"/>
                                </a:xfrm>
                                <a:custGeom>
                                  <a:avLst/>
                                  <a:gdLst>
                                    <a:gd name="T0" fmla="*/ 0 w 33528"/>
                                    <a:gd name="T1" fmla="*/ 4572 h 4572"/>
                                    <a:gd name="T2" fmla="*/ 33528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0" y="4572"/>
                                      </a:moveTo>
                                      <a:lnTo>
                                        <a:pt x="335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0" name="Shape 4406"/>
                              <wps:cNvSpPr>
                                <a:spLocks/>
                              </wps:cNvSpPr>
                              <wps:spPr bwMode="auto">
                                <a:xfrm>
                                  <a:off x="2598" y="641"/>
                                  <a:ext cx="670" cy="95"/>
                                </a:xfrm>
                                <a:custGeom>
                                  <a:avLst/>
                                  <a:gdLst>
                                    <a:gd name="T0" fmla="*/ 0 w 67056"/>
                                    <a:gd name="T1" fmla="*/ 0 h 9525"/>
                                    <a:gd name="T2" fmla="*/ 67056 w 67056"/>
                                    <a:gd name="T3" fmla="*/ 9525 h 9525"/>
                                    <a:gd name="T4" fmla="*/ 0 w 67056"/>
                                    <a:gd name="T5" fmla="*/ 0 h 9525"/>
                                    <a:gd name="T6" fmla="*/ 67056 w 67056"/>
                                    <a:gd name="T7" fmla="*/ 9525 h 9525"/>
                                  </a:gdLst>
                                  <a:ahLst/>
                                  <a:cxnLst>
                                    <a:cxn ang="0">
                                      <a:pos x="T0" y="T1"/>
                                    </a:cxn>
                                    <a:cxn ang="0">
                                      <a:pos x="T2" y="T3"/>
                                    </a:cxn>
                                  </a:cxnLst>
                                  <a:rect l="T4" t="T5" r="T6" b="T7"/>
                                  <a:pathLst>
                                    <a:path w="67056" h="9525">
                                      <a:moveTo>
                                        <a:pt x="0" y="0"/>
                                      </a:moveTo>
                                      <a:lnTo>
                                        <a:pt x="67056" y="952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1" name="Shape 4407"/>
                              <wps:cNvSpPr>
                                <a:spLocks/>
                              </wps:cNvSpPr>
                              <wps:spPr bwMode="auto">
                                <a:xfrm>
                                  <a:off x="3268" y="736"/>
                                  <a:ext cx="625" cy="259"/>
                                </a:xfrm>
                                <a:custGeom>
                                  <a:avLst/>
                                  <a:gdLst>
                                    <a:gd name="T0" fmla="*/ 0 w 62484"/>
                                    <a:gd name="T1" fmla="*/ 0 h 25908"/>
                                    <a:gd name="T2" fmla="*/ 62484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0" y="0"/>
                                      </a:moveTo>
                                      <a:lnTo>
                                        <a:pt x="62484"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2" name="Shape 4408"/>
                              <wps:cNvSpPr>
                                <a:spLocks/>
                              </wps:cNvSpPr>
                              <wps:spPr bwMode="auto">
                                <a:xfrm>
                                  <a:off x="3893" y="995"/>
                                  <a:ext cx="534" cy="412"/>
                                </a:xfrm>
                                <a:custGeom>
                                  <a:avLst/>
                                  <a:gdLst>
                                    <a:gd name="T0" fmla="*/ 0 w 53340"/>
                                    <a:gd name="T1" fmla="*/ 0 h 41148"/>
                                    <a:gd name="T2" fmla="*/ 5334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0" y="0"/>
                                      </a:moveTo>
                                      <a:lnTo>
                                        <a:pt x="5334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3" name="Shape 4409"/>
                              <wps:cNvSpPr>
                                <a:spLocks/>
                              </wps:cNvSpPr>
                              <wps:spPr bwMode="auto">
                                <a:xfrm>
                                  <a:off x="4427" y="1407"/>
                                  <a:ext cx="411" cy="533"/>
                                </a:xfrm>
                                <a:custGeom>
                                  <a:avLst/>
                                  <a:gdLst>
                                    <a:gd name="T0" fmla="*/ 0 w 41148"/>
                                    <a:gd name="T1" fmla="*/ 0 h 53340"/>
                                    <a:gd name="T2" fmla="*/ 41148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0" y="0"/>
                                      </a:moveTo>
                                      <a:lnTo>
                                        <a:pt x="41148"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4" name="Shape 4410"/>
                              <wps:cNvSpPr>
                                <a:spLocks/>
                              </wps:cNvSpPr>
                              <wps:spPr bwMode="auto">
                                <a:xfrm>
                                  <a:off x="4838" y="1940"/>
                                  <a:ext cx="259" cy="625"/>
                                </a:xfrm>
                                <a:custGeom>
                                  <a:avLst/>
                                  <a:gdLst>
                                    <a:gd name="T0" fmla="*/ 0 w 25908"/>
                                    <a:gd name="T1" fmla="*/ 0 h 62484"/>
                                    <a:gd name="T2" fmla="*/ 25908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0" y="0"/>
                                      </a:moveTo>
                                      <a:lnTo>
                                        <a:pt x="25908"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5" name="Shape 4411"/>
                              <wps:cNvSpPr>
                                <a:spLocks/>
                              </wps:cNvSpPr>
                              <wps:spPr bwMode="auto">
                                <a:xfrm>
                                  <a:off x="5097" y="2565"/>
                                  <a:ext cx="88" cy="670"/>
                                </a:xfrm>
                                <a:custGeom>
                                  <a:avLst/>
                                  <a:gdLst>
                                    <a:gd name="T0" fmla="*/ 0 w 8763"/>
                                    <a:gd name="T1" fmla="*/ 0 h 67056"/>
                                    <a:gd name="T2" fmla="*/ 8763 w 8763"/>
                                    <a:gd name="T3" fmla="*/ 67056 h 67056"/>
                                    <a:gd name="T4" fmla="*/ 0 w 8763"/>
                                    <a:gd name="T5" fmla="*/ 0 h 67056"/>
                                    <a:gd name="T6" fmla="*/ 8763 w 8763"/>
                                    <a:gd name="T7" fmla="*/ 67056 h 67056"/>
                                  </a:gdLst>
                                  <a:ahLst/>
                                  <a:cxnLst>
                                    <a:cxn ang="0">
                                      <a:pos x="T0" y="T1"/>
                                    </a:cxn>
                                    <a:cxn ang="0">
                                      <a:pos x="T2" y="T3"/>
                                    </a:cxn>
                                  </a:cxnLst>
                                  <a:rect l="T4" t="T5" r="T6" b="T7"/>
                                  <a:pathLst>
                                    <a:path w="8763" h="67056">
                                      <a:moveTo>
                                        <a:pt x="0" y="0"/>
                                      </a:moveTo>
                                      <a:lnTo>
                                        <a:pt x="8763"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6" name="Shape 4412"/>
                              <wps:cNvSpPr>
                                <a:spLocks/>
                              </wps:cNvSpPr>
                              <wps:spPr bwMode="auto">
                                <a:xfrm>
                                  <a:off x="5097" y="3235"/>
                                  <a:ext cx="88" cy="671"/>
                                </a:xfrm>
                                <a:custGeom>
                                  <a:avLst/>
                                  <a:gdLst>
                                    <a:gd name="T0" fmla="*/ 8763 w 8763"/>
                                    <a:gd name="T1" fmla="*/ 0 h 67056"/>
                                    <a:gd name="T2" fmla="*/ 0 w 8763"/>
                                    <a:gd name="T3" fmla="*/ 67056 h 67056"/>
                                    <a:gd name="T4" fmla="*/ 0 w 8763"/>
                                    <a:gd name="T5" fmla="*/ 0 h 67056"/>
                                    <a:gd name="T6" fmla="*/ 8763 w 8763"/>
                                    <a:gd name="T7" fmla="*/ 67056 h 67056"/>
                                  </a:gdLst>
                                  <a:ahLst/>
                                  <a:cxnLst>
                                    <a:cxn ang="0">
                                      <a:pos x="T0" y="T1"/>
                                    </a:cxn>
                                    <a:cxn ang="0">
                                      <a:pos x="T2" y="T3"/>
                                    </a:cxn>
                                  </a:cxnLst>
                                  <a:rect l="T4" t="T5" r="T6" b="T7"/>
                                  <a:pathLst>
                                    <a:path w="8763" h="67056">
                                      <a:moveTo>
                                        <a:pt x="8763" y="0"/>
                                      </a:moveTo>
                                      <a:lnTo>
                                        <a:pt x="0"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7" name="Shape 4413"/>
                              <wps:cNvSpPr>
                                <a:spLocks/>
                              </wps:cNvSpPr>
                              <wps:spPr bwMode="auto">
                                <a:xfrm>
                                  <a:off x="4838" y="3906"/>
                                  <a:ext cx="259" cy="625"/>
                                </a:xfrm>
                                <a:custGeom>
                                  <a:avLst/>
                                  <a:gdLst>
                                    <a:gd name="T0" fmla="*/ 25908 w 25908"/>
                                    <a:gd name="T1" fmla="*/ 0 h 62484"/>
                                    <a:gd name="T2" fmla="*/ 0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25908" y="0"/>
                                      </a:moveTo>
                                      <a:lnTo>
                                        <a:pt x="0"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8" name="Shape 4414"/>
                              <wps:cNvSpPr>
                                <a:spLocks/>
                              </wps:cNvSpPr>
                              <wps:spPr bwMode="auto">
                                <a:xfrm>
                                  <a:off x="4427" y="4531"/>
                                  <a:ext cx="411" cy="533"/>
                                </a:xfrm>
                                <a:custGeom>
                                  <a:avLst/>
                                  <a:gdLst>
                                    <a:gd name="T0" fmla="*/ 41148 w 41148"/>
                                    <a:gd name="T1" fmla="*/ 0 h 53340"/>
                                    <a:gd name="T2" fmla="*/ 0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41148" y="0"/>
                                      </a:moveTo>
                                      <a:lnTo>
                                        <a:pt x="0"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49" name="Shape 4415"/>
                              <wps:cNvSpPr>
                                <a:spLocks/>
                              </wps:cNvSpPr>
                              <wps:spPr bwMode="auto">
                                <a:xfrm>
                                  <a:off x="3893" y="5064"/>
                                  <a:ext cx="534" cy="412"/>
                                </a:xfrm>
                                <a:custGeom>
                                  <a:avLst/>
                                  <a:gdLst>
                                    <a:gd name="T0" fmla="*/ 53340 w 53340"/>
                                    <a:gd name="T1" fmla="*/ 0 h 41148"/>
                                    <a:gd name="T2" fmla="*/ 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53340" y="0"/>
                                      </a:moveTo>
                                      <a:lnTo>
                                        <a:pt x="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50" name="Shape 4416"/>
                              <wps:cNvSpPr>
                                <a:spLocks/>
                              </wps:cNvSpPr>
                              <wps:spPr bwMode="auto">
                                <a:xfrm>
                                  <a:off x="3268" y="5476"/>
                                  <a:ext cx="625" cy="259"/>
                                </a:xfrm>
                                <a:custGeom>
                                  <a:avLst/>
                                  <a:gdLst>
                                    <a:gd name="T0" fmla="*/ 62484 w 62484"/>
                                    <a:gd name="T1" fmla="*/ 0 h 25908"/>
                                    <a:gd name="T2" fmla="*/ 0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62484" y="0"/>
                                      </a:moveTo>
                                      <a:lnTo>
                                        <a:pt x="0"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51" name="Shape 4417"/>
                              <wps:cNvSpPr>
                                <a:spLocks/>
                              </wps:cNvSpPr>
                              <wps:spPr bwMode="auto">
                                <a:xfrm>
                                  <a:off x="2598" y="5735"/>
                                  <a:ext cx="670" cy="91"/>
                                </a:xfrm>
                                <a:custGeom>
                                  <a:avLst/>
                                  <a:gdLst>
                                    <a:gd name="T0" fmla="*/ 67056 w 67056"/>
                                    <a:gd name="T1" fmla="*/ 0 h 9144"/>
                                    <a:gd name="T2" fmla="*/ 0 w 67056"/>
                                    <a:gd name="T3" fmla="*/ 9144 h 9144"/>
                                    <a:gd name="T4" fmla="*/ 0 w 67056"/>
                                    <a:gd name="T5" fmla="*/ 0 h 9144"/>
                                    <a:gd name="T6" fmla="*/ 67056 w 67056"/>
                                    <a:gd name="T7" fmla="*/ 9144 h 9144"/>
                                  </a:gdLst>
                                  <a:ahLst/>
                                  <a:cxnLst>
                                    <a:cxn ang="0">
                                      <a:pos x="T0" y="T1"/>
                                    </a:cxn>
                                    <a:cxn ang="0">
                                      <a:pos x="T2" y="T3"/>
                                    </a:cxn>
                                  </a:cxnLst>
                                  <a:rect l="T4" t="T5" r="T6" b="T7"/>
                                  <a:pathLst>
                                    <a:path w="67056" h="9144">
                                      <a:moveTo>
                                        <a:pt x="67056" y="0"/>
                                      </a:moveTo>
                                      <a:lnTo>
                                        <a:pt x="0" y="91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52" name="Shape 4418"/>
                              <wps:cNvSpPr>
                                <a:spLocks/>
                              </wps:cNvSpPr>
                              <wps:spPr bwMode="auto">
                                <a:xfrm>
                                  <a:off x="1927" y="5735"/>
                                  <a:ext cx="671" cy="91"/>
                                </a:xfrm>
                                <a:custGeom>
                                  <a:avLst/>
                                  <a:gdLst>
                                    <a:gd name="T0" fmla="*/ 67056 w 67056"/>
                                    <a:gd name="T1" fmla="*/ 9144 h 9144"/>
                                    <a:gd name="T2" fmla="*/ 0 w 67056"/>
                                    <a:gd name="T3" fmla="*/ 0 h 9144"/>
                                    <a:gd name="T4" fmla="*/ 0 w 67056"/>
                                    <a:gd name="T5" fmla="*/ 0 h 9144"/>
                                    <a:gd name="T6" fmla="*/ 67056 w 67056"/>
                                    <a:gd name="T7" fmla="*/ 9144 h 9144"/>
                                  </a:gdLst>
                                  <a:ahLst/>
                                  <a:cxnLst>
                                    <a:cxn ang="0">
                                      <a:pos x="T0" y="T1"/>
                                    </a:cxn>
                                    <a:cxn ang="0">
                                      <a:pos x="T2" y="T3"/>
                                    </a:cxn>
                                  </a:cxnLst>
                                  <a:rect l="T4" t="T5" r="T6" b="T7"/>
                                  <a:pathLst>
                                    <a:path w="67056" h="9144">
                                      <a:moveTo>
                                        <a:pt x="67056" y="914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53" name="Shape 4419"/>
                              <wps:cNvSpPr>
                                <a:spLocks/>
                              </wps:cNvSpPr>
                              <wps:spPr bwMode="auto">
                                <a:xfrm>
                                  <a:off x="1303" y="5476"/>
                                  <a:ext cx="624" cy="259"/>
                                </a:xfrm>
                                <a:custGeom>
                                  <a:avLst/>
                                  <a:gdLst>
                                    <a:gd name="T0" fmla="*/ 62484 w 62484"/>
                                    <a:gd name="T1" fmla="*/ 25908 h 25908"/>
                                    <a:gd name="T2" fmla="*/ 0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62484" y="2590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54" name="Shape 4420"/>
                              <wps:cNvSpPr>
                                <a:spLocks/>
                              </wps:cNvSpPr>
                              <wps:spPr bwMode="auto">
                                <a:xfrm>
                                  <a:off x="754" y="5064"/>
                                  <a:ext cx="549" cy="412"/>
                                </a:xfrm>
                                <a:custGeom>
                                  <a:avLst/>
                                  <a:gdLst>
                                    <a:gd name="T0" fmla="*/ 54864 w 54864"/>
                                    <a:gd name="T1" fmla="*/ 41148 h 41148"/>
                                    <a:gd name="T2" fmla="*/ 0 w 54864"/>
                                    <a:gd name="T3" fmla="*/ 0 h 41148"/>
                                    <a:gd name="T4" fmla="*/ 0 w 54864"/>
                                    <a:gd name="T5" fmla="*/ 0 h 41148"/>
                                    <a:gd name="T6" fmla="*/ 54864 w 54864"/>
                                    <a:gd name="T7" fmla="*/ 41148 h 41148"/>
                                  </a:gdLst>
                                  <a:ahLst/>
                                  <a:cxnLst>
                                    <a:cxn ang="0">
                                      <a:pos x="T0" y="T1"/>
                                    </a:cxn>
                                    <a:cxn ang="0">
                                      <a:pos x="T2" y="T3"/>
                                    </a:cxn>
                                  </a:cxnLst>
                                  <a:rect l="T4" t="T5" r="T6" b="T7"/>
                                  <a:pathLst>
                                    <a:path w="54864" h="41148">
                                      <a:moveTo>
                                        <a:pt x="54864" y="4114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55" name="Shape 4421"/>
                              <wps:cNvSpPr>
                                <a:spLocks/>
                              </wps:cNvSpPr>
                              <wps:spPr bwMode="auto">
                                <a:xfrm>
                                  <a:off x="342" y="4531"/>
                                  <a:ext cx="412" cy="533"/>
                                </a:xfrm>
                                <a:custGeom>
                                  <a:avLst/>
                                  <a:gdLst>
                                    <a:gd name="T0" fmla="*/ 41148 w 41148"/>
                                    <a:gd name="T1" fmla="*/ 53340 h 53340"/>
                                    <a:gd name="T2" fmla="*/ 0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41148" y="5334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56" name="Shape 4422"/>
                              <wps:cNvSpPr>
                                <a:spLocks/>
                              </wps:cNvSpPr>
                              <wps:spPr bwMode="auto">
                                <a:xfrm>
                                  <a:off x="83" y="3906"/>
                                  <a:ext cx="259" cy="625"/>
                                </a:xfrm>
                                <a:custGeom>
                                  <a:avLst/>
                                  <a:gdLst>
                                    <a:gd name="T0" fmla="*/ 25908 w 25908"/>
                                    <a:gd name="T1" fmla="*/ 62484 h 62484"/>
                                    <a:gd name="T2" fmla="*/ 0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25908" y="6248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57" name="Shape 4423"/>
                              <wps:cNvSpPr>
                                <a:spLocks/>
                              </wps:cNvSpPr>
                              <wps:spPr bwMode="auto">
                                <a:xfrm>
                                  <a:off x="0" y="3235"/>
                                  <a:ext cx="83" cy="671"/>
                                </a:xfrm>
                                <a:custGeom>
                                  <a:avLst/>
                                  <a:gdLst>
                                    <a:gd name="T0" fmla="*/ 8382 w 8382"/>
                                    <a:gd name="T1" fmla="*/ 67056 h 67056"/>
                                    <a:gd name="T2" fmla="*/ 0 w 8382"/>
                                    <a:gd name="T3" fmla="*/ 0 h 67056"/>
                                    <a:gd name="T4" fmla="*/ 0 w 8382"/>
                                    <a:gd name="T5" fmla="*/ 0 h 67056"/>
                                    <a:gd name="T6" fmla="*/ 8382 w 8382"/>
                                    <a:gd name="T7" fmla="*/ 67056 h 67056"/>
                                  </a:gdLst>
                                  <a:ahLst/>
                                  <a:cxnLst>
                                    <a:cxn ang="0">
                                      <a:pos x="T0" y="T1"/>
                                    </a:cxn>
                                    <a:cxn ang="0">
                                      <a:pos x="T2" y="T3"/>
                                    </a:cxn>
                                  </a:cxnLst>
                                  <a:rect l="T4" t="T5" r="T6" b="T7"/>
                                  <a:pathLst>
                                    <a:path w="8382" h="67056">
                                      <a:moveTo>
                                        <a:pt x="8382" y="6705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58" name="Shape 4424"/>
                              <wps:cNvSpPr>
                                <a:spLocks/>
                              </wps:cNvSpPr>
                              <wps:spPr bwMode="auto">
                                <a:xfrm>
                                  <a:off x="0" y="2565"/>
                                  <a:ext cx="83" cy="670"/>
                                </a:xfrm>
                                <a:custGeom>
                                  <a:avLst/>
                                  <a:gdLst>
                                    <a:gd name="T0" fmla="*/ 0 w 8382"/>
                                    <a:gd name="T1" fmla="*/ 67056 h 67056"/>
                                    <a:gd name="T2" fmla="*/ 8382 w 8382"/>
                                    <a:gd name="T3" fmla="*/ 0 h 67056"/>
                                    <a:gd name="T4" fmla="*/ 0 w 8382"/>
                                    <a:gd name="T5" fmla="*/ 0 h 67056"/>
                                    <a:gd name="T6" fmla="*/ 8382 w 8382"/>
                                    <a:gd name="T7" fmla="*/ 67056 h 67056"/>
                                  </a:gdLst>
                                  <a:ahLst/>
                                  <a:cxnLst>
                                    <a:cxn ang="0">
                                      <a:pos x="T0" y="T1"/>
                                    </a:cxn>
                                    <a:cxn ang="0">
                                      <a:pos x="T2" y="T3"/>
                                    </a:cxn>
                                  </a:cxnLst>
                                  <a:rect l="T4" t="T5" r="T6" b="T7"/>
                                  <a:pathLst>
                                    <a:path w="8382" h="67056">
                                      <a:moveTo>
                                        <a:pt x="0" y="67056"/>
                                      </a:moveTo>
                                      <a:lnTo>
                                        <a:pt x="838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59" name="Shape 4425"/>
                              <wps:cNvSpPr>
                                <a:spLocks/>
                              </wps:cNvSpPr>
                              <wps:spPr bwMode="auto">
                                <a:xfrm>
                                  <a:off x="83" y="1940"/>
                                  <a:ext cx="259" cy="625"/>
                                </a:xfrm>
                                <a:custGeom>
                                  <a:avLst/>
                                  <a:gdLst>
                                    <a:gd name="T0" fmla="*/ 0 w 25908"/>
                                    <a:gd name="T1" fmla="*/ 62484 h 62484"/>
                                    <a:gd name="T2" fmla="*/ 25908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0" y="62484"/>
                                      </a:moveTo>
                                      <a:lnTo>
                                        <a:pt x="25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0" name="Shape 4426"/>
                              <wps:cNvSpPr>
                                <a:spLocks/>
                              </wps:cNvSpPr>
                              <wps:spPr bwMode="auto">
                                <a:xfrm>
                                  <a:off x="342" y="1407"/>
                                  <a:ext cx="412" cy="533"/>
                                </a:xfrm>
                                <a:custGeom>
                                  <a:avLst/>
                                  <a:gdLst>
                                    <a:gd name="T0" fmla="*/ 0 w 41148"/>
                                    <a:gd name="T1" fmla="*/ 53340 h 53340"/>
                                    <a:gd name="T2" fmla="*/ 41148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0" y="53340"/>
                                      </a:moveTo>
                                      <a:lnTo>
                                        <a:pt x="4114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1" name="Shape 4427"/>
                              <wps:cNvSpPr>
                                <a:spLocks/>
                              </wps:cNvSpPr>
                              <wps:spPr bwMode="auto">
                                <a:xfrm>
                                  <a:off x="754" y="995"/>
                                  <a:ext cx="549" cy="412"/>
                                </a:xfrm>
                                <a:custGeom>
                                  <a:avLst/>
                                  <a:gdLst>
                                    <a:gd name="T0" fmla="*/ 0 w 54864"/>
                                    <a:gd name="T1" fmla="*/ 41148 h 41148"/>
                                    <a:gd name="T2" fmla="*/ 54864 w 54864"/>
                                    <a:gd name="T3" fmla="*/ 0 h 41148"/>
                                    <a:gd name="T4" fmla="*/ 0 w 54864"/>
                                    <a:gd name="T5" fmla="*/ 0 h 41148"/>
                                    <a:gd name="T6" fmla="*/ 54864 w 54864"/>
                                    <a:gd name="T7" fmla="*/ 41148 h 41148"/>
                                  </a:gdLst>
                                  <a:ahLst/>
                                  <a:cxnLst>
                                    <a:cxn ang="0">
                                      <a:pos x="T0" y="T1"/>
                                    </a:cxn>
                                    <a:cxn ang="0">
                                      <a:pos x="T2" y="T3"/>
                                    </a:cxn>
                                  </a:cxnLst>
                                  <a:rect l="T4" t="T5" r="T6" b="T7"/>
                                  <a:pathLst>
                                    <a:path w="54864" h="41148">
                                      <a:moveTo>
                                        <a:pt x="0" y="41148"/>
                                      </a:moveTo>
                                      <a:lnTo>
                                        <a:pt x="5486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2" name="Shape 4428"/>
                              <wps:cNvSpPr>
                                <a:spLocks/>
                              </wps:cNvSpPr>
                              <wps:spPr bwMode="auto">
                                <a:xfrm>
                                  <a:off x="1303" y="736"/>
                                  <a:ext cx="624" cy="259"/>
                                </a:xfrm>
                                <a:custGeom>
                                  <a:avLst/>
                                  <a:gdLst>
                                    <a:gd name="T0" fmla="*/ 0 w 62484"/>
                                    <a:gd name="T1" fmla="*/ 25908 h 25908"/>
                                    <a:gd name="T2" fmla="*/ 62484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0" y="25908"/>
                                      </a:moveTo>
                                      <a:lnTo>
                                        <a:pt x="6248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3" name="Shape 4429"/>
                              <wps:cNvSpPr>
                                <a:spLocks/>
                              </wps:cNvSpPr>
                              <wps:spPr bwMode="auto">
                                <a:xfrm>
                                  <a:off x="1927" y="641"/>
                                  <a:ext cx="671" cy="95"/>
                                </a:xfrm>
                                <a:custGeom>
                                  <a:avLst/>
                                  <a:gdLst>
                                    <a:gd name="T0" fmla="*/ 0 w 67056"/>
                                    <a:gd name="T1" fmla="*/ 9525 h 9525"/>
                                    <a:gd name="T2" fmla="*/ 67056 w 67056"/>
                                    <a:gd name="T3" fmla="*/ 0 h 9525"/>
                                    <a:gd name="T4" fmla="*/ 0 w 67056"/>
                                    <a:gd name="T5" fmla="*/ 0 h 9525"/>
                                    <a:gd name="T6" fmla="*/ 67056 w 67056"/>
                                    <a:gd name="T7" fmla="*/ 9525 h 9525"/>
                                  </a:gdLst>
                                  <a:ahLst/>
                                  <a:cxnLst>
                                    <a:cxn ang="0">
                                      <a:pos x="T0" y="T1"/>
                                    </a:cxn>
                                    <a:cxn ang="0">
                                      <a:pos x="T2" y="T3"/>
                                    </a:cxn>
                                  </a:cxnLst>
                                  <a:rect l="T4" t="T5" r="T6" b="T7"/>
                                  <a:pathLst>
                                    <a:path w="67056" h="9525">
                                      <a:moveTo>
                                        <a:pt x="0" y="9525"/>
                                      </a:moveTo>
                                      <a:lnTo>
                                        <a:pt x="6705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4" name="Shape 4430"/>
                              <wps:cNvSpPr>
                                <a:spLocks/>
                              </wps:cNvSpPr>
                              <wps:spPr bwMode="auto">
                                <a:xfrm>
                                  <a:off x="706" y="1800"/>
                                  <a:ext cx="3774" cy="2867"/>
                                </a:xfrm>
                                <a:custGeom>
                                  <a:avLst/>
                                  <a:gdLst>
                                    <a:gd name="T0" fmla="*/ 151130 w 377444"/>
                                    <a:gd name="T1" fmla="*/ 4826 h 286639"/>
                                    <a:gd name="T2" fmla="*/ 189230 w 377444"/>
                                    <a:gd name="T3" fmla="*/ 0 h 286639"/>
                                    <a:gd name="T4" fmla="*/ 224282 w 377444"/>
                                    <a:gd name="T5" fmla="*/ 7874 h 286639"/>
                                    <a:gd name="T6" fmla="*/ 263906 w 377444"/>
                                    <a:gd name="T7" fmla="*/ 12446 h 286639"/>
                                    <a:gd name="T8" fmla="*/ 298958 w 377444"/>
                                    <a:gd name="T9" fmla="*/ 33782 h 286639"/>
                                    <a:gd name="T10" fmla="*/ 347726 w 377444"/>
                                    <a:gd name="T11" fmla="*/ 52070 h 286639"/>
                                    <a:gd name="T12" fmla="*/ 372110 w 377444"/>
                                    <a:gd name="T13" fmla="*/ 94742 h 286639"/>
                                    <a:gd name="T14" fmla="*/ 377444 w 377444"/>
                                    <a:gd name="T15" fmla="*/ 143510 h 286639"/>
                                    <a:gd name="T16" fmla="*/ 355346 w 377444"/>
                                    <a:gd name="T17" fmla="*/ 187706 h 286639"/>
                                    <a:gd name="T18" fmla="*/ 314198 w 377444"/>
                                    <a:gd name="T19" fmla="*/ 216662 h 286639"/>
                                    <a:gd name="T20" fmla="*/ 273050 w 377444"/>
                                    <a:gd name="T21" fmla="*/ 228853 h 286639"/>
                                    <a:gd name="T22" fmla="*/ 256286 w 377444"/>
                                    <a:gd name="T23" fmla="*/ 260858 h 286639"/>
                                    <a:gd name="T24" fmla="*/ 225806 w 377444"/>
                                    <a:gd name="T25" fmla="*/ 282194 h 286639"/>
                                    <a:gd name="T26" fmla="*/ 189230 w 377444"/>
                                    <a:gd name="T27" fmla="*/ 286639 h 286639"/>
                                    <a:gd name="T28" fmla="*/ 152654 w 377444"/>
                                    <a:gd name="T29" fmla="*/ 279146 h 286639"/>
                                    <a:gd name="T30" fmla="*/ 113030 w 377444"/>
                                    <a:gd name="T31" fmla="*/ 273050 h 286639"/>
                                    <a:gd name="T32" fmla="*/ 77978 w 377444"/>
                                    <a:gd name="T33" fmla="*/ 253238 h 286639"/>
                                    <a:gd name="T34" fmla="*/ 29210 w 377444"/>
                                    <a:gd name="T35" fmla="*/ 234950 h 286639"/>
                                    <a:gd name="T36" fmla="*/ 4826 w 377444"/>
                                    <a:gd name="T37" fmla="*/ 192278 h 286639"/>
                                    <a:gd name="T38" fmla="*/ 0 w 377444"/>
                                    <a:gd name="T39" fmla="*/ 143510 h 286639"/>
                                    <a:gd name="T40" fmla="*/ 21590 w 377444"/>
                                    <a:gd name="T41" fmla="*/ 99314 h 286639"/>
                                    <a:gd name="T42" fmla="*/ 62738 w 377444"/>
                                    <a:gd name="T43" fmla="*/ 70358 h 286639"/>
                                    <a:gd name="T44" fmla="*/ 103886 w 377444"/>
                                    <a:gd name="T45" fmla="*/ 58166 h 286639"/>
                                    <a:gd name="T46" fmla="*/ 120650 w 377444"/>
                                    <a:gd name="T47" fmla="*/ 24638 h 286639"/>
                                    <a:gd name="T48" fmla="*/ 151130 w 377444"/>
                                    <a:gd name="T49" fmla="*/ 4826 h 286639"/>
                                    <a:gd name="T50" fmla="*/ 0 w 377444"/>
                                    <a:gd name="T51" fmla="*/ 0 h 286639"/>
                                    <a:gd name="T52" fmla="*/ 377444 w 377444"/>
                                    <a:gd name="T53" fmla="*/ 286639 h 286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77444" h="286639">
                                      <a:moveTo>
                                        <a:pt x="151130" y="4826"/>
                                      </a:moveTo>
                                      <a:lnTo>
                                        <a:pt x="189230" y="0"/>
                                      </a:lnTo>
                                      <a:lnTo>
                                        <a:pt x="224282" y="7874"/>
                                      </a:lnTo>
                                      <a:lnTo>
                                        <a:pt x="263906" y="12446"/>
                                      </a:lnTo>
                                      <a:lnTo>
                                        <a:pt x="298958" y="33782"/>
                                      </a:lnTo>
                                      <a:lnTo>
                                        <a:pt x="347726" y="52070"/>
                                      </a:lnTo>
                                      <a:lnTo>
                                        <a:pt x="372110" y="94742"/>
                                      </a:lnTo>
                                      <a:lnTo>
                                        <a:pt x="377444" y="143510"/>
                                      </a:lnTo>
                                      <a:lnTo>
                                        <a:pt x="355346" y="187706"/>
                                      </a:lnTo>
                                      <a:lnTo>
                                        <a:pt x="314198" y="216662"/>
                                      </a:lnTo>
                                      <a:lnTo>
                                        <a:pt x="273050" y="228853"/>
                                      </a:lnTo>
                                      <a:lnTo>
                                        <a:pt x="256286" y="260858"/>
                                      </a:lnTo>
                                      <a:lnTo>
                                        <a:pt x="225806" y="282194"/>
                                      </a:lnTo>
                                      <a:lnTo>
                                        <a:pt x="189230" y="286639"/>
                                      </a:lnTo>
                                      <a:lnTo>
                                        <a:pt x="152654" y="279146"/>
                                      </a:lnTo>
                                      <a:lnTo>
                                        <a:pt x="113030" y="273050"/>
                                      </a:lnTo>
                                      <a:lnTo>
                                        <a:pt x="77978" y="253238"/>
                                      </a:lnTo>
                                      <a:lnTo>
                                        <a:pt x="29210" y="234950"/>
                                      </a:lnTo>
                                      <a:lnTo>
                                        <a:pt x="4826" y="192278"/>
                                      </a:lnTo>
                                      <a:lnTo>
                                        <a:pt x="0" y="143510"/>
                                      </a:lnTo>
                                      <a:lnTo>
                                        <a:pt x="21590" y="99314"/>
                                      </a:lnTo>
                                      <a:lnTo>
                                        <a:pt x="62738" y="70358"/>
                                      </a:lnTo>
                                      <a:lnTo>
                                        <a:pt x="103886" y="58166"/>
                                      </a:lnTo>
                                      <a:lnTo>
                                        <a:pt x="120650" y="24638"/>
                                      </a:lnTo>
                                      <a:lnTo>
                                        <a:pt x="151130" y="4826"/>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5" name="Shape 4431"/>
                              <wps:cNvSpPr>
                                <a:spLocks/>
                              </wps:cNvSpPr>
                              <wps:spPr bwMode="auto">
                                <a:xfrm>
                                  <a:off x="854" y="1935"/>
                                  <a:ext cx="3481" cy="2597"/>
                                </a:xfrm>
                                <a:custGeom>
                                  <a:avLst/>
                                  <a:gdLst>
                                    <a:gd name="T0" fmla="*/ 139319 w 348107"/>
                                    <a:gd name="T1" fmla="*/ 2032 h 259715"/>
                                    <a:gd name="T2" fmla="*/ 174371 w 348107"/>
                                    <a:gd name="T3" fmla="*/ 0 h 259715"/>
                                    <a:gd name="T4" fmla="*/ 207899 w 348107"/>
                                    <a:gd name="T5" fmla="*/ 508 h 259715"/>
                                    <a:gd name="T6" fmla="*/ 245999 w 348107"/>
                                    <a:gd name="T7" fmla="*/ 6604 h 259715"/>
                                    <a:gd name="T8" fmla="*/ 282575 w 348107"/>
                                    <a:gd name="T9" fmla="*/ 20320 h 259715"/>
                                    <a:gd name="T10" fmla="*/ 323723 w 348107"/>
                                    <a:gd name="T11" fmla="*/ 43180 h 259715"/>
                                    <a:gd name="T12" fmla="*/ 347599 w 348107"/>
                                    <a:gd name="T13" fmla="*/ 82804 h 259715"/>
                                    <a:gd name="T14" fmla="*/ 348107 w 348107"/>
                                    <a:gd name="T15" fmla="*/ 130048 h 259715"/>
                                    <a:gd name="T16" fmla="*/ 323723 w 348107"/>
                                    <a:gd name="T17" fmla="*/ 169672 h 259715"/>
                                    <a:gd name="T18" fmla="*/ 287147 w 348107"/>
                                    <a:gd name="T19" fmla="*/ 195580 h 259715"/>
                                    <a:gd name="T20" fmla="*/ 253619 w 348107"/>
                                    <a:gd name="T21" fmla="*/ 210820 h 259715"/>
                                    <a:gd name="T22" fmla="*/ 236855 w 348107"/>
                                    <a:gd name="T23" fmla="*/ 239776 h 259715"/>
                                    <a:gd name="T24" fmla="*/ 207899 w 348107"/>
                                    <a:gd name="T25" fmla="*/ 258064 h 259715"/>
                                    <a:gd name="T26" fmla="*/ 174371 w 348107"/>
                                    <a:gd name="T27" fmla="*/ 259715 h 259715"/>
                                    <a:gd name="T28" fmla="*/ 139319 w 348107"/>
                                    <a:gd name="T29" fmla="*/ 259588 h 259715"/>
                                    <a:gd name="T30" fmla="*/ 102743 w 348107"/>
                                    <a:gd name="T31" fmla="*/ 253492 h 259715"/>
                                    <a:gd name="T32" fmla="*/ 64643 w 348107"/>
                                    <a:gd name="T33" fmla="*/ 239776 h 259715"/>
                                    <a:gd name="T34" fmla="*/ 23495 w 348107"/>
                                    <a:gd name="T35" fmla="*/ 216916 h 259715"/>
                                    <a:gd name="T36" fmla="*/ 0 w 348107"/>
                                    <a:gd name="T37" fmla="*/ 175768 h 259715"/>
                                    <a:gd name="T38" fmla="*/ 635 w 348107"/>
                                    <a:gd name="T39" fmla="*/ 130048 h 259715"/>
                                    <a:gd name="T40" fmla="*/ 23495 w 348107"/>
                                    <a:gd name="T41" fmla="*/ 88900 h 259715"/>
                                    <a:gd name="T42" fmla="*/ 60071 w 348107"/>
                                    <a:gd name="T43" fmla="*/ 64516 h 259715"/>
                                    <a:gd name="T44" fmla="*/ 93599 w 348107"/>
                                    <a:gd name="T45" fmla="*/ 49276 h 259715"/>
                                    <a:gd name="T46" fmla="*/ 110363 w 348107"/>
                                    <a:gd name="T47" fmla="*/ 18796 h 259715"/>
                                    <a:gd name="T48" fmla="*/ 139319 w 348107"/>
                                    <a:gd name="T49" fmla="*/ 2032 h 259715"/>
                                    <a:gd name="T50" fmla="*/ 0 w 348107"/>
                                    <a:gd name="T51" fmla="*/ 0 h 259715"/>
                                    <a:gd name="T52" fmla="*/ 348107 w 348107"/>
                                    <a:gd name="T53" fmla="*/ 259715 h 259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8107" h="259715">
                                      <a:moveTo>
                                        <a:pt x="139319" y="2032"/>
                                      </a:moveTo>
                                      <a:lnTo>
                                        <a:pt x="174371" y="0"/>
                                      </a:lnTo>
                                      <a:lnTo>
                                        <a:pt x="207899" y="508"/>
                                      </a:lnTo>
                                      <a:lnTo>
                                        <a:pt x="245999" y="6604"/>
                                      </a:lnTo>
                                      <a:lnTo>
                                        <a:pt x="282575" y="20320"/>
                                      </a:lnTo>
                                      <a:lnTo>
                                        <a:pt x="323723" y="43180"/>
                                      </a:lnTo>
                                      <a:lnTo>
                                        <a:pt x="347599" y="82804"/>
                                      </a:lnTo>
                                      <a:lnTo>
                                        <a:pt x="348107" y="130048"/>
                                      </a:lnTo>
                                      <a:lnTo>
                                        <a:pt x="323723" y="169672"/>
                                      </a:lnTo>
                                      <a:lnTo>
                                        <a:pt x="287147" y="195580"/>
                                      </a:lnTo>
                                      <a:lnTo>
                                        <a:pt x="253619" y="210820"/>
                                      </a:lnTo>
                                      <a:lnTo>
                                        <a:pt x="236855" y="239776"/>
                                      </a:lnTo>
                                      <a:lnTo>
                                        <a:pt x="207899" y="258064"/>
                                      </a:lnTo>
                                      <a:lnTo>
                                        <a:pt x="174371" y="259715"/>
                                      </a:lnTo>
                                      <a:lnTo>
                                        <a:pt x="139319" y="259588"/>
                                      </a:lnTo>
                                      <a:lnTo>
                                        <a:pt x="102743" y="253492"/>
                                      </a:lnTo>
                                      <a:lnTo>
                                        <a:pt x="64643" y="239776"/>
                                      </a:lnTo>
                                      <a:lnTo>
                                        <a:pt x="23495" y="216916"/>
                                      </a:lnTo>
                                      <a:lnTo>
                                        <a:pt x="0" y="175768"/>
                                      </a:lnTo>
                                      <a:lnTo>
                                        <a:pt x="635" y="130048"/>
                                      </a:lnTo>
                                      <a:lnTo>
                                        <a:pt x="23495" y="88900"/>
                                      </a:lnTo>
                                      <a:lnTo>
                                        <a:pt x="60071" y="64516"/>
                                      </a:lnTo>
                                      <a:lnTo>
                                        <a:pt x="93599" y="49276"/>
                                      </a:lnTo>
                                      <a:lnTo>
                                        <a:pt x="110363" y="18796"/>
                                      </a:lnTo>
                                      <a:lnTo>
                                        <a:pt x="139319" y="2032"/>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6" name="Shape 4432"/>
                              <wps:cNvSpPr>
                                <a:spLocks/>
                              </wps:cNvSpPr>
                              <wps:spPr bwMode="auto">
                                <a:xfrm>
                                  <a:off x="778" y="1873"/>
                                  <a:ext cx="3630" cy="2721"/>
                                </a:xfrm>
                                <a:custGeom>
                                  <a:avLst/>
                                  <a:gdLst>
                                    <a:gd name="T0" fmla="*/ 145415 w 362966"/>
                                    <a:gd name="T1" fmla="*/ 2159 h 272161"/>
                                    <a:gd name="T2" fmla="*/ 181991 w 362966"/>
                                    <a:gd name="T3" fmla="*/ 0 h 272161"/>
                                    <a:gd name="T4" fmla="*/ 217043 w 362966"/>
                                    <a:gd name="T5" fmla="*/ 3683 h 272161"/>
                                    <a:gd name="T6" fmla="*/ 255143 w 362966"/>
                                    <a:gd name="T7" fmla="*/ 8255 h 272161"/>
                                    <a:gd name="T8" fmla="*/ 293243 w 362966"/>
                                    <a:gd name="T9" fmla="*/ 23495 h 272161"/>
                                    <a:gd name="T10" fmla="*/ 335915 w 362966"/>
                                    <a:gd name="T11" fmla="*/ 46355 h 272161"/>
                                    <a:gd name="T12" fmla="*/ 361823 w 362966"/>
                                    <a:gd name="T13" fmla="*/ 87502 h 272161"/>
                                    <a:gd name="T14" fmla="*/ 362966 w 362966"/>
                                    <a:gd name="T15" fmla="*/ 136271 h 272161"/>
                                    <a:gd name="T16" fmla="*/ 338963 w 362966"/>
                                    <a:gd name="T17" fmla="*/ 178943 h 272161"/>
                                    <a:gd name="T18" fmla="*/ 299339 w 362966"/>
                                    <a:gd name="T19" fmla="*/ 203327 h 272161"/>
                                    <a:gd name="T20" fmla="*/ 264287 w 362966"/>
                                    <a:gd name="T21" fmla="*/ 220090 h 272161"/>
                                    <a:gd name="T22" fmla="*/ 247523 w 362966"/>
                                    <a:gd name="T23" fmla="*/ 252095 h 272161"/>
                                    <a:gd name="T24" fmla="*/ 217043 w 362966"/>
                                    <a:gd name="T25" fmla="*/ 270383 h 272161"/>
                                    <a:gd name="T26" fmla="*/ 181991 w 362966"/>
                                    <a:gd name="T27" fmla="*/ 272161 h 272161"/>
                                    <a:gd name="T28" fmla="*/ 145415 w 362966"/>
                                    <a:gd name="T29" fmla="*/ 267335 h 272161"/>
                                    <a:gd name="T30" fmla="*/ 107315 w 362966"/>
                                    <a:gd name="T31" fmla="*/ 262763 h 272161"/>
                                    <a:gd name="T32" fmla="*/ 69215 w 362966"/>
                                    <a:gd name="T33" fmla="*/ 247523 h 272161"/>
                                    <a:gd name="T34" fmla="*/ 26543 w 362966"/>
                                    <a:gd name="T35" fmla="*/ 226187 h 272161"/>
                                    <a:gd name="T36" fmla="*/ 635 w 362966"/>
                                    <a:gd name="T37" fmla="*/ 185039 h 272161"/>
                                    <a:gd name="T38" fmla="*/ 0 w 362966"/>
                                    <a:gd name="T39" fmla="*/ 136271 h 272161"/>
                                    <a:gd name="T40" fmla="*/ 23495 w 362966"/>
                                    <a:gd name="T41" fmla="*/ 93599 h 272161"/>
                                    <a:gd name="T42" fmla="*/ 63119 w 362966"/>
                                    <a:gd name="T43" fmla="*/ 67690 h 272161"/>
                                    <a:gd name="T44" fmla="*/ 98171 w 362966"/>
                                    <a:gd name="T45" fmla="*/ 52451 h 272161"/>
                                    <a:gd name="T46" fmla="*/ 114935 w 362966"/>
                                    <a:gd name="T47" fmla="*/ 20447 h 272161"/>
                                    <a:gd name="T48" fmla="*/ 145415 w 362966"/>
                                    <a:gd name="T49" fmla="*/ 2159 h 272161"/>
                                    <a:gd name="T50" fmla="*/ 0 w 362966"/>
                                    <a:gd name="T51" fmla="*/ 0 h 272161"/>
                                    <a:gd name="T52" fmla="*/ 362966 w 362966"/>
                                    <a:gd name="T53" fmla="*/ 272161 h 272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62966" h="272161">
                                      <a:moveTo>
                                        <a:pt x="145415" y="2159"/>
                                      </a:moveTo>
                                      <a:lnTo>
                                        <a:pt x="181991" y="0"/>
                                      </a:lnTo>
                                      <a:lnTo>
                                        <a:pt x="217043" y="3683"/>
                                      </a:lnTo>
                                      <a:lnTo>
                                        <a:pt x="255143" y="8255"/>
                                      </a:lnTo>
                                      <a:lnTo>
                                        <a:pt x="293243" y="23495"/>
                                      </a:lnTo>
                                      <a:lnTo>
                                        <a:pt x="335915" y="46355"/>
                                      </a:lnTo>
                                      <a:lnTo>
                                        <a:pt x="361823" y="87502"/>
                                      </a:lnTo>
                                      <a:lnTo>
                                        <a:pt x="362966" y="136271"/>
                                      </a:lnTo>
                                      <a:lnTo>
                                        <a:pt x="338963" y="178943"/>
                                      </a:lnTo>
                                      <a:lnTo>
                                        <a:pt x="299339" y="203327"/>
                                      </a:lnTo>
                                      <a:lnTo>
                                        <a:pt x="264287" y="220090"/>
                                      </a:lnTo>
                                      <a:lnTo>
                                        <a:pt x="247523" y="252095"/>
                                      </a:lnTo>
                                      <a:lnTo>
                                        <a:pt x="217043" y="270383"/>
                                      </a:lnTo>
                                      <a:lnTo>
                                        <a:pt x="181991" y="272161"/>
                                      </a:lnTo>
                                      <a:lnTo>
                                        <a:pt x="145415" y="267335"/>
                                      </a:lnTo>
                                      <a:lnTo>
                                        <a:pt x="107315" y="262763"/>
                                      </a:lnTo>
                                      <a:lnTo>
                                        <a:pt x="69215" y="247523"/>
                                      </a:lnTo>
                                      <a:lnTo>
                                        <a:pt x="26543" y="226187"/>
                                      </a:lnTo>
                                      <a:lnTo>
                                        <a:pt x="635" y="185039"/>
                                      </a:lnTo>
                                      <a:lnTo>
                                        <a:pt x="0" y="136271"/>
                                      </a:lnTo>
                                      <a:lnTo>
                                        <a:pt x="23495" y="93599"/>
                                      </a:lnTo>
                                      <a:lnTo>
                                        <a:pt x="63119" y="67690"/>
                                      </a:lnTo>
                                      <a:lnTo>
                                        <a:pt x="98171" y="52451"/>
                                      </a:lnTo>
                                      <a:lnTo>
                                        <a:pt x="114935" y="20447"/>
                                      </a:lnTo>
                                      <a:lnTo>
                                        <a:pt x="145415" y="2159"/>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7" name="Shape 4433"/>
                              <wps:cNvSpPr>
                                <a:spLocks/>
                              </wps:cNvSpPr>
                              <wps:spPr bwMode="auto">
                                <a:xfrm>
                                  <a:off x="1383" y="2117"/>
                                  <a:ext cx="2419" cy="2234"/>
                                </a:xfrm>
                                <a:custGeom>
                                  <a:avLst/>
                                  <a:gdLst>
                                    <a:gd name="T0" fmla="*/ 91059 w 241935"/>
                                    <a:gd name="T1" fmla="*/ 0 h 223393"/>
                                    <a:gd name="T2" fmla="*/ 121539 w 241935"/>
                                    <a:gd name="T3" fmla="*/ 20447 h 223393"/>
                                    <a:gd name="T4" fmla="*/ 136779 w 241935"/>
                                    <a:gd name="T5" fmla="*/ 50927 h 223393"/>
                                    <a:gd name="T6" fmla="*/ 138303 w 241935"/>
                                    <a:gd name="T7" fmla="*/ 81407 h 223393"/>
                                    <a:gd name="T8" fmla="*/ 135255 w 241935"/>
                                    <a:gd name="T9" fmla="*/ 98171 h 223393"/>
                                    <a:gd name="T10" fmla="*/ 158115 w 241935"/>
                                    <a:gd name="T11" fmla="*/ 90551 h 223393"/>
                                    <a:gd name="T12" fmla="*/ 185547 w 241935"/>
                                    <a:gd name="T13" fmla="*/ 95123 h 223393"/>
                                    <a:gd name="T14" fmla="*/ 214503 w 241935"/>
                                    <a:gd name="T15" fmla="*/ 111887 h 223393"/>
                                    <a:gd name="T16" fmla="*/ 235839 w 241935"/>
                                    <a:gd name="T17" fmla="*/ 142367 h 223393"/>
                                    <a:gd name="T18" fmla="*/ 241935 w 241935"/>
                                    <a:gd name="T19" fmla="*/ 181991 h 223393"/>
                                    <a:gd name="T20" fmla="*/ 225171 w 241935"/>
                                    <a:gd name="T21" fmla="*/ 215519 h 223393"/>
                                    <a:gd name="T22" fmla="*/ 179451 w 241935"/>
                                    <a:gd name="T23" fmla="*/ 212471 h 223393"/>
                                    <a:gd name="T24" fmla="*/ 150495 w 241935"/>
                                    <a:gd name="T25" fmla="*/ 223393 h 223393"/>
                                    <a:gd name="T26" fmla="*/ 121539 w 241935"/>
                                    <a:gd name="T27" fmla="*/ 201803 h 223393"/>
                                    <a:gd name="T28" fmla="*/ 104775 w 241935"/>
                                    <a:gd name="T29" fmla="*/ 172847 h 223393"/>
                                    <a:gd name="T30" fmla="*/ 103251 w 241935"/>
                                    <a:gd name="T31" fmla="*/ 142367 h 223393"/>
                                    <a:gd name="T32" fmla="*/ 107823 w 241935"/>
                                    <a:gd name="T33" fmla="*/ 125603 h 223393"/>
                                    <a:gd name="T34" fmla="*/ 83439 w 241935"/>
                                    <a:gd name="T35" fmla="*/ 133223 h 223393"/>
                                    <a:gd name="T36" fmla="*/ 57531 w 241935"/>
                                    <a:gd name="T37" fmla="*/ 128651 h 223393"/>
                                    <a:gd name="T38" fmla="*/ 27051 w 241935"/>
                                    <a:gd name="T39" fmla="*/ 111887 h 223393"/>
                                    <a:gd name="T40" fmla="*/ 5715 w 241935"/>
                                    <a:gd name="T41" fmla="*/ 81407 h 223393"/>
                                    <a:gd name="T42" fmla="*/ 0 w 241935"/>
                                    <a:gd name="T43" fmla="*/ 41783 h 223393"/>
                                    <a:gd name="T44" fmla="*/ 16383 w 241935"/>
                                    <a:gd name="T45" fmla="*/ 8255 h 223393"/>
                                    <a:gd name="T46" fmla="*/ 63627 w 241935"/>
                                    <a:gd name="T47" fmla="*/ 11303 h 223393"/>
                                    <a:gd name="T48" fmla="*/ 91059 w 241935"/>
                                    <a:gd name="T49" fmla="*/ 0 h 223393"/>
                                    <a:gd name="T50" fmla="*/ 0 w 241935"/>
                                    <a:gd name="T51" fmla="*/ 0 h 223393"/>
                                    <a:gd name="T52" fmla="*/ 241935 w 241935"/>
                                    <a:gd name="T53" fmla="*/ 223393 h 223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41935" h="223393">
                                      <a:moveTo>
                                        <a:pt x="91059" y="0"/>
                                      </a:moveTo>
                                      <a:lnTo>
                                        <a:pt x="121539" y="20447"/>
                                      </a:lnTo>
                                      <a:lnTo>
                                        <a:pt x="136779" y="50927"/>
                                      </a:lnTo>
                                      <a:lnTo>
                                        <a:pt x="138303" y="81407"/>
                                      </a:lnTo>
                                      <a:lnTo>
                                        <a:pt x="135255" y="98171"/>
                                      </a:lnTo>
                                      <a:lnTo>
                                        <a:pt x="158115" y="90551"/>
                                      </a:lnTo>
                                      <a:lnTo>
                                        <a:pt x="185547" y="95123"/>
                                      </a:lnTo>
                                      <a:lnTo>
                                        <a:pt x="214503" y="111887"/>
                                      </a:lnTo>
                                      <a:lnTo>
                                        <a:pt x="235839" y="142367"/>
                                      </a:lnTo>
                                      <a:lnTo>
                                        <a:pt x="241935" y="181991"/>
                                      </a:lnTo>
                                      <a:lnTo>
                                        <a:pt x="225171" y="215519"/>
                                      </a:lnTo>
                                      <a:lnTo>
                                        <a:pt x="179451" y="212471"/>
                                      </a:lnTo>
                                      <a:lnTo>
                                        <a:pt x="150495" y="223393"/>
                                      </a:lnTo>
                                      <a:lnTo>
                                        <a:pt x="121539" y="201803"/>
                                      </a:lnTo>
                                      <a:lnTo>
                                        <a:pt x="104775" y="172847"/>
                                      </a:lnTo>
                                      <a:lnTo>
                                        <a:pt x="103251" y="142367"/>
                                      </a:lnTo>
                                      <a:lnTo>
                                        <a:pt x="107823" y="125603"/>
                                      </a:lnTo>
                                      <a:lnTo>
                                        <a:pt x="83439" y="133223"/>
                                      </a:lnTo>
                                      <a:lnTo>
                                        <a:pt x="57531" y="128651"/>
                                      </a:lnTo>
                                      <a:lnTo>
                                        <a:pt x="27051" y="111887"/>
                                      </a:lnTo>
                                      <a:lnTo>
                                        <a:pt x="5715" y="81407"/>
                                      </a:lnTo>
                                      <a:lnTo>
                                        <a:pt x="0" y="41783"/>
                                      </a:lnTo>
                                      <a:lnTo>
                                        <a:pt x="16383" y="8255"/>
                                      </a:lnTo>
                                      <a:lnTo>
                                        <a:pt x="63627" y="11303"/>
                                      </a:lnTo>
                                      <a:lnTo>
                                        <a:pt x="91059" y="0"/>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8" name="Shape 4434"/>
                              <wps:cNvSpPr>
                                <a:spLocks/>
                              </wps:cNvSpPr>
                              <wps:spPr bwMode="auto">
                                <a:xfrm>
                                  <a:off x="1430" y="2072"/>
                                  <a:ext cx="2325" cy="2322"/>
                                </a:xfrm>
                                <a:custGeom>
                                  <a:avLst/>
                                  <a:gdLst>
                                    <a:gd name="T0" fmla="*/ 86360 w 232537"/>
                                    <a:gd name="T1" fmla="*/ 5080 h 232156"/>
                                    <a:gd name="T2" fmla="*/ 116840 w 232537"/>
                                    <a:gd name="T3" fmla="*/ 26415 h 232156"/>
                                    <a:gd name="T4" fmla="*/ 132080 w 232537"/>
                                    <a:gd name="T5" fmla="*/ 56896 h 232156"/>
                                    <a:gd name="T6" fmla="*/ 132080 w 232537"/>
                                    <a:gd name="T7" fmla="*/ 88900 h 232156"/>
                                    <a:gd name="T8" fmla="*/ 122936 w 232537"/>
                                    <a:gd name="T9" fmla="*/ 108712 h 232156"/>
                                    <a:gd name="T10" fmla="*/ 144272 w 232537"/>
                                    <a:gd name="T11" fmla="*/ 99568 h 232156"/>
                                    <a:gd name="T12" fmla="*/ 176276 w 232537"/>
                                    <a:gd name="T13" fmla="*/ 99568 h 232156"/>
                                    <a:gd name="T14" fmla="*/ 206756 w 232537"/>
                                    <a:gd name="T15" fmla="*/ 116332 h 232156"/>
                                    <a:gd name="T16" fmla="*/ 228092 w 232537"/>
                                    <a:gd name="T17" fmla="*/ 145288 h 232156"/>
                                    <a:gd name="T18" fmla="*/ 232537 w 232537"/>
                                    <a:gd name="T19" fmla="*/ 183388 h 232156"/>
                                    <a:gd name="T20" fmla="*/ 217424 w 232537"/>
                                    <a:gd name="T21" fmla="*/ 216915 h 232156"/>
                                    <a:gd name="T22" fmla="*/ 183896 w 232537"/>
                                    <a:gd name="T23" fmla="*/ 232156 h 232156"/>
                                    <a:gd name="T24" fmla="*/ 145796 w 232537"/>
                                    <a:gd name="T25" fmla="*/ 226060 h 232156"/>
                                    <a:gd name="T26" fmla="*/ 116840 w 232537"/>
                                    <a:gd name="T27" fmla="*/ 206248 h 232156"/>
                                    <a:gd name="T28" fmla="*/ 100076 w 232537"/>
                                    <a:gd name="T29" fmla="*/ 175768 h 232156"/>
                                    <a:gd name="T30" fmla="*/ 100076 w 232537"/>
                                    <a:gd name="T31" fmla="*/ 143763 h 232156"/>
                                    <a:gd name="T32" fmla="*/ 109220 w 232537"/>
                                    <a:gd name="T33" fmla="*/ 122427 h 232156"/>
                                    <a:gd name="T34" fmla="*/ 87884 w 232537"/>
                                    <a:gd name="T35" fmla="*/ 133096 h 232156"/>
                                    <a:gd name="T36" fmla="*/ 55880 w 232537"/>
                                    <a:gd name="T37" fmla="*/ 131572 h 232156"/>
                                    <a:gd name="T38" fmla="*/ 25400 w 232537"/>
                                    <a:gd name="T39" fmla="*/ 116332 h 232156"/>
                                    <a:gd name="T40" fmla="*/ 5588 w 232537"/>
                                    <a:gd name="T41" fmla="*/ 85851 h 232156"/>
                                    <a:gd name="T42" fmla="*/ 0 w 232537"/>
                                    <a:gd name="T43" fmla="*/ 49275 h 232156"/>
                                    <a:gd name="T44" fmla="*/ 16256 w 232537"/>
                                    <a:gd name="T45" fmla="*/ 15748 h 232156"/>
                                    <a:gd name="T46" fmla="*/ 49784 w 232537"/>
                                    <a:gd name="T47" fmla="*/ 0 h 232156"/>
                                    <a:gd name="T48" fmla="*/ 86360 w 232537"/>
                                    <a:gd name="T49" fmla="*/ 5080 h 232156"/>
                                    <a:gd name="T50" fmla="*/ 0 w 232537"/>
                                    <a:gd name="T51" fmla="*/ 0 h 232156"/>
                                    <a:gd name="T52" fmla="*/ 232537 w 232537"/>
                                    <a:gd name="T53" fmla="*/ 232156 h 232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32537" h="232156">
                                      <a:moveTo>
                                        <a:pt x="86360" y="5080"/>
                                      </a:moveTo>
                                      <a:lnTo>
                                        <a:pt x="116840" y="26415"/>
                                      </a:lnTo>
                                      <a:lnTo>
                                        <a:pt x="132080" y="56896"/>
                                      </a:lnTo>
                                      <a:lnTo>
                                        <a:pt x="132080" y="88900"/>
                                      </a:lnTo>
                                      <a:lnTo>
                                        <a:pt x="122936" y="108712"/>
                                      </a:lnTo>
                                      <a:lnTo>
                                        <a:pt x="144272" y="99568"/>
                                      </a:lnTo>
                                      <a:lnTo>
                                        <a:pt x="176276" y="99568"/>
                                      </a:lnTo>
                                      <a:lnTo>
                                        <a:pt x="206756" y="116332"/>
                                      </a:lnTo>
                                      <a:lnTo>
                                        <a:pt x="228092" y="145288"/>
                                      </a:lnTo>
                                      <a:lnTo>
                                        <a:pt x="232537" y="183388"/>
                                      </a:lnTo>
                                      <a:lnTo>
                                        <a:pt x="217424" y="216915"/>
                                      </a:lnTo>
                                      <a:lnTo>
                                        <a:pt x="183896" y="232156"/>
                                      </a:lnTo>
                                      <a:lnTo>
                                        <a:pt x="145796" y="226060"/>
                                      </a:lnTo>
                                      <a:lnTo>
                                        <a:pt x="116840" y="206248"/>
                                      </a:lnTo>
                                      <a:lnTo>
                                        <a:pt x="100076" y="175768"/>
                                      </a:lnTo>
                                      <a:lnTo>
                                        <a:pt x="100076" y="143763"/>
                                      </a:lnTo>
                                      <a:lnTo>
                                        <a:pt x="109220" y="122427"/>
                                      </a:lnTo>
                                      <a:lnTo>
                                        <a:pt x="87884" y="133096"/>
                                      </a:lnTo>
                                      <a:lnTo>
                                        <a:pt x="55880" y="131572"/>
                                      </a:lnTo>
                                      <a:lnTo>
                                        <a:pt x="25400" y="116332"/>
                                      </a:lnTo>
                                      <a:lnTo>
                                        <a:pt x="5588" y="85851"/>
                                      </a:lnTo>
                                      <a:lnTo>
                                        <a:pt x="0" y="49275"/>
                                      </a:lnTo>
                                      <a:lnTo>
                                        <a:pt x="16256" y="15748"/>
                                      </a:lnTo>
                                      <a:lnTo>
                                        <a:pt x="49784" y="0"/>
                                      </a:lnTo>
                                      <a:lnTo>
                                        <a:pt x="86360" y="5080"/>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9" name="Shape 4435"/>
                              <wps:cNvSpPr>
                                <a:spLocks/>
                              </wps:cNvSpPr>
                              <wps:spPr bwMode="auto">
                                <a:xfrm>
                                  <a:off x="1400" y="2059"/>
                                  <a:ext cx="2384" cy="2349"/>
                                </a:xfrm>
                                <a:custGeom>
                                  <a:avLst/>
                                  <a:gdLst>
                                    <a:gd name="T0" fmla="*/ 89281 w 238379"/>
                                    <a:gd name="T1" fmla="*/ 6350 h 234823"/>
                                    <a:gd name="T2" fmla="*/ 119761 w 238379"/>
                                    <a:gd name="T3" fmla="*/ 27686 h 234823"/>
                                    <a:gd name="T4" fmla="*/ 135001 w 238379"/>
                                    <a:gd name="T5" fmla="*/ 56642 h 234823"/>
                                    <a:gd name="T6" fmla="*/ 136525 w 238379"/>
                                    <a:gd name="T7" fmla="*/ 88646 h 234823"/>
                                    <a:gd name="T8" fmla="*/ 127381 w 238379"/>
                                    <a:gd name="T9" fmla="*/ 108459 h 234823"/>
                                    <a:gd name="T10" fmla="*/ 150241 w 238379"/>
                                    <a:gd name="T11" fmla="*/ 99314 h 234823"/>
                                    <a:gd name="T12" fmla="*/ 182245 w 238379"/>
                                    <a:gd name="T13" fmla="*/ 100838 h 234823"/>
                                    <a:gd name="T14" fmla="*/ 212725 w 238379"/>
                                    <a:gd name="T15" fmla="*/ 117602 h 234823"/>
                                    <a:gd name="T16" fmla="*/ 234061 w 238379"/>
                                    <a:gd name="T17" fmla="*/ 148082 h 234823"/>
                                    <a:gd name="T18" fmla="*/ 238379 w 238379"/>
                                    <a:gd name="T19" fmla="*/ 186182 h 234823"/>
                                    <a:gd name="T20" fmla="*/ 221869 w 238379"/>
                                    <a:gd name="T21" fmla="*/ 219710 h 234823"/>
                                    <a:gd name="T22" fmla="*/ 186817 w 238379"/>
                                    <a:gd name="T23" fmla="*/ 234823 h 234823"/>
                                    <a:gd name="T24" fmla="*/ 148717 w 238379"/>
                                    <a:gd name="T25" fmla="*/ 228854 h 234823"/>
                                    <a:gd name="T26" fmla="*/ 119761 w 238379"/>
                                    <a:gd name="T27" fmla="*/ 207518 h 234823"/>
                                    <a:gd name="T28" fmla="*/ 102997 w 238379"/>
                                    <a:gd name="T29" fmla="*/ 177038 h 234823"/>
                                    <a:gd name="T30" fmla="*/ 102997 w 238379"/>
                                    <a:gd name="T31" fmla="*/ 146559 h 234823"/>
                                    <a:gd name="T32" fmla="*/ 110617 w 238379"/>
                                    <a:gd name="T33" fmla="*/ 126746 h 234823"/>
                                    <a:gd name="T34" fmla="*/ 87757 w 238379"/>
                                    <a:gd name="T35" fmla="*/ 135890 h 234823"/>
                                    <a:gd name="T36" fmla="*/ 55753 w 238379"/>
                                    <a:gd name="T37" fmla="*/ 134366 h 234823"/>
                                    <a:gd name="T38" fmla="*/ 26797 w 238379"/>
                                    <a:gd name="T39" fmla="*/ 117602 h 234823"/>
                                    <a:gd name="T40" fmla="*/ 5461 w 238379"/>
                                    <a:gd name="T41" fmla="*/ 87122 h 234823"/>
                                    <a:gd name="T42" fmla="*/ 0 w 238379"/>
                                    <a:gd name="T43" fmla="*/ 49022 h 234823"/>
                                    <a:gd name="T44" fmla="*/ 17653 w 238379"/>
                                    <a:gd name="T45" fmla="*/ 15494 h 234823"/>
                                    <a:gd name="T46" fmla="*/ 51181 w 238379"/>
                                    <a:gd name="T47" fmla="*/ 0 h 234823"/>
                                    <a:gd name="T48" fmla="*/ 89281 w 238379"/>
                                    <a:gd name="T49" fmla="*/ 6350 h 234823"/>
                                    <a:gd name="T50" fmla="*/ 0 w 238379"/>
                                    <a:gd name="T51" fmla="*/ 0 h 234823"/>
                                    <a:gd name="T52" fmla="*/ 238379 w 238379"/>
                                    <a:gd name="T53" fmla="*/ 234823 h 234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38379" h="234823">
                                      <a:moveTo>
                                        <a:pt x="89281" y="6350"/>
                                      </a:moveTo>
                                      <a:lnTo>
                                        <a:pt x="119761" y="27686"/>
                                      </a:lnTo>
                                      <a:lnTo>
                                        <a:pt x="135001" y="56642"/>
                                      </a:lnTo>
                                      <a:lnTo>
                                        <a:pt x="136525" y="88646"/>
                                      </a:lnTo>
                                      <a:lnTo>
                                        <a:pt x="127381" y="108459"/>
                                      </a:lnTo>
                                      <a:lnTo>
                                        <a:pt x="150241" y="99314"/>
                                      </a:lnTo>
                                      <a:lnTo>
                                        <a:pt x="182245" y="100838"/>
                                      </a:lnTo>
                                      <a:lnTo>
                                        <a:pt x="212725" y="117602"/>
                                      </a:lnTo>
                                      <a:lnTo>
                                        <a:pt x="234061" y="148082"/>
                                      </a:lnTo>
                                      <a:lnTo>
                                        <a:pt x="238379" y="186182"/>
                                      </a:lnTo>
                                      <a:lnTo>
                                        <a:pt x="221869" y="219710"/>
                                      </a:lnTo>
                                      <a:lnTo>
                                        <a:pt x="186817" y="234823"/>
                                      </a:lnTo>
                                      <a:lnTo>
                                        <a:pt x="148717" y="228854"/>
                                      </a:lnTo>
                                      <a:lnTo>
                                        <a:pt x="119761" y="207518"/>
                                      </a:lnTo>
                                      <a:lnTo>
                                        <a:pt x="102997" y="177038"/>
                                      </a:lnTo>
                                      <a:lnTo>
                                        <a:pt x="102997" y="146559"/>
                                      </a:lnTo>
                                      <a:lnTo>
                                        <a:pt x="110617" y="126746"/>
                                      </a:lnTo>
                                      <a:lnTo>
                                        <a:pt x="87757" y="135890"/>
                                      </a:lnTo>
                                      <a:lnTo>
                                        <a:pt x="55753" y="134366"/>
                                      </a:lnTo>
                                      <a:lnTo>
                                        <a:pt x="26797" y="117602"/>
                                      </a:lnTo>
                                      <a:lnTo>
                                        <a:pt x="5461" y="87122"/>
                                      </a:lnTo>
                                      <a:lnTo>
                                        <a:pt x="0" y="49022"/>
                                      </a:lnTo>
                                      <a:lnTo>
                                        <a:pt x="17653" y="15494"/>
                                      </a:lnTo>
                                      <a:lnTo>
                                        <a:pt x="51181" y="0"/>
                                      </a:lnTo>
                                      <a:lnTo>
                                        <a:pt x="89281" y="6350"/>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70" name="Shape 4441"/>
                              <wps:cNvSpPr>
                                <a:spLocks/>
                              </wps:cNvSpPr>
                              <wps:spPr bwMode="auto">
                                <a:xfrm>
                                  <a:off x="1762" y="2795"/>
                                  <a:ext cx="292" cy="719"/>
                                </a:xfrm>
                                <a:custGeom>
                                  <a:avLst/>
                                  <a:gdLst>
                                    <a:gd name="T0" fmla="*/ 29169 w 29169"/>
                                    <a:gd name="T1" fmla="*/ 0 h 71898"/>
                                    <a:gd name="T2" fmla="*/ 29169 w 29169"/>
                                    <a:gd name="T3" fmla="*/ 9096 h 71898"/>
                                    <a:gd name="T4" fmla="*/ 25654 w 29169"/>
                                    <a:gd name="T5" fmla="*/ 11192 h 71898"/>
                                    <a:gd name="T6" fmla="*/ 20066 w 29169"/>
                                    <a:gd name="T7" fmla="*/ 18812 h 71898"/>
                                    <a:gd name="T8" fmla="*/ 15367 w 29169"/>
                                    <a:gd name="T9" fmla="*/ 29099 h 71898"/>
                                    <a:gd name="T10" fmla="*/ 10922 w 29169"/>
                                    <a:gd name="T11" fmla="*/ 42180 h 71898"/>
                                    <a:gd name="T12" fmla="*/ 9906 w 29169"/>
                                    <a:gd name="T13" fmla="*/ 51705 h 71898"/>
                                    <a:gd name="T14" fmla="*/ 12319 w 29169"/>
                                    <a:gd name="T15" fmla="*/ 58309 h 71898"/>
                                    <a:gd name="T16" fmla="*/ 18034 w 29169"/>
                                    <a:gd name="T17" fmla="*/ 62373 h 71898"/>
                                    <a:gd name="T18" fmla="*/ 23495 w 29169"/>
                                    <a:gd name="T19" fmla="*/ 63389 h 71898"/>
                                    <a:gd name="T20" fmla="*/ 28321 w 29169"/>
                                    <a:gd name="T21" fmla="*/ 62246 h 71898"/>
                                    <a:gd name="T22" fmla="*/ 29169 w 29169"/>
                                    <a:gd name="T23" fmla="*/ 61647 h 71898"/>
                                    <a:gd name="T24" fmla="*/ 29169 w 29169"/>
                                    <a:gd name="T25" fmla="*/ 70453 h 71898"/>
                                    <a:gd name="T26" fmla="*/ 26797 w 29169"/>
                                    <a:gd name="T27" fmla="*/ 71390 h 71898"/>
                                    <a:gd name="T28" fmla="*/ 14605 w 29169"/>
                                    <a:gd name="T29" fmla="*/ 69358 h 71898"/>
                                    <a:gd name="T30" fmla="*/ 4826 w 29169"/>
                                    <a:gd name="T31" fmla="*/ 62881 h 71898"/>
                                    <a:gd name="T32" fmla="*/ 508 w 29169"/>
                                    <a:gd name="T33" fmla="*/ 53356 h 71898"/>
                                    <a:gd name="T34" fmla="*/ 1143 w 29169"/>
                                    <a:gd name="T35" fmla="*/ 41164 h 71898"/>
                                    <a:gd name="T36" fmla="*/ 5969 w 29169"/>
                                    <a:gd name="T37" fmla="*/ 26051 h 71898"/>
                                    <a:gd name="T38" fmla="*/ 12827 w 29169"/>
                                    <a:gd name="T39" fmla="*/ 12462 h 71898"/>
                                    <a:gd name="T40" fmla="*/ 21336 w 29169"/>
                                    <a:gd name="T41" fmla="*/ 3191 h 71898"/>
                                    <a:gd name="T42" fmla="*/ 29169 w 29169"/>
                                    <a:gd name="T43" fmla="*/ 0 h 71898"/>
                                    <a:gd name="T44" fmla="*/ 0 w 29169"/>
                                    <a:gd name="T45" fmla="*/ 0 h 71898"/>
                                    <a:gd name="T46" fmla="*/ 29169 w 29169"/>
                                    <a:gd name="T47" fmla="*/ 71898 h 7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898">
                                      <a:moveTo>
                                        <a:pt x="29169" y="0"/>
                                      </a:moveTo>
                                      <a:lnTo>
                                        <a:pt x="29169" y="9096"/>
                                      </a:lnTo>
                                      <a:lnTo>
                                        <a:pt x="25654" y="11192"/>
                                      </a:lnTo>
                                      <a:cubicBezTo>
                                        <a:pt x="23622" y="13224"/>
                                        <a:pt x="21844" y="15764"/>
                                        <a:pt x="20066" y="18812"/>
                                      </a:cubicBezTo>
                                      <a:cubicBezTo>
                                        <a:pt x="18415" y="21987"/>
                                        <a:pt x="16891" y="25416"/>
                                        <a:pt x="15367" y="29099"/>
                                      </a:cubicBezTo>
                                      <a:cubicBezTo>
                                        <a:pt x="13335" y="34052"/>
                                        <a:pt x="11811" y="38497"/>
                                        <a:pt x="10922" y="42180"/>
                                      </a:cubicBezTo>
                                      <a:cubicBezTo>
                                        <a:pt x="10033" y="45863"/>
                                        <a:pt x="9779" y="49038"/>
                                        <a:pt x="9906" y="51705"/>
                                      </a:cubicBezTo>
                                      <a:cubicBezTo>
                                        <a:pt x="10160" y="54372"/>
                                        <a:pt x="10922" y="56531"/>
                                        <a:pt x="12319" y="58309"/>
                                      </a:cubicBezTo>
                                      <a:cubicBezTo>
                                        <a:pt x="13589" y="59960"/>
                                        <a:pt x="15494" y="61357"/>
                                        <a:pt x="18034" y="62373"/>
                                      </a:cubicBezTo>
                                      <a:cubicBezTo>
                                        <a:pt x="19939" y="63135"/>
                                        <a:pt x="21844" y="63516"/>
                                        <a:pt x="23495" y="63389"/>
                                      </a:cubicBezTo>
                                      <a:cubicBezTo>
                                        <a:pt x="25273" y="63389"/>
                                        <a:pt x="26797" y="63008"/>
                                        <a:pt x="28321" y="62246"/>
                                      </a:cubicBezTo>
                                      <a:lnTo>
                                        <a:pt x="29169" y="61647"/>
                                      </a:lnTo>
                                      <a:lnTo>
                                        <a:pt x="29169" y="70453"/>
                                      </a:lnTo>
                                      <a:lnTo>
                                        <a:pt x="26797" y="71390"/>
                                      </a:lnTo>
                                      <a:cubicBezTo>
                                        <a:pt x="23114" y="71898"/>
                                        <a:pt x="19050" y="71263"/>
                                        <a:pt x="14605" y="69358"/>
                                      </a:cubicBezTo>
                                      <a:cubicBezTo>
                                        <a:pt x="10414" y="67707"/>
                                        <a:pt x="7112" y="65548"/>
                                        <a:pt x="4826" y="62881"/>
                                      </a:cubicBezTo>
                                      <a:cubicBezTo>
                                        <a:pt x="2540" y="60214"/>
                                        <a:pt x="1143" y="57039"/>
                                        <a:pt x="508" y="53356"/>
                                      </a:cubicBezTo>
                                      <a:cubicBezTo>
                                        <a:pt x="0" y="49800"/>
                                        <a:pt x="127" y="45736"/>
                                        <a:pt x="1143" y="41164"/>
                                      </a:cubicBezTo>
                                      <a:cubicBezTo>
                                        <a:pt x="2159" y="36592"/>
                                        <a:pt x="3683" y="31512"/>
                                        <a:pt x="5969" y="26051"/>
                                      </a:cubicBezTo>
                                      <a:cubicBezTo>
                                        <a:pt x="8001" y="20971"/>
                                        <a:pt x="10287" y="16399"/>
                                        <a:pt x="12827" y="12462"/>
                                      </a:cubicBezTo>
                                      <a:cubicBezTo>
                                        <a:pt x="15494" y="8525"/>
                                        <a:pt x="18288" y="5477"/>
                                        <a:pt x="21336" y="3191"/>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871" name="Shape 4442"/>
                              <wps:cNvSpPr>
                                <a:spLocks/>
                              </wps:cNvSpPr>
                              <wps:spPr bwMode="auto">
                                <a:xfrm>
                                  <a:off x="2054" y="2781"/>
                                  <a:ext cx="292" cy="718"/>
                                </a:xfrm>
                                <a:custGeom>
                                  <a:avLst/>
                                  <a:gdLst>
                                    <a:gd name="T0" fmla="*/ 2454 w 29251"/>
                                    <a:gd name="T1" fmla="*/ 381 h 71834"/>
                                    <a:gd name="T2" fmla="*/ 14646 w 29251"/>
                                    <a:gd name="T3" fmla="*/ 2413 h 71834"/>
                                    <a:gd name="T4" fmla="*/ 24425 w 29251"/>
                                    <a:gd name="T5" fmla="*/ 9017 h 71834"/>
                                    <a:gd name="T6" fmla="*/ 28616 w 29251"/>
                                    <a:gd name="T7" fmla="*/ 18415 h 71834"/>
                                    <a:gd name="T8" fmla="*/ 28108 w 29251"/>
                                    <a:gd name="T9" fmla="*/ 30735 h 71834"/>
                                    <a:gd name="T10" fmla="*/ 23282 w 29251"/>
                                    <a:gd name="T11" fmla="*/ 45848 h 71834"/>
                                    <a:gd name="T12" fmla="*/ 16297 w 29251"/>
                                    <a:gd name="T13" fmla="*/ 59436 h 71834"/>
                                    <a:gd name="T14" fmla="*/ 7915 w 29251"/>
                                    <a:gd name="T15" fmla="*/ 68707 h 71834"/>
                                    <a:gd name="T16" fmla="*/ 0 w 29251"/>
                                    <a:gd name="T17" fmla="*/ 71834 h 71834"/>
                                    <a:gd name="T18" fmla="*/ 0 w 29251"/>
                                    <a:gd name="T19" fmla="*/ 63029 h 71834"/>
                                    <a:gd name="T20" fmla="*/ 3470 w 29251"/>
                                    <a:gd name="T21" fmla="*/ 60579 h 71834"/>
                                    <a:gd name="T22" fmla="*/ 7280 w 29251"/>
                                    <a:gd name="T23" fmla="*/ 55880 h 71834"/>
                                    <a:gd name="T24" fmla="*/ 10709 w 29251"/>
                                    <a:gd name="T25" fmla="*/ 49785 h 71834"/>
                                    <a:gd name="T26" fmla="*/ 13884 w 29251"/>
                                    <a:gd name="T27" fmla="*/ 42799 h 71834"/>
                                    <a:gd name="T28" fmla="*/ 17186 w 29251"/>
                                    <a:gd name="T29" fmla="*/ 33655 h 71834"/>
                                    <a:gd name="T30" fmla="*/ 18964 w 29251"/>
                                    <a:gd name="T31" fmla="*/ 26162 h 71834"/>
                                    <a:gd name="T32" fmla="*/ 19218 w 29251"/>
                                    <a:gd name="T33" fmla="*/ 20193 h 71834"/>
                                    <a:gd name="T34" fmla="*/ 18075 w 29251"/>
                                    <a:gd name="T35" fmla="*/ 15494 h 71834"/>
                                    <a:gd name="T36" fmla="*/ 15281 w 29251"/>
                                    <a:gd name="T37" fmla="*/ 11938 h 71834"/>
                                    <a:gd name="T38" fmla="*/ 11090 w 29251"/>
                                    <a:gd name="T39" fmla="*/ 9525 h 71834"/>
                                    <a:gd name="T40" fmla="*/ 3089 w 29251"/>
                                    <a:gd name="T41" fmla="*/ 8636 h 71834"/>
                                    <a:gd name="T42" fmla="*/ 0 w 29251"/>
                                    <a:gd name="T43" fmla="*/ 10477 h 71834"/>
                                    <a:gd name="T44" fmla="*/ 0 w 29251"/>
                                    <a:gd name="T45" fmla="*/ 1381 h 71834"/>
                                    <a:gd name="T46" fmla="*/ 2454 w 29251"/>
                                    <a:gd name="T47" fmla="*/ 381 h 71834"/>
                                    <a:gd name="T48" fmla="*/ 0 w 29251"/>
                                    <a:gd name="T49" fmla="*/ 0 h 71834"/>
                                    <a:gd name="T50" fmla="*/ 29251 w 29251"/>
                                    <a:gd name="T51" fmla="*/ 71834 h 7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834">
                                      <a:moveTo>
                                        <a:pt x="2454" y="381"/>
                                      </a:moveTo>
                                      <a:cubicBezTo>
                                        <a:pt x="6137" y="0"/>
                                        <a:pt x="10201" y="635"/>
                                        <a:pt x="14646" y="2413"/>
                                      </a:cubicBezTo>
                                      <a:cubicBezTo>
                                        <a:pt x="18837" y="4064"/>
                                        <a:pt x="22139" y="6350"/>
                                        <a:pt x="24425" y="9017"/>
                                      </a:cubicBezTo>
                                      <a:cubicBezTo>
                                        <a:pt x="26584" y="11685"/>
                                        <a:pt x="28108" y="14732"/>
                                        <a:pt x="28616" y="18415"/>
                                      </a:cubicBezTo>
                                      <a:cubicBezTo>
                                        <a:pt x="29251" y="21972"/>
                                        <a:pt x="28997" y="26162"/>
                                        <a:pt x="28108" y="30735"/>
                                      </a:cubicBezTo>
                                      <a:cubicBezTo>
                                        <a:pt x="27092" y="35306"/>
                                        <a:pt x="25441" y="40260"/>
                                        <a:pt x="23282" y="45848"/>
                                      </a:cubicBezTo>
                                      <a:cubicBezTo>
                                        <a:pt x="21123" y="50927"/>
                                        <a:pt x="18837" y="55499"/>
                                        <a:pt x="16297" y="59436"/>
                                      </a:cubicBezTo>
                                      <a:cubicBezTo>
                                        <a:pt x="13757" y="63247"/>
                                        <a:pt x="10963" y="66422"/>
                                        <a:pt x="7915" y="68707"/>
                                      </a:cubicBezTo>
                                      <a:lnTo>
                                        <a:pt x="0" y="71834"/>
                                      </a:lnTo>
                                      <a:lnTo>
                                        <a:pt x="0" y="63029"/>
                                      </a:lnTo>
                                      <a:lnTo>
                                        <a:pt x="3470" y="60579"/>
                                      </a:lnTo>
                                      <a:cubicBezTo>
                                        <a:pt x="4867" y="59182"/>
                                        <a:pt x="6137" y="57658"/>
                                        <a:pt x="7280" y="55880"/>
                                      </a:cubicBezTo>
                                      <a:cubicBezTo>
                                        <a:pt x="8550" y="54102"/>
                                        <a:pt x="9693" y="52070"/>
                                        <a:pt x="10709" y="49785"/>
                                      </a:cubicBezTo>
                                      <a:cubicBezTo>
                                        <a:pt x="11852" y="47625"/>
                                        <a:pt x="12868" y="45212"/>
                                        <a:pt x="13884" y="42799"/>
                                      </a:cubicBezTo>
                                      <a:cubicBezTo>
                                        <a:pt x="15281" y="39370"/>
                                        <a:pt x="16297" y="36323"/>
                                        <a:pt x="17186" y="33655"/>
                                      </a:cubicBezTo>
                                      <a:cubicBezTo>
                                        <a:pt x="17948" y="30861"/>
                                        <a:pt x="18583" y="28322"/>
                                        <a:pt x="18964" y="26162"/>
                                      </a:cubicBezTo>
                                      <a:cubicBezTo>
                                        <a:pt x="19345" y="23876"/>
                                        <a:pt x="19345" y="21972"/>
                                        <a:pt x="19218" y="20193"/>
                                      </a:cubicBezTo>
                                      <a:cubicBezTo>
                                        <a:pt x="19091" y="18415"/>
                                        <a:pt x="18710" y="16764"/>
                                        <a:pt x="18075" y="15494"/>
                                      </a:cubicBezTo>
                                      <a:cubicBezTo>
                                        <a:pt x="17440" y="14098"/>
                                        <a:pt x="16551" y="12954"/>
                                        <a:pt x="15281" y="11938"/>
                                      </a:cubicBezTo>
                                      <a:cubicBezTo>
                                        <a:pt x="14138" y="10923"/>
                                        <a:pt x="12741" y="10160"/>
                                        <a:pt x="11090" y="9525"/>
                                      </a:cubicBezTo>
                                      <a:cubicBezTo>
                                        <a:pt x="8169" y="8255"/>
                                        <a:pt x="5502" y="8001"/>
                                        <a:pt x="3089" y="8636"/>
                                      </a:cubicBezTo>
                                      <a:lnTo>
                                        <a:pt x="0" y="10477"/>
                                      </a:lnTo>
                                      <a:lnTo>
                                        <a:pt x="0" y="1381"/>
                                      </a:lnTo>
                                      <a:lnTo>
                                        <a:pt x="2454"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872" name="Shape 4444"/>
                              <wps:cNvSpPr>
                                <a:spLocks/>
                              </wps:cNvSpPr>
                              <wps:spPr bwMode="auto">
                                <a:xfrm>
                                  <a:off x="1722" y="1450"/>
                                  <a:ext cx="623" cy="755"/>
                                </a:xfrm>
                                <a:custGeom>
                                  <a:avLst/>
                                  <a:gdLst>
                                    <a:gd name="T0" fmla="*/ 28956 w 62357"/>
                                    <a:gd name="T1" fmla="*/ 381 h 75565"/>
                                    <a:gd name="T2" fmla="*/ 31623 w 62357"/>
                                    <a:gd name="T3" fmla="*/ 508 h 75565"/>
                                    <a:gd name="T4" fmla="*/ 61341 w 62357"/>
                                    <a:gd name="T5" fmla="*/ 12446 h 75565"/>
                                    <a:gd name="T6" fmla="*/ 61976 w 62357"/>
                                    <a:gd name="T7" fmla="*/ 12954 h 75565"/>
                                    <a:gd name="T8" fmla="*/ 62357 w 62357"/>
                                    <a:gd name="T9" fmla="*/ 13970 h 75565"/>
                                    <a:gd name="T10" fmla="*/ 62230 w 62357"/>
                                    <a:gd name="T11" fmla="*/ 15367 h 75565"/>
                                    <a:gd name="T12" fmla="*/ 61722 w 62357"/>
                                    <a:gd name="T13" fmla="*/ 17145 h 75565"/>
                                    <a:gd name="T14" fmla="*/ 60071 w 62357"/>
                                    <a:gd name="T15" fmla="*/ 19812 h 75565"/>
                                    <a:gd name="T16" fmla="*/ 58293 w 62357"/>
                                    <a:gd name="T17" fmla="*/ 20193 h 75565"/>
                                    <a:gd name="T18" fmla="*/ 34290 w 62357"/>
                                    <a:gd name="T19" fmla="*/ 10541 h 75565"/>
                                    <a:gd name="T20" fmla="*/ 26670 w 62357"/>
                                    <a:gd name="T21" fmla="*/ 29337 h 75565"/>
                                    <a:gd name="T22" fmla="*/ 30353 w 62357"/>
                                    <a:gd name="T23" fmla="*/ 30480 h 75565"/>
                                    <a:gd name="T24" fmla="*/ 34671 w 62357"/>
                                    <a:gd name="T25" fmla="*/ 32131 h 75565"/>
                                    <a:gd name="T26" fmla="*/ 43815 w 62357"/>
                                    <a:gd name="T27" fmla="*/ 37465 h 75565"/>
                                    <a:gd name="T28" fmla="*/ 49149 w 62357"/>
                                    <a:gd name="T29" fmla="*/ 44069 h 75565"/>
                                    <a:gd name="T30" fmla="*/ 50800 w 62357"/>
                                    <a:gd name="T31" fmla="*/ 51816 h 75565"/>
                                    <a:gd name="T32" fmla="*/ 49022 w 62357"/>
                                    <a:gd name="T33" fmla="*/ 60325 h 75565"/>
                                    <a:gd name="T34" fmla="*/ 43307 w 62357"/>
                                    <a:gd name="T35" fmla="*/ 69215 h 75565"/>
                                    <a:gd name="T36" fmla="*/ 35433 w 62357"/>
                                    <a:gd name="T37" fmla="*/ 74168 h 75565"/>
                                    <a:gd name="T38" fmla="*/ 25781 w 62357"/>
                                    <a:gd name="T39" fmla="*/ 75438 h 75565"/>
                                    <a:gd name="T40" fmla="*/ 14986 w 62357"/>
                                    <a:gd name="T41" fmla="*/ 72771 h 75565"/>
                                    <a:gd name="T42" fmla="*/ 9271 w 62357"/>
                                    <a:gd name="T43" fmla="*/ 69977 h 75565"/>
                                    <a:gd name="T44" fmla="*/ 4699 w 62357"/>
                                    <a:gd name="T45" fmla="*/ 66802 h 75565"/>
                                    <a:gd name="T46" fmla="*/ 1651 w 62357"/>
                                    <a:gd name="T47" fmla="*/ 64135 h 75565"/>
                                    <a:gd name="T48" fmla="*/ 254 w 62357"/>
                                    <a:gd name="T49" fmla="*/ 62484 h 75565"/>
                                    <a:gd name="T50" fmla="*/ 0 w 62357"/>
                                    <a:gd name="T51" fmla="*/ 61595 h 75565"/>
                                    <a:gd name="T52" fmla="*/ 0 w 62357"/>
                                    <a:gd name="T53" fmla="*/ 60706 h 75565"/>
                                    <a:gd name="T54" fmla="*/ 254 w 62357"/>
                                    <a:gd name="T55" fmla="*/ 59436 h 75565"/>
                                    <a:gd name="T56" fmla="*/ 889 w 62357"/>
                                    <a:gd name="T57" fmla="*/ 57912 h 75565"/>
                                    <a:gd name="T58" fmla="*/ 1524 w 62357"/>
                                    <a:gd name="T59" fmla="*/ 56261 h 75565"/>
                                    <a:gd name="T60" fmla="*/ 2286 w 62357"/>
                                    <a:gd name="T61" fmla="*/ 55245 h 75565"/>
                                    <a:gd name="T62" fmla="*/ 3048 w 62357"/>
                                    <a:gd name="T63" fmla="*/ 54864 h 75565"/>
                                    <a:gd name="T64" fmla="*/ 3810 w 62357"/>
                                    <a:gd name="T65" fmla="*/ 54864 h 75565"/>
                                    <a:gd name="T66" fmla="*/ 5207 w 62357"/>
                                    <a:gd name="T67" fmla="*/ 56261 h 75565"/>
                                    <a:gd name="T68" fmla="*/ 7493 w 62357"/>
                                    <a:gd name="T69" fmla="*/ 58801 h 75565"/>
                                    <a:gd name="T70" fmla="*/ 11430 w 62357"/>
                                    <a:gd name="T71" fmla="*/ 62103 h 75565"/>
                                    <a:gd name="T72" fmla="*/ 17653 w 62357"/>
                                    <a:gd name="T73" fmla="*/ 65278 h 75565"/>
                                    <a:gd name="T74" fmla="*/ 24384 w 62357"/>
                                    <a:gd name="T75" fmla="*/ 67056 h 75565"/>
                                    <a:gd name="T76" fmla="*/ 30353 w 62357"/>
                                    <a:gd name="T77" fmla="*/ 66548 h 75565"/>
                                    <a:gd name="T78" fmla="*/ 35433 w 62357"/>
                                    <a:gd name="T79" fmla="*/ 63373 h 75565"/>
                                    <a:gd name="T80" fmla="*/ 39243 w 62357"/>
                                    <a:gd name="T81" fmla="*/ 57404 h 75565"/>
                                    <a:gd name="T82" fmla="*/ 40513 w 62357"/>
                                    <a:gd name="T83" fmla="*/ 51308 h 75565"/>
                                    <a:gd name="T84" fmla="*/ 39116 w 62357"/>
                                    <a:gd name="T85" fmla="*/ 45974 h 75565"/>
                                    <a:gd name="T86" fmla="*/ 34798 w 62357"/>
                                    <a:gd name="T87" fmla="*/ 41402 h 75565"/>
                                    <a:gd name="T88" fmla="*/ 27432 w 62357"/>
                                    <a:gd name="T89" fmla="*/ 37465 h 75565"/>
                                    <a:gd name="T90" fmla="*/ 21844 w 62357"/>
                                    <a:gd name="T91" fmla="*/ 35560 h 75565"/>
                                    <a:gd name="T92" fmla="*/ 17526 w 62357"/>
                                    <a:gd name="T93" fmla="*/ 34163 h 75565"/>
                                    <a:gd name="T94" fmla="*/ 15748 w 62357"/>
                                    <a:gd name="T95" fmla="*/ 32639 h 75565"/>
                                    <a:gd name="T96" fmla="*/ 16129 w 62357"/>
                                    <a:gd name="T97" fmla="*/ 29845 h 75565"/>
                                    <a:gd name="T98" fmla="*/ 27178 w 62357"/>
                                    <a:gd name="T99" fmla="*/ 2540 h 75565"/>
                                    <a:gd name="T100" fmla="*/ 28956 w 62357"/>
                                    <a:gd name="T101" fmla="*/ 381 h 75565"/>
                                    <a:gd name="T102" fmla="*/ 0 w 62357"/>
                                    <a:gd name="T103" fmla="*/ 0 h 75565"/>
                                    <a:gd name="T104" fmla="*/ 62357 w 62357"/>
                                    <a:gd name="T105" fmla="*/ 75565 h 75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2357" h="75565">
                                      <a:moveTo>
                                        <a:pt x="28956" y="381"/>
                                      </a:moveTo>
                                      <a:cubicBezTo>
                                        <a:pt x="29718" y="0"/>
                                        <a:pt x="30607" y="127"/>
                                        <a:pt x="31623" y="508"/>
                                      </a:cubicBezTo>
                                      <a:lnTo>
                                        <a:pt x="61341" y="12446"/>
                                      </a:lnTo>
                                      <a:cubicBezTo>
                                        <a:pt x="61595" y="12573"/>
                                        <a:pt x="61849" y="12700"/>
                                        <a:pt x="61976" y="12954"/>
                                      </a:cubicBezTo>
                                      <a:cubicBezTo>
                                        <a:pt x="62230" y="13335"/>
                                        <a:pt x="62357" y="13589"/>
                                        <a:pt x="62357" y="13970"/>
                                      </a:cubicBezTo>
                                      <a:cubicBezTo>
                                        <a:pt x="62357" y="14351"/>
                                        <a:pt x="62357" y="14859"/>
                                        <a:pt x="62230" y="15367"/>
                                      </a:cubicBezTo>
                                      <a:cubicBezTo>
                                        <a:pt x="62103" y="15875"/>
                                        <a:pt x="61976" y="16383"/>
                                        <a:pt x="61722" y="17145"/>
                                      </a:cubicBezTo>
                                      <a:cubicBezTo>
                                        <a:pt x="61214" y="18288"/>
                                        <a:pt x="60706" y="19177"/>
                                        <a:pt x="60071" y="19812"/>
                                      </a:cubicBezTo>
                                      <a:cubicBezTo>
                                        <a:pt x="59436" y="20320"/>
                                        <a:pt x="58801" y="20447"/>
                                        <a:pt x="58293" y="20193"/>
                                      </a:cubicBezTo>
                                      <a:lnTo>
                                        <a:pt x="34290" y="10541"/>
                                      </a:lnTo>
                                      <a:lnTo>
                                        <a:pt x="26670" y="29337"/>
                                      </a:lnTo>
                                      <a:cubicBezTo>
                                        <a:pt x="27940" y="29718"/>
                                        <a:pt x="29210" y="30099"/>
                                        <a:pt x="30353" y="30480"/>
                                      </a:cubicBezTo>
                                      <a:cubicBezTo>
                                        <a:pt x="31623" y="30988"/>
                                        <a:pt x="33020" y="31496"/>
                                        <a:pt x="34671" y="32131"/>
                                      </a:cubicBezTo>
                                      <a:cubicBezTo>
                                        <a:pt x="38354" y="33655"/>
                                        <a:pt x="41402" y="35433"/>
                                        <a:pt x="43815" y="37465"/>
                                      </a:cubicBezTo>
                                      <a:cubicBezTo>
                                        <a:pt x="46101" y="39497"/>
                                        <a:pt x="47879" y="41656"/>
                                        <a:pt x="49149" y="44069"/>
                                      </a:cubicBezTo>
                                      <a:cubicBezTo>
                                        <a:pt x="50292" y="46482"/>
                                        <a:pt x="50800" y="49149"/>
                                        <a:pt x="50800" y="51816"/>
                                      </a:cubicBezTo>
                                      <a:cubicBezTo>
                                        <a:pt x="50800" y="54610"/>
                                        <a:pt x="50165" y="57404"/>
                                        <a:pt x="49022" y="60325"/>
                                      </a:cubicBezTo>
                                      <a:cubicBezTo>
                                        <a:pt x="47625" y="64008"/>
                                        <a:pt x="45720" y="66929"/>
                                        <a:pt x="43307" y="69215"/>
                                      </a:cubicBezTo>
                                      <a:cubicBezTo>
                                        <a:pt x="41021" y="71501"/>
                                        <a:pt x="38354" y="73152"/>
                                        <a:pt x="35433" y="74168"/>
                                      </a:cubicBezTo>
                                      <a:cubicBezTo>
                                        <a:pt x="32385" y="75184"/>
                                        <a:pt x="29210" y="75565"/>
                                        <a:pt x="25781" y="75438"/>
                                      </a:cubicBezTo>
                                      <a:cubicBezTo>
                                        <a:pt x="22225" y="75184"/>
                                        <a:pt x="18669" y="74295"/>
                                        <a:pt x="14986" y="72771"/>
                                      </a:cubicBezTo>
                                      <a:cubicBezTo>
                                        <a:pt x="12827" y="71882"/>
                                        <a:pt x="10922" y="70993"/>
                                        <a:pt x="9271" y="69977"/>
                                      </a:cubicBezTo>
                                      <a:cubicBezTo>
                                        <a:pt x="7493" y="68961"/>
                                        <a:pt x="5969" y="67818"/>
                                        <a:pt x="4699" y="66802"/>
                                      </a:cubicBezTo>
                                      <a:cubicBezTo>
                                        <a:pt x="3429" y="65786"/>
                                        <a:pt x="2413" y="64897"/>
                                        <a:pt x="1651" y="64135"/>
                                      </a:cubicBezTo>
                                      <a:cubicBezTo>
                                        <a:pt x="889" y="63373"/>
                                        <a:pt x="381" y="62738"/>
                                        <a:pt x="254" y="62484"/>
                                      </a:cubicBezTo>
                                      <a:cubicBezTo>
                                        <a:pt x="127" y="62103"/>
                                        <a:pt x="0" y="61849"/>
                                        <a:pt x="0" y="61595"/>
                                      </a:cubicBezTo>
                                      <a:cubicBezTo>
                                        <a:pt x="0" y="61341"/>
                                        <a:pt x="0" y="60960"/>
                                        <a:pt x="0" y="60706"/>
                                      </a:cubicBezTo>
                                      <a:cubicBezTo>
                                        <a:pt x="0" y="60325"/>
                                        <a:pt x="127" y="59944"/>
                                        <a:pt x="254" y="59436"/>
                                      </a:cubicBezTo>
                                      <a:cubicBezTo>
                                        <a:pt x="381" y="59055"/>
                                        <a:pt x="635" y="58547"/>
                                        <a:pt x="889" y="57912"/>
                                      </a:cubicBezTo>
                                      <a:cubicBezTo>
                                        <a:pt x="1143" y="57277"/>
                                        <a:pt x="1397" y="56769"/>
                                        <a:pt x="1524" y="56261"/>
                                      </a:cubicBezTo>
                                      <a:cubicBezTo>
                                        <a:pt x="1778" y="55880"/>
                                        <a:pt x="2032" y="55499"/>
                                        <a:pt x="2286" y="55245"/>
                                      </a:cubicBezTo>
                                      <a:cubicBezTo>
                                        <a:pt x="2540" y="55118"/>
                                        <a:pt x="2794" y="54864"/>
                                        <a:pt x="3048" y="54864"/>
                                      </a:cubicBezTo>
                                      <a:cubicBezTo>
                                        <a:pt x="3302" y="54737"/>
                                        <a:pt x="3556" y="54864"/>
                                        <a:pt x="3810" y="54864"/>
                                      </a:cubicBezTo>
                                      <a:cubicBezTo>
                                        <a:pt x="4191" y="54991"/>
                                        <a:pt x="4572" y="55499"/>
                                        <a:pt x="5207" y="56261"/>
                                      </a:cubicBezTo>
                                      <a:cubicBezTo>
                                        <a:pt x="5715" y="56896"/>
                                        <a:pt x="6477" y="57785"/>
                                        <a:pt x="7493" y="58801"/>
                                      </a:cubicBezTo>
                                      <a:cubicBezTo>
                                        <a:pt x="8509" y="59817"/>
                                        <a:pt x="9906" y="60833"/>
                                        <a:pt x="11430" y="62103"/>
                                      </a:cubicBezTo>
                                      <a:cubicBezTo>
                                        <a:pt x="13081" y="63246"/>
                                        <a:pt x="15240" y="64262"/>
                                        <a:pt x="17653" y="65278"/>
                                      </a:cubicBezTo>
                                      <a:cubicBezTo>
                                        <a:pt x="19939" y="66294"/>
                                        <a:pt x="22225" y="66802"/>
                                        <a:pt x="24384" y="67056"/>
                                      </a:cubicBezTo>
                                      <a:cubicBezTo>
                                        <a:pt x="26543" y="67310"/>
                                        <a:pt x="28575" y="67056"/>
                                        <a:pt x="30353" y="66548"/>
                                      </a:cubicBezTo>
                                      <a:cubicBezTo>
                                        <a:pt x="32258" y="65913"/>
                                        <a:pt x="33909" y="64897"/>
                                        <a:pt x="35433" y="63373"/>
                                      </a:cubicBezTo>
                                      <a:cubicBezTo>
                                        <a:pt x="36957" y="61976"/>
                                        <a:pt x="38227" y="59944"/>
                                        <a:pt x="39243" y="57404"/>
                                      </a:cubicBezTo>
                                      <a:cubicBezTo>
                                        <a:pt x="40132" y="55245"/>
                                        <a:pt x="40640" y="53213"/>
                                        <a:pt x="40513" y="51308"/>
                                      </a:cubicBezTo>
                                      <a:cubicBezTo>
                                        <a:pt x="40513" y="49403"/>
                                        <a:pt x="40132" y="47625"/>
                                        <a:pt x="39116" y="45974"/>
                                      </a:cubicBezTo>
                                      <a:cubicBezTo>
                                        <a:pt x="38100" y="44323"/>
                                        <a:pt x="36703" y="42799"/>
                                        <a:pt x="34798" y="41402"/>
                                      </a:cubicBezTo>
                                      <a:cubicBezTo>
                                        <a:pt x="32893" y="40005"/>
                                        <a:pt x="30480" y="38735"/>
                                        <a:pt x="27432" y="37465"/>
                                      </a:cubicBezTo>
                                      <a:cubicBezTo>
                                        <a:pt x="25400" y="36703"/>
                                        <a:pt x="23495" y="36068"/>
                                        <a:pt x="21844" y="35560"/>
                                      </a:cubicBezTo>
                                      <a:cubicBezTo>
                                        <a:pt x="20320" y="35179"/>
                                        <a:pt x="18796" y="34798"/>
                                        <a:pt x="17526" y="34163"/>
                                      </a:cubicBezTo>
                                      <a:cubicBezTo>
                                        <a:pt x="16510" y="33782"/>
                                        <a:pt x="16002" y="33274"/>
                                        <a:pt x="15748" y="32639"/>
                                      </a:cubicBezTo>
                                      <a:cubicBezTo>
                                        <a:pt x="15494" y="32131"/>
                                        <a:pt x="15621" y="31115"/>
                                        <a:pt x="16129" y="29845"/>
                                      </a:cubicBezTo>
                                      <a:lnTo>
                                        <a:pt x="27178" y="2540"/>
                                      </a:lnTo>
                                      <a:cubicBezTo>
                                        <a:pt x="27686" y="1397"/>
                                        <a:pt x="28194" y="762"/>
                                        <a:pt x="28956" y="381"/>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873" name="Shape 4446"/>
                              <wps:cNvSpPr>
                                <a:spLocks/>
                              </wps:cNvSpPr>
                              <wps:spPr bwMode="auto">
                                <a:xfrm>
                                  <a:off x="1762" y="202"/>
                                  <a:ext cx="292" cy="720"/>
                                </a:xfrm>
                                <a:custGeom>
                                  <a:avLst/>
                                  <a:gdLst>
                                    <a:gd name="T0" fmla="*/ 29169 w 29169"/>
                                    <a:gd name="T1" fmla="*/ 0 h 71929"/>
                                    <a:gd name="T2" fmla="*/ 29169 w 29169"/>
                                    <a:gd name="T3" fmla="*/ 9127 h 71929"/>
                                    <a:gd name="T4" fmla="*/ 25654 w 29169"/>
                                    <a:gd name="T5" fmla="*/ 11223 h 71929"/>
                                    <a:gd name="T6" fmla="*/ 20066 w 29169"/>
                                    <a:gd name="T7" fmla="*/ 18842 h 71929"/>
                                    <a:gd name="T8" fmla="*/ 15367 w 29169"/>
                                    <a:gd name="T9" fmla="*/ 29129 h 71929"/>
                                    <a:gd name="T10" fmla="*/ 10922 w 29169"/>
                                    <a:gd name="T11" fmla="*/ 42084 h 71929"/>
                                    <a:gd name="T12" fmla="*/ 9906 w 29169"/>
                                    <a:gd name="T13" fmla="*/ 51736 h 71929"/>
                                    <a:gd name="T14" fmla="*/ 12319 w 29169"/>
                                    <a:gd name="T15" fmla="*/ 58213 h 71929"/>
                                    <a:gd name="T16" fmla="*/ 18034 w 29169"/>
                                    <a:gd name="T17" fmla="*/ 62277 h 71929"/>
                                    <a:gd name="T18" fmla="*/ 23495 w 29169"/>
                                    <a:gd name="T19" fmla="*/ 63420 h 71929"/>
                                    <a:gd name="T20" fmla="*/ 28321 w 29169"/>
                                    <a:gd name="T21" fmla="*/ 62277 h 71929"/>
                                    <a:gd name="T22" fmla="*/ 29169 w 29169"/>
                                    <a:gd name="T23" fmla="*/ 61678 h 71929"/>
                                    <a:gd name="T24" fmla="*/ 29169 w 29169"/>
                                    <a:gd name="T25" fmla="*/ 70483 h 71929"/>
                                    <a:gd name="T26" fmla="*/ 26797 w 29169"/>
                                    <a:gd name="T27" fmla="*/ 71421 h 71929"/>
                                    <a:gd name="T28" fmla="*/ 14605 w 29169"/>
                                    <a:gd name="T29" fmla="*/ 69389 h 71929"/>
                                    <a:gd name="T30" fmla="*/ 4826 w 29169"/>
                                    <a:gd name="T31" fmla="*/ 62785 h 71929"/>
                                    <a:gd name="T32" fmla="*/ 508 w 29169"/>
                                    <a:gd name="T33" fmla="*/ 53387 h 71929"/>
                                    <a:gd name="T34" fmla="*/ 1143 w 29169"/>
                                    <a:gd name="T35" fmla="*/ 41067 h 71929"/>
                                    <a:gd name="T36" fmla="*/ 5969 w 29169"/>
                                    <a:gd name="T37" fmla="*/ 25954 h 71929"/>
                                    <a:gd name="T38" fmla="*/ 12827 w 29169"/>
                                    <a:gd name="T39" fmla="*/ 12492 h 71929"/>
                                    <a:gd name="T40" fmla="*/ 21336 w 29169"/>
                                    <a:gd name="T41" fmla="*/ 3095 h 71929"/>
                                    <a:gd name="T42" fmla="*/ 29169 w 29169"/>
                                    <a:gd name="T43" fmla="*/ 0 h 71929"/>
                                    <a:gd name="T44" fmla="*/ 0 w 29169"/>
                                    <a:gd name="T45" fmla="*/ 0 h 71929"/>
                                    <a:gd name="T46" fmla="*/ 29169 w 29169"/>
                                    <a:gd name="T47" fmla="*/ 71929 h 7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929">
                                      <a:moveTo>
                                        <a:pt x="29169" y="0"/>
                                      </a:moveTo>
                                      <a:lnTo>
                                        <a:pt x="29169" y="9127"/>
                                      </a:lnTo>
                                      <a:lnTo>
                                        <a:pt x="25654" y="11223"/>
                                      </a:lnTo>
                                      <a:cubicBezTo>
                                        <a:pt x="23622" y="13254"/>
                                        <a:pt x="21844" y="15795"/>
                                        <a:pt x="20066" y="18842"/>
                                      </a:cubicBezTo>
                                      <a:cubicBezTo>
                                        <a:pt x="18415" y="21891"/>
                                        <a:pt x="16891" y="25320"/>
                                        <a:pt x="15367" y="29129"/>
                                      </a:cubicBezTo>
                                      <a:cubicBezTo>
                                        <a:pt x="13335" y="34083"/>
                                        <a:pt x="11811" y="38401"/>
                                        <a:pt x="10922" y="42084"/>
                                      </a:cubicBezTo>
                                      <a:cubicBezTo>
                                        <a:pt x="10033" y="45894"/>
                                        <a:pt x="9779" y="49069"/>
                                        <a:pt x="9906" y="51736"/>
                                      </a:cubicBezTo>
                                      <a:cubicBezTo>
                                        <a:pt x="10160" y="54403"/>
                                        <a:pt x="10922" y="56562"/>
                                        <a:pt x="12319" y="58213"/>
                                      </a:cubicBezTo>
                                      <a:cubicBezTo>
                                        <a:pt x="13589" y="59991"/>
                                        <a:pt x="15494" y="61261"/>
                                        <a:pt x="18034" y="62277"/>
                                      </a:cubicBezTo>
                                      <a:cubicBezTo>
                                        <a:pt x="19939" y="63039"/>
                                        <a:pt x="21844" y="63420"/>
                                        <a:pt x="23495" y="63420"/>
                                      </a:cubicBezTo>
                                      <a:cubicBezTo>
                                        <a:pt x="25273" y="63420"/>
                                        <a:pt x="26797" y="63039"/>
                                        <a:pt x="28321" y="62277"/>
                                      </a:cubicBezTo>
                                      <a:lnTo>
                                        <a:pt x="29169" y="61678"/>
                                      </a:lnTo>
                                      <a:lnTo>
                                        <a:pt x="29169" y="70483"/>
                                      </a:lnTo>
                                      <a:lnTo>
                                        <a:pt x="26797" y="71421"/>
                                      </a:lnTo>
                                      <a:cubicBezTo>
                                        <a:pt x="23114" y="71929"/>
                                        <a:pt x="19050" y="71166"/>
                                        <a:pt x="14605" y="69389"/>
                                      </a:cubicBezTo>
                                      <a:cubicBezTo>
                                        <a:pt x="10414" y="67738"/>
                                        <a:pt x="7112" y="65452"/>
                                        <a:pt x="4826" y="62785"/>
                                      </a:cubicBezTo>
                                      <a:cubicBezTo>
                                        <a:pt x="2540" y="60117"/>
                                        <a:pt x="1143" y="57070"/>
                                        <a:pt x="508" y="53387"/>
                                      </a:cubicBezTo>
                                      <a:cubicBezTo>
                                        <a:pt x="0" y="49830"/>
                                        <a:pt x="127" y="45640"/>
                                        <a:pt x="1143" y="41067"/>
                                      </a:cubicBezTo>
                                      <a:cubicBezTo>
                                        <a:pt x="2159" y="36623"/>
                                        <a:pt x="3683" y="31542"/>
                                        <a:pt x="5969" y="25954"/>
                                      </a:cubicBezTo>
                                      <a:cubicBezTo>
                                        <a:pt x="8001" y="20875"/>
                                        <a:pt x="10287" y="16429"/>
                                        <a:pt x="12827" y="12492"/>
                                      </a:cubicBezTo>
                                      <a:cubicBezTo>
                                        <a:pt x="15494" y="8555"/>
                                        <a:pt x="18288" y="5380"/>
                                        <a:pt x="21336" y="3095"/>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874" name="Shape 4447"/>
                              <wps:cNvSpPr>
                                <a:spLocks/>
                              </wps:cNvSpPr>
                              <wps:spPr bwMode="auto">
                                <a:xfrm>
                                  <a:off x="1214" y="0"/>
                                  <a:ext cx="506" cy="751"/>
                                </a:xfrm>
                                <a:custGeom>
                                  <a:avLst/>
                                  <a:gdLst>
                                    <a:gd name="T0" fmla="*/ 43434 w 50673"/>
                                    <a:gd name="T1" fmla="*/ 0 h 75184"/>
                                    <a:gd name="T2" fmla="*/ 44323 w 50673"/>
                                    <a:gd name="T3" fmla="*/ 127 h 75184"/>
                                    <a:gd name="T4" fmla="*/ 45466 w 50673"/>
                                    <a:gd name="T5" fmla="*/ 508 h 75184"/>
                                    <a:gd name="T6" fmla="*/ 46990 w 50673"/>
                                    <a:gd name="T7" fmla="*/ 1015 h 75184"/>
                                    <a:gd name="T8" fmla="*/ 49022 w 50673"/>
                                    <a:gd name="T9" fmla="*/ 2032 h 75184"/>
                                    <a:gd name="T10" fmla="*/ 50292 w 50673"/>
                                    <a:gd name="T11" fmla="*/ 2794 h 75184"/>
                                    <a:gd name="T12" fmla="*/ 50673 w 50673"/>
                                    <a:gd name="T13" fmla="*/ 3556 h 75184"/>
                                    <a:gd name="T14" fmla="*/ 50546 w 50673"/>
                                    <a:gd name="T15" fmla="*/ 4190 h 75184"/>
                                    <a:gd name="T16" fmla="*/ 26797 w 50673"/>
                                    <a:gd name="T17" fmla="*/ 62992 h 75184"/>
                                    <a:gd name="T18" fmla="*/ 38989 w 50673"/>
                                    <a:gd name="T19" fmla="*/ 67945 h 75184"/>
                                    <a:gd name="T20" fmla="*/ 39624 w 50673"/>
                                    <a:gd name="T21" fmla="*/ 68452 h 75184"/>
                                    <a:gd name="T22" fmla="*/ 40005 w 50673"/>
                                    <a:gd name="T23" fmla="*/ 69342 h 75184"/>
                                    <a:gd name="T24" fmla="*/ 39878 w 50673"/>
                                    <a:gd name="T25" fmla="*/ 70612 h 75184"/>
                                    <a:gd name="T26" fmla="*/ 39370 w 50673"/>
                                    <a:gd name="T27" fmla="*/ 72263 h 75184"/>
                                    <a:gd name="T28" fmla="*/ 38481 w 50673"/>
                                    <a:gd name="T29" fmla="*/ 73914 h 75184"/>
                                    <a:gd name="T30" fmla="*/ 37719 w 50673"/>
                                    <a:gd name="T31" fmla="*/ 74802 h 75184"/>
                                    <a:gd name="T32" fmla="*/ 36830 w 50673"/>
                                    <a:gd name="T33" fmla="*/ 75184 h 75184"/>
                                    <a:gd name="T34" fmla="*/ 36068 w 50673"/>
                                    <a:gd name="T35" fmla="*/ 75057 h 75184"/>
                                    <a:gd name="T36" fmla="*/ 1016 w 50673"/>
                                    <a:gd name="T37" fmla="*/ 60960 h 75184"/>
                                    <a:gd name="T38" fmla="*/ 508 w 50673"/>
                                    <a:gd name="T39" fmla="*/ 60452 h 75184"/>
                                    <a:gd name="T40" fmla="*/ 127 w 50673"/>
                                    <a:gd name="T41" fmla="*/ 59563 h 75184"/>
                                    <a:gd name="T42" fmla="*/ 127 w 50673"/>
                                    <a:gd name="T43" fmla="*/ 58293 h 75184"/>
                                    <a:gd name="T44" fmla="*/ 635 w 50673"/>
                                    <a:gd name="T45" fmla="*/ 56642 h 75184"/>
                                    <a:gd name="T46" fmla="*/ 1397 w 50673"/>
                                    <a:gd name="T47" fmla="*/ 55118 h 75184"/>
                                    <a:gd name="T48" fmla="*/ 2286 w 50673"/>
                                    <a:gd name="T49" fmla="*/ 54102 h 75184"/>
                                    <a:gd name="T50" fmla="*/ 3175 w 50673"/>
                                    <a:gd name="T51" fmla="*/ 53721 h 75184"/>
                                    <a:gd name="T52" fmla="*/ 3937 w 50673"/>
                                    <a:gd name="T53" fmla="*/ 53721 h 75184"/>
                                    <a:gd name="T54" fmla="*/ 17907 w 50673"/>
                                    <a:gd name="T55" fmla="*/ 59436 h 75184"/>
                                    <a:gd name="T56" fmla="*/ 38481 w 50673"/>
                                    <a:gd name="T57" fmla="*/ 8509 h 75184"/>
                                    <a:gd name="T58" fmla="*/ 22479 w 50673"/>
                                    <a:gd name="T59" fmla="*/ 10922 h 75184"/>
                                    <a:gd name="T60" fmla="*/ 20574 w 50673"/>
                                    <a:gd name="T61" fmla="*/ 10922 h 75184"/>
                                    <a:gd name="T62" fmla="*/ 19812 w 50673"/>
                                    <a:gd name="T63" fmla="*/ 10287 h 75184"/>
                                    <a:gd name="T64" fmla="*/ 19685 w 50673"/>
                                    <a:gd name="T65" fmla="*/ 9017 h 75184"/>
                                    <a:gd name="T66" fmla="*/ 20320 w 50673"/>
                                    <a:gd name="T67" fmla="*/ 6985 h 75184"/>
                                    <a:gd name="T68" fmla="*/ 21082 w 50673"/>
                                    <a:gd name="T69" fmla="*/ 5588 h 75184"/>
                                    <a:gd name="T70" fmla="*/ 21717 w 50673"/>
                                    <a:gd name="T71" fmla="*/ 4572 h 75184"/>
                                    <a:gd name="T72" fmla="*/ 22479 w 50673"/>
                                    <a:gd name="T73" fmla="*/ 4064 h 75184"/>
                                    <a:gd name="T74" fmla="*/ 23495 w 50673"/>
                                    <a:gd name="T75" fmla="*/ 3683 h 75184"/>
                                    <a:gd name="T76" fmla="*/ 42799 w 50673"/>
                                    <a:gd name="T77" fmla="*/ 127 h 75184"/>
                                    <a:gd name="T78" fmla="*/ 43434 w 50673"/>
                                    <a:gd name="T79" fmla="*/ 0 h 75184"/>
                                    <a:gd name="T80" fmla="*/ 0 w 50673"/>
                                    <a:gd name="T81" fmla="*/ 0 h 75184"/>
                                    <a:gd name="T82" fmla="*/ 50673 w 50673"/>
                                    <a:gd name="T83" fmla="*/ 75184 h 75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50673" h="75184">
                                      <a:moveTo>
                                        <a:pt x="43434" y="0"/>
                                      </a:moveTo>
                                      <a:cubicBezTo>
                                        <a:pt x="43688" y="0"/>
                                        <a:pt x="44069" y="127"/>
                                        <a:pt x="44323" y="127"/>
                                      </a:cubicBezTo>
                                      <a:cubicBezTo>
                                        <a:pt x="44704" y="253"/>
                                        <a:pt x="45085" y="253"/>
                                        <a:pt x="45466" y="508"/>
                                      </a:cubicBezTo>
                                      <a:cubicBezTo>
                                        <a:pt x="45847" y="635"/>
                                        <a:pt x="46482" y="762"/>
                                        <a:pt x="46990" y="1015"/>
                                      </a:cubicBezTo>
                                      <a:cubicBezTo>
                                        <a:pt x="47879" y="1397"/>
                                        <a:pt x="48514" y="1651"/>
                                        <a:pt x="49022" y="2032"/>
                                      </a:cubicBezTo>
                                      <a:cubicBezTo>
                                        <a:pt x="49657" y="2286"/>
                                        <a:pt x="50038" y="2539"/>
                                        <a:pt x="50292" y="2794"/>
                                      </a:cubicBezTo>
                                      <a:cubicBezTo>
                                        <a:pt x="50546" y="3048"/>
                                        <a:pt x="50673" y="3302"/>
                                        <a:pt x="50673" y="3556"/>
                                      </a:cubicBezTo>
                                      <a:cubicBezTo>
                                        <a:pt x="50673" y="3683"/>
                                        <a:pt x="50673" y="3937"/>
                                        <a:pt x="50546" y="4190"/>
                                      </a:cubicBezTo>
                                      <a:lnTo>
                                        <a:pt x="26797" y="62992"/>
                                      </a:lnTo>
                                      <a:lnTo>
                                        <a:pt x="38989" y="67945"/>
                                      </a:lnTo>
                                      <a:cubicBezTo>
                                        <a:pt x="39243" y="67945"/>
                                        <a:pt x="39497" y="68199"/>
                                        <a:pt x="39624" y="68452"/>
                                      </a:cubicBezTo>
                                      <a:cubicBezTo>
                                        <a:pt x="39751" y="68707"/>
                                        <a:pt x="39878" y="68961"/>
                                        <a:pt x="40005" y="69342"/>
                                      </a:cubicBezTo>
                                      <a:cubicBezTo>
                                        <a:pt x="40005" y="69723"/>
                                        <a:pt x="40005" y="70103"/>
                                        <a:pt x="39878" y="70612"/>
                                      </a:cubicBezTo>
                                      <a:cubicBezTo>
                                        <a:pt x="39751" y="71120"/>
                                        <a:pt x="39624" y="71627"/>
                                        <a:pt x="39370" y="72263"/>
                                      </a:cubicBezTo>
                                      <a:cubicBezTo>
                                        <a:pt x="39116" y="72898"/>
                                        <a:pt x="38735" y="73406"/>
                                        <a:pt x="38481" y="73914"/>
                                      </a:cubicBezTo>
                                      <a:cubicBezTo>
                                        <a:pt x="38227" y="74295"/>
                                        <a:pt x="37973" y="74549"/>
                                        <a:pt x="37719" y="74802"/>
                                      </a:cubicBezTo>
                                      <a:cubicBezTo>
                                        <a:pt x="37338" y="74930"/>
                                        <a:pt x="37084" y="75057"/>
                                        <a:pt x="36830" y="75184"/>
                                      </a:cubicBezTo>
                                      <a:cubicBezTo>
                                        <a:pt x="36576" y="75184"/>
                                        <a:pt x="36322" y="75184"/>
                                        <a:pt x="36068" y="75057"/>
                                      </a:cubicBezTo>
                                      <a:lnTo>
                                        <a:pt x="1016" y="60960"/>
                                      </a:lnTo>
                                      <a:cubicBezTo>
                                        <a:pt x="889" y="60833"/>
                                        <a:pt x="635" y="60706"/>
                                        <a:pt x="508" y="60452"/>
                                      </a:cubicBezTo>
                                      <a:cubicBezTo>
                                        <a:pt x="254" y="60198"/>
                                        <a:pt x="254" y="59944"/>
                                        <a:pt x="127" y="59563"/>
                                      </a:cubicBezTo>
                                      <a:cubicBezTo>
                                        <a:pt x="0" y="59309"/>
                                        <a:pt x="0" y="58801"/>
                                        <a:pt x="127" y="58293"/>
                                      </a:cubicBezTo>
                                      <a:cubicBezTo>
                                        <a:pt x="254" y="57912"/>
                                        <a:pt x="381" y="57277"/>
                                        <a:pt x="635" y="56642"/>
                                      </a:cubicBezTo>
                                      <a:cubicBezTo>
                                        <a:pt x="889" y="56007"/>
                                        <a:pt x="1143" y="55499"/>
                                        <a:pt x="1397" y="55118"/>
                                      </a:cubicBezTo>
                                      <a:cubicBezTo>
                                        <a:pt x="1778" y="54737"/>
                                        <a:pt x="2032" y="54356"/>
                                        <a:pt x="2286" y="54102"/>
                                      </a:cubicBezTo>
                                      <a:cubicBezTo>
                                        <a:pt x="2540" y="53848"/>
                                        <a:pt x="2794" y="53721"/>
                                        <a:pt x="3175" y="53721"/>
                                      </a:cubicBezTo>
                                      <a:cubicBezTo>
                                        <a:pt x="3429" y="53594"/>
                                        <a:pt x="3683" y="53594"/>
                                        <a:pt x="3937" y="53721"/>
                                      </a:cubicBezTo>
                                      <a:lnTo>
                                        <a:pt x="17907" y="59436"/>
                                      </a:lnTo>
                                      <a:lnTo>
                                        <a:pt x="38481" y="8509"/>
                                      </a:lnTo>
                                      <a:lnTo>
                                        <a:pt x="22479" y="10922"/>
                                      </a:lnTo>
                                      <a:cubicBezTo>
                                        <a:pt x="21717" y="11049"/>
                                        <a:pt x="21082" y="11049"/>
                                        <a:pt x="20574" y="10922"/>
                                      </a:cubicBezTo>
                                      <a:cubicBezTo>
                                        <a:pt x="20193" y="10922"/>
                                        <a:pt x="19939" y="10668"/>
                                        <a:pt x="19812" y="10287"/>
                                      </a:cubicBezTo>
                                      <a:cubicBezTo>
                                        <a:pt x="19558" y="10033"/>
                                        <a:pt x="19558" y="9525"/>
                                        <a:pt x="19685" y="9017"/>
                                      </a:cubicBezTo>
                                      <a:cubicBezTo>
                                        <a:pt x="19812" y="8509"/>
                                        <a:pt x="20066" y="7747"/>
                                        <a:pt x="20320" y="6985"/>
                                      </a:cubicBezTo>
                                      <a:cubicBezTo>
                                        <a:pt x="20574" y="6477"/>
                                        <a:pt x="20828" y="5969"/>
                                        <a:pt x="21082" y="5588"/>
                                      </a:cubicBezTo>
                                      <a:cubicBezTo>
                                        <a:pt x="21336" y="5207"/>
                                        <a:pt x="21463" y="4826"/>
                                        <a:pt x="21717" y="4572"/>
                                      </a:cubicBezTo>
                                      <a:cubicBezTo>
                                        <a:pt x="21971" y="4318"/>
                                        <a:pt x="22225" y="4190"/>
                                        <a:pt x="22479" y="4064"/>
                                      </a:cubicBezTo>
                                      <a:cubicBezTo>
                                        <a:pt x="22733" y="3937"/>
                                        <a:pt x="23114" y="3810"/>
                                        <a:pt x="23495" y="3683"/>
                                      </a:cubicBezTo>
                                      <a:lnTo>
                                        <a:pt x="42799" y="127"/>
                                      </a:lnTo>
                                      <a:cubicBezTo>
                                        <a:pt x="43053" y="0"/>
                                        <a:pt x="43307" y="0"/>
                                        <a:pt x="43434"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875" name="Shape 4448"/>
                              <wps:cNvSpPr>
                                <a:spLocks/>
                              </wps:cNvSpPr>
                              <wps:spPr bwMode="auto">
                                <a:xfrm>
                                  <a:off x="2054" y="187"/>
                                  <a:ext cx="292" cy="720"/>
                                </a:xfrm>
                                <a:custGeom>
                                  <a:avLst/>
                                  <a:gdLst>
                                    <a:gd name="T0" fmla="*/ 2454 w 29251"/>
                                    <a:gd name="T1" fmla="*/ 508 h 71961"/>
                                    <a:gd name="T2" fmla="*/ 14646 w 29251"/>
                                    <a:gd name="T3" fmla="*/ 2540 h 71961"/>
                                    <a:gd name="T4" fmla="*/ 24425 w 29251"/>
                                    <a:gd name="T5" fmla="*/ 9017 h 71961"/>
                                    <a:gd name="T6" fmla="*/ 28616 w 29251"/>
                                    <a:gd name="T7" fmla="*/ 18542 h 71961"/>
                                    <a:gd name="T8" fmla="*/ 28108 w 29251"/>
                                    <a:gd name="T9" fmla="*/ 30734 h 71961"/>
                                    <a:gd name="T10" fmla="*/ 23282 w 29251"/>
                                    <a:gd name="T11" fmla="*/ 45847 h 71961"/>
                                    <a:gd name="T12" fmla="*/ 16297 w 29251"/>
                                    <a:gd name="T13" fmla="*/ 59436 h 71961"/>
                                    <a:gd name="T14" fmla="*/ 7915 w 29251"/>
                                    <a:gd name="T15" fmla="*/ 68834 h 71961"/>
                                    <a:gd name="T16" fmla="*/ 0 w 29251"/>
                                    <a:gd name="T17" fmla="*/ 71961 h 71961"/>
                                    <a:gd name="T18" fmla="*/ 0 w 29251"/>
                                    <a:gd name="T19" fmla="*/ 63156 h 71961"/>
                                    <a:gd name="T20" fmla="*/ 3470 w 29251"/>
                                    <a:gd name="T21" fmla="*/ 60706 h 71961"/>
                                    <a:gd name="T22" fmla="*/ 7280 w 29251"/>
                                    <a:gd name="T23" fmla="*/ 56007 h 71961"/>
                                    <a:gd name="T24" fmla="*/ 10709 w 29251"/>
                                    <a:gd name="T25" fmla="*/ 49911 h 71961"/>
                                    <a:gd name="T26" fmla="*/ 13884 w 29251"/>
                                    <a:gd name="T27" fmla="*/ 42799 h 71961"/>
                                    <a:gd name="T28" fmla="*/ 17186 w 29251"/>
                                    <a:gd name="T29" fmla="*/ 33655 h 71961"/>
                                    <a:gd name="T30" fmla="*/ 18964 w 29251"/>
                                    <a:gd name="T31" fmla="*/ 26162 h 71961"/>
                                    <a:gd name="T32" fmla="*/ 19218 w 29251"/>
                                    <a:gd name="T33" fmla="*/ 20193 h 71961"/>
                                    <a:gd name="T34" fmla="*/ 18075 w 29251"/>
                                    <a:gd name="T35" fmla="*/ 15494 h 71961"/>
                                    <a:gd name="T36" fmla="*/ 15281 w 29251"/>
                                    <a:gd name="T37" fmla="*/ 12065 h 71961"/>
                                    <a:gd name="T38" fmla="*/ 11090 w 29251"/>
                                    <a:gd name="T39" fmla="*/ 9525 h 71961"/>
                                    <a:gd name="T40" fmla="*/ 3089 w 29251"/>
                                    <a:gd name="T41" fmla="*/ 8763 h 71961"/>
                                    <a:gd name="T42" fmla="*/ 0 w 29251"/>
                                    <a:gd name="T43" fmla="*/ 10604 h 71961"/>
                                    <a:gd name="T44" fmla="*/ 0 w 29251"/>
                                    <a:gd name="T45" fmla="*/ 1477 h 71961"/>
                                    <a:gd name="T46" fmla="*/ 2454 w 29251"/>
                                    <a:gd name="T47" fmla="*/ 508 h 71961"/>
                                    <a:gd name="T48" fmla="*/ 0 w 29251"/>
                                    <a:gd name="T49" fmla="*/ 0 h 71961"/>
                                    <a:gd name="T50" fmla="*/ 29251 w 29251"/>
                                    <a:gd name="T51" fmla="*/ 71961 h 71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961">
                                      <a:moveTo>
                                        <a:pt x="2454" y="508"/>
                                      </a:moveTo>
                                      <a:cubicBezTo>
                                        <a:pt x="6137" y="0"/>
                                        <a:pt x="10201" y="762"/>
                                        <a:pt x="14646" y="2540"/>
                                      </a:cubicBezTo>
                                      <a:cubicBezTo>
                                        <a:pt x="18837" y="4191"/>
                                        <a:pt x="22139" y="6350"/>
                                        <a:pt x="24425" y="9017"/>
                                      </a:cubicBezTo>
                                      <a:cubicBezTo>
                                        <a:pt x="26584" y="11684"/>
                                        <a:pt x="28108" y="14859"/>
                                        <a:pt x="28616" y="18542"/>
                                      </a:cubicBezTo>
                                      <a:cubicBezTo>
                                        <a:pt x="29251" y="22098"/>
                                        <a:pt x="28997" y="26162"/>
                                        <a:pt x="28108" y="30734"/>
                                      </a:cubicBezTo>
                                      <a:cubicBezTo>
                                        <a:pt x="27092" y="35306"/>
                                        <a:pt x="25441" y="40386"/>
                                        <a:pt x="23282" y="45847"/>
                                      </a:cubicBezTo>
                                      <a:cubicBezTo>
                                        <a:pt x="21123" y="51054"/>
                                        <a:pt x="18837" y="55499"/>
                                        <a:pt x="16297" y="59436"/>
                                      </a:cubicBezTo>
                                      <a:cubicBezTo>
                                        <a:pt x="13757" y="63373"/>
                                        <a:pt x="10963" y="66548"/>
                                        <a:pt x="7915" y="68834"/>
                                      </a:cubicBezTo>
                                      <a:lnTo>
                                        <a:pt x="0" y="71961"/>
                                      </a:lnTo>
                                      <a:lnTo>
                                        <a:pt x="0" y="63156"/>
                                      </a:lnTo>
                                      <a:lnTo>
                                        <a:pt x="3470" y="60706"/>
                                      </a:lnTo>
                                      <a:cubicBezTo>
                                        <a:pt x="4867" y="59309"/>
                                        <a:pt x="6137" y="57785"/>
                                        <a:pt x="7280" y="56007"/>
                                      </a:cubicBezTo>
                                      <a:cubicBezTo>
                                        <a:pt x="8550" y="54102"/>
                                        <a:pt x="9693" y="52197"/>
                                        <a:pt x="10709" y="49911"/>
                                      </a:cubicBezTo>
                                      <a:cubicBezTo>
                                        <a:pt x="11852" y="47625"/>
                                        <a:pt x="12868" y="45339"/>
                                        <a:pt x="13884" y="42799"/>
                                      </a:cubicBezTo>
                                      <a:cubicBezTo>
                                        <a:pt x="15281" y="39497"/>
                                        <a:pt x="16297" y="36449"/>
                                        <a:pt x="17186" y="33655"/>
                                      </a:cubicBezTo>
                                      <a:cubicBezTo>
                                        <a:pt x="17948" y="30988"/>
                                        <a:pt x="18583" y="28448"/>
                                        <a:pt x="18964" y="26162"/>
                                      </a:cubicBezTo>
                                      <a:cubicBezTo>
                                        <a:pt x="19345" y="24003"/>
                                        <a:pt x="19345" y="21971"/>
                                        <a:pt x="19218" y="20193"/>
                                      </a:cubicBezTo>
                                      <a:cubicBezTo>
                                        <a:pt x="19091" y="18415"/>
                                        <a:pt x="18710" y="16891"/>
                                        <a:pt x="18075" y="15494"/>
                                      </a:cubicBezTo>
                                      <a:cubicBezTo>
                                        <a:pt x="17440" y="14224"/>
                                        <a:pt x="16551" y="12954"/>
                                        <a:pt x="15281" y="12065"/>
                                      </a:cubicBezTo>
                                      <a:cubicBezTo>
                                        <a:pt x="14138" y="11049"/>
                                        <a:pt x="12741" y="10287"/>
                                        <a:pt x="11090" y="9525"/>
                                      </a:cubicBezTo>
                                      <a:cubicBezTo>
                                        <a:pt x="8169" y="8382"/>
                                        <a:pt x="5502" y="8128"/>
                                        <a:pt x="3089" y="8763"/>
                                      </a:cubicBezTo>
                                      <a:lnTo>
                                        <a:pt x="0" y="10604"/>
                                      </a:lnTo>
                                      <a:lnTo>
                                        <a:pt x="0" y="1477"/>
                                      </a:lnTo>
                                      <a:lnTo>
                                        <a:pt x="2454"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A99199" id="Группа 50162" o:spid="_x0000_s1026" style="position:absolute;margin-left:23.95pt;margin-top:5pt;width:40.85pt;height:45.9pt;z-index:251661312" coordsize="5185,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">
                      <v:shape id="Shape 4382" o:spid="_x0000_s1027" style="position:absolute;left:2598;top:1940;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" path="m,l33528,4572e" filled="f" strokecolor="#d9d9d9">
                        <v:path arrowok="t" o:connecttype="custom" o:connectlocs="0,0;335,46" o:connectangles="0,0" textboxrect="0,0,33528,4572"/>
                      </v:shape>
                      <v:shape id="Shape 4383" o:spid="_x0000_s1028" style="position:absolute;left:2933;top:1986;width:305;height:122;visibility:visible;mso-wrap-style:square;v-text-anchor:top" coordsize="30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" path="m,l30480,12192e" filled="f" strokecolor="#d9d9d9">
                        <v:path arrowok="t" o:connecttype="custom" o:connectlocs="0,0;305,122" o:connectangles="0,0" textboxrect="0,0,30480,12192"/>
                      </v:shape>
                      <v:shape id="Shape 4384" o:spid="_x0000_s1029" style="position:absolute;left:3238;top:2108;width:274;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" path="m,l27432,21336e" filled="f" strokecolor="#d9d9d9">
                        <v:path arrowok="t" o:connecttype="custom" o:connectlocs="0,0;274,213" o:connectangles="0,0" textboxrect="0,0,27432,21336"/>
                      </v:shape>
                      <v:shape id="Shape 4385" o:spid="_x0000_s1030" style="position:absolute;left:3512;top:2321;width:198;height:259;visibility:visible;mso-wrap-style:square;v-text-anchor:top" coordsize="1981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" path="m,l19812,25908e" filled="f" strokecolor="#d9d9d9">
                        <v:path arrowok="t" o:connecttype="custom" o:connectlocs="0,0;198,259" o:connectangles="0,0" textboxrect="0,0,19812,25908"/>
                      </v:shape>
                      <v:shape id="Shape 4386" o:spid="_x0000_s1031" style="position:absolute;left:3710;top:2580;width:138;height:320;visibility:visible;mso-wrap-style:square;v-text-anchor:top" coordsize="13716,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" path="m,l13716,32003e" filled="f" strokecolor="#d9d9d9">
                        <v:path arrowok="t" o:connecttype="custom" o:connectlocs="0,0;138,320" o:connectangles="0,0" textboxrect="0,0,13716,32003"/>
                      </v:shape>
                      <v:shape id="Shape 4387" o:spid="_x0000_s1032" style="position:absolute;left:3848;top:2900;width:45;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" path="m,l4572,33528e" filled="f" strokecolor="#d9d9d9">
                        <v:path arrowok="t" o:connecttype="custom" o:connectlocs="0,0;45,335" o:connectangles="0,0" textboxrect="0,0,4572,33528"/>
                      </v:shape>
                      <v:shape id="Shape 4388" o:spid="_x0000_s1033" style="position:absolute;left:3848;top:3235;width:45;height:336;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" path="m4572,l,33528e" filled="f" strokecolor="#d9d9d9">
                        <v:path arrowok="t" o:connecttype="custom" o:connectlocs="45,0;0,336" o:connectangles="0,0" textboxrect="0,0,4572,33528"/>
                      </v:shape>
                      <v:shape id="Shape 4389" o:spid="_x0000_s1034" style="position:absolute;left:3710;top:3571;width:138;height:305;visibility:visible;mso-wrap-style:square;v-text-anchor:top" coordsize="1371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" path="m13716,l,30480e" filled="f" strokecolor="#d9d9d9">
                        <v:path arrowok="t" o:connecttype="custom" o:connectlocs="138,0;0,305" o:connectangles="0,0" textboxrect="0,0,13716,30480"/>
                      </v:shape>
                      <v:shape id="Shape 4390" o:spid="_x0000_s1035" style="position:absolute;left:3512;top:3876;width:198;height:274;visibility:visible;mso-wrap-style:square;v-text-anchor:top" coordsize="1981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" path="m19812,l,27432e" filled="f" strokecolor="#d9d9d9">
                        <v:path arrowok="t" o:connecttype="custom" o:connectlocs="198,0;0,274" o:connectangles="0,0" textboxrect="0,0,19812,27432"/>
                      </v:shape>
                      <v:shape id="Shape 4391" o:spid="_x0000_s1036" style="position:absolute;left:3238;top:4150;width:274;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" path="m27432,l,21336e" filled="f" strokecolor="#d9d9d9">
                        <v:path arrowok="t" o:connecttype="custom" o:connectlocs="274,0;0,213" o:connectangles="0,0" textboxrect="0,0,27432,21336"/>
                      </v:shape>
                      <v:shape id="Shape 4392" o:spid="_x0000_s1037" style="position:absolute;left:2933;top:4363;width:305;height:122;visibility:visible;mso-wrap-style:square;v-text-anchor:top" coordsize="30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" path="m30480,l,12192e" filled="f" strokecolor="#d9d9d9">
                        <v:path arrowok="t" o:connecttype="custom" o:connectlocs="305,0;0,122" o:connectangles="0,0" textboxrect="0,0,30480,12192"/>
                      </v:shape>
                      <v:shape id="Shape 4393" o:spid="_x0000_s1038" style="position:absolute;left:2598;top:4485;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" path="m33528,l,4572e" filled="f" strokecolor="#d9d9d9">
                        <v:path arrowok="t" o:connecttype="custom" o:connectlocs="335,0;0,46" o:connectangles="0,0" textboxrect="0,0,33528,4572"/>
                      </v:shape>
                      <v:shape id="Shape 4394" o:spid="_x0000_s1039" style="position:absolute;left:2263;top:4485;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" path="m33528,4572l,e" filled="f" strokecolor="#d9d9d9">
                        <v:path arrowok="t" o:connecttype="custom" o:connectlocs="335,46;0,0" o:connectangles="0,0" textboxrect="0,0,33528,4572"/>
                      </v:shape>
                      <v:shape id="Shape 4395" o:spid="_x0000_s1040" style="position:absolute;left:1943;top:4363;width:320;height:122;visibility:visible;mso-wrap-style:square;v-text-anchor:top" coordsize="320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" path="m32004,12192l,e" filled="f" strokecolor="#d9d9d9">
                        <v:path arrowok="t" o:connecttype="custom" o:connectlocs="320,122;0,0" o:connectangles="0,0" textboxrect="0,0,32004,12192"/>
                      </v:shape>
                      <v:shape id="Shape 4396" o:spid="_x0000_s1041" style="position:absolute;left:1668;top:4150;width:275;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" path="m27432,21336l,e" filled="f" strokecolor="#d9d9d9">
                        <v:path arrowok="t" o:connecttype="custom" o:connectlocs="275,213;0,0" o:connectangles="0,0" textboxrect="0,0,27432,21336"/>
                      </v:shape>
                      <v:shape id="Shape 4397" o:spid="_x0000_s1042" style="position:absolute;left:1470;top:3876;width:198;height:274;visibility:visible;mso-wrap-style:square;v-text-anchor:top" coordsize="1981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" path="m19812,27432l,e" filled="f" strokecolor="#d9d9d9">
                        <v:path arrowok="t" o:connecttype="custom" o:connectlocs="198,274;0,0" o:connectangles="0,0" textboxrect="0,0,19812,27432"/>
                      </v:shape>
                      <v:shape id="Shape 4398" o:spid="_x0000_s1043" style="position:absolute;left:1333;top:3571;width:137;height:305;visibility:visible;mso-wrap-style:square;v-text-anchor:top" coordsize="1371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" path="m13716,30480l,e" filled="f" strokecolor="#d9d9d9">
                        <v:path arrowok="t" o:connecttype="custom" o:connectlocs="137,305;0,0" o:connectangles="0,0" textboxrect="0,0,13716,30480"/>
                      </v:shape>
                      <v:shape id="Shape 4399" o:spid="_x0000_s1044" style="position:absolute;left:1303;top:3235;width:30;height:336;visibility:visible;mso-wrap-style:square;v-text-anchor:top" coordsize="304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" path="m3048,33528l,e" filled="f" strokecolor="#d9d9d9">
                        <v:path arrowok="t" o:connecttype="custom" o:connectlocs="30,336;0,0" o:connectangles="0,0" textboxrect="0,0,3048,33528"/>
                      </v:shape>
                      <v:shape id="Shape 4400" o:spid="_x0000_s1045" style="position:absolute;left:1303;top:2900;width:30;height:335;visibility:visible;mso-wrap-style:square;v-text-anchor:top" coordsize="304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" path="m,33528l3048,e" filled="f" strokecolor="#d9d9d9">
                        <v:path arrowok="t" o:connecttype="custom" o:connectlocs="0,335;30,0" o:connectangles="0,0" textboxrect="0,0,3048,33528"/>
                      </v:shape>
                      <v:shape id="Shape 4401" o:spid="_x0000_s1046" style="position:absolute;left:1333;top:2580;width:137;height:320;visibility:visible;mso-wrap-style:square;v-text-anchor:top" coordsize="13716,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" path="m,32003l13716,e" filled="f" strokecolor="#d9d9d9">
                        <v:path arrowok="t" o:connecttype="custom" o:connectlocs="0,320;137,0" o:connectangles="0,0" textboxrect="0,0,13716,32003"/>
                      </v:shape>
                      <v:shape id="Shape 4402" o:spid="_x0000_s1047" style="position:absolute;left:1470;top:2321;width:198;height:259;visibility:visible;mso-wrap-style:square;v-text-anchor:top" coordsize="1981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" path="m,25908l19812,e" filled="f" strokecolor="#d9d9d9">
                        <v:path arrowok="t" o:connecttype="custom" o:connectlocs="0,259;198,0" o:connectangles="0,0" textboxrect="0,0,19812,25908"/>
                      </v:shape>
                      <v:shape id="Shape 4403" o:spid="_x0000_s1048" style="position:absolute;left:1668;top:2108;width:275;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" path="m,21336l27432,e" filled="f" strokecolor="#d9d9d9">
                        <v:path arrowok="t" o:connecttype="custom" o:connectlocs="0,213;275,0" o:connectangles="0,0" textboxrect="0,0,27432,21336"/>
                      </v:shape>
                      <v:shape id="Shape 4404" o:spid="_x0000_s1049" style="position:absolute;left:1943;top:1986;width:320;height:122;visibility:visible;mso-wrap-style:square;v-text-anchor:top" coordsize="320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" path="m,12192l32004,e" filled="f" strokecolor="#d9d9d9">
                        <v:path arrowok="t" o:connecttype="custom" o:connectlocs="0,122;320,0" o:connectangles="0,0" textboxrect="0,0,32004,12192"/>
                      </v:shape>
                      <v:shape id="Shape 4405" o:spid="_x0000_s1050" style="position:absolute;left:2263;top:1940;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" path="m,4572l33528,e" filled="f" strokecolor="#d9d9d9">
                        <v:path arrowok="t" o:connecttype="custom" o:connectlocs="0,46;335,0" o:connectangles="0,0" textboxrect="0,0,33528,4572"/>
                      </v:shape>
                      <v:shape id="Shape 4406" o:spid="_x0000_s1051" style="position:absolute;left:2598;top:641;width:670;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" path="m,l67056,9525e" filled="f" strokecolor="#d9d9d9">
                        <v:path arrowok="t" o:connecttype="custom" o:connectlocs="0,0;670,95" o:connectangles="0,0" textboxrect="0,0,67056,9525"/>
                      </v:shape>
                      <v:shape id="Shape 4407" o:spid="_x0000_s1052" style="position:absolute;left:3268;top:736;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" path="m,l62484,25908e" filled="f" strokecolor="#d9d9d9">
                        <v:path arrowok="t" o:connecttype="custom" o:connectlocs="0,0;625,259" o:connectangles="0,0" textboxrect="0,0,62484,25908"/>
                      </v:shape>
                      <v:shape id="Shape 4408" o:spid="_x0000_s1053" style="position:absolute;left:3893;top:995;width:534;height:412;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" path="m,l53340,41148e" filled="f" strokecolor="#d9d9d9">
                        <v:path arrowok="t" o:connecttype="custom" o:connectlocs="0,0;534,412" o:connectangles="0,0" textboxrect="0,0,53340,41148"/>
                      </v:shape>
                      <v:shape id="Shape 4409" o:spid="_x0000_s1054" style="position:absolute;left:4427;top:1407;width:411;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" path="m,l41148,53340e" filled="f" strokecolor="#d9d9d9">
                        <v:path arrowok="t" o:connecttype="custom" o:connectlocs="0,0;411,533" o:connectangles="0,0" textboxrect="0,0,41148,53340"/>
                      </v:shape>
                      <v:shape id="Shape 4410" o:spid="_x0000_s1055" style="position:absolute;left:4838;top:1940;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" path="m,l25908,62484e" filled="f" strokecolor="#d9d9d9">
                        <v:path arrowok="t" o:connecttype="custom" o:connectlocs="0,0;259,625" o:connectangles="0,0" textboxrect="0,0,25908,62484"/>
                      </v:shape>
                      <v:shape id="Shape 4411" o:spid="_x0000_s1056" style="position:absolute;left:5097;top:2565;width:88;height:670;visibility:visible;mso-wrap-style:square;v-text-anchor:top" coordsize="8763,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" path="m,l8763,67056e" filled="f" strokecolor="#d9d9d9">
                        <v:path arrowok="t" o:connecttype="custom" o:connectlocs="0,0;88,670" o:connectangles="0,0" textboxrect="0,0,8763,67056"/>
                      </v:shape>
                      <v:shape id="Shape 4412" o:spid="_x0000_s1057" style="position:absolute;left:5097;top:3235;width:88;height:671;visibility:visible;mso-wrap-style:square;v-text-anchor:top" coordsize="8763,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" path="m8763,l,67056e" filled="f" strokecolor="#d9d9d9">
                        <v:path arrowok="t" o:connecttype="custom" o:connectlocs="88,0;0,671" o:connectangles="0,0" textboxrect="0,0,8763,67056"/>
                      </v:shape>
                      <v:shape id="Shape 4413" o:spid="_x0000_s1058" style="position:absolute;left:4838;top:390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" path="m25908,l,62484e" filled="f" strokecolor="#d9d9d9">
                        <v:path arrowok="t" o:connecttype="custom" o:connectlocs="259,0;0,625" o:connectangles="0,0" textboxrect="0,0,25908,62484"/>
                      </v:shape>
                      <v:shape id="Shape 4414" o:spid="_x0000_s1059" style="position:absolute;left:4427;top:4531;width:411;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" path="m41148,l,53340e" filled="f" strokecolor="#d9d9d9">
                        <v:path arrowok="t" o:connecttype="custom" o:connectlocs="411,0;0,533" o:connectangles="0,0" textboxrect="0,0,41148,53340"/>
                      </v:shape>
                      <v:shape id="Shape 4415" o:spid="_x0000_s1060" style="position:absolute;left:3893;top:5064;width:534;height:412;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" path="m53340,l,41148e" filled="f" strokecolor="#d9d9d9">
                        <v:path arrowok="t" o:connecttype="custom" o:connectlocs="534,0;0,412" o:connectangles="0,0" textboxrect="0,0,53340,41148"/>
                      </v:shape>
                      <v:shape id="Shape 4416" o:spid="_x0000_s1061" style="position:absolute;left:3268;top:5476;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" path="m62484,l,25908e" filled="f" strokecolor="#d9d9d9">
                        <v:path arrowok="t" o:connecttype="custom" o:connectlocs="625,0;0,259" o:connectangles="0,0" textboxrect="0,0,62484,25908"/>
                      </v:shape>
                      <v:shape id="Shape 4417" o:spid="_x0000_s1062" style="position:absolute;left:2598;top:5735;width:670;height:91;visibility:visible;mso-wrap-style:square;v-text-anchor:top" coordsize="67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" path="m67056,l,9144e" filled="f" strokecolor="#d9d9d9">
                        <v:path arrowok="t" o:connecttype="custom" o:connectlocs="670,0;0,91" o:connectangles="0,0" textboxrect="0,0,67056,9144"/>
                      </v:shape>
                      <v:shape id="Shape 4418" o:spid="_x0000_s1063" style="position:absolute;left:1927;top:5735;width:671;height:91;visibility:visible;mso-wrap-style:square;v-text-anchor:top" coordsize="67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" path="m67056,9144l,e" filled="f" strokecolor="#d9d9d9">
                        <v:path arrowok="t" o:connecttype="custom" o:connectlocs="671,91;0,0" o:connectangles="0,0" textboxrect="0,0,67056,9144"/>
                      </v:shape>
                      <v:shape id="Shape 4419" o:spid="_x0000_s1064" style="position:absolute;left:1303;top:5476;width:624;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" path="m62484,25908l,e" filled="f" strokecolor="#d9d9d9">
                        <v:path arrowok="t" o:connecttype="custom" o:connectlocs="624,259;0,0" o:connectangles="0,0" textboxrect="0,0,62484,25908"/>
                      </v:shape>
                      <v:shape id="Shape 4420" o:spid="_x0000_s1065" style="position:absolute;left:754;top:5064;width:549;height:412;visibility:visible;mso-wrap-style:square;v-text-anchor:top" coordsize="5486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" path="m54864,41148l,e" filled="f" strokecolor="#d9d9d9">
                        <v:path arrowok="t" o:connecttype="custom" o:connectlocs="549,412;0,0" o:connectangles="0,0" textboxrect="0,0,54864,41148"/>
                      </v:shape>
                      <v:shape id="Shape 4421" o:spid="_x0000_s1066" style="position:absolute;left:342;top:4531;width:412;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" path="m41148,53340l,e" filled="f" strokecolor="#d9d9d9">
                        <v:path arrowok="t" o:connecttype="custom" o:connectlocs="412,533;0,0" o:connectangles="0,0" textboxrect="0,0,41148,53340"/>
                      </v:shape>
                      <v:shape id="Shape 4422" o:spid="_x0000_s1067" style="position:absolute;left:83;top:390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" path="m25908,62484l,e" filled="f" strokecolor="#d9d9d9">
                        <v:path arrowok="t" o:connecttype="custom" o:connectlocs="259,625;0,0" o:connectangles="0,0" textboxrect="0,0,25908,62484"/>
                      </v:shape>
                      <v:shape id="Shape 4423" o:spid="_x0000_s1068" style="position:absolute;top:3235;width:83;height:671;visibility:visible;mso-wrap-style:square;v-text-anchor:top" coordsize="8382,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" path="m8382,67056l,e" filled="f" strokecolor="#d9d9d9">
                        <v:path arrowok="t" o:connecttype="custom" o:connectlocs="83,671;0,0" o:connectangles="0,0" textboxrect="0,0,8382,67056"/>
                      </v:shape>
                      <v:shape id="Shape 4424" o:spid="_x0000_s1069" style="position:absolute;top:2565;width:83;height:670;visibility:visible;mso-wrap-style:square;v-text-anchor:top" coordsize="8382,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" path="m,67056l8382,e" filled="f" strokecolor="#d9d9d9">
                        <v:path arrowok="t" o:connecttype="custom" o:connectlocs="0,670;83,0" o:connectangles="0,0" textboxrect="0,0,8382,67056"/>
                      </v:shape>
                      <v:shape id="Shape 4425" o:spid="_x0000_s1070" style="position:absolute;left:83;top:1940;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" path="m,62484l25908,e" filled="f" strokecolor="#d9d9d9">
                        <v:path arrowok="t" o:connecttype="custom" o:connectlocs="0,625;259,0" o:connectangles="0,0" textboxrect="0,0,25908,62484"/>
                      </v:shape>
                      <v:shape id="Shape 4426" o:spid="_x0000_s1071" style="position:absolute;left:342;top:1407;width:412;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" path="m,53340l41148,e" filled="f" strokecolor="#d9d9d9">
                        <v:path arrowok="t" o:connecttype="custom" o:connectlocs="0,533;412,0" o:connectangles="0,0" textboxrect="0,0,41148,53340"/>
                      </v:shape>
                      <v:shape id="Shape 4427" o:spid="_x0000_s1072" style="position:absolute;left:754;top:995;width:549;height:412;visibility:visible;mso-wrap-style:square;v-text-anchor:top" coordsize="5486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" path="m,41148l54864,e" filled="f" strokecolor="#d9d9d9">
                        <v:path arrowok="t" o:connecttype="custom" o:connectlocs="0,412;549,0" o:connectangles="0,0" textboxrect="0,0,54864,41148"/>
                      </v:shape>
                      <v:shape id="Shape 4428" o:spid="_x0000_s1073" style="position:absolute;left:1303;top:736;width:624;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" path="m,25908l62484,e" filled="f" strokecolor="#d9d9d9">
                        <v:path arrowok="t" o:connecttype="custom" o:connectlocs="0,259;624,0" o:connectangles="0,0" textboxrect="0,0,62484,25908"/>
                      </v:shape>
                      <v:shape id="Shape 4429" o:spid="_x0000_s1074" style="position:absolute;left:1927;top:641;width:671;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" path="m,9525l67056,e" filled="f" strokecolor="#d9d9d9">
                        <v:path arrowok="t" o:connecttype="custom" o:connectlocs="0,95;671,0" o:connectangles="0,0" textboxrect="0,0,67056,9525"/>
                      </v:shape>
                      <v:shape id="Shape 4430" o:spid="_x0000_s1075" style="position:absolute;left:706;top:1800;width:3774;height:2867;visibility:visible;mso-wrap-style:square;v-text-anchor:top" coordsize="377444,2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" path="m151130,4826l189230,r35052,7874l263906,12446r35052,21336l347726,52070r24384,42672l377444,143510r-22098,44196l314198,216662r-41148,12191l256286,260858r-30480,21336l189230,286639r-36576,-7493l113030,273050,77978,253238,29210,234950,4826,192278,,143510,21590,99314,62738,70358,103886,58166,120650,24638,151130,4826e" filled="f" strokecolor="#00b0f0" strokeweight="1pt">
                        <v:stroke endcap="round"/>
                        <v:path arrowok="t" o:connecttype="custom" o:connectlocs="1511,48;1892,0;2243,79;2639,124;2989,338;3477,521;3721,948;3774,1435;3553,1877;3142,2167;2730,2289;2563,2609;2258,2823;1892,2867;1526,2792;1130,2731;780,2533;292,2350;48,1923;0,1435;216,993;627,704;1039,582;1206,246;1511,48" o:connectangles="0,0,0,0,0,0,0,0,0,0,0,0,0,0,0,0,0,0,0,0,0,0,0,0,0" textboxrect="0,0,377444,286639"/>
                      </v:shape>
                      <v:shape id="Shape 4431" o:spid="_x0000_s1076" style="position:absolute;left:854;top:1935;width:3481;height:2597;visibility:visible;mso-wrap-style:square;v-text-anchor:top" coordsize="348107,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" path="m139319,2032l174371,r33528,508l245999,6604r36576,13716l323723,43180r23876,39624l348107,130048r-24384,39624l287147,195580r-33528,15240l236855,239776r-28956,18288l174371,259715r-35052,-127l102743,253492,64643,239776,23495,216916,,175768,635,130048,23495,88900,60071,64516,93599,49276,110363,18796,139319,2032e" filled="f" strokeweight="1pt">
                        <v:stroke endcap="round"/>
                        <v:path arrowok="t" o:connecttype="custom" o:connectlocs="1393,20;1744,0;2079,5;2460,66;2826,203;3237,432;3476,828;3481,1300;3237,1697;2871,1956;2536,2108;2369,2398;2079,2580;1744,2597;1393,2596;1027,2535;646,2398;235,2169;0,1758;6,1300;235,889;601,645;936,493;1104,188;1393,20" o:connectangles="0,0,0,0,0,0,0,0,0,0,0,0,0,0,0,0,0,0,0,0,0,0,0,0,0" textboxrect="0,0,348107,259715"/>
                      </v:shape>
                      <v:shape id="Shape 4432" o:spid="_x0000_s1077" style="position:absolute;left:778;top:1873;width:3630;height:2721;visibility:visible;mso-wrap-style:square;v-text-anchor:top" coordsize="362966,27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" path="m145415,2159l181991,r35052,3683l255143,8255r38100,15240l335915,46355r25908,41147l362966,136271r-24003,42672l299339,203327r-35052,16763l247523,252095r-30480,18288l181991,272161r-36576,-4826l107315,262763,69215,247523,26543,226187,635,185039,,136271,23495,93599,63119,67690,98171,52451,114935,20447,145415,2159e" filled="f" strokecolor="red" strokeweight="1pt">
                        <v:stroke endcap="round"/>
                        <v:path arrowok="t" o:connecttype="custom" o:connectlocs="1454,22;1820,0;2171,37;2552,83;2933,235;3359,463;3619,875;3630,1362;3390,1789;2994,2033;2643,2200;2475,2520;2171,2703;1820,2721;1454,2673;1073,2627;692,2475;265,2261;6,1850;0,1362;235,936;631,677;982,524;1149,204;1454,22" o:connectangles="0,0,0,0,0,0,0,0,0,0,0,0,0,0,0,0,0,0,0,0,0,0,0,0,0" textboxrect="0,0,362966,272161"/>
                      </v:shape>
                      <v:shape id="Shape 4433" o:spid="_x0000_s1078" style="position:absolute;left:1383;top:2117;width:2419;height:2234;visibility:visible;mso-wrap-style:square;v-text-anchor:top" coordsize="241935,2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" path="m91059,r30480,20447l136779,50927r1524,30480l135255,98171r22860,-7620l185547,95123r28956,16764l235839,142367r6096,39624l225171,215519r-45720,-3048l150495,223393,121539,201803,104775,172847r-1524,-30480l107823,125603r-24384,7620l57531,128651,27051,111887,5715,81407,,41783,16383,8255r47244,3048l91059,e" filled="f" strokecolor="#00b0f0" strokeweight="1pt">
                        <v:stroke endcap="round"/>
                        <v:path arrowok="t" o:connecttype="custom" o:connectlocs="910,0;1215,204;1368,509;1383,814;1352,982;1581,906;1855,951;2145,1119;2358,1424;2419,1820;2251,2155;1794,2125;1505,2234;1215,2018;1048,1729;1032,1424;1078,1256;834,1332;575,1287;270,1119;57,814;0,418;164,83;636,113;910,0" o:connectangles="0,0,0,0,0,0,0,0,0,0,0,0,0,0,0,0,0,0,0,0,0,0,0,0,0" textboxrect="0,0,241935,223393"/>
                      </v:shape>
                      <v:shape id="Shape 4434" o:spid="_x0000_s1079" style="position:absolute;left:1430;top:2072;width:2325;height:2322;visibility:visible;mso-wrap-style:square;v-text-anchor:top" coordsize="232537,2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" path="m86360,5080r30480,21335l132080,56896r,32004l122936,108712r21336,-9144l176276,99568r30480,16764l228092,145288r4445,38100l217424,216915r-33528,15241l145796,226060,116840,206248,100076,175768r,-32005l109220,122427,87884,133096,55880,131572,25400,116332,5588,85851,,49275,16256,15748,49784,,86360,5080e" filled="f" strokeweight="1pt">
                        <v:stroke endcap="round"/>
                        <v:path arrowok="t" o:connecttype="custom" o:connectlocs="863,51;1168,264;1321,569;1321,889;1229,1087;1442,996;1762,996;2067,1164;2281,1453;2325,1834;2174,2170;1839,2322;1458,2261;1168,2063;1001,1758;1001,1438;1092,1225;879,1331;559,1316;254,1164;56,859;0,493;163,158;498,0;863,51" o:connectangles="0,0,0,0,0,0,0,0,0,0,0,0,0,0,0,0,0,0,0,0,0,0,0,0,0" textboxrect="0,0,232537,232156"/>
                      </v:shape>
                      <v:shape id="Shape 4435" o:spid="_x0000_s1080" style="position:absolute;left:1400;top:2059;width:2384;height:2349;visibility:visible;mso-wrap-style:square;v-text-anchor:top" coordsize="238379,23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" path="m89281,6350r30480,21336l135001,56642r1524,32004l127381,108459r22860,-9145l182245,100838r30480,16764l234061,148082r4318,38100l221869,219710r-35052,15113l148717,228854,119761,207518,102997,177038r,-30479l110617,126746r-22860,9144l55753,134366,26797,117602,5461,87122,,49022,17653,15494,51181,,89281,6350e" filled="f" strokecolor="red" strokeweight="1pt">
                        <v:stroke endcap="round"/>
                        <v:path arrowok="t" o:connecttype="custom" o:connectlocs="893,64;1198,277;1350,567;1365,887;1274,1085;1503,993;1823,1009;2127,1176;2341,1481;2384,1862;2219,2198;1868,2349;1487,2289;1198,2076;1030,1771;1030,1466;1106,1268;878,1359;558,1344;268,1176;55,872;0,490;177,155;512,0;893,64" o:connectangles="0,0,0,0,0,0,0,0,0,0,0,0,0,0,0,0,0,0,0,0,0,0,0,0,0" textboxrect="0,0,238379,234823"/>
                      </v:shape>
                      <v:shape id="Shape 4441" o:spid="_x0000_s1081" style="position:absolute;left:1762;top:2795;width:292;height:719;visibility:visible;mso-wrap-style:square;v-text-anchor:top" coordsize="29169,7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" path="m29169,r,9096l25654,11192v-2032,2032,-3810,4572,-5588,7620c18415,21987,16891,25416,15367,29099v-2032,4953,-3556,9398,-4445,13081c10033,45863,9779,49038,9906,51705v254,2667,1016,4826,2413,6604c13589,59960,15494,61357,18034,62373v1905,762,3810,1143,5461,1016c25273,63389,26797,63008,28321,62246r848,-599l29169,70453r-2372,937c23114,71898,19050,71263,14605,69358,10414,67707,7112,65548,4826,62881,2540,60214,1143,57039,508,53356,,49800,127,45736,1143,41164,2159,36592,3683,31512,5969,26051v2032,-5080,4318,-9652,6858,-13589c15494,8525,18288,5477,21336,3191l29169,xe" fillcolor="black" stroked="f" strokeweight="0">
                        <v:stroke endcap="round"/>
                        <v:path arrowok="t" o:connecttype="custom" o:connectlocs="292,0;292,91;257,112;201,188;154,291;109,422;99,517;123,583;181,624;235,634;284,622;292,616;292,705;268,714;146,694;48,629;5,534;11,412;60,261;128,125;214,32;292,0" o:connectangles="0,0,0,0,0,0,0,0,0,0,0,0,0,0,0,0,0,0,0,0,0,0" textboxrect="0,0,29169,71898"/>
                      </v:shape>
                      <v:shape id="Shape 4442" o:spid="_x0000_s1082" style="position:absolute;left:2054;top:2781;width:292;height:718;visibility:visible;mso-wrap-style:square;v-text-anchor:top" coordsize="29251,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" path="m2454,381c6137,,10201,635,14646,2413v4191,1651,7493,3937,9779,6604c26584,11685,28108,14732,28616,18415v635,3557,381,7747,-508,12320c27092,35306,25441,40260,23282,45848v-2159,5079,-4445,9651,-6985,13588c13757,63247,10963,66422,7915,68707l,71834,,63029,3470,60579c4867,59182,6137,57658,7280,55880v1270,-1778,2413,-3810,3429,-6095c11852,47625,12868,45212,13884,42799v1397,-3429,2413,-6476,3302,-9144c17948,30861,18583,28322,18964,26162v381,-2286,381,-4190,254,-5969c19091,18415,18710,16764,18075,15494v-635,-1396,-1524,-2540,-2794,-3556c14138,10923,12741,10160,11090,9525,8169,8255,5502,8001,3089,8636l,10477,,1381,2454,381xe" fillcolor="black" stroked="f" strokeweight="0">
                        <v:stroke endcap="round"/>
                        <v:path arrowok="t" o:connecttype="custom" o:connectlocs="24,4;146,24;244,90;286,184;281,307;232,458;163,594;79,687;0,718;0,630;35,606;73,559;107,498;139,428;172,336;189,261;192,202;180,155;153,119;111,95;31,86;0,105;0,14;24,4" o:connectangles="0,0,0,0,0,0,0,0,0,0,0,0,0,0,0,0,0,0,0,0,0,0,0,0" textboxrect="0,0,29251,71834"/>
                      </v:shape>
                      <v:shape id="Shape 4444" o:spid="_x0000_s1083" style="position:absolute;left:1722;top:1450;width:623;height:755;visibility:visible;mso-wrap-style:square;v-text-anchor:top" coordsize="62357,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" path="m28956,381c29718,,30607,127,31623,508l61341,12446v254,127,508,254,635,508c62230,13335,62357,13589,62357,13970v,381,,889,-127,1397c62103,15875,61976,16383,61722,17145v-508,1143,-1016,2032,-1651,2667c59436,20320,58801,20447,58293,20193l34290,10541,26670,29337v1270,381,2540,762,3683,1143c31623,30988,33020,31496,34671,32131v3683,1524,6731,3302,9144,5334c46101,39497,47879,41656,49149,44069v1143,2413,1651,5080,1651,7747c50800,54610,50165,57404,49022,60325v-1397,3683,-3302,6604,-5715,8890c41021,71501,38354,73152,35433,74168v-3048,1016,-6223,1397,-9652,1270c22225,75184,18669,74295,14986,72771,12827,71882,10922,70993,9271,69977,7493,68961,5969,67818,4699,66802,3429,65786,2413,64897,1651,64135,889,63373,381,62738,254,62484,127,62103,,61849,,61595v,-254,,-635,,-889c,60325,127,59944,254,59436v127,-381,381,-889,635,-1524c1143,57277,1397,56769,1524,56261v254,-381,508,-762,762,-1016c2540,55118,2794,54864,3048,54864v254,-127,508,,762,c4191,54991,4572,55499,5207,56261v508,635,1270,1524,2286,2540c8509,59817,9906,60833,11430,62103v1651,1143,3810,2159,6223,3175c19939,66294,22225,66802,24384,67056v2159,254,4191,,5969,-508c32258,65913,33909,64897,35433,63373v1524,-1397,2794,-3429,3810,-5969c40132,55245,40640,53213,40513,51308v,-1905,-381,-3683,-1397,-5334c38100,44323,36703,42799,34798,41402,32893,40005,30480,38735,27432,37465v-2032,-762,-3937,-1397,-5588,-1905c20320,35179,18796,34798,17526,34163v-1016,-381,-1524,-889,-1778,-1524c15494,32131,15621,31115,16129,29845l27178,2540c27686,1397,28194,762,28956,381xe" fillcolor="black" stroked="f" strokeweight="0">
                        <v:stroke endcap="round"/>
                        <v:path arrowok="t" o:connecttype="custom" o:connectlocs="289,4;316,5;613,124;619,129;623,140;622,154;617,171;600,198;582,202;343,105;266,293;303,305;346,321;438,374;491,440;508,518;490,603;433,692;354,741;258,754;150,727;93,699;47,667;16,641;3,624;0,615;0,607;3,594;9,579;15,562;23,552;30,548;38,548;52,562;75,588;114,620;176,652;244,670;303,665;354,633;392,574;405,513;391,459;348,414;274,374;218,355;175,341;157,326;161,298;272,25;289,4" o:connectangles="0,0,0,0,0,0,0,0,0,0,0,0,0,0,0,0,0,0,0,0,0,0,0,0,0,0,0,0,0,0,0,0,0,0,0,0,0,0,0,0,0,0,0,0,0,0,0,0,0,0,0" textboxrect="0,0,62357,75565"/>
                      </v:shape>
                      <v:shape id="Shape 4446" o:spid="_x0000_s1084" style="position:absolute;left:1762;top:202;width:292;height:720;visibility:visible;mso-wrap-style:square;v-text-anchor:top" coordsize="29169,7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" path="m29169,r,9127l25654,11223v-2032,2031,-3810,4572,-5588,7619c18415,21891,16891,25320,15367,29129v-2032,4954,-3556,9272,-4445,12955c10033,45894,9779,49069,9906,51736v254,2667,1016,4826,2413,6477c13589,59991,15494,61261,18034,62277v1905,762,3810,1143,5461,1143c25273,63420,26797,63039,28321,62277r848,-599l29169,70483r-2372,938c23114,71929,19050,71166,14605,69389,10414,67738,7112,65452,4826,62785,2540,60117,1143,57070,508,53387,,49830,127,45640,1143,41067,2159,36623,3683,31542,5969,25954v2032,-5079,4318,-9525,6858,-13462c15494,8555,18288,5380,21336,3095l29169,xe" fillcolor="black" stroked="f" strokeweight="0">
                        <v:stroke endcap="round"/>
                        <v:path arrowok="t" o:connecttype="custom" o:connectlocs="292,0;292,91;257,112;201,189;154,292;109,421;99,518;123,583;181,623;235,635;284,623;292,617;292,706;268,715;146,695;48,628;5,534;11,411;60,260;128,125;214,31;292,0" o:connectangles="0,0,0,0,0,0,0,0,0,0,0,0,0,0,0,0,0,0,0,0,0,0" textboxrect="0,0,29169,71929"/>
                      </v:shape>
                      <v:shape id="Shape 4447" o:spid="_x0000_s1085" style="position:absolute;left:1214;width:506;height:751;visibility:visible;mso-wrap-style:square;v-text-anchor:top" coordsize="50673,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" path="m43434,v254,,635,127,889,127c44704,253,45085,253,45466,508v381,127,1016,254,1524,507c47879,1397,48514,1651,49022,2032v635,254,1016,507,1270,762c50546,3048,50673,3302,50673,3556v,127,,381,-127,634l26797,62992r12192,4953c39243,67945,39497,68199,39624,68452v127,255,254,509,381,890c40005,69723,40005,70103,39878,70612v-127,508,-254,1015,-508,1651c39116,72898,38735,73406,38481,73914v-254,381,-508,635,-762,888c37338,74930,37084,75057,36830,75184v-254,,-508,,-762,-127l1016,60960c889,60833,635,60706,508,60452,254,60198,254,59944,127,59563,,59309,,58801,127,58293v127,-381,254,-1016,508,-1651c889,56007,1143,55499,1397,55118v381,-381,635,-762,889,-1016c2540,53848,2794,53721,3175,53721v254,-127,508,-127,762,l17907,59436,38481,8509,22479,10922v-762,127,-1397,127,-1905,c20193,10922,19939,10668,19812,10287v-254,-254,-254,-762,-127,-1270c19812,8509,20066,7747,20320,6985v254,-508,508,-1016,762,-1397c21336,5207,21463,4826,21717,4572v254,-254,508,-382,762,-508c22733,3937,23114,3810,23495,3683l42799,127c43053,,43307,,43434,xe" fillcolor="black" stroked="f" strokeweight="0">
                        <v:stroke endcap="round"/>
                        <v:path arrowok="t" o:connecttype="custom" o:connectlocs="434,0;443,1;454,5;469,10;490,20;502,28;506,36;505,42;268,629;389,679;396,684;399,693;398,705;393,722;384,738;377,747;368,751;360,750;10,609;5,604;1,595;1,582;6,566;14,551;23,540;32,537;39,537;179,594;384,85;224,109;205,109;198,103;197,90;203,70;211,56;217,46;224,41;235,37;427,1;434,0" o:connectangles="0,0,0,0,0,0,0,0,0,0,0,0,0,0,0,0,0,0,0,0,0,0,0,0,0,0,0,0,0,0,0,0,0,0,0,0,0,0,0,0" textboxrect="0,0,50673,75184"/>
                      </v:shape>
                      <v:shape id="Shape 4448" o:spid="_x0000_s1086" style="position:absolute;left:2054;top:187;width:292;height:720;visibility:visible;mso-wrap-style:square;v-text-anchor:top" coordsize="29251,7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" path="m2454,508c6137,,10201,762,14646,2540v4191,1651,7493,3810,9779,6477c26584,11684,28108,14859,28616,18542v635,3556,381,7620,-508,12192c27092,35306,25441,40386,23282,45847v-2159,5207,-4445,9652,-6985,13589c13757,63373,10963,66548,7915,68834l,71961,,63156,3470,60706c4867,59309,6137,57785,7280,56007v1270,-1905,2413,-3810,3429,-6096c11852,47625,12868,45339,13884,42799v1397,-3302,2413,-6350,3302,-9144c17948,30988,18583,28448,18964,26162v381,-2159,381,-4191,254,-5969c19091,18415,18710,16891,18075,15494v-635,-1270,-1524,-2540,-2794,-3429c14138,11049,12741,10287,11090,9525,8169,8382,5502,8128,3089,8763l,10604,,1477,2454,508xe" fillcolor="black" stroked="f" strokeweight="0">
                        <v:stroke endcap="round"/>
                        <v:path arrowok="t" o:connecttype="custom" o:connectlocs="24,5;146,25;244,90;286,186;281,308;232,459;163,595;79,689;0,720;0,632;35,607;73,560;107,499;139,428;172,337;189,262;192,202;180,155;153,121;111,95;31,88;0,106;0,15;24,5" o:connectangles="0,0,0,0,0,0,0,0,0,0,0,0,0,0,0,0,0,0,0,0,0,0,0,0" textboxrect="0,0,29251,71961"/>
                      </v:shape>
                      <w10:wrap type="square"/>
                    </v:group>
                  </w:pict>
                </mc:Fallback>
              </mc:AlternateContent>
            </w:r>
            <w:r w:rsidRPr="00C27EC5">
              <w:rPr>
                <w:rFonts w:eastAsia="Times New Roman" w:cs="Calibri"/>
                <w:snapToGrid w:val="0"/>
                <w:color w:val="000000"/>
                <w:sz w:val="16"/>
                <w:szCs w:val="24"/>
                <w:lang w:val="en-US"/>
              </w:rPr>
              <w:t xml:space="preserve">0 </w:t>
            </w:r>
            <w:r w:rsidRPr="00C27EC5">
              <w:rPr>
                <w:rFonts w:eastAsia="Times New Roman" w:cs="Calibri"/>
                <w:snapToGrid w:val="0"/>
                <w:color w:val="000000"/>
                <w:szCs w:val="24"/>
                <w:lang w:val="en-US"/>
              </w:rPr>
              <w:t>Chi-Chi</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cs="Calibri"/>
                <w:snapToGrid w:val="0"/>
                <w:color w:val="000000"/>
                <w:sz w:val="16"/>
                <w:szCs w:val="24"/>
                <w:lang w:val="en-US"/>
              </w:rPr>
              <w:t>27090</w:t>
            </w:r>
          </w:p>
          <w:p w:rsidR="00C27EC5" w:rsidRPr="00C27EC5" w:rsidRDefault="00C27EC5" w:rsidP="00C27EC5">
            <w:pPr>
              <w:widowControl w:val="0"/>
              <w:spacing w:after="0" w:line="240" w:lineRule="auto"/>
              <w:ind w:right="367"/>
              <w:jc w:val="center"/>
              <w:rPr>
                <w:rFonts w:eastAsia="Times New Roman"/>
                <w:snapToGrid w:val="0"/>
                <w:color w:val="000000"/>
                <w:szCs w:val="24"/>
                <w:lang w:val="en-US"/>
              </w:rPr>
            </w:pPr>
            <w:r w:rsidRPr="00C27EC5">
              <w:rPr>
                <w:rFonts w:eastAsia="Times New Roman" w:cs="Calibri"/>
                <w:snapToGrid w:val="0"/>
                <w:color w:val="000000"/>
                <w:sz w:val="16"/>
                <w:szCs w:val="24"/>
                <w:lang w:val="en-US"/>
              </w:rPr>
              <w:t>180</w:t>
            </w:r>
          </w:p>
        </w:tc>
        <w:tc>
          <w:tcPr>
            <w:tcW w:w="143" w:type="dxa"/>
            <w:tcBorders>
              <w:top w:val="nil"/>
              <w:left w:val="single" w:sz="6" w:space="0" w:color="D9D9D9"/>
              <w:bottom w:val="nil"/>
              <w:right w:val="single" w:sz="6" w:space="0" w:color="D9D9D9"/>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1984" w:type="dxa"/>
            <w:tcBorders>
              <w:top w:val="single" w:sz="6" w:space="0" w:color="D9D9D9"/>
              <w:left w:val="single" w:sz="6" w:space="0" w:color="D9D9D9"/>
              <w:bottom w:val="single" w:sz="6" w:space="0" w:color="D9D9D9"/>
              <w:right w:val="single" w:sz="6" w:space="0" w:color="D9D9D9"/>
            </w:tcBorders>
            <w:shd w:val="clear" w:color="auto" w:fill="auto"/>
            <w:vAlign w:val="center"/>
          </w:tcPr>
          <w:p w:rsidR="00C27EC5" w:rsidRPr="00C27EC5" w:rsidRDefault="00C27EC5" w:rsidP="00C27EC5">
            <w:pPr>
              <w:widowControl w:val="0"/>
              <w:tabs>
                <w:tab w:val="center" w:pos="669"/>
                <w:tab w:val="right" w:pos="1704"/>
              </w:tabs>
              <w:spacing w:after="0" w:line="240" w:lineRule="auto"/>
              <w:jc w:val="both"/>
              <w:rPr>
                <w:rFonts w:eastAsia="Times New Roman"/>
                <w:snapToGrid w:val="0"/>
                <w:color w:val="000000"/>
                <w:szCs w:val="24"/>
                <w:lang w:val="en-US"/>
              </w:rPr>
            </w:pPr>
            <w:r w:rsidRPr="00C27EC5">
              <w:rPr>
                <w:rFonts w:eastAsiaTheme="minorHAnsi"/>
                <w:noProof/>
                <w:snapToGrid w:val="0"/>
                <w:szCs w:val="24"/>
              </w:rPr>
              <mc:AlternateContent>
                <mc:Choice Requires="wpg">
                  <w:drawing>
                    <wp:anchor distT="0" distB="0" distL="114300" distR="114300" simplePos="0" relativeHeight="251662336" behindDoc="0" locked="0" layoutInCell="1" allowOverlap="1" wp14:anchorId="4CFC3C72" wp14:editId="03A7AFF1">
                      <wp:simplePos x="0" y="0"/>
                      <wp:positionH relativeFrom="column">
                        <wp:posOffset>304165</wp:posOffset>
                      </wp:positionH>
                      <wp:positionV relativeFrom="paragraph">
                        <wp:posOffset>63500</wp:posOffset>
                      </wp:positionV>
                      <wp:extent cx="518795" cy="582930"/>
                      <wp:effectExtent l="13335" t="635" r="10795" b="6985"/>
                      <wp:wrapSquare wrapText="bothSides"/>
                      <wp:docPr id="73754" name="Группа 50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582930"/>
                                <a:chOff x="0" y="0"/>
                                <a:chExt cx="5185" cy="5826"/>
                              </a:xfrm>
                            </wpg:grpSpPr>
                            <wps:wsp>
                              <wps:cNvPr id="73755" name="Shape 4454"/>
                              <wps:cNvSpPr>
                                <a:spLocks/>
                              </wps:cNvSpPr>
                              <wps:spPr bwMode="auto">
                                <a:xfrm>
                                  <a:off x="2594" y="1940"/>
                                  <a:ext cx="335" cy="46"/>
                                </a:xfrm>
                                <a:custGeom>
                                  <a:avLst/>
                                  <a:gdLst>
                                    <a:gd name="T0" fmla="*/ 0 w 33528"/>
                                    <a:gd name="T1" fmla="*/ 0 h 4572"/>
                                    <a:gd name="T2" fmla="*/ 33528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0" y="0"/>
                                      </a:moveTo>
                                      <a:lnTo>
                                        <a:pt x="33528"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56" name="Shape 4455"/>
                              <wps:cNvSpPr>
                                <a:spLocks/>
                              </wps:cNvSpPr>
                              <wps:spPr bwMode="auto">
                                <a:xfrm>
                                  <a:off x="2929" y="1986"/>
                                  <a:ext cx="305" cy="122"/>
                                </a:xfrm>
                                <a:custGeom>
                                  <a:avLst/>
                                  <a:gdLst>
                                    <a:gd name="T0" fmla="*/ 0 w 30480"/>
                                    <a:gd name="T1" fmla="*/ 0 h 12192"/>
                                    <a:gd name="T2" fmla="*/ 30480 w 30480"/>
                                    <a:gd name="T3" fmla="*/ 12192 h 12192"/>
                                    <a:gd name="T4" fmla="*/ 0 w 30480"/>
                                    <a:gd name="T5" fmla="*/ 0 h 12192"/>
                                    <a:gd name="T6" fmla="*/ 30480 w 30480"/>
                                    <a:gd name="T7" fmla="*/ 12192 h 12192"/>
                                  </a:gdLst>
                                  <a:ahLst/>
                                  <a:cxnLst>
                                    <a:cxn ang="0">
                                      <a:pos x="T0" y="T1"/>
                                    </a:cxn>
                                    <a:cxn ang="0">
                                      <a:pos x="T2" y="T3"/>
                                    </a:cxn>
                                  </a:cxnLst>
                                  <a:rect l="T4" t="T5" r="T6" b="T7"/>
                                  <a:pathLst>
                                    <a:path w="30480" h="12192">
                                      <a:moveTo>
                                        <a:pt x="0" y="0"/>
                                      </a:moveTo>
                                      <a:lnTo>
                                        <a:pt x="30480" y="1219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57" name="Shape 4456"/>
                              <wps:cNvSpPr>
                                <a:spLocks/>
                              </wps:cNvSpPr>
                              <wps:spPr bwMode="auto">
                                <a:xfrm>
                                  <a:off x="3234" y="2108"/>
                                  <a:ext cx="275" cy="213"/>
                                </a:xfrm>
                                <a:custGeom>
                                  <a:avLst/>
                                  <a:gdLst>
                                    <a:gd name="T0" fmla="*/ 0 w 27432"/>
                                    <a:gd name="T1" fmla="*/ 0 h 21336"/>
                                    <a:gd name="T2" fmla="*/ 27432 w 27432"/>
                                    <a:gd name="T3" fmla="*/ 21336 h 21336"/>
                                    <a:gd name="T4" fmla="*/ 0 w 27432"/>
                                    <a:gd name="T5" fmla="*/ 0 h 21336"/>
                                    <a:gd name="T6" fmla="*/ 27432 w 27432"/>
                                    <a:gd name="T7" fmla="*/ 21336 h 21336"/>
                                  </a:gdLst>
                                  <a:ahLst/>
                                  <a:cxnLst>
                                    <a:cxn ang="0">
                                      <a:pos x="T0" y="T1"/>
                                    </a:cxn>
                                    <a:cxn ang="0">
                                      <a:pos x="T2" y="T3"/>
                                    </a:cxn>
                                  </a:cxnLst>
                                  <a:rect l="T4" t="T5" r="T6" b="T7"/>
                                  <a:pathLst>
                                    <a:path w="27432" h="21336">
                                      <a:moveTo>
                                        <a:pt x="0" y="0"/>
                                      </a:moveTo>
                                      <a:lnTo>
                                        <a:pt x="27432"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58" name="Shape 4457"/>
                              <wps:cNvSpPr>
                                <a:spLocks/>
                              </wps:cNvSpPr>
                              <wps:spPr bwMode="auto">
                                <a:xfrm>
                                  <a:off x="3509" y="2321"/>
                                  <a:ext cx="213" cy="259"/>
                                </a:xfrm>
                                <a:custGeom>
                                  <a:avLst/>
                                  <a:gdLst>
                                    <a:gd name="T0" fmla="*/ 0 w 21336"/>
                                    <a:gd name="T1" fmla="*/ 0 h 25908"/>
                                    <a:gd name="T2" fmla="*/ 21336 w 21336"/>
                                    <a:gd name="T3" fmla="*/ 25908 h 25908"/>
                                    <a:gd name="T4" fmla="*/ 0 w 21336"/>
                                    <a:gd name="T5" fmla="*/ 0 h 25908"/>
                                    <a:gd name="T6" fmla="*/ 21336 w 21336"/>
                                    <a:gd name="T7" fmla="*/ 25908 h 25908"/>
                                  </a:gdLst>
                                  <a:ahLst/>
                                  <a:cxnLst>
                                    <a:cxn ang="0">
                                      <a:pos x="T0" y="T1"/>
                                    </a:cxn>
                                    <a:cxn ang="0">
                                      <a:pos x="T2" y="T3"/>
                                    </a:cxn>
                                  </a:cxnLst>
                                  <a:rect l="T4" t="T5" r="T6" b="T7"/>
                                  <a:pathLst>
                                    <a:path w="21336" h="25908">
                                      <a:moveTo>
                                        <a:pt x="0" y="0"/>
                                      </a:moveTo>
                                      <a:lnTo>
                                        <a:pt x="21336"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59" name="Shape 4458"/>
                              <wps:cNvSpPr>
                                <a:spLocks/>
                              </wps:cNvSpPr>
                              <wps:spPr bwMode="auto">
                                <a:xfrm>
                                  <a:off x="3722" y="2580"/>
                                  <a:ext cx="122" cy="320"/>
                                </a:xfrm>
                                <a:custGeom>
                                  <a:avLst/>
                                  <a:gdLst>
                                    <a:gd name="T0" fmla="*/ 0 w 12192"/>
                                    <a:gd name="T1" fmla="*/ 0 h 32003"/>
                                    <a:gd name="T2" fmla="*/ 12192 w 12192"/>
                                    <a:gd name="T3" fmla="*/ 32003 h 32003"/>
                                    <a:gd name="T4" fmla="*/ 0 w 12192"/>
                                    <a:gd name="T5" fmla="*/ 0 h 32003"/>
                                    <a:gd name="T6" fmla="*/ 12192 w 12192"/>
                                    <a:gd name="T7" fmla="*/ 32003 h 32003"/>
                                  </a:gdLst>
                                  <a:ahLst/>
                                  <a:cxnLst>
                                    <a:cxn ang="0">
                                      <a:pos x="T0" y="T1"/>
                                    </a:cxn>
                                    <a:cxn ang="0">
                                      <a:pos x="T2" y="T3"/>
                                    </a:cxn>
                                  </a:cxnLst>
                                  <a:rect l="T4" t="T5" r="T6" b="T7"/>
                                  <a:pathLst>
                                    <a:path w="12192" h="32003">
                                      <a:moveTo>
                                        <a:pt x="0" y="0"/>
                                      </a:moveTo>
                                      <a:lnTo>
                                        <a:pt x="12192" y="3200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0" name="Shape 4459"/>
                              <wps:cNvSpPr>
                                <a:spLocks/>
                              </wps:cNvSpPr>
                              <wps:spPr bwMode="auto">
                                <a:xfrm>
                                  <a:off x="3844" y="2900"/>
                                  <a:ext cx="46" cy="335"/>
                                </a:xfrm>
                                <a:custGeom>
                                  <a:avLst/>
                                  <a:gdLst>
                                    <a:gd name="T0" fmla="*/ 0 w 4572"/>
                                    <a:gd name="T1" fmla="*/ 0 h 33528"/>
                                    <a:gd name="T2" fmla="*/ 4572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0" y="0"/>
                                      </a:moveTo>
                                      <a:lnTo>
                                        <a:pt x="4572"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1" name="Shape 4460"/>
                              <wps:cNvSpPr>
                                <a:spLocks/>
                              </wps:cNvSpPr>
                              <wps:spPr bwMode="auto">
                                <a:xfrm>
                                  <a:off x="3844" y="3235"/>
                                  <a:ext cx="46" cy="336"/>
                                </a:xfrm>
                                <a:custGeom>
                                  <a:avLst/>
                                  <a:gdLst>
                                    <a:gd name="T0" fmla="*/ 4572 w 4572"/>
                                    <a:gd name="T1" fmla="*/ 0 h 33528"/>
                                    <a:gd name="T2" fmla="*/ 0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4572" y="0"/>
                                      </a:moveTo>
                                      <a:lnTo>
                                        <a:pt x="0"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2" name="Shape 4461"/>
                              <wps:cNvSpPr>
                                <a:spLocks/>
                              </wps:cNvSpPr>
                              <wps:spPr bwMode="auto">
                                <a:xfrm>
                                  <a:off x="3722" y="3571"/>
                                  <a:ext cx="122" cy="305"/>
                                </a:xfrm>
                                <a:custGeom>
                                  <a:avLst/>
                                  <a:gdLst>
                                    <a:gd name="T0" fmla="*/ 12192 w 12192"/>
                                    <a:gd name="T1" fmla="*/ 0 h 30480"/>
                                    <a:gd name="T2" fmla="*/ 0 w 12192"/>
                                    <a:gd name="T3" fmla="*/ 30480 h 30480"/>
                                    <a:gd name="T4" fmla="*/ 0 w 12192"/>
                                    <a:gd name="T5" fmla="*/ 0 h 30480"/>
                                    <a:gd name="T6" fmla="*/ 12192 w 12192"/>
                                    <a:gd name="T7" fmla="*/ 30480 h 30480"/>
                                  </a:gdLst>
                                  <a:ahLst/>
                                  <a:cxnLst>
                                    <a:cxn ang="0">
                                      <a:pos x="T0" y="T1"/>
                                    </a:cxn>
                                    <a:cxn ang="0">
                                      <a:pos x="T2" y="T3"/>
                                    </a:cxn>
                                  </a:cxnLst>
                                  <a:rect l="T4" t="T5" r="T6" b="T7"/>
                                  <a:pathLst>
                                    <a:path w="12192" h="30480">
                                      <a:moveTo>
                                        <a:pt x="12192" y="0"/>
                                      </a:moveTo>
                                      <a:lnTo>
                                        <a:pt x="0"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3" name="Shape 4462"/>
                              <wps:cNvSpPr>
                                <a:spLocks/>
                              </wps:cNvSpPr>
                              <wps:spPr bwMode="auto">
                                <a:xfrm>
                                  <a:off x="3509" y="3876"/>
                                  <a:ext cx="213" cy="274"/>
                                </a:xfrm>
                                <a:custGeom>
                                  <a:avLst/>
                                  <a:gdLst>
                                    <a:gd name="T0" fmla="*/ 21336 w 21336"/>
                                    <a:gd name="T1" fmla="*/ 0 h 27432"/>
                                    <a:gd name="T2" fmla="*/ 0 w 21336"/>
                                    <a:gd name="T3" fmla="*/ 27432 h 27432"/>
                                    <a:gd name="T4" fmla="*/ 0 w 21336"/>
                                    <a:gd name="T5" fmla="*/ 0 h 27432"/>
                                    <a:gd name="T6" fmla="*/ 21336 w 21336"/>
                                    <a:gd name="T7" fmla="*/ 27432 h 27432"/>
                                  </a:gdLst>
                                  <a:ahLst/>
                                  <a:cxnLst>
                                    <a:cxn ang="0">
                                      <a:pos x="T0" y="T1"/>
                                    </a:cxn>
                                    <a:cxn ang="0">
                                      <a:pos x="T2" y="T3"/>
                                    </a:cxn>
                                  </a:cxnLst>
                                  <a:rect l="T4" t="T5" r="T6" b="T7"/>
                                  <a:pathLst>
                                    <a:path w="21336" h="27432">
                                      <a:moveTo>
                                        <a:pt x="21336" y="0"/>
                                      </a:moveTo>
                                      <a:lnTo>
                                        <a:pt x="0"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4" name="Shape 4463"/>
                              <wps:cNvSpPr>
                                <a:spLocks/>
                              </wps:cNvSpPr>
                              <wps:spPr bwMode="auto">
                                <a:xfrm>
                                  <a:off x="3234" y="4150"/>
                                  <a:ext cx="275" cy="213"/>
                                </a:xfrm>
                                <a:custGeom>
                                  <a:avLst/>
                                  <a:gdLst>
                                    <a:gd name="T0" fmla="*/ 27432 w 27432"/>
                                    <a:gd name="T1" fmla="*/ 0 h 21336"/>
                                    <a:gd name="T2" fmla="*/ 0 w 27432"/>
                                    <a:gd name="T3" fmla="*/ 21336 h 21336"/>
                                    <a:gd name="T4" fmla="*/ 0 w 27432"/>
                                    <a:gd name="T5" fmla="*/ 0 h 21336"/>
                                    <a:gd name="T6" fmla="*/ 27432 w 27432"/>
                                    <a:gd name="T7" fmla="*/ 21336 h 21336"/>
                                  </a:gdLst>
                                  <a:ahLst/>
                                  <a:cxnLst>
                                    <a:cxn ang="0">
                                      <a:pos x="T0" y="T1"/>
                                    </a:cxn>
                                    <a:cxn ang="0">
                                      <a:pos x="T2" y="T3"/>
                                    </a:cxn>
                                  </a:cxnLst>
                                  <a:rect l="T4" t="T5" r="T6" b="T7"/>
                                  <a:pathLst>
                                    <a:path w="27432" h="21336">
                                      <a:moveTo>
                                        <a:pt x="27432" y="0"/>
                                      </a:moveTo>
                                      <a:lnTo>
                                        <a:pt x="0"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5" name="Shape 4464"/>
                              <wps:cNvSpPr>
                                <a:spLocks/>
                              </wps:cNvSpPr>
                              <wps:spPr bwMode="auto">
                                <a:xfrm>
                                  <a:off x="2929" y="4363"/>
                                  <a:ext cx="305" cy="122"/>
                                </a:xfrm>
                                <a:custGeom>
                                  <a:avLst/>
                                  <a:gdLst>
                                    <a:gd name="T0" fmla="*/ 30480 w 30480"/>
                                    <a:gd name="T1" fmla="*/ 0 h 12192"/>
                                    <a:gd name="T2" fmla="*/ 0 w 30480"/>
                                    <a:gd name="T3" fmla="*/ 12192 h 12192"/>
                                    <a:gd name="T4" fmla="*/ 0 w 30480"/>
                                    <a:gd name="T5" fmla="*/ 0 h 12192"/>
                                    <a:gd name="T6" fmla="*/ 30480 w 30480"/>
                                    <a:gd name="T7" fmla="*/ 12192 h 12192"/>
                                  </a:gdLst>
                                  <a:ahLst/>
                                  <a:cxnLst>
                                    <a:cxn ang="0">
                                      <a:pos x="T0" y="T1"/>
                                    </a:cxn>
                                    <a:cxn ang="0">
                                      <a:pos x="T2" y="T3"/>
                                    </a:cxn>
                                  </a:cxnLst>
                                  <a:rect l="T4" t="T5" r="T6" b="T7"/>
                                  <a:pathLst>
                                    <a:path w="30480" h="12192">
                                      <a:moveTo>
                                        <a:pt x="30480" y="0"/>
                                      </a:moveTo>
                                      <a:lnTo>
                                        <a:pt x="0" y="1219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6" name="Shape 4465"/>
                              <wps:cNvSpPr>
                                <a:spLocks/>
                              </wps:cNvSpPr>
                              <wps:spPr bwMode="auto">
                                <a:xfrm>
                                  <a:off x="2594" y="4485"/>
                                  <a:ext cx="335" cy="46"/>
                                </a:xfrm>
                                <a:custGeom>
                                  <a:avLst/>
                                  <a:gdLst>
                                    <a:gd name="T0" fmla="*/ 33528 w 33528"/>
                                    <a:gd name="T1" fmla="*/ 0 h 4572"/>
                                    <a:gd name="T2" fmla="*/ 0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33528" y="0"/>
                                      </a:moveTo>
                                      <a:lnTo>
                                        <a:pt x="0"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7" name="Shape 4466"/>
                              <wps:cNvSpPr>
                                <a:spLocks/>
                              </wps:cNvSpPr>
                              <wps:spPr bwMode="auto">
                                <a:xfrm>
                                  <a:off x="2259" y="4485"/>
                                  <a:ext cx="335" cy="46"/>
                                </a:xfrm>
                                <a:custGeom>
                                  <a:avLst/>
                                  <a:gdLst>
                                    <a:gd name="T0" fmla="*/ 33528 w 33528"/>
                                    <a:gd name="T1" fmla="*/ 4572 h 4572"/>
                                    <a:gd name="T2" fmla="*/ 0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33528" y="457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8" name="Shape 4467"/>
                              <wps:cNvSpPr>
                                <a:spLocks/>
                              </wps:cNvSpPr>
                              <wps:spPr bwMode="auto">
                                <a:xfrm>
                                  <a:off x="1939" y="4363"/>
                                  <a:ext cx="320" cy="122"/>
                                </a:xfrm>
                                <a:custGeom>
                                  <a:avLst/>
                                  <a:gdLst>
                                    <a:gd name="T0" fmla="*/ 32004 w 32004"/>
                                    <a:gd name="T1" fmla="*/ 12192 h 12192"/>
                                    <a:gd name="T2" fmla="*/ 0 w 32004"/>
                                    <a:gd name="T3" fmla="*/ 0 h 12192"/>
                                    <a:gd name="T4" fmla="*/ 0 w 32004"/>
                                    <a:gd name="T5" fmla="*/ 0 h 12192"/>
                                    <a:gd name="T6" fmla="*/ 32004 w 32004"/>
                                    <a:gd name="T7" fmla="*/ 12192 h 12192"/>
                                  </a:gdLst>
                                  <a:ahLst/>
                                  <a:cxnLst>
                                    <a:cxn ang="0">
                                      <a:pos x="T0" y="T1"/>
                                    </a:cxn>
                                    <a:cxn ang="0">
                                      <a:pos x="T2" y="T3"/>
                                    </a:cxn>
                                  </a:cxnLst>
                                  <a:rect l="T4" t="T5" r="T6" b="T7"/>
                                  <a:pathLst>
                                    <a:path w="32004" h="12192">
                                      <a:moveTo>
                                        <a:pt x="32004" y="1219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9" name="Shape 4468"/>
                              <wps:cNvSpPr>
                                <a:spLocks/>
                              </wps:cNvSpPr>
                              <wps:spPr bwMode="auto">
                                <a:xfrm>
                                  <a:off x="1680" y="4150"/>
                                  <a:ext cx="259" cy="213"/>
                                </a:xfrm>
                                <a:custGeom>
                                  <a:avLst/>
                                  <a:gdLst>
                                    <a:gd name="T0" fmla="*/ 25908 w 25908"/>
                                    <a:gd name="T1" fmla="*/ 21336 h 21336"/>
                                    <a:gd name="T2" fmla="*/ 0 w 25908"/>
                                    <a:gd name="T3" fmla="*/ 0 h 21336"/>
                                    <a:gd name="T4" fmla="*/ 0 w 25908"/>
                                    <a:gd name="T5" fmla="*/ 0 h 21336"/>
                                    <a:gd name="T6" fmla="*/ 25908 w 25908"/>
                                    <a:gd name="T7" fmla="*/ 21336 h 21336"/>
                                  </a:gdLst>
                                  <a:ahLst/>
                                  <a:cxnLst>
                                    <a:cxn ang="0">
                                      <a:pos x="T0" y="T1"/>
                                    </a:cxn>
                                    <a:cxn ang="0">
                                      <a:pos x="T2" y="T3"/>
                                    </a:cxn>
                                  </a:cxnLst>
                                  <a:rect l="T4" t="T5" r="T6" b="T7"/>
                                  <a:pathLst>
                                    <a:path w="25908" h="21336">
                                      <a:moveTo>
                                        <a:pt x="25908" y="2133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70" name="Shape 4469"/>
                              <wps:cNvSpPr>
                                <a:spLocks/>
                              </wps:cNvSpPr>
                              <wps:spPr bwMode="auto">
                                <a:xfrm>
                                  <a:off x="1466" y="3876"/>
                                  <a:ext cx="214" cy="274"/>
                                </a:xfrm>
                                <a:custGeom>
                                  <a:avLst/>
                                  <a:gdLst>
                                    <a:gd name="T0" fmla="*/ 21336 w 21336"/>
                                    <a:gd name="T1" fmla="*/ 27432 h 27432"/>
                                    <a:gd name="T2" fmla="*/ 0 w 21336"/>
                                    <a:gd name="T3" fmla="*/ 0 h 27432"/>
                                    <a:gd name="T4" fmla="*/ 0 w 21336"/>
                                    <a:gd name="T5" fmla="*/ 0 h 27432"/>
                                    <a:gd name="T6" fmla="*/ 21336 w 21336"/>
                                    <a:gd name="T7" fmla="*/ 27432 h 27432"/>
                                  </a:gdLst>
                                  <a:ahLst/>
                                  <a:cxnLst>
                                    <a:cxn ang="0">
                                      <a:pos x="T0" y="T1"/>
                                    </a:cxn>
                                    <a:cxn ang="0">
                                      <a:pos x="T2" y="T3"/>
                                    </a:cxn>
                                  </a:cxnLst>
                                  <a:rect l="T4" t="T5" r="T6" b="T7"/>
                                  <a:pathLst>
                                    <a:path w="21336" h="27432">
                                      <a:moveTo>
                                        <a:pt x="21336" y="2743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71" name="Shape 4470"/>
                              <wps:cNvSpPr>
                                <a:spLocks/>
                              </wps:cNvSpPr>
                              <wps:spPr bwMode="auto">
                                <a:xfrm>
                                  <a:off x="1344" y="3571"/>
                                  <a:ext cx="122" cy="305"/>
                                </a:xfrm>
                                <a:custGeom>
                                  <a:avLst/>
                                  <a:gdLst>
                                    <a:gd name="T0" fmla="*/ 12192 w 12192"/>
                                    <a:gd name="T1" fmla="*/ 30480 h 30480"/>
                                    <a:gd name="T2" fmla="*/ 0 w 12192"/>
                                    <a:gd name="T3" fmla="*/ 0 h 30480"/>
                                    <a:gd name="T4" fmla="*/ 0 w 12192"/>
                                    <a:gd name="T5" fmla="*/ 0 h 30480"/>
                                    <a:gd name="T6" fmla="*/ 12192 w 12192"/>
                                    <a:gd name="T7" fmla="*/ 30480 h 30480"/>
                                  </a:gdLst>
                                  <a:ahLst/>
                                  <a:cxnLst>
                                    <a:cxn ang="0">
                                      <a:pos x="T0" y="T1"/>
                                    </a:cxn>
                                    <a:cxn ang="0">
                                      <a:pos x="T2" y="T3"/>
                                    </a:cxn>
                                  </a:cxnLst>
                                  <a:rect l="T4" t="T5" r="T6" b="T7"/>
                                  <a:pathLst>
                                    <a:path w="12192" h="30480">
                                      <a:moveTo>
                                        <a:pt x="12192" y="3048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72" name="Shape 4471"/>
                              <wps:cNvSpPr>
                                <a:spLocks/>
                              </wps:cNvSpPr>
                              <wps:spPr bwMode="auto">
                                <a:xfrm>
                                  <a:off x="1299" y="3235"/>
                                  <a:ext cx="45" cy="336"/>
                                </a:xfrm>
                                <a:custGeom>
                                  <a:avLst/>
                                  <a:gdLst>
                                    <a:gd name="T0" fmla="*/ 4572 w 4572"/>
                                    <a:gd name="T1" fmla="*/ 33528 h 33528"/>
                                    <a:gd name="T2" fmla="*/ 0 w 4572"/>
                                    <a:gd name="T3" fmla="*/ 0 h 33528"/>
                                    <a:gd name="T4" fmla="*/ 0 w 4572"/>
                                    <a:gd name="T5" fmla="*/ 0 h 33528"/>
                                    <a:gd name="T6" fmla="*/ 4572 w 4572"/>
                                    <a:gd name="T7" fmla="*/ 33528 h 33528"/>
                                  </a:gdLst>
                                  <a:ahLst/>
                                  <a:cxnLst>
                                    <a:cxn ang="0">
                                      <a:pos x="T0" y="T1"/>
                                    </a:cxn>
                                    <a:cxn ang="0">
                                      <a:pos x="T2" y="T3"/>
                                    </a:cxn>
                                  </a:cxnLst>
                                  <a:rect l="T4" t="T5" r="T6" b="T7"/>
                                  <a:pathLst>
                                    <a:path w="4572" h="33528">
                                      <a:moveTo>
                                        <a:pt x="4572" y="3352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73" name="Shape 4472"/>
                              <wps:cNvSpPr>
                                <a:spLocks/>
                              </wps:cNvSpPr>
                              <wps:spPr bwMode="auto">
                                <a:xfrm>
                                  <a:off x="1299" y="2900"/>
                                  <a:ext cx="45" cy="335"/>
                                </a:xfrm>
                                <a:custGeom>
                                  <a:avLst/>
                                  <a:gdLst>
                                    <a:gd name="T0" fmla="*/ 0 w 4572"/>
                                    <a:gd name="T1" fmla="*/ 33528 h 33528"/>
                                    <a:gd name="T2" fmla="*/ 4572 w 4572"/>
                                    <a:gd name="T3" fmla="*/ 0 h 33528"/>
                                    <a:gd name="T4" fmla="*/ 0 w 4572"/>
                                    <a:gd name="T5" fmla="*/ 0 h 33528"/>
                                    <a:gd name="T6" fmla="*/ 4572 w 4572"/>
                                    <a:gd name="T7" fmla="*/ 33528 h 33528"/>
                                  </a:gdLst>
                                  <a:ahLst/>
                                  <a:cxnLst>
                                    <a:cxn ang="0">
                                      <a:pos x="T0" y="T1"/>
                                    </a:cxn>
                                    <a:cxn ang="0">
                                      <a:pos x="T2" y="T3"/>
                                    </a:cxn>
                                  </a:cxnLst>
                                  <a:rect l="T4" t="T5" r="T6" b="T7"/>
                                  <a:pathLst>
                                    <a:path w="4572" h="33528">
                                      <a:moveTo>
                                        <a:pt x="0" y="33528"/>
                                      </a:moveTo>
                                      <a:lnTo>
                                        <a:pt x="45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74" name="Shape 4473"/>
                              <wps:cNvSpPr>
                                <a:spLocks/>
                              </wps:cNvSpPr>
                              <wps:spPr bwMode="auto">
                                <a:xfrm>
                                  <a:off x="1344" y="2580"/>
                                  <a:ext cx="122" cy="320"/>
                                </a:xfrm>
                                <a:custGeom>
                                  <a:avLst/>
                                  <a:gdLst>
                                    <a:gd name="T0" fmla="*/ 0 w 12192"/>
                                    <a:gd name="T1" fmla="*/ 32003 h 32003"/>
                                    <a:gd name="T2" fmla="*/ 12192 w 12192"/>
                                    <a:gd name="T3" fmla="*/ 0 h 32003"/>
                                    <a:gd name="T4" fmla="*/ 0 w 12192"/>
                                    <a:gd name="T5" fmla="*/ 0 h 32003"/>
                                    <a:gd name="T6" fmla="*/ 12192 w 12192"/>
                                    <a:gd name="T7" fmla="*/ 32003 h 32003"/>
                                  </a:gdLst>
                                  <a:ahLst/>
                                  <a:cxnLst>
                                    <a:cxn ang="0">
                                      <a:pos x="T0" y="T1"/>
                                    </a:cxn>
                                    <a:cxn ang="0">
                                      <a:pos x="T2" y="T3"/>
                                    </a:cxn>
                                  </a:cxnLst>
                                  <a:rect l="T4" t="T5" r="T6" b="T7"/>
                                  <a:pathLst>
                                    <a:path w="12192" h="32003">
                                      <a:moveTo>
                                        <a:pt x="0" y="32003"/>
                                      </a:moveTo>
                                      <a:lnTo>
                                        <a:pt x="1219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75" name="Shape 4474"/>
                              <wps:cNvSpPr>
                                <a:spLocks/>
                              </wps:cNvSpPr>
                              <wps:spPr bwMode="auto">
                                <a:xfrm>
                                  <a:off x="1466" y="2321"/>
                                  <a:ext cx="214" cy="259"/>
                                </a:xfrm>
                                <a:custGeom>
                                  <a:avLst/>
                                  <a:gdLst>
                                    <a:gd name="T0" fmla="*/ 0 w 21336"/>
                                    <a:gd name="T1" fmla="*/ 25908 h 25908"/>
                                    <a:gd name="T2" fmla="*/ 21336 w 21336"/>
                                    <a:gd name="T3" fmla="*/ 0 h 25908"/>
                                    <a:gd name="T4" fmla="*/ 0 w 21336"/>
                                    <a:gd name="T5" fmla="*/ 0 h 25908"/>
                                    <a:gd name="T6" fmla="*/ 21336 w 21336"/>
                                    <a:gd name="T7" fmla="*/ 25908 h 25908"/>
                                  </a:gdLst>
                                  <a:ahLst/>
                                  <a:cxnLst>
                                    <a:cxn ang="0">
                                      <a:pos x="T0" y="T1"/>
                                    </a:cxn>
                                    <a:cxn ang="0">
                                      <a:pos x="T2" y="T3"/>
                                    </a:cxn>
                                  </a:cxnLst>
                                  <a:rect l="T4" t="T5" r="T6" b="T7"/>
                                  <a:pathLst>
                                    <a:path w="21336" h="25908">
                                      <a:moveTo>
                                        <a:pt x="0" y="25908"/>
                                      </a:moveTo>
                                      <a:lnTo>
                                        <a:pt x="213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76" name="Shape 4475"/>
                              <wps:cNvSpPr>
                                <a:spLocks/>
                              </wps:cNvSpPr>
                              <wps:spPr bwMode="auto">
                                <a:xfrm>
                                  <a:off x="1680" y="2108"/>
                                  <a:ext cx="259" cy="213"/>
                                </a:xfrm>
                                <a:custGeom>
                                  <a:avLst/>
                                  <a:gdLst>
                                    <a:gd name="T0" fmla="*/ 0 w 25908"/>
                                    <a:gd name="T1" fmla="*/ 21336 h 21336"/>
                                    <a:gd name="T2" fmla="*/ 25908 w 25908"/>
                                    <a:gd name="T3" fmla="*/ 0 h 21336"/>
                                    <a:gd name="T4" fmla="*/ 0 w 25908"/>
                                    <a:gd name="T5" fmla="*/ 0 h 21336"/>
                                    <a:gd name="T6" fmla="*/ 25908 w 25908"/>
                                    <a:gd name="T7" fmla="*/ 21336 h 21336"/>
                                  </a:gdLst>
                                  <a:ahLst/>
                                  <a:cxnLst>
                                    <a:cxn ang="0">
                                      <a:pos x="T0" y="T1"/>
                                    </a:cxn>
                                    <a:cxn ang="0">
                                      <a:pos x="T2" y="T3"/>
                                    </a:cxn>
                                  </a:cxnLst>
                                  <a:rect l="T4" t="T5" r="T6" b="T7"/>
                                  <a:pathLst>
                                    <a:path w="25908" h="21336">
                                      <a:moveTo>
                                        <a:pt x="0" y="21336"/>
                                      </a:moveTo>
                                      <a:lnTo>
                                        <a:pt x="25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77" name="Shape 4476"/>
                              <wps:cNvSpPr>
                                <a:spLocks/>
                              </wps:cNvSpPr>
                              <wps:spPr bwMode="auto">
                                <a:xfrm>
                                  <a:off x="1939" y="1986"/>
                                  <a:ext cx="320" cy="122"/>
                                </a:xfrm>
                                <a:custGeom>
                                  <a:avLst/>
                                  <a:gdLst>
                                    <a:gd name="T0" fmla="*/ 0 w 32004"/>
                                    <a:gd name="T1" fmla="*/ 12192 h 12192"/>
                                    <a:gd name="T2" fmla="*/ 32004 w 32004"/>
                                    <a:gd name="T3" fmla="*/ 0 h 12192"/>
                                    <a:gd name="T4" fmla="*/ 0 w 32004"/>
                                    <a:gd name="T5" fmla="*/ 0 h 12192"/>
                                    <a:gd name="T6" fmla="*/ 32004 w 32004"/>
                                    <a:gd name="T7" fmla="*/ 12192 h 12192"/>
                                  </a:gdLst>
                                  <a:ahLst/>
                                  <a:cxnLst>
                                    <a:cxn ang="0">
                                      <a:pos x="T0" y="T1"/>
                                    </a:cxn>
                                    <a:cxn ang="0">
                                      <a:pos x="T2" y="T3"/>
                                    </a:cxn>
                                  </a:cxnLst>
                                  <a:rect l="T4" t="T5" r="T6" b="T7"/>
                                  <a:pathLst>
                                    <a:path w="32004" h="12192">
                                      <a:moveTo>
                                        <a:pt x="0" y="12192"/>
                                      </a:moveTo>
                                      <a:lnTo>
                                        <a:pt x="320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78" name="Shape 4477"/>
                              <wps:cNvSpPr>
                                <a:spLocks/>
                              </wps:cNvSpPr>
                              <wps:spPr bwMode="auto">
                                <a:xfrm>
                                  <a:off x="2259" y="1940"/>
                                  <a:ext cx="335" cy="46"/>
                                </a:xfrm>
                                <a:custGeom>
                                  <a:avLst/>
                                  <a:gdLst>
                                    <a:gd name="T0" fmla="*/ 0 w 33528"/>
                                    <a:gd name="T1" fmla="*/ 4572 h 4572"/>
                                    <a:gd name="T2" fmla="*/ 33528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0" y="4572"/>
                                      </a:moveTo>
                                      <a:lnTo>
                                        <a:pt x="335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79" name="Shape 4478"/>
                              <wps:cNvSpPr>
                                <a:spLocks/>
                              </wps:cNvSpPr>
                              <wps:spPr bwMode="auto">
                                <a:xfrm>
                                  <a:off x="2594" y="641"/>
                                  <a:ext cx="671" cy="95"/>
                                </a:xfrm>
                                <a:custGeom>
                                  <a:avLst/>
                                  <a:gdLst>
                                    <a:gd name="T0" fmla="*/ 0 w 67056"/>
                                    <a:gd name="T1" fmla="*/ 0 h 9525"/>
                                    <a:gd name="T2" fmla="*/ 67056 w 67056"/>
                                    <a:gd name="T3" fmla="*/ 9525 h 9525"/>
                                    <a:gd name="T4" fmla="*/ 0 w 67056"/>
                                    <a:gd name="T5" fmla="*/ 0 h 9525"/>
                                    <a:gd name="T6" fmla="*/ 67056 w 67056"/>
                                    <a:gd name="T7" fmla="*/ 9525 h 9525"/>
                                  </a:gdLst>
                                  <a:ahLst/>
                                  <a:cxnLst>
                                    <a:cxn ang="0">
                                      <a:pos x="T0" y="T1"/>
                                    </a:cxn>
                                    <a:cxn ang="0">
                                      <a:pos x="T2" y="T3"/>
                                    </a:cxn>
                                  </a:cxnLst>
                                  <a:rect l="T4" t="T5" r="T6" b="T7"/>
                                  <a:pathLst>
                                    <a:path w="67056" h="9525">
                                      <a:moveTo>
                                        <a:pt x="0" y="0"/>
                                      </a:moveTo>
                                      <a:lnTo>
                                        <a:pt x="67056" y="952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0" name="Shape 4479"/>
                              <wps:cNvSpPr>
                                <a:spLocks/>
                              </wps:cNvSpPr>
                              <wps:spPr bwMode="auto">
                                <a:xfrm>
                                  <a:off x="3265" y="736"/>
                                  <a:ext cx="625" cy="259"/>
                                </a:xfrm>
                                <a:custGeom>
                                  <a:avLst/>
                                  <a:gdLst>
                                    <a:gd name="T0" fmla="*/ 0 w 62484"/>
                                    <a:gd name="T1" fmla="*/ 0 h 25908"/>
                                    <a:gd name="T2" fmla="*/ 62484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0" y="0"/>
                                      </a:moveTo>
                                      <a:lnTo>
                                        <a:pt x="62484"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1" name="Shape 4480"/>
                              <wps:cNvSpPr>
                                <a:spLocks/>
                              </wps:cNvSpPr>
                              <wps:spPr bwMode="auto">
                                <a:xfrm>
                                  <a:off x="3890" y="995"/>
                                  <a:ext cx="533" cy="412"/>
                                </a:xfrm>
                                <a:custGeom>
                                  <a:avLst/>
                                  <a:gdLst>
                                    <a:gd name="T0" fmla="*/ 0 w 53340"/>
                                    <a:gd name="T1" fmla="*/ 0 h 41148"/>
                                    <a:gd name="T2" fmla="*/ 5334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0" y="0"/>
                                      </a:moveTo>
                                      <a:lnTo>
                                        <a:pt x="5334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2" name="Shape 4481"/>
                              <wps:cNvSpPr>
                                <a:spLocks/>
                              </wps:cNvSpPr>
                              <wps:spPr bwMode="auto">
                                <a:xfrm>
                                  <a:off x="4423" y="1407"/>
                                  <a:ext cx="411" cy="533"/>
                                </a:xfrm>
                                <a:custGeom>
                                  <a:avLst/>
                                  <a:gdLst>
                                    <a:gd name="T0" fmla="*/ 0 w 41148"/>
                                    <a:gd name="T1" fmla="*/ 0 h 53340"/>
                                    <a:gd name="T2" fmla="*/ 41148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0" y="0"/>
                                      </a:moveTo>
                                      <a:lnTo>
                                        <a:pt x="41148"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3" name="Shape 4482"/>
                              <wps:cNvSpPr>
                                <a:spLocks/>
                              </wps:cNvSpPr>
                              <wps:spPr bwMode="auto">
                                <a:xfrm>
                                  <a:off x="4834" y="1940"/>
                                  <a:ext cx="259" cy="625"/>
                                </a:xfrm>
                                <a:custGeom>
                                  <a:avLst/>
                                  <a:gdLst>
                                    <a:gd name="T0" fmla="*/ 0 w 25908"/>
                                    <a:gd name="T1" fmla="*/ 0 h 62484"/>
                                    <a:gd name="T2" fmla="*/ 25908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0" y="0"/>
                                      </a:moveTo>
                                      <a:lnTo>
                                        <a:pt x="25908"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4" name="Shape 4483"/>
                              <wps:cNvSpPr>
                                <a:spLocks/>
                              </wps:cNvSpPr>
                              <wps:spPr bwMode="auto">
                                <a:xfrm>
                                  <a:off x="5093" y="2565"/>
                                  <a:ext cx="92" cy="670"/>
                                </a:xfrm>
                                <a:custGeom>
                                  <a:avLst/>
                                  <a:gdLst>
                                    <a:gd name="T0" fmla="*/ 0 w 9144"/>
                                    <a:gd name="T1" fmla="*/ 0 h 67056"/>
                                    <a:gd name="T2" fmla="*/ 9144 w 9144"/>
                                    <a:gd name="T3" fmla="*/ 67056 h 67056"/>
                                    <a:gd name="T4" fmla="*/ 0 w 9144"/>
                                    <a:gd name="T5" fmla="*/ 0 h 67056"/>
                                    <a:gd name="T6" fmla="*/ 9144 w 9144"/>
                                    <a:gd name="T7" fmla="*/ 67056 h 67056"/>
                                  </a:gdLst>
                                  <a:ahLst/>
                                  <a:cxnLst>
                                    <a:cxn ang="0">
                                      <a:pos x="T0" y="T1"/>
                                    </a:cxn>
                                    <a:cxn ang="0">
                                      <a:pos x="T2" y="T3"/>
                                    </a:cxn>
                                  </a:cxnLst>
                                  <a:rect l="T4" t="T5" r="T6" b="T7"/>
                                  <a:pathLst>
                                    <a:path w="9144" h="67056">
                                      <a:moveTo>
                                        <a:pt x="0" y="0"/>
                                      </a:moveTo>
                                      <a:lnTo>
                                        <a:pt x="9144"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5" name="Shape 4484"/>
                              <wps:cNvSpPr>
                                <a:spLocks/>
                              </wps:cNvSpPr>
                              <wps:spPr bwMode="auto">
                                <a:xfrm>
                                  <a:off x="5093" y="3235"/>
                                  <a:ext cx="92" cy="671"/>
                                </a:xfrm>
                                <a:custGeom>
                                  <a:avLst/>
                                  <a:gdLst>
                                    <a:gd name="T0" fmla="*/ 9144 w 9144"/>
                                    <a:gd name="T1" fmla="*/ 0 h 67056"/>
                                    <a:gd name="T2" fmla="*/ 0 w 9144"/>
                                    <a:gd name="T3" fmla="*/ 67056 h 67056"/>
                                    <a:gd name="T4" fmla="*/ 0 w 9144"/>
                                    <a:gd name="T5" fmla="*/ 0 h 67056"/>
                                    <a:gd name="T6" fmla="*/ 9144 w 9144"/>
                                    <a:gd name="T7" fmla="*/ 67056 h 67056"/>
                                  </a:gdLst>
                                  <a:ahLst/>
                                  <a:cxnLst>
                                    <a:cxn ang="0">
                                      <a:pos x="T0" y="T1"/>
                                    </a:cxn>
                                    <a:cxn ang="0">
                                      <a:pos x="T2" y="T3"/>
                                    </a:cxn>
                                  </a:cxnLst>
                                  <a:rect l="T4" t="T5" r="T6" b="T7"/>
                                  <a:pathLst>
                                    <a:path w="9144" h="67056">
                                      <a:moveTo>
                                        <a:pt x="9144" y="0"/>
                                      </a:moveTo>
                                      <a:lnTo>
                                        <a:pt x="0"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6" name="Shape 4485"/>
                              <wps:cNvSpPr>
                                <a:spLocks/>
                              </wps:cNvSpPr>
                              <wps:spPr bwMode="auto">
                                <a:xfrm>
                                  <a:off x="4834" y="3906"/>
                                  <a:ext cx="259" cy="625"/>
                                </a:xfrm>
                                <a:custGeom>
                                  <a:avLst/>
                                  <a:gdLst>
                                    <a:gd name="T0" fmla="*/ 25908 w 25908"/>
                                    <a:gd name="T1" fmla="*/ 0 h 62484"/>
                                    <a:gd name="T2" fmla="*/ 0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25908" y="0"/>
                                      </a:moveTo>
                                      <a:lnTo>
                                        <a:pt x="0"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7" name="Shape 4486"/>
                              <wps:cNvSpPr>
                                <a:spLocks/>
                              </wps:cNvSpPr>
                              <wps:spPr bwMode="auto">
                                <a:xfrm>
                                  <a:off x="4423" y="4531"/>
                                  <a:ext cx="411" cy="533"/>
                                </a:xfrm>
                                <a:custGeom>
                                  <a:avLst/>
                                  <a:gdLst>
                                    <a:gd name="T0" fmla="*/ 41148 w 41148"/>
                                    <a:gd name="T1" fmla="*/ 0 h 53340"/>
                                    <a:gd name="T2" fmla="*/ 0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41148" y="0"/>
                                      </a:moveTo>
                                      <a:lnTo>
                                        <a:pt x="0"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8" name="Shape 4487"/>
                              <wps:cNvSpPr>
                                <a:spLocks/>
                              </wps:cNvSpPr>
                              <wps:spPr bwMode="auto">
                                <a:xfrm>
                                  <a:off x="3890" y="5064"/>
                                  <a:ext cx="533" cy="412"/>
                                </a:xfrm>
                                <a:custGeom>
                                  <a:avLst/>
                                  <a:gdLst>
                                    <a:gd name="T0" fmla="*/ 53340 w 53340"/>
                                    <a:gd name="T1" fmla="*/ 0 h 41148"/>
                                    <a:gd name="T2" fmla="*/ 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53340" y="0"/>
                                      </a:moveTo>
                                      <a:lnTo>
                                        <a:pt x="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9" name="Shape 4488"/>
                              <wps:cNvSpPr>
                                <a:spLocks/>
                              </wps:cNvSpPr>
                              <wps:spPr bwMode="auto">
                                <a:xfrm>
                                  <a:off x="3265" y="5476"/>
                                  <a:ext cx="625" cy="259"/>
                                </a:xfrm>
                                <a:custGeom>
                                  <a:avLst/>
                                  <a:gdLst>
                                    <a:gd name="T0" fmla="*/ 62484 w 62484"/>
                                    <a:gd name="T1" fmla="*/ 0 h 25908"/>
                                    <a:gd name="T2" fmla="*/ 0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62484" y="0"/>
                                      </a:moveTo>
                                      <a:lnTo>
                                        <a:pt x="0"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0" name="Shape 4489"/>
                              <wps:cNvSpPr>
                                <a:spLocks/>
                              </wps:cNvSpPr>
                              <wps:spPr bwMode="auto">
                                <a:xfrm>
                                  <a:off x="2594" y="5735"/>
                                  <a:ext cx="671" cy="91"/>
                                </a:xfrm>
                                <a:custGeom>
                                  <a:avLst/>
                                  <a:gdLst>
                                    <a:gd name="T0" fmla="*/ 67056 w 67056"/>
                                    <a:gd name="T1" fmla="*/ 0 h 9144"/>
                                    <a:gd name="T2" fmla="*/ 0 w 67056"/>
                                    <a:gd name="T3" fmla="*/ 9144 h 9144"/>
                                    <a:gd name="T4" fmla="*/ 0 w 67056"/>
                                    <a:gd name="T5" fmla="*/ 0 h 9144"/>
                                    <a:gd name="T6" fmla="*/ 67056 w 67056"/>
                                    <a:gd name="T7" fmla="*/ 9144 h 9144"/>
                                  </a:gdLst>
                                  <a:ahLst/>
                                  <a:cxnLst>
                                    <a:cxn ang="0">
                                      <a:pos x="T0" y="T1"/>
                                    </a:cxn>
                                    <a:cxn ang="0">
                                      <a:pos x="T2" y="T3"/>
                                    </a:cxn>
                                  </a:cxnLst>
                                  <a:rect l="T4" t="T5" r="T6" b="T7"/>
                                  <a:pathLst>
                                    <a:path w="67056" h="9144">
                                      <a:moveTo>
                                        <a:pt x="67056" y="0"/>
                                      </a:moveTo>
                                      <a:lnTo>
                                        <a:pt x="0" y="91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1" name="Shape 4490"/>
                              <wps:cNvSpPr>
                                <a:spLocks/>
                              </wps:cNvSpPr>
                              <wps:spPr bwMode="auto">
                                <a:xfrm>
                                  <a:off x="1924" y="5735"/>
                                  <a:ext cx="670" cy="91"/>
                                </a:xfrm>
                                <a:custGeom>
                                  <a:avLst/>
                                  <a:gdLst>
                                    <a:gd name="T0" fmla="*/ 67056 w 67056"/>
                                    <a:gd name="T1" fmla="*/ 9144 h 9144"/>
                                    <a:gd name="T2" fmla="*/ 0 w 67056"/>
                                    <a:gd name="T3" fmla="*/ 0 h 9144"/>
                                    <a:gd name="T4" fmla="*/ 0 w 67056"/>
                                    <a:gd name="T5" fmla="*/ 0 h 9144"/>
                                    <a:gd name="T6" fmla="*/ 67056 w 67056"/>
                                    <a:gd name="T7" fmla="*/ 9144 h 9144"/>
                                  </a:gdLst>
                                  <a:ahLst/>
                                  <a:cxnLst>
                                    <a:cxn ang="0">
                                      <a:pos x="T0" y="T1"/>
                                    </a:cxn>
                                    <a:cxn ang="0">
                                      <a:pos x="T2" y="T3"/>
                                    </a:cxn>
                                  </a:cxnLst>
                                  <a:rect l="T4" t="T5" r="T6" b="T7"/>
                                  <a:pathLst>
                                    <a:path w="67056" h="9144">
                                      <a:moveTo>
                                        <a:pt x="67056" y="914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2" name="Shape 4491"/>
                              <wps:cNvSpPr>
                                <a:spLocks/>
                              </wps:cNvSpPr>
                              <wps:spPr bwMode="auto">
                                <a:xfrm>
                                  <a:off x="1299" y="5476"/>
                                  <a:ext cx="625" cy="259"/>
                                </a:xfrm>
                                <a:custGeom>
                                  <a:avLst/>
                                  <a:gdLst>
                                    <a:gd name="T0" fmla="*/ 62484 w 62484"/>
                                    <a:gd name="T1" fmla="*/ 25908 h 25908"/>
                                    <a:gd name="T2" fmla="*/ 0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62484" y="2590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3" name="Shape 4492"/>
                              <wps:cNvSpPr>
                                <a:spLocks/>
                              </wps:cNvSpPr>
                              <wps:spPr bwMode="auto">
                                <a:xfrm>
                                  <a:off x="765" y="5064"/>
                                  <a:ext cx="534" cy="412"/>
                                </a:xfrm>
                                <a:custGeom>
                                  <a:avLst/>
                                  <a:gdLst>
                                    <a:gd name="T0" fmla="*/ 53340 w 53340"/>
                                    <a:gd name="T1" fmla="*/ 41148 h 41148"/>
                                    <a:gd name="T2" fmla="*/ 0 w 53340"/>
                                    <a:gd name="T3" fmla="*/ 0 h 41148"/>
                                    <a:gd name="T4" fmla="*/ 0 w 53340"/>
                                    <a:gd name="T5" fmla="*/ 0 h 41148"/>
                                    <a:gd name="T6" fmla="*/ 53340 w 53340"/>
                                    <a:gd name="T7" fmla="*/ 41148 h 41148"/>
                                  </a:gdLst>
                                  <a:ahLst/>
                                  <a:cxnLst>
                                    <a:cxn ang="0">
                                      <a:pos x="T0" y="T1"/>
                                    </a:cxn>
                                    <a:cxn ang="0">
                                      <a:pos x="T2" y="T3"/>
                                    </a:cxn>
                                  </a:cxnLst>
                                  <a:rect l="T4" t="T5" r="T6" b="T7"/>
                                  <a:pathLst>
                                    <a:path w="53340" h="41148">
                                      <a:moveTo>
                                        <a:pt x="53340" y="4114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4" name="Shape 4493"/>
                              <wps:cNvSpPr>
                                <a:spLocks/>
                              </wps:cNvSpPr>
                              <wps:spPr bwMode="auto">
                                <a:xfrm>
                                  <a:off x="354" y="4531"/>
                                  <a:ext cx="411" cy="533"/>
                                </a:xfrm>
                                <a:custGeom>
                                  <a:avLst/>
                                  <a:gdLst>
                                    <a:gd name="T0" fmla="*/ 41148 w 41148"/>
                                    <a:gd name="T1" fmla="*/ 53340 h 53340"/>
                                    <a:gd name="T2" fmla="*/ 0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41148" y="5334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5" name="Shape 4494"/>
                              <wps:cNvSpPr>
                                <a:spLocks/>
                              </wps:cNvSpPr>
                              <wps:spPr bwMode="auto">
                                <a:xfrm>
                                  <a:off x="95" y="3906"/>
                                  <a:ext cx="259" cy="625"/>
                                </a:xfrm>
                                <a:custGeom>
                                  <a:avLst/>
                                  <a:gdLst>
                                    <a:gd name="T0" fmla="*/ 25908 w 25908"/>
                                    <a:gd name="T1" fmla="*/ 62484 h 62484"/>
                                    <a:gd name="T2" fmla="*/ 0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25908" y="6248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6" name="Shape 4495"/>
                              <wps:cNvSpPr>
                                <a:spLocks/>
                              </wps:cNvSpPr>
                              <wps:spPr bwMode="auto">
                                <a:xfrm>
                                  <a:off x="0" y="3235"/>
                                  <a:ext cx="95" cy="671"/>
                                </a:xfrm>
                                <a:custGeom>
                                  <a:avLst/>
                                  <a:gdLst>
                                    <a:gd name="T0" fmla="*/ 9525 w 9525"/>
                                    <a:gd name="T1" fmla="*/ 67056 h 67056"/>
                                    <a:gd name="T2" fmla="*/ 0 w 9525"/>
                                    <a:gd name="T3" fmla="*/ 0 h 67056"/>
                                    <a:gd name="T4" fmla="*/ 0 w 9525"/>
                                    <a:gd name="T5" fmla="*/ 0 h 67056"/>
                                    <a:gd name="T6" fmla="*/ 9525 w 9525"/>
                                    <a:gd name="T7" fmla="*/ 67056 h 67056"/>
                                  </a:gdLst>
                                  <a:ahLst/>
                                  <a:cxnLst>
                                    <a:cxn ang="0">
                                      <a:pos x="T0" y="T1"/>
                                    </a:cxn>
                                    <a:cxn ang="0">
                                      <a:pos x="T2" y="T3"/>
                                    </a:cxn>
                                  </a:cxnLst>
                                  <a:rect l="T4" t="T5" r="T6" b="T7"/>
                                  <a:pathLst>
                                    <a:path w="9525" h="67056">
                                      <a:moveTo>
                                        <a:pt x="9525" y="6705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7" name="Shape 4496"/>
                              <wps:cNvSpPr>
                                <a:spLocks/>
                              </wps:cNvSpPr>
                              <wps:spPr bwMode="auto">
                                <a:xfrm>
                                  <a:off x="0" y="2565"/>
                                  <a:ext cx="95" cy="670"/>
                                </a:xfrm>
                                <a:custGeom>
                                  <a:avLst/>
                                  <a:gdLst>
                                    <a:gd name="T0" fmla="*/ 0 w 9525"/>
                                    <a:gd name="T1" fmla="*/ 67056 h 67056"/>
                                    <a:gd name="T2" fmla="*/ 9525 w 9525"/>
                                    <a:gd name="T3" fmla="*/ 0 h 67056"/>
                                    <a:gd name="T4" fmla="*/ 0 w 9525"/>
                                    <a:gd name="T5" fmla="*/ 0 h 67056"/>
                                    <a:gd name="T6" fmla="*/ 9525 w 9525"/>
                                    <a:gd name="T7" fmla="*/ 67056 h 67056"/>
                                  </a:gdLst>
                                  <a:ahLst/>
                                  <a:cxnLst>
                                    <a:cxn ang="0">
                                      <a:pos x="T0" y="T1"/>
                                    </a:cxn>
                                    <a:cxn ang="0">
                                      <a:pos x="T2" y="T3"/>
                                    </a:cxn>
                                  </a:cxnLst>
                                  <a:rect l="T4" t="T5" r="T6" b="T7"/>
                                  <a:pathLst>
                                    <a:path w="9525" h="67056">
                                      <a:moveTo>
                                        <a:pt x="0" y="67056"/>
                                      </a:moveTo>
                                      <a:lnTo>
                                        <a:pt x="952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8" name="Shape 4497"/>
                              <wps:cNvSpPr>
                                <a:spLocks/>
                              </wps:cNvSpPr>
                              <wps:spPr bwMode="auto">
                                <a:xfrm>
                                  <a:off x="95" y="1940"/>
                                  <a:ext cx="259" cy="625"/>
                                </a:xfrm>
                                <a:custGeom>
                                  <a:avLst/>
                                  <a:gdLst>
                                    <a:gd name="T0" fmla="*/ 0 w 25908"/>
                                    <a:gd name="T1" fmla="*/ 62484 h 62484"/>
                                    <a:gd name="T2" fmla="*/ 25908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0" y="62484"/>
                                      </a:moveTo>
                                      <a:lnTo>
                                        <a:pt x="25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9" name="Shape 4498"/>
                              <wps:cNvSpPr>
                                <a:spLocks/>
                              </wps:cNvSpPr>
                              <wps:spPr bwMode="auto">
                                <a:xfrm>
                                  <a:off x="354" y="1407"/>
                                  <a:ext cx="411" cy="533"/>
                                </a:xfrm>
                                <a:custGeom>
                                  <a:avLst/>
                                  <a:gdLst>
                                    <a:gd name="T0" fmla="*/ 0 w 41148"/>
                                    <a:gd name="T1" fmla="*/ 53340 h 53340"/>
                                    <a:gd name="T2" fmla="*/ 41148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0" y="53340"/>
                                      </a:moveTo>
                                      <a:lnTo>
                                        <a:pt x="4114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0" name="Shape 4499"/>
                              <wps:cNvSpPr>
                                <a:spLocks/>
                              </wps:cNvSpPr>
                              <wps:spPr bwMode="auto">
                                <a:xfrm>
                                  <a:off x="765" y="995"/>
                                  <a:ext cx="534" cy="412"/>
                                </a:xfrm>
                                <a:custGeom>
                                  <a:avLst/>
                                  <a:gdLst>
                                    <a:gd name="T0" fmla="*/ 0 w 53340"/>
                                    <a:gd name="T1" fmla="*/ 41148 h 41148"/>
                                    <a:gd name="T2" fmla="*/ 53340 w 53340"/>
                                    <a:gd name="T3" fmla="*/ 0 h 41148"/>
                                    <a:gd name="T4" fmla="*/ 0 w 53340"/>
                                    <a:gd name="T5" fmla="*/ 0 h 41148"/>
                                    <a:gd name="T6" fmla="*/ 53340 w 53340"/>
                                    <a:gd name="T7" fmla="*/ 41148 h 41148"/>
                                  </a:gdLst>
                                  <a:ahLst/>
                                  <a:cxnLst>
                                    <a:cxn ang="0">
                                      <a:pos x="T0" y="T1"/>
                                    </a:cxn>
                                    <a:cxn ang="0">
                                      <a:pos x="T2" y="T3"/>
                                    </a:cxn>
                                  </a:cxnLst>
                                  <a:rect l="T4" t="T5" r="T6" b="T7"/>
                                  <a:pathLst>
                                    <a:path w="53340" h="41148">
                                      <a:moveTo>
                                        <a:pt x="0" y="41148"/>
                                      </a:moveTo>
                                      <a:lnTo>
                                        <a:pt x="5334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1" name="Shape 4500"/>
                              <wps:cNvSpPr>
                                <a:spLocks/>
                              </wps:cNvSpPr>
                              <wps:spPr bwMode="auto">
                                <a:xfrm>
                                  <a:off x="1299" y="736"/>
                                  <a:ext cx="625" cy="259"/>
                                </a:xfrm>
                                <a:custGeom>
                                  <a:avLst/>
                                  <a:gdLst>
                                    <a:gd name="T0" fmla="*/ 0 w 62484"/>
                                    <a:gd name="T1" fmla="*/ 25908 h 25908"/>
                                    <a:gd name="T2" fmla="*/ 62484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0" y="25908"/>
                                      </a:moveTo>
                                      <a:lnTo>
                                        <a:pt x="6248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2" name="Shape 4501"/>
                              <wps:cNvSpPr>
                                <a:spLocks/>
                              </wps:cNvSpPr>
                              <wps:spPr bwMode="auto">
                                <a:xfrm>
                                  <a:off x="1924" y="641"/>
                                  <a:ext cx="670" cy="95"/>
                                </a:xfrm>
                                <a:custGeom>
                                  <a:avLst/>
                                  <a:gdLst>
                                    <a:gd name="T0" fmla="*/ 0 w 67056"/>
                                    <a:gd name="T1" fmla="*/ 9525 h 9525"/>
                                    <a:gd name="T2" fmla="*/ 67056 w 67056"/>
                                    <a:gd name="T3" fmla="*/ 0 h 9525"/>
                                    <a:gd name="T4" fmla="*/ 0 w 67056"/>
                                    <a:gd name="T5" fmla="*/ 0 h 9525"/>
                                    <a:gd name="T6" fmla="*/ 67056 w 67056"/>
                                    <a:gd name="T7" fmla="*/ 9525 h 9525"/>
                                  </a:gdLst>
                                  <a:ahLst/>
                                  <a:cxnLst>
                                    <a:cxn ang="0">
                                      <a:pos x="T0" y="T1"/>
                                    </a:cxn>
                                    <a:cxn ang="0">
                                      <a:pos x="T2" y="T3"/>
                                    </a:cxn>
                                  </a:cxnLst>
                                  <a:rect l="T4" t="T5" r="T6" b="T7"/>
                                  <a:pathLst>
                                    <a:path w="67056" h="9525">
                                      <a:moveTo>
                                        <a:pt x="0" y="9525"/>
                                      </a:moveTo>
                                      <a:lnTo>
                                        <a:pt x="6705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3" name="Shape 4502"/>
                              <wps:cNvSpPr>
                                <a:spLocks/>
                              </wps:cNvSpPr>
                              <wps:spPr bwMode="auto">
                                <a:xfrm>
                                  <a:off x="732" y="905"/>
                                  <a:ext cx="3721" cy="4657"/>
                                </a:xfrm>
                                <a:custGeom>
                                  <a:avLst/>
                                  <a:gdLst>
                                    <a:gd name="T0" fmla="*/ 134366 w 372110"/>
                                    <a:gd name="T1" fmla="*/ 41021 h 465709"/>
                                    <a:gd name="T2" fmla="*/ 186182 w 372110"/>
                                    <a:gd name="T3" fmla="*/ 7493 h 465709"/>
                                    <a:gd name="T4" fmla="*/ 248666 w 372110"/>
                                    <a:gd name="T5" fmla="*/ 0 h 465709"/>
                                    <a:gd name="T6" fmla="*/ 306578 w 372110"/>
                                    <a:gd name="T7" fmla="*/ 22733 h 465709"/>
                                    <a:gd name="T8" fmla="*/ 350774 w 372110"/>
                                    <a:gd name="T9" fmla="*/ 68452 h 465709"/>
                                    <a:gd name="T10" fmla="*/ 370586 w 372110"/>
                                    <a:gd name="T11" fmla="*/ 126364 h 465709"/>
                                    <a:gd name="T12" fmla="*/ 372110 w 372110"/>
                                    <a:gd name="T13" fmla="*/ 182752 h 465709"/>
                                    <a:gd name="T14" fmla="*/ 347726 w 372110"/>
                                    <a:gd name="T15" fmla="*/ 233045 h 465709"/>
                                    <a:gd name="T16" fmla="*/ 303530 w 372110"/>
                                    <a:gd name="T17" fmla="*/ 263525 h 465709"/>
                                    <a:gd name="T18" fmla="*/ 263906 w 372110"/>
                                    <a:gd name="T19" fmla="*/ 277240 h 465709"/>
                                    <a:gd name="T20" fmla="*/ 276098 w 372110"/>
                                    <a:gd name="T21" fmla="*/ 322961 h 465709"/>
                                    <a:gd name="T22" fmla="*/ 266954 w 372110"/>
                                    <a:gd name="T23" fmla="*/ 373252 h 465709"/>
                                    <a:gd name="T24" fmla="*/ 237998 w 372110"/>
                                    <a:gd name="T25" fmla="*/ 425069 h 465709"/>
                                    <a:gd name="T26" fmla="*/ 186182 w 372110"/>
                                    <a:gd name="T27" fmla="*/ 458597 h 465709"/>
                                    <a:gd name="T28" fmla="*/ 123698 w 372110"/>
                                    <a:gd name="T29" fmla="*/ 465709 h 465709"/>
                                    <a:gd name="T30" fmla="*/ 64262 w 372110"/>
                                    <a:gd name="T31" fmla="*/ 441833 h 465709"/>
                                    <a:gd name="T32" fmla="*/ 21590 w 372110"/>
                                    <a:gd name="T33" fmla="*/ 397637 h 465709"/>
                                    <a:gd name="T34" fmla="*/ 1778 w 372110"/>
                                    <a:gd name="T35" fmla="*/ 339725 h 465709"/>
                                    <a:gd name="T36" fmla="*/ 0 w 372110"/>
                                    <a:gd name="T37" fmla="*/ 283337 h 465709"/>
                                    <a:gd name="T38" fmla="*/ 24638 w 372110"/>
                                    <a:gd name="T39" fmla="*/ 233045 h 465709"/>
                                    <a:gd name="T40" fmla="*/ 68834 w 372110"/>
                                    <a:gd name="T41" fmla="*/ 201040 h 465709"/>
                                    <a:gd name="T42" fmla="*/ 108458 w 372110"/>
                                    <a:gd name="T43" fmla="*/ 187325 h 465709"/>
                                    <a:gd name="T44" fmla="*/ 94742 w 372110"/>
                                    <a:gd name="T45" fmla="*/ 141605 h 465709"/>
                                    <a:gd name="T46" fmla="*/ 105410 w 372110"/>
                                    <a:gd name="T47" fmla="*/ 92837 h 465709"/>
                                    <a:gd name="T48" fmla="*/ 134366 w 372110"/>
                                    <a:gd name="T49" fmla="*/ 41021 h 465709"/>
                                    <a:gd name="T50" fmla="*/ 0 w 372110"/>
                                    <a:gd name="T51" fmla="*/ 0 h 465709"/>
                                    <a:gd name="T52" fmla="*/ 372110 w 372110"/>
                                    <a:gd name="T53" fmla="*/ 465709 h 465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72110" h="465709">
                                      <a:moveTo>
                                        <a:pt x="134366" y="41021"/>
                                      </a:moveTo>
                                      <a:lnTo>
                                        <a:pt x="186182" y="7493"/>
                                      </a:lnTo>
                                      <a:lnTo>
                                        <a:pt x="248666" y="0"/>
                                      </a:lnTo>
                                      <a:lnTo>
                                        <a:pt x="306578" y="22733"/>
                                      </a:lnTo>
                                      <a:lnTo>
                                        <a:pt x="350774" y="68452"/>
                                      </a:lnTo>
                                      <a:lnTo>
                                        <a:pt x="370586" y="126364"/>
                                      </a:lnTo>
                                      <a:lnTo>
                                        <a:pt x="372110" y="182752"/>
                                      </a:lnTo>
                                      <a:lnTo>
                                        <a:pt x="347726" y="233045"/>
                                      </a:lnTo>
                                      <a:lnTo>
                                        <a:pt x="303530" y="263525"/>
                                      </a:lnTo>
                                      <a:lnTo>
                                        <a:pt x="263906" y="277240"/>
                                      </a:lnTo>
                                      <a:lnTo>
                                        <a:pt x="276098" y="322961"/>
                                      </a:lnTo>
                                      <a:lnTo>
                                        <a:pt x="266954" y="373252"/>
                                      </a:lnTo>
                                      <a:lnTo>
                                        <a:pt x="237998" y="425069"/>
                                      </a:lnTo>
                                      <a:lnTo>
                                        <a:pt x="186182" y="458597"/>
                                      </a:lnTo>
                                      <a:lnTo>
                                        <a:pt x="123698" y="465709"/>
                                      </a:lnTo>
                                      <a:lnTo>
                                        <a:pt x="64262" y="441833"/>
                                      </a:lnTo>
                                      <a:lnTo>
                                        <a:pt x="21590" y="397637"/>
                                      </a:lnTo>
                                      <a:lnTo>
                                        <a:pt x="1778" y="339725"/>
                                      </a:lnTo>
                                      <a:lnTo>
                                        <a:pt x="0" y="283337"/>
                                      </a:lnTo>
                                      <a:lnTo>
                                        <a:pt x="24638" y="233045"/>
                                      </a:lnTo>
                                      <a:lnTo>
                                        <a:pt x="68834" y="201040"/>
                                      </a:lnTo>
                                      <a:lnTo>
                                        <a:pt x="108458" y="187325"/>
                                      </a:lnTo>
                                      <a:lnTo>
                                        <a:pt x="94742" y="141605"/>
                                      </a:lnTo>
                                      <a:lnTo>
                                        <a:pt x="105410" y="92837"/>
                                      </a:lnTo>
                                      <a:lnTo>
                                        <a:pt x="134366" y="41021"/>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4" name="Shape 4503"/>
                              <wps:cNvSpPr>
                                <a:spLocks/>
                              </wps:cNvSpPr>
                              <wps:spPr bwMode="auto">
                                <a:xfrm>
                                  <a:off x="728" y="982"/>
                                  <a:ext cx="3728" cy="4503"/>
                                </a:xfrm>
                                <a:custGeom>
                                  <a:avLst/>
                                  <a:gdLst>
                                    <a:gd name="T0" fmla="*/ 140843 w 372745"/>
                                    <a:gd name="T1" fmla="*/ 54610 h 450215"/>
                                    <a:gd name="T2" fmla="*/ 186563 w 372745"/>
                                    <a:gd name="T3" fmla="*/ 13462 h 450215"/>
                                    <a:gd name="T4" fmla="*/ 245999 w 372745"/>
                                    <a:gd name="T5" fmla="*/ 0 h 450215"/>
                                    <a:gd name="T6" fmla="*/ 305435 w 372745"/>
                                    <a:gd name="T7" fmla="*/ 19558 h 450215"/>
                                    <a:gd name="T8" fmla="*/ 351155 w 372745"/>
                                    <a:gd name="T9" fmla="*/ 60706 h 450215"/>
                                    <a:gd name="T10" fmla="*/ 372745 w 372745"/>
                                    <a:gd name="T11" fmla="*/ 117094 h 450215"/>
                                    <a:gd name="T12" fmla="*/ 364871 w 372745"/>
                                    <a:gd name="T13" fmla="*/ 178054 h 450215"/>
                                    <a:gd name="T14" fmla="*/ 329819 w 372745"/>
                                    <a:gd name="T15" fmla="*/ 225298 h 450215"/>
                                    <a:gd name="T16" fmla="*/ 282575 w 372745"/>
                                    <a:gd name="T17" fmla="*/ 251206 h 450215"/>
                                    <a:gd name="T18" fmla="*/ 259715 w 372745"/>
                                    <a:gd name="T19" fmla="*/ 267970 h 450215"/>
                                    <a:gd name="T20" fmla="*/ 250571 w 372745"/>
                                    <a:gd name="T21" fmla="*/ 289306 h 450215"/>
                                    <a:gd name="T22" fmla="*/ 253619 w 372745"/>
                                    <a:gd name="T23" fmla="*/ 339598 h 450215"/>
                                    <a:gd name="T24" fmla="*/ 232283 w 372745"/>
                                    <a:gd name="T25" fmla="*/ 394462 h 450215"/>
                                    <a:gd name="T26" fmla="*/ 186563 w 372745"/>
                                    <a:gd name="T27" fmla="*/ 437134 h 450215"/>
                                    <a:gd name="T28" fmla="*/ 125603 w 372745"/>
                                    <a:gd name="T29" fmla="*/ 450215 h 450215"/>
                                    <a:gd name="T30" fmla="*/ 67691 w 372745"/>
                                    <a:gd name="T31" fmla="*/ 431038 h 450215"/>
                                    <a:gd name="T32" fmla="*/ 21971 w 372745"/>
                                    <a:gd name="T33" fmla="*/ 389890 h 450215"/>
                                    <a:gd name="T34" fmla="*/ 0 w 372745"/>
                                    <a:gd name="T35" fmla="*/ 331978 h 450215"/>
                                    <a:gd name="T36" fmla="*/ 8255 w 372745"/>
                                    <a:gd name="T37" fmla="*/ 272542 h 450215"/>
                                    <a:gd name="T38" fmla="*/ 41783 w 372745"/>
                                    <a:gd name="T39" fmla="*/ 225298 h 450215"/>
                                    <a:gd name="T40" fmla="*/ 90551 w 372745"/>
                                    <a:gd name="T41" fmla="*/ 199390 h 450215"/>
                                    <a:gd name="T42" fmla="*/ 113411 w 372745"/>
                                    <a:gd name="T43" fmla="*/ 182626 h 450215"/>
                                    <a:gd name="T44" fmla="*/ 122555 w 372745"/>
                                    <a:gd name="T45" fmla="*/ 161290 h 450215"/>
                                    <a:gd name="T46" fmla="*/ 119507 w 372745"/>
                                    <a:gd name="T47" fmla="*/ 109474 h 450215"/>
                                    <a:gd name="T48" fmla="*/ 140843 w 372745"/>
                                    <a:gd name="T49" fmla="*/ 54610 h 450215"/>
                                    <a:gd name="T50" fmla="*/ 0 w 372745"/>
                                    <a:gd name="T51" fmla="*/ 0 h 450215"/>
                                    <a:gd name="T52" fmla="*/ 372745 w 372745"/>
                                    <a:gd name="T53" fmla="*/ 450215 h 450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72745" h="450215">
                                      <a:moveTo>
                                        <a:pt x="140843" y="54610"/>
                                      </a:moveTo>
                                      <a:lnTo>
                                        <a:pt x="186563" y="13462"/>
                                      </a:lnTo>
                                      <a:lnTo>
                                        <a:pt x="245999" y="0"/>
                                      </a:lnTo>
                                      <a:lnTo>
                                        <a:pt x="305435" y="19558"/>
                                      </a:lnTo>
                                      <a:lnTo>
                                        <a:pt x="351155" y="60706"/>
                                      </a:lnTo>
                                      <a:lnTo>
                                        <a:pt x="372745" y="117094"/>
                                      </a:lnTo>
                                      <a:lnTo>
                                        <a:pt x="364871" y="178054"/>
                                      </a:lnTo>
                                      <a:lnTo>
                                        <a:pt x="329819" y="225298"/>
                                      </a:lnTo>
                                      <a:lnTo>
                                        <a:pt x="282575" y="251206"/>
                                      </a:lnTo>
                                      <a:lnTo>
                                        <a:pt x="259715" y="267970"/>
                                      </a:lnTo>
                                      <a:lnTo>
                                        <a:pt x="250571" y="289306"/>
                                      </a:lnTo>
                                      <a:lnTo>
                                        <a:pt x="253619" y="339598"/>
                                      </a:lnTo>
                                      <a:lnTo>
                                        <a:pt x="232283" y="394462"/>
                                      </a:lnTo>
                                      <a:lnTo>
                                        <a:pt x="186563" y="437134"/>
                                      </a:lnTo>
                                      <a:lnTo>
                                        <a:pt x="125603" y="450215"/>
                                      </a:lnTo>
                                      <a:lnTo>
                                        <a:pt x="67691" y="431038"/>
                                      </a:lnTo>
                                      <a:lnTo>
                                        <a:pt x="21971" y="389890"/>
                                      </a:lnTo>
                                      <a:lnTo>
                                        <a:pt x="0" y="331978"/>
                                      </a:lnTo>
                                      <a:lnTo>
                                        <a:pt x="8255" y="272542"/>
                                      </a:lnTo>
                                      <a:lnTo>
                                        <a:pt x="41783" y="225298"/>
                                      </a:lnTo>
                                      <a:lnTo>
                                        <a:pt x="90551" y="199390"/>
                                      </a:lnTo>
                                      <a:lnTo>
                                        <a:pt x="113411" y="182626"/>
                                      </a:lnTo>
                                      <a:lnTo>
                                        <a:pt x="122555" y="161290"/>
                                      </a:lnTo>
                                      <a:lnTo>
                                        <a:pt x="119507" y="109474"/>
                                      </a:lnTo>
                                      <a:lnTo>
                                        <a:pt x="140843" y="54610"/>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5" name="Shape 4504"/>
                              <wps:cNvSpPr>
                                <a:spLocks/>
                              </wps:cNvSpPr>
                              <wps:spPr bwMode="auto">
                                <a:xfrm>
                                  <a:off x="727" y="890"/>
                                  <a:ext cx="3731" cy="4687"/>
                                </a:xfrm>
                                <a:custGeom>
                                  <a:avLst/>
                                  <a:gdLst>
                                    <a:gd name="T0" fmla="*/ 136398 w 373126"/>
                                    <a:gd name="T1" fmla="*/ 50164 h 468757"/>
                                    <a:gd name="T2" fmla="*/ 186690 w 373126"/>
                                    <a:gd name="T3" fmla="*/ 10540 h 468757"/>
                                    <a:gd name="T4" fmla="*/ 249174 w 373126"/>
                                    <a:gd name="T5" fmla="*/ 0 h 468757"/>
                                    <a:gd name="T6" fmla="*/ 308610 w 373126"/>
                                    <a:gd name="T7" fmla="*/ 22733 h 468757"/>
                                    <a:gd name="T8" fmla="*/ 351282 w 373126"/>
                                    <a:gd name="T9" fmla="*/ 68452 h 468757"/>
                                    <a:gd name="T10" fmla="*/ 373126 w 373126"/>
                                    <a:gd name="T11" fmla="*/ 126364 h 468757"/>
                                    <a:gd name="T12" fmla="*/ 368046 w 373126"/>
                                    <a:gd name="T13" fmla="*/ 185800 h 468757"/>
                                    <a:gd name="T14" fmla="*/ 339090 w 373126"/>
                                    <a:gd name="T15" fmla="*/ 234569 h 468757"/>
                                    <a:gd name="T16" fmla="*/ 291846 w 373126"/>
                                    <a:gd name="T17" fmla="*/ 262000 h 468757"/>
                                    <a:gd name="T18" fmla="*/ 261366 w 373126"/>
                                    <a:gd name="T19" fmla="*/ 277240 h 468757"/>
                                    <a:gd name="T20" fmla="*/ 259842 w 373126"/>
                                    <a:gd name="T21" fmla="*/ 307721 h 468757"/>
                                    <a:gd name="T22" fmla="*/ 261366 w 373126"/>
                                    <a:gd name="T23" fmla="*/ 364109 h 468757"/>
                                    <a:gd name="T24" fmla="*/ 235458 w 373126"/>
                                    <a:gd name="T25" fmla="*/ 418973 h 468757"/>
                                    <a:gd name="T26" fmla="*/ 186690 w 373126"/>
                                    <a:gd name="T27" fmla="*/ 458597 h 468757"/>
                                    <a:gd name="T28" fmla="*/ 124206 w 373126"/>
                                    <a:gd name="T29" fmla="*/ 468757 h 468757"/>
                                    <a:gd name="T30" fmla="*/ 64770 w 373126"/>
                                    <a:gd name="T31" fmla="*/ 446405 h 468757"/>
                                    <a:gd name="T32" fmla="*/ 20574 w 373126"/>
                                    <a:gd name="T33" fmla="*/ 399161 h 468757"/>
                                    <a:gd name="T34" fmla="*/ 0 w 373126"/>
                                    <a:gd name="T35" fmla="*/ 342773 h 468757"/>
                                    <a:gd name="T36" fmla="*/ 3810 w 373126"/>
                                    <a:gd name="T37" fmla="*/ 283337 h 468757"/>
                                    <a:gd name="T38" fmla="*/ 34290 w 373126"/>
                                    <a:gd name="T39" fmla="*/ 234569 h 468757"/>
                                    <a:gd name="T40" fmla="*/ 81534 w 373126"/>
                                    <a:gd name="T41" fmla="*/ 205612 h 468757"/>
                                    <a:gd name="T42" fmla="*/ 112014 w 373126"/>
                                    <a:gd name="T43" fmla="*/ 191897 h 468757"/>
                                    <a:gd name="T44" fmla="*/ 113538 w 373126"/>
                                    <a:gd name="T45" fmla="*/ 161417 h 468757"/>
                                    <a:gd name="T46" fmla="*/ 112014 w 373126"/>
                                    <a:gd name="T47" fmla="*/ 105028 h 468757"/>
                                    <a:gd name="T48" fmla="*/ 136398 w 373126"/>
                                    <a:gd name="T49" fmla="*/ 50164 h 468757"/>
                                    <a:gd name="T50" fmla="*/ 0 w 373126"/>
                                    <a:gd name="T51" fmla="*/ 0 h 468757"/>
                                    <a:gd name="T52" fmla="*/ 373126 w 373126"/>
                                    <a:gd name="T53" fmla="*/ 468757 h 468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73126" h="468757">
                                      <a:moveTo>
                                        <a:pt x="136398" y="50164"/>
                                      </a:moveTo>
                                      <a:lnTo>
                                        <a:pt x="186690" y="10540"/>
                                      </a:lnTo>
                                      <a:lnTo>
                                        <a:pt x="249174" y="0"/>
                                      </a:lnTo>
                                      <a:lnTo>
                                        <a:pt x="308610" y="22733"/>
                                      </a:lnTo>
                                      <a:lnTo>
                                        <a:pt x="351282" y="68452"/>
                                      </a:lnTo>
                                      <a:lnTo>
                                        <a:pt x="373126" y="126364"/>
                                      </a:lnTo>
                                      <a:lnTo>
                                        <a:pt x="368046" y="185800"/>
                                      </a:lnTo>
                                      <a:lnTo>
                                        <a:pt x="339090" y="234569"/>
                                      </a:lnTo>
                                      <a:lnTo>
                                        <a:pt x="291846" y="262000"/>
                                      </a:lnTo>
                                      <a:lnTo>
                                        <a:pt x="261366" y="277240"/>
                                      </a:lnTo>
                                      <a:lnTo>
                                        <a:pt x="259842" y="307721"/>
                                      </a:lnTo>
                                      <a:lnTo>
                                        <a:pt x="261366" y="364109"/>
                                      </a:lnTo>
                                      <a:lnTo>
                                        <a:pt x="235458" y="418973"/>
                                      </a:lnTo>
                                      <a:lnTo>
                                        <a:pt x="186690" y="458597"/>
                                      </a:lnTo>
                                      <a:lnTo>
                                        <a:pt x="124206" y="468757"/>
                                      </a:lnTo>
                                      <a:lnTo>
                                        <a:pt x="64770" y="446405"/>
                                      </a:lnTo>
                                      <a:lnTo>
                                        <a:pt x="20574" y="399161"/>
                                      </a:lnTo>
                                      <a:lnTo>
                                        <a:pt x="0" y="342773"/>
                                      </a:lnTo>
                                      <a:lnTo>
                                        <a:pt x="3810" y="283337"/>
                                      </a:lnTo>
                                      <a:lnTo>
                                        <a:pt x="34290" y="234569"/>
                                      </a:lnTo>
                                      <a:lnTo>
                                        <a:pt x="81534" y="205612"/>
                                      </a:lnTo>
                                      <a:lnTo>
                                        <a:pt x="112014" y="191897"/>
                                      </a:lnTo>
                                      <a:lnTo>
                                        <a:pt x="113538" y="161417"/>
                                      </a:lnTo>
                                      <a:lnTo>
                                        <a:pt x="112014" y="105028"/>
                                      </a:lnTo>
                                      <a:lnTo>
                                        <a:pt x="136398" y="50164"/>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6" name="Shape 4505"/>
                              <wps:cNvSpPr>
                                <a:spLocks/>
                              </wps:cNvSpPr>
                              <wps:spPr bwMode="auto">
                                <a:xfrm>
                                  <a:off x="554" y="1776"/>
                                  <a:ext cx="4076" cy="2915"/>
                                </a:xfrm>
                                <a:custGeom>
                                  <a:avLst/>
                                  <a:gdLst>
                                    <a:gd name="T0" fmla="*/ 164338 w 407543"/>
                                    <a:gd name="T1" fmla="*/ 0 h 291465"/>
                                    <a:gd name="T2" fmla="*/ 203962 w 407543"/>
                                    <a:gd name="T3" fmla="*/ 1143 h 291465"/>
                                    <a:gd name="T4" fmla="*/ 237490 w 407543"/>
                                    <a:gd name="T5" fmla="*/ 22479 h 291465"/>
                                    <a:gd name="T6" fmla="*/ 274066 w 407543"/>
                                    <a:gd name="T7" fmla="*/ 24003 h 291465"/>
                                    <a:gd name="T8" fmla="*/ 310642 w 407543"/>
                                    <a:gd name="T9" fmla="*/ 39243 h 291465"/>
                                    <a:gd name="T10" fmla="*/ 351790 w 407543"/>
                                    <a:gd name="T11" fmla="*/ 60579 h 291465"/>
                                    <a:gd name="T12" fmla="*/ 388366 w 407543"/>
                                    <a:gd name="T13" fmla="*/ 95631 h 291465"/>
                                    <a:gd name="T14" fmla="*/ 407543 w 407543"/>
                                    <a:gd name="T15" fmla="*/ 145923 h 291465"/>
                                    <a:gd name="T16" fmla="*/ 402082 w 407543"/>
                                    <a:gd name="T17" fmla="*/ 199263 h 291465"/>
                                    <a:gd name="T18" fmla="*/ 371602 w 407543"/>
                                    <a:gd name="T19" fmla="*/ 241935 h 291465"/>
                                    <a:gd name="T20" fmla="*/ 324358 w 407543"/>
                                    <a:gd name="T21" fmla="*/ 266319 h 291465"/>
                                    <a:gd name="T22" fmla="*/ 281686 w 407543"/>
                                    <a:gd name="T23" fmla="*/ 281559 h 291465"/>
                                    <a:gd name="T24" fmla="*/ 243586 w 407543"/>
                                    <a:gd name="T25" fmla="*/ 291465 h 291465"/>
                                    <a:gd name="T26" fmla="*/ 203962 w 407543"/>
                                    <a:gd name="T27" fmla="*/ 290703 h 291465"/>
                                    <a:gd name="T28" fmla="*/ 170434 w 407543"/>
                                    <a:gd name="T29" fmla="*/ 269367 h 291465"/>
                                    <a:gd name="T30" fmla="*/ 133858 w 407543"/>
                                    <a:gd name="T31" fmla="*/ 266319 h 291465"/>
                                    <a:gd name="T32" fmla="*/ 97282 w 407543"/>
                                    <a:gd name="T33" fmla="*/ 252603 h 291465"/>
                                    <a:gd name="T34" fmla="*/ 56134 w 407543"/>
                                    <a:gd name="T35" fmla="*/ 231267 h 291465"/>
                                    <a:gd name="T36" fmla="*/ 19558 w 407543"/>
                                    <a:gd name="T37" fmla="*/ 194691 h 291465"/>
                                    <a:gd name="T38" fmla="*/ 0 w 407543"/>
                                    <a:gd name="T39" fmla="*/ 145923 h 291465"/>
                                    <a:gd name="T40" fmla="*/ 5842 w 407543"/>
                                    <a:gd name="T41" fmla="*/ 92583 h 291465"/>
                                    <a:gd name="T42" fmla="*/ 36322 w 407543"/>
                                    <a:gd name="T43" fmla="*/ 48387 h 291465"/>
                                    <a:gd name="T44" fmla="*/ 82042 w 407543"/>
                                    <a:gd name="T45" fmla="*/ 24003 h 291465"/>
                                    <a:gd name="T46" fmla="*/ 124714 w 407543"/>
                                    <a:gd name="T47" fmla="*/ 10287 h 291465"/>
                                    <a:gd name="T48" fmla="*/ 164338 w 407543"/>
                                    <a:gd name="T49" fmla="*/ 0 h 291465"/>
                                    <a:gd name="T50" fmla="*/ 0 w 407543"/>
                                    <a:gd name="T51" fmla="*/ 0 h 291465"/>
                                    <a:gd name="T52" fmla="*/ 407543 w 407543"/>
                                    <a:gd name="T53" fmla="*/ 291465 h 291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7543" h="291465">
                                      <a:moveTo>
                                        <a:pt x="164338" y="0"/>
                                      </a:moveTo>
                                      <a:lnTo>
                                        <a:pt x="203962" y="1143"/>
                                      </a:lnTo>
                                      <a:lnTo>
                                        <a:pt x="237490" y="22479"/>
                                      </a:lnTo>
                                      <a:lnTo>
                                        <a:pt x="274066" y="24003"/>
                                      </a:lnTo>
                                      <a:lnTo>
                                        <a:pt x="310642" y="39243"/>
                                      </a:lnTo>
                                      <a:lnTo>
                                        <a:pt x="351790" y="60579"/>
                                      </a:lnTo>
                                      <a:lnTo>
                                        <a:pt x="388366" y="95631"/>
                                      </a:lnTo>
                                      <a:lnTo>
                                        <a:pt x="407543" y="145923"/>
                                      </a:lnTo>
                                      <a:lnTo>
                                        <a:pt x="402082" y="199263"/>
                                      </a:lnTo>
                                      <a:lnTo>
                                        <a:pt x="371602" y="241935"/>
                                      </a:lnTo>
                                      <a:lnTo>
                                        <a:pt x="324358" y="266319"/>
                                      </a:lnTo>
                                      <a:lnTo>
                                        <a:pt x="281686" y="281559"/>
                                      </a:lnTo>
                                      <a:lnTo>
                                        <a:pt x="243586" y="291465"/>
                                      </a:lnTo>
                                      <a:lnTo>
                                        <a:pt x="203962" y="290703"/>
                                      </a:lnTo>
                                      <a:lnTo>
                                        <a:pt x="170434" y="269367"/>
                                      </a:lnTo>
                                      <a:lnTo>
                                        <a:pt x="133858" y="266319"/>
                                      </a:lnTo>
                                      <a:lnTo>
                                        <a:pt x="97282" y="252603"/>
                                      </a:lnTo>
                                      <a:lnTo>
                                        <a:pt x="56134" y="231267"/>
                                      </a:lnTo>
                                      <a:lnTo>
                                        <a:pt x="19558" y="194691"/>
                                      </a:lnTo>
                                      <a:lnTo>
                                        <a:pt x="0" y="145923"/>
                                      </a:lnTo>
                                      <a:lnTo>
                                        <a:pt x="5842" y="92583"/>
                                      </a:lnTo>
                                      <a:lnTo>
                                        <a:pt x="36322" y="48387"/>
                                      </a:lnTo>
                                      <a:lnTo>
                                        <a:pt x="82042" y="24003"/>
                                      </a:lnTo>
                                      <a:lnTo>
                                        <a:pt x="124714" y="10287"/>
                                      </a:lnTo>
                                      <a:lnTo>
                                        <a:pt x="164338" y="0"/>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7" name="Shape 4506"/>
                              <wps:cNvSpPr>
                                <a:spLocks/>
                              </wps:cNvSpPr>
                              <wps:spPr bwMode="auto">
                                <a:xfrm>
                                  <a:off x="749" y="1803"/>
                                  <a:ext cx="3687" cy="2861"/>
                                </a:xfrm>
                                <a:custGeom>
                                  <a:avLst/>
                                  <a:gdLst>
                                    <a:gd name="T0" fmla="*/ 149479 w 368681"/>
                                    <a:gd name="T1" fmla="*/ 13716 h 286131"/>
                                    <a:gd name="T2" fmla="*/ 184531 w 368681"/>
                                    <a:gd name="T3" fmla="*/ 21337 h 286131"/>
                                    <a:gd name="T4" fmla="*/ 211963 w 368681"/>
                                    <a:gd name="T5" fmla="*/ 38100 h 286131"/>
                                    <a:gd name="T6" fmla="*/ 237871 w 368681"/>
                                    <a:gd name="T7" fmla="*/ 50292 h 286131"/>
                                    <a:gd name="T8" fmla="*/ 277495 w 368681"/>
                                    <a:gd name="T9" fmla="*/ 50292 h 286131"/>
                                    <a:gd name="T10" fmla="*/ 321691 w 368681"/>
                                    <a:gd name="T11" fmla="*/ 64008 h 286131"/>
                                    <a:gd name="T12" fmla="*/ 355219 w 368681"/>
                                    <a:gd name="T13" fmla="*/ 97537 h 286131"/>
                                    <a:gd name="T14" fmla="*/ 368681 w 368681"/>
                                    <a:gd name="T15" fmla="*/ 143256 h 286131"/>
                                    <a:gd name="T16" fmla="*/ 361315 w 368681"/>
                                    <a:gd name="T17" fmla="*/ 190500 h 286131"/>
                                    <a:gd name="T18" fmla="*/ 333883 w 368681"/>
                                    <a:gd name="T19" fmla="*/ 228600 h 286131"/>
                                    <a:gd name="T20" fmla="*/ 291211 w 368681"/>
                                    <a:gd name="T21" fmla="*/ 249937 h 286131"/>
                                    <a:gd name="T22" fmla="*/ 266827 w 368681"/>
                                    <a:gd name="T23" fmla="*/ 286131 h 286131"/>
                                    <a:gd name="T24" fmla="*/ 219583 w 368681"/>
                                    <a:gd name="T25" fmla="*/ 271273 h 286131"/>
                                    <a:gd name="T26" fmla="*/ 184531 w 368681"/>
                                    <a:gd name="T27" fmla="*/ 263652 h 286131"/>
                                    <a:gd name="T28" fmla="*/ 155575 w 368681"/>
                                    <a:gd name="T29" fmla="*/ 248413 h 286131"/>
                                    <a:gd name="T30" fmla="*/ 131191 w 368681"/>
                                    <a:gd name="T31" fmla="*/ 234697 h 286131"/>
                                    <a:gd name="T32" fmla="*/ 91567 w 368681"/>
                                    <a:gd name="T33" fmla="*/ 236220 h 286131"/>
                                    <a:gd name="T34" fmla="*/ 47371 w 368681"/>
                                    <a:gd name="T35" fmla="*/ 222504 h 286131"/>
                                    <a:gd name="T36" fmla="*/ 13843 w 368681"/>
                                    <a:gd name="T37" fmla="*/ 188976 h 286131"/>
                                    <a:gd name="T38" fmla="*/ 0 w 368681"/>
                                    <a:gd name="T39" fmla="*/ 143256 h 286131"/>
                                    <a:gd name="T40" fmla="*/ 6223 w 368681"/>
                                    <a:gd name="T41" fmla="*/ 96013 h 286131"/>
                                    <a:gd name="T42" fmla="*/ 35179 w 368681"/>
                                    <a:gd name="T43" fmla="*/ 56388 h 286131"/>
                                    <a:gd name="T44" fmla="*/ 77851 w 368681"/>
                                    <a:gd name="T45" fmla="*/ 36576 h 286131"/>
                                    <a:gd name="T46" fmla="*/ 102235 w 368681"/>
                                    <a:gd name="T47" fmla="*/ 0 h 286131"/>
                                    <a:gd name="T48" fmla="*/ 149479 w 368681"/>
                                    <a:gd name="T49" fmla="*/ 13716 h 286131"/>
                                    <a:gd name="T50" fmla="*/ 0 w 368681"/>
                                    <a:gd name="T51" fmla="*/ 0 h 286131"/>
                                    <a:gd name="T52" fmla="*/ 368681 w 368681"/>
                                    <a:gd name="T53" fmla="*/ 286131 h 286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68681" h="286131">
                                      <a:moveTo>
                                        <a:pt x="149479" y="13716"/>
                                      </a:moveTo>
                                      <a:lnTo>
                                        <a:pt x="184531" y="21337"/>
                                      </a:lnTo>
                                      <a:lnTo>
                                        <a:pt x="211963" y="38100"/>
                                      </a:lnTo>
                                      <a:lnTo>
                                        <a:pt x="237871" y="50292"/>
                                      </a:lnTo>
                                      <a:lnTo>
                                        <a:pt x="277495" y="50292"/>
                                      </a:lnTo>
                                      <a:lnTo>
                                        <a:pt x="321691" y="64008"/>
                                      </a:lnTo>
                                      <a:lnTo>
                                        <a:pt x="355219" y="97537"/>
                                      </a:lnTo>
                                      <a:lnTo>
                                        <a:pt x="368681" y="143256"/>
                                      </a:lnTo>
                                      <a:lnTo>
                                        <a:pt x="361315" y="190500"/>
                                      </a:lnTo>
                                      <a:lnTo>
                                        <a:pt x="333883" y="228600"/>
                                      </a:lnTo>
                                      <a:lnTo>
                                        <a:pt x="291211" y="249937"/>
                                      </a:lnTo>
                                      <a:lnTo>
                                        <a:pt x="266827" y="286131"/>
                                      </a:lnTo>
                                      <a:lnTo>
                                        <a:pt x="219583" y="271273"/>
                                      </a:lnTo>
                                      <a:lnTo>
                                        <a:pt x="184531" y="263652"/>
                                      </a:lnTo>
                                      <a:lnTo>
                                        <a:pt x="155575" y="248413"/>
                                      </a:lnTo>
                                      <a:lnTo>
                                        <a:pt x="131191" y="234697"/>
                                      </a:lnTo>
                                      <a:lnTo>
                                        <a:pt x="91567" y="236220"/>
                                      </a:lnTo>
                                      <a:lnTo>
                                        <a:pt x="47371" y="222504"/>
                                      </a:lnTo>
                                      <a:lnTo>
                                        <a:pt x="13843" y="188976"/>
                                      </a:lnTo>
                                      <a:lnTo>
                                        <a:pt x="0" y="143256"/>
                                      </a:lnTo>
                                      <a:lnTo>
                                        <a:pt x="6223" y="96013"/>
                                      </a:lnTo>
                                      <a:lnTo>
                                        <a:pt x="35179" y="56388"/>
                                      </a:lnTo>
                                      <a:lnTo>
                                        <a:pt x="77851" y="36576"/>
                                      </a:lnTo>
                                      <a:lnTo>
                                        <a:pt x="102235" y="0"/>
                                      </a:lnTo>
                                      <a:lnTo>
                                        <a:pt x="149479" y="13716"/>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8" name="Shape 4507"/>
                              <wps:cNvSpPr>
                                <a:spLocks/>
                              </wps:cNvSpPr>
                              <wps:spPr bwMode="auto">
                                <a:xfrm>
                                  <a:off x="457" y="1711"/>
                                  <a:ext cx="4272" cy="3045"/>
                                </a:xfrm>
                                <a:custGeom>
                                  <a:avLst/>
                                  <a:gdLst>
                                    <a:gd name="T0" fmla="*/ 172593 w 427228"/>
                                    <a:gd name="T1" fmla="*/ 0 h 304419"/>
                                    <a:gd name="T2" fmla="*/ 213741 w 427228"/>
                                    <a:gd name="T3" fmla="*/ 7620 h 304419"/>
                                    <a:gd name="T4" fmla="*/ 245745 w 427228"/>
                                    <a:gd name="T5" fmla="*/ 32004 h 304419"/>
                                    <a:gd name="T6" fmla="*/ 276225 w 427228"/>
                                    <a:gd name="T7" fmla="*/ 44196 h 304419"/>
                                    <a:gd name="T8" fmla="*/ 326517 w 427228"/>
                                    <a:gd name="T9" fmla="*/ 39624 h 304419"/>
                                    <a:gd name="T10" fmla="*/ 376809 w 427228"/>
                                    <a:gd name="T11" fmla="*/ 57912 h 304419"/>
                                    <a:gd name="T12" fmla="*/ 413385 w 427228"/>
                                    <a:gd name="T13" fmla="*/ 99060 h 304419"/>
                                    <a:gd name="T14" fmla="*/ 427228 w 427228"/>
                                    <a:gd name="T15" fmla="*/ 152400 h 304419"/>
                                    <a:gd name="T16" fmla="*/ 424053 w 427228"/>
                                    <a:gd name="T17" fmla="*/ 208788 h 304419"/>
                                    <a:gd name="T18" fmla="*/ 393573 w 427228"/>
                                    <a:gd name="T19" fmla="*/ 256032 h 304419"/>
                                    <a:gd name="T20" fmla="*/ 344805 w 427228"/>
                                    <a:gd name="T21" fmla="*/ 283464 h 304419"/>
                                    <a:gd name="T22" fmla="*/ 296037 w 427228"/>
                                    <a:gd name="T23" fmla="*/ 294132 h 304419"/>
                                    <a:gd name="T24" fmla="*/ 254889 w 427228"/>
                                    <a:gd name="T25" fmla="*/ 304419 h 304419"/>
                                    <a:gd name="T26" fmla="*/ 213741 w 427228"/>
                                    <a:gd name="T27" fmla="*/ 297180 h 304419"/>
                                    <a:gd name="T28" fmla="*/ 181737 w 427228"/>
                                    <a:gd name="T29" fmla="*/ 272796 h 304419"/>
                                    <a:gd name="T30" fmla="*/ 151257 w 427228"/>
                                    <a:gd name="T31" fmla="*/ 260604 h 304419"/>
                                    <a:gd name="T32" fmla="*/ 100965 w 427228"/>
                                    <a:gd name="T33" fmla="*/ 265176 h 304419"/>
                                    <a:gd name="T34" fmla="*/ 49149 w 427228"/>
                                    <a:gd name="T35" fmla="*/ 246888 h 304419"/>
                                    <a:gd name="T36" fmla="*/ 14097 w 427228"/>
                                    <a:gd name="T37" fmla="*/ 205740 h 304419"/>
                                    <a:gd name="T38" fmla="*/ 0 w 427228"/>
                                    <a:gd name="T39" fmla="*/ 152400 h 304419"/>
                                    <a:gd name="T40" fmla="*/ 3429 w 427228"/>
                                    <a:gd name="T41" fmla="*/ 96012 h 304419"/>
                                    <a:gd name="T42" fmla="*/ 33909 w 427228"/>
                                    <a:gd name="T43" fmla="*/ 48768 h 304419"/>
                                    <a:gd name="T44" fmla="*/ 82677 w 427228"/>
                                    <a:gd name="T45" fmla="*/ 21336 h 304419"/>
                                    <a:gd name="T46" fmla="*/ 131445 w 427228"/>
                                    <a:gd name="T47" fmla="*/ 9144 h 304419"/>
                                    <a:gd name="T48" fmla="*/ 172593 w 427228"/>
                                    <a:gd name="T49" fmla="*/ 0 h 304419"/>
                                    <a:gd name="T50" fmla="*/ 0 w 427228"/>
                                    <a:gd name="T51" fmla="*/ 0 h 304419"/>
                                    <a:gd name="T52" fmla="*/ 427228 w 427228"/>
                                    <a:gd name="T53" fmla="*/ 304419 h 304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27228" h="304419">
                                      <a:moveTo>
                                        <a:pt x="172593" y="0"/>
                                      </a:moveTo>
                                      <a:lnTo>
                                        <a:pt x="213741" y="7620"/>
                                      </a:lnTo>
                                      <a:lnTo>
                                        <a:pt x="245745" y="32004"/>
                                      </a:lnTo>
                                      <a:lnTo>
                                        <a:pt x="276225" y="44196"/>
                                      </a:lnTo>
                                      <a:lnTo>
                                        <a:pt x="326517" y="39624"/>
                                      </a:lnTo>
                                      <a:lnTo>
                                        <a:pt x="376809" y="57912"/>
                                      </a:lnTo>
                                      <a:lnTo>
                                        <a:pt x="413385" y="99060"/>
                                      </a:lnTo>
                                      <a:lnTo>
                                        <a:pt x="427228" y="152400"/>
                                      </a:lnTo>
                                      <a:lnTo>
                                        <a:pt x="424053" y="208788"/>
                                      </a:lnTo>
                                      <a:lnTo>
                                        <a:pt x="393573" y="256032"/>
                                      </a:lnTo>
                                      <a:lnTo>
                                        <a:pt x="344805" y="283464"/>
                                      </a:lnTo>
                                      <a:lnTo>
                                        <a:pt x="296037" y="294132"/>
                                      </a:lnTo>
                                      <a:lnTo>
                                        <a:pt x="254889" y="304419"/>
                                      </a:lnTo>
                                      <a:lnTo>
                                        <a:pt x="213741" y="297180"/>
                                      </a:lnTo>
                                      <a:lnTo>
                                        <a:pt x="181737" y="272796"/>
                                      </a:lnTo>
                                      <a:lnTo>
                                        <a:pt x="151257" y="260604"/>
                                      </a:lnTo>
                                      <a:lnTo>
                                        <a:pt x="100965" y="265176"/>
                                      </a:lnTo>
                                      <a:lnTo>
                                        <a:pt x="49149" y="246888"/>
                                      </a:lnTo>
                                      <a:lnTo>
                                        <a:pt x="14097" y="205740"/>
                                      </a:lnTo>
                                      <a:lnTo>
                                        <a:pt x="0" y="152400"/>
                                      </a:lnTo>
                                      <a:lnTo>
                                        <a:pt x="3429" y="96012"/>
                                      </a:lnTo>
                                      <a:lnTo>
                                        <a:pt x="33909" y="48768"/>
                                      </a:lnTo>
                                      <a:lnTo>
                                        <a:pt x="82677" y="21336"/>
                                      </a:lnTo>
                                      <a:lnTo>
                                        <a:pt x="131445" y="9144"/>
                                      </a:lnTo>
                                      <a:lnTo>
                                        <a:pt x="172593" y="0"/>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9" name="Shape 4513"/>
                              <wps:cNvSpPr>
                                <a:spLocks/>
                              </wps:cNvSpPr>
                              <wps:spPr bwMode="auto">
                                <a:xfrm>
                                  <a:off x="1762" y="2795"/>
                                  <a:ext cx="292" cy="719"/>
                                </a:xfrm>
                                <a:custGeom>
                                  <a:avLst/>
                                  <a:gdLst>
                                    <a:gd name="T0" fmla="*/ 29169 w 29169"/>
                                    <a:gd name="T1" fmla="*/ 0 h 71898"/>
                                    <a:gd name="T2" fmla="*/ 29169 w 29169"/>
                                    <a:gd name="T3" fmla="*/ 9096 h 71898"/>
                                    <a:gd name="T4" fmla="*/ 25654 w 29169"/>
                                    <a:gd name="T5" fmla="*/ 11192 h 71898"/>
                                    <a:gd name="T6" fmla="*/ 20066 w 29169"/>
                                    <a:gd name="T7" fmla="*/ 18812 h 71898"/>
                                    <a:gd name="T8" fmla="*/ 15367 w 29169"/>
                                    <a:gd name="T9" fmla="*/ 29099 h 71898"/>
                                    <a:gd name="T10" fmla="*/ 10922 w 29169"/>
                                    <a:gd name="T11" fmla="*/ 42180 h 71898"/>
                                    <a:gd name="T12" fmla="*/ 9906 w 29169"/>
                                    <a:gd name="T13" fmla="*/ 51705 h 71898"/>
                                    <a:gd name="T14" fmla="*/ 12319 w 29169"/>
                                    <a:gd name="T15" fmla="*/ 58309 h 71898"/>
                                    <a:gd name="T16" fmla="*/ 18034 w 29169"/>
                                    <a:gd name="T17" fmla="*/ 62373 h 71898"/>
                                    <a:gd name="T18" fmla="*/ 23495 w 29169"/>
                                    <a:gd name="T19" fmla="*/ 63389 h 71898"/>
                                    <a:gd name="T20" fmla="*/ 28321 w 29169"/>
                                    <a:gd name="T21" fmla="*/ 62246 h 71898"/>
                                    <a:gd name="T22" fmla="*/ 29169 w 29169"/>
                                    <a:gd name="T23" fmla="*/ 61647 h 71898"/>
                                    <a:gd name="T24" fmla="*/ 29169 w 29169"/>
                                    <a:gd name="T25" fmla="*/ 70453 h 71898"/>
                                    <a:gd name="T26" fmla="*/ 26797 w 29169"/>
                                    <a:gd name="T27" fmla="*/ 71390 h 71898"/>
                                    <a:gd name="T28" fmla="*/ 14605 w 29169"/>
                                    <a:gd name="T29" fmla="*/ 69358 h 71898"/>
                                    <a:gd name="T30" fmla="*/ 4826 w 29169"/>
                                    <a:gd name="T31" fmla="*/ 62881 h 71898"/>
                                    <a:gd name="T32" fmla="*/ 508 w 29169"/>
                                    <a:gd name="T33" fmla="*/ 53356 h 71898"/>
                                    <a:gd name="T34" fmla="*/ 1143 w 29169"/>
                                    <a:gd name="T35" fmla="*/ 41164 h 71898"/>
                                    <a:gd name="T36" fmla="*/ 5969 w 29169"/>
                                    <a:gd name="T37" fmla="*/ 26051 h 71898"/>
                                    <a:gd name="T38" fmla="*/ 12827 w 29169"/>
                                    <a:gd name="T39" fmla="*/ 12462 h 71898"/>
                                    <a:gd name="T40" fmla="*/ 21336 w 29169"/>
                                    <a:gd name="T41" fmla="*/ 3191 h 71898"/>
                                    <a:gd name="T42" fmla="*/ 29169 w 29169"/>
                                    <a:gd name="T43" fmla="*/ 0 h 71898"/>
                                    <a:gd name="T44" fmla="*/ 0 w 29169"/>
                                    <a:gd name="T45" fmla="*/ 0 h 71898"/>
                                    <a:gd name="T46" fmla="*/ 29169 w 29169"/>
                                    <a:gd name="T47" fmla="*/ 71898 h 7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898">
                                      <a:moveTo>
                                        <a:pt x="29169" y="0"/>
                                      </a:moveTo>
                                      <a:lnTo>
                                        <a:pt x="29169" y="9096"/>
                                      </a:lnTo>
                                      <a:lnTo>
                                        <a:pt x="25654" y="11192"/>
                                      </a:lnTo>
                                      <a:cubicBezTo>
                                        <a:pt x="23622" y="13224"/>
                                        <a:pt x="21844" y="15764"/>
                                        <a:pt x="20066" y="18812"/>
                                      </a:cubicBezTo>
                                      <a:cubicBezTo>
                                        <a:pt x="18415" y="21987"/>
                                        <a:pt x="16891" y="25416"/>
                                        <a:pt x="15367" y="29099"/>
                                      </a:cubicBezTo>
                                      <a:cubicBezTo>
                                        <a:pt x="13335" y="34052"/>
                                        <a:pt x="11811" y="38497"/>
                                        <a:pt x="10922" y="42180"/>
                                      </a:cubicBezTo>
                                      <a:cubicBezTo>
                                        <a:pt x="10033" y="45863"/>
                                        <a:pt x="9779" y="49038"/>
                                        <a:pt x="9906" y="51705"/>
                                      </a:cubicBezTo>
                                      <a:cubicBezTo>
                                        <a:pt x="10160" y="54372"/>
                                        <a:pt x="10922" y="56531"/>
                                        <a:pt x="12319" y="58309"/>
                                      </a:cubicBezTo>
                                      <a:cubicBezTo>
                                        <a:pt x="13589" y="59960"/>
                                        <a:pt x="15494" y="61357"/>
                                        <a:pt x="18034" y="62373"/>
                                      </a:cubicBezTo>
                                      <a:cubicBezTo>
                                        <a:pt x="19939" y="63135"/>
                                        <a:pt x="21844" y="63516"/>
                                        <a:pt x="23495" y="63389"/>
                                      </a:cubicBezTo>
                                      <a:cubicBezTo>
                                        <a:pt x="25273" y="63389"/>
                                        <a:pt x="26797" y="63008"/>
                                        <a:pt x="28321" y="62246"/>
                                      </a:cubicBezTo>
                                      <a:lnTo>
                                        <a:pt x="29169" y="61647"/>
                                      </a:lnTo>
                                      <a:lnTo>
                                        <a:pt x="29169" y="70453"/>
                                      </a:lnTo>
                                      <a:lnTo>
                                        <a:pt x="26797" y="71390"/>
                                      </a:lnTo>
                                      <a:cubicBezTo>
                                        <a:pt x="23114" y="71898"/>
                                        <a:pt x="19050" y="71263"/>
                                        <a:pt x="14605" y="69358"/>
                                      </a:cubicBezTo>
                                      <a:cubicBezTo>
                                        <a:pt x="10414" y="67707"/>
                                        <a:pt x="7112" y="65548"/>
                                        <a:pt x="4826" y="62881"/>
                                      </a:cubicBezTo>
                                      <a:cubicBezTo>
                                        <a:pt x="2540" y="60214"/>
                                        <a:pt x="1143" y="57039"/>
                                        <a:pt x="508" y="53356"/>
                                      </a:cubicBezTo>
                                      <a:cubicBezTo>
                                        <a:pt x="0" y="49800"/>
                                        <a:pt x="127" y="45736"/>
                                        <a:pt x="1143" y="41164"/>
                                      </a:cubicBezTo>
                                      <a:cubicBezTo>
                                        <a:pt x="2159" y="36592"/>
                                        <a:pt x="3683" y="31512"/>
                                        <a:pt x="5969" y="26051"/>
                                      </a:cubicBezTo>
                                      <a:cubicBezTo>
                                        <a:pt x="8001" y="20971"/>
                                        <a:pt x="10287" y="16399"/>
                                        <a:pt x="12827" y="12462"/>
                                      </a:cubicBezTo>
                                      <a:cubicBezTo>
                                        <a:pt x="15494" y="8525"/>
                                        <a:pt x="18288" y="5477"/>
                                        <a:pt x="21336" y="3191"/>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810" name="Shape 4514"/>
                              <wps:cNvSpPr>
                                <a:spLocks/>
                              </wps:cNvSpPr>
                              <wps:spPr bwMode="auto">
                                <a:xfrm>
                                  <a:off x="2054" y="2781"/>
                                  <a:ext cx="292" cy="718"/>
                                </a:xfrm>
                                <a:custGeom>
                                  <a:avLst/>
                                  <a:gdLst>
                                    <a:gd name="T0" fmla="*/ 2454 w 29251"/>
                                    <a:gd name="T1" fmla="*/ 381 h 71834"/>
                                    <a:gd name="T2" fmla="*/ 14646 w 29251"/>
                                    <a:gd name="T3" fmla="*/ 2413 h 71834"/>
                                    <a:gd name="T4" fmla="*/ 24425 w 29251"/>
                                    <a:gd name="T5" fmla="*/ 9017 h 71834"/>
                                    <a:gd name="T6" fmla="*/ 28616 w 29251"/>
                                    <a:gd name="T7" fmla="*/ 18415 h 71834"/>
                                    <a:gd name="T8" fmla="*/ 28108 w 29251"/>
                                    <a:gd name="T9" fmla="*/ 30735 h 71834"/>
                                    <a:gd name="T10" fmla="*/ 23282 w 29251"/>
                                    <a:gd name="T11" fmla="*/ 45848 h 71834"/>
                                    <a:gd name="T12" fmla="*/ 16297 w 29251"/>
                                    <a:gd name="T13" fmla="*/ 59436 h 71834"/>
                                    <a:gd name="T14" fmla="*/ 7915 w 29251"/>
                                    <a:gd name="T15" fmla="*/ 68707 h 71834"/>
                                    <a:gd name="T16" fmla="*/ 0 w 29251"/>
                                    <a:gd name="T17" fmla="*/ 71834 h 71834"/>
                                    <a:gd name="T18" fmla="*/ 0 w 29251"/>
                                    <a:gd name="T19" fmla="*/ 63029 h 71834"/>
                                    <a:gd name="T20" fmla="*/ 3470 w 29251"/>
                                    <a:gd name="T21" fmla="*/ 60579 h 71834"/>
                                    <a:gd name="T22" fmla="*/ 7280 w 29251"/>
                                    <a:gd name="T23" fmla="*/ 55880 h 71834"/>
                                    <a:gd name="T24" fmla="*/ 10709 w 29251"/>
                                    <a:gd name="T25" fmla="*/ 49785 h 71834"/>
                                    <a:gd name="T26" fmla="*/ 13884 w 29251"/>
                                    <a:gd name="T27" fmla="*/ 42799 h 71834"/>
                                    <a:gd name="T28" fmla="*/ 17186 w 29251"/>
                                    <a:gd name="T29" fmla="*/ 33655 h 71834"/>
                                    <a:gd name="T30" fmla="*/ 18964 w 29251"/>
                                    <a:gd name="T31" fmla="*/ 26162 h 71834"/>
                                    <a:gd name="T32" fmla="*/ 19218 w 29251"/>
                                    <a:gd name="T33" fmla="*/ 20193 h 71834"/>
                                    <a:gd name="T34" fmla="*/ 18075 w 29251"/>
                                    <a:gd name="T35" fmla="*/ 15494 h 71834"/>
                                    <a:gd name="T36" fmla="*/ 15281 w 29251"/>
                                    <a:gd name="T37" fmla="*/ 11938 h 71834"/>
                                    <a:gd name="T38" fmla="*/ 11090 w 29251"/>
                                    <a:gd name="T39" fmla="*/ 9525 h 71834"/>
                                    <a:gd name="T40" fmla="*/ 3089 w 29251"/>
                                    <a:gd name="T41" fmla="*/ 8636 h 71834"/>
                                    <a:gd name="T42" fmla="*/ 0 w 29251"/>
                                    <a:gd name="T43" fmla="*/ 10477 h 71834"/>
                                    <a:gd name="T44" fmla="*/ 0 w 29251"/>
                                    <a:gd name="T45" fmla="*/ 1381 h 71834"/>
                                    <a:gd name="T46" fmla="*/ 2454 w 29251"/>
                                    <a:gd name="T47" fmla="*/ 381 h 71834"/>
                                    <a:gd name="T48" fmla="*/ 0 w 29251"/>
                                    <a:gd name="T49" fmla="*/ 0 h 71834"/>
                                    <a:gd name="T50" fmla="*/ 29251 w 29251"/>
                                    <a:gd name="T51" fmla="*/ 71834 h 7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834">
                                      <a:moveTo>
                                        <a:pt x="2454" y="381"/>
                                      </a:moveTo>
                                      <a:cubicBezTo>
                                        <a:pt x="6137" y="0"/>
                                        <a:pt x="10201" y="635"/>
                                        <a:pt x="14646" y="2413"/>
                                      </a:cubicBezTo>
                                      <a:cubicBezTo>
                                        <a:pt x="18837" y="4064"/>
                                        <a:pt x="22139" y="6350"/>
                                        <a:pt x="24425" y="9017"/>
                                      </a:cubicBezTo>
                                      <a:cubicBezTo>
                                        <a:pt x="26584" y="11685"/>
                                        <a:pt x="28108" y="14732"/>
                                        <a:pt x="28616" y="18415"/>
                                      </a:cubicBezTo>
                                      <a:cubicBezTo>
                                        <a:pt x="29251" y="21972"/>
                                        <a:pt x="28997" y="26162"/>
                                        <a:pt x="28108" y="30735"/>
                                      </a:cubicBezTo>
                                      <a:cubicBezTo>
                                        <a:pt x="27092" y="35306"/>
                                        <a:pt x="25441" y="40260"/>
                                        <a:pt x="23282" y="45848"/>
                                      </a:cubicBezTo>
                                      <a:cubicBezTo>
                                        <a:pt x="21123" y="50927"/>
                                        <a:pt x="18837" y="55499"/>
                                        <a:pt x="16297" y="59436"/>
                                      </a:cubicBezTo>
                                      <a:cubicBezTo>
                                        <a:pt x="13757" y="63247"/>
                                        <a:pt x="10963" y="66422"/>
                                        <a:pt x="7915" y="68707"/>
                                      </a:cubicBezTo>
                                      <a:lnTo>
                                        <a:pt x="0" y="71834"/>
                                      </a:lnTo>
                                      <a:lnTo>
                                        <a:pt x="0" y="63029"/>
                                      </a:lnTo>
                                      <a:lnTo>
                                        <a:pt x="3470" y="60579"/>
                                      </a:lnTo>
                                      <a:cubicBezTo>
                                        <a:pt x="4867" y="59182"/>
                                        <a:pt x="6137" y="57658"/>
                                        <a:pt x="7280" y="55880"/>
                                      </a:cubicBezTo>
                                      <a:cubicBezTo>
                                        <a:pt x="8550" y="54102"/>
                                        <a:pt x="9693" y="52070"/>
                                        <a:pt x="10709" y="49785"/>
                                      </a:cubicBezTo>
                                      <a:cubicBezTo>
                                        <a:pt x="11852" y="47625"/>
                                        <a:pt x="12868" y="45212"/>
                                        <a:pt x="13884" y="42799"/>
                                      </a:cubicBezTo>
                                      <a:cubicBezTo>
                                        <a:pt x="15281" y="39370"/>
                                        <a:pt x="16297" y="36323"/>
                                        <a:pt x="17186" y="33655"/>
                                      </a:cubicBezTo>
                                      <a:cubicBezTo>
                                        <a:pt x="17948" y="30861"/>
                                        <a:pt x="18583" y="28322"/>
                                        <a:pt x="18964" y="26162"/>
                                      </a:cubicBezTo>
                                      <a:cubicBezTo>
                                        <a:pt x="19345" y="23876"/>
                                        <a:pt x="19345" y="21972"/>
                                        <a:pt x="19218" y="20193"/>
                                      </a:cubicBezTo>
                                      <a:cubicBezTo>
                                        <a:pt x="19091" y="18415"/>
                                        <a:pt x="18710" y="16764"/>
                                        <a:pt x="18075" y="15494"/>
                                      </a:cubicBezTo>
                                      <a:cubicBezTo>
                                        <a:pt x="17440" y="14098"/>
                                        <a:pt x="16551" y="12954"/>
                                        <a:pt x="15281" y="11938"/>
                                      </a:cubicBezTo>
                                      <a:cubicBezTo>
                                        <a:pt x="14138" y="10923"/>
                                        <a:pt x="12741" y="10160"/>
                                        <a:pt x="11090" y="9525"/>
                                      </a:cubicBezTo>
                                      <a:cubicBezTo>
                                        <a:pt x="8169" y="8255"/>
                                        <a:pt x="5502" y="8001"/>
                                        <a:pt x="3089" y="8636"/>
                                      </a:cubicBezTo>
                                      <a:lnTo>
                                        <a:pt x="0" y="10477"/>
                                      </a:lnTo>
                                      <a:lnTo>
                                        <a:pt x="0" y="1381"/>
                                      </a:lnTo>
                                      <a:lnTo>
                                        <a:pt x="2454"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811" name="Shape 4516"/>
                              <wps:cNvSpPr>
                                <a:spLocks/>
                              </wps:cNvSpPr>
                              <wps:spPr bwMode="auto">
                                <a:xfrm>
                                  <a:off x="1722" y="1450"/>
                                  <a:ext cx="623" cy="755"/>
                                </a:xfrm>
                                <a:custGeom>
                                  <a:avLst/>
                                  <a:gdLst>
                                    <a:gd name="T0" fmla="*/ 28956 w 62357"/>
                                    <a:gd name="T1" fmla="*/ 381 h 75565"/>
                                    <a:gd name="T2" fmla="*/ 31623 w 62357"/>
                                    <a:gd name="T3" fmla="*/ 508 h 75565"/>
                                    <a:gd name="T4" fmla="*/ 61341 w 62357"/>
                                    <a:gd name="T5" fmla="*/ 12446 h 75565"/>
                                    <a:gd name="T6" fmla="*/ 61976 w 62357"/>
                                    <a:gd name="T7" fmla="*/ 12954 h 75565"/>
                                    <a:gd name="T8" fmla="*/ 62357 w 62357"/>
                                    <a:gd name="T9" fmla="*/ 13970 h 75565"/>
                                    <a:gd name="T10" fmla="*/ 62230 w 62357"/>
                                    <a:gd name="T11" fmla="*/ 15367 h 75565"/>
                                    <a:gd name="T12" fmla="*/ 61722 w 62357"/>
                                    <a:gd name="T13" fmla="*/ 17145 h 75565"/>
                                    <a:gd name="T14" fmla="*/ 60071 w 62357"/>
                                    <a:gd name="T15" fmla="*/ 19812 h 75565"/>
                                    <a:gd name="T16" fmla="*/ 58293 w 62357"/>
                                    <a:gd name="T17" fmla="*/ 20193 h 75565"/>
                                    <a:gd name="T18" fmla="*/ 34290 w 62357"/>
                                    <a:gd name="T19" fmla="*/ 10541 h 75565"/>
                                    <a:gd name="T20" fmla="*/ 26670 w 62357"/>
                                    <a:gd name="T21" fmla="*/ 29337 h 75565"/>
                                    <a:gd name="T22" fmla="*/ 30353 w 62357"/>
                                    <a:gd name="T23" fmla="*/ 30480 h 75565"/>
                                    <a:gd name="T24" fmla="*/ 34671 w 62357"/>
                                    <a:gd name="T25" fmla="*/ 32131 h 75565"/>
                                    <a:gd name="T26" fmla="*/ 43815 w 62357"/>
                                    <a:gd name="T27" fmla="*/ 37465 h 75565"/>
                                    <a:gd name="T28" fmla="*/ 49149 w 62357"/>
                                    <a:gd name="T29" fmla="*/ 44069 h 75565"/>
                                    <a:gd name="T30" fmla="*/ 50800 w 62357"/>
                                    <a:gd name="T31" fmla="*/ 51816 h 75565"/>
                                    <a:gd name="T32" fmla="*/ 49022 w 62357"/>
                                    <a:gd name="T33" fmla="*/ 60325 h 75565"/>
                                    <a:gd name="T34" fmla="*/ 43307 w 62357"/>
                                    <a:gd name="T35" fmla="*/ 69215 h 75565"/>
                                    <a:gd name="T36" fmla="*/ 35433 w 62357"/>
                                    <a:gd name="T37" fmla="*/ 74168 h 75565"/>
                                    <a:gd name="T38" fmla="*/ 25781 w 62357"/>
                                    <a:gd name="T39" fmla="*/ 75438 h 75565"/>
                                    <a:gd name="T40" fmla="*/ 14986 w 62357"/>
                                    <a:gd name="T41" fmla="*/ 72771 h 75565"/>
                                    <a:gd name="T42" fmla="*/ 9271 w 62357"/>
                                    <a:gd name="T43" fmla="*/ 69977 h 75565"/>
                                    <a:gd name="T44" fmla="*/ 4699 w 62357"/>
                                    <a:gd name="T45" fmla="*/ 66802 h 75565"/>
                                    <a:gd name="T46" fmla="*/ 1651 w 62357"/>
                                    <a:gd name="T47" fmla="*/ 64135 h 75565"/>
                                    <a:gd name="T48" fmla="*/ 254 w 62357"/>
                                    <a:gd name="T49" fmla="*/ 62484 h 75565"/>
                                    <a:gd name="T50" fmla="*/ 0 w 62357"/>
                                    <a:gd name="T51" fmla="*/ 61595 h 75565"/>
                                    <a:gd name="T52" fmla="*/ 0 w 62357"/>
                                    <a:gd name="T53" fmla="*/ 60706 h 75565"/>
                                    <a:gd name="T54" fmla="*/ 254 w 62357"/>
                                    <a:gd name="T55" fmla="*/ 59436 h 75565"/>
                                    <a:gd name="T56" fmla="*/ 889 w 62357"/>
                                    <a:gd name="T57" fmla="*/ 57912 h 75565"/>
                                    <a:gd name="T58" fmla="*/ 1524 w 62357"/>
                                    <a:gd name="T59" fmla="*/ 56261 h 75565"/>
                                    <a:gd name="T60" fmla="*/ 2286 w 62357"/>
                                    <a:gd name="T61" fmla="*/ 55245 h 75565"/>
                                    <a:gd name="T62" fmla="*/ 3048 w 62357"/>
                                    <a:gd name="T63" fmla="*/ 54864 h 75565"/>
                                    <a:gd name="T64" fmla="*/ 3810 w 62357"/>
                                    <a:gd name="T65" fmla="*/ 54864 h 75565"/>
                                    <a:gd name="T66" fmla="*/ 5207 w 62357"/>
                                    <a:gd name="T67" fmla="*/ 56261 h 75565"/>
                                    <a:gd name="T68" fmla="*/ 7493 w 62357"/>
                                    <a:gd name="T69" fmla="*/ 58801 h 75565"/>
                                    <a:gd name="T70" fmla="*/ 11557 w 62357"/>
                                    <a:gd name="T71" fmla="*/ 62103 h 75565"/>
                                    <a:gd name="T72" fmla="*/ 17653 w 62357"/>
                                    <a:gd name="T73" fmla="*/ 65278 h 75565"/>
                                    <a:gd name="T74" fmla="*/ 24384 w 62357"/>
                                    <a:gd name="T75" fmla="*/ 67056 h 75565"/>
                                    <a:gd name="T76" fmla="*/ 30353 w 62357"/>
                                    <a:gd name="T77" fmla="*/ 66548 h 75565"/>
                                    <a:gd name="T78" fmla="*/ 35433 w 62357"/>
                                    <a:gd name="T79" fmla="*/ 63373 h 75565"/>
                                    <a:gd name="T80" fmla="*/ 39243 w 62357"/>
                                    <a:gd name="T81" fmla="*/ 57404 h 75565"/>
                                    <a:gd name="T82" fmla="*/ 40513 w 62357"/>
                                    <a:gd name="T83" fmla="*/ 51308 h 75565"/>
                                    <a:gd name="T84" fmla="*/ 39116 w 62357"/>
                                    <a:gd name="T85" fmla="*/ 45974 h 75565"/>
                                    <a:gd name="T86" fmla="*/ 34798 w 62357"/>
                                    <a:gd name="T87" fmla="*/ 41402 h 75565"/>
                                    <a:gd name="T88" fmla="*/ 27432 w 62357"/>
                                    <a:gd name="T89" fmla="*/ 37465 h 75565"/>
                                    <a:gd name="T90" fmla="*/ 21844 w 62357"/>
                                    <a:gd name="T91" fmla="*/ 35560 h 75565"/>
                                    <a:gd name="T92" fmla="*/ 17526 w 62357"/>
                                    <a:gd name="T93" fmla="*/ 34163 h 75565"/>
                                    <a:gd name="T94" fmla="*/ 15748 w 62357"/>
                                    <a:gd name="T95" fmla="*/ 32639 h 75565"/>
                                    <a:gd name="T96" fmla="*/ 16129 w 62357"/>
                                    <a:gd name="T97" fmla="*/ 29845 h 75565"/>
                                    <a:gd name="T98" fmla="*/ 27178 w 62357"/>
                                    <a:gd name="T99" fmla="*/ 2540 h 75565"/>
                                    <a:gd name="T100" fmla="*/ 28956 w 62357"/>
                                    <a:gd name="T101" fmla="*/ 381 h 75565"/>
                                    <a:gd name="T102" fmla="*/ 0 w 62357"/>
                                    <a:gd name="T103" fmla="*/ 0 h 75565"/>
                                    <a:gd name="T104" fmla="*/ 62357 w 62357"/>
                                    <a:gd name="T105" fmla="*/ 75565 h 75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2357" h="75565">
                                      <a:moveTo>
                                        <a:pt x="28956" y="381"/>
                                      </a:moveTo>
                                      <a:cubicBezTo>
                                        <a:pt x="29718" y="0"/>
                                        <a:pt x="30607" y="127"/>
                                        <a:pt x="31623" y="508"/>
                                      </a:cubicBezTo>
                                      <a:lnTo>
                                        <a:pt x="61341" y="12446"/>
                                      </a:lnTo>
                                      <a:cubicBezTo>
                                        <a:pt x="61595" y="12573"/>
                                        <a:pt x="61849" y="12700"/>
                                        <a:pt x="61976" y="12954"/>
                                      </a:cubicBezTo>
                                      <a:cubicBezTo>
                                        <a:pt x="62230" y="13335"/>
                                        <a:pt x="62357" y="13589"/>
                                        <a:pt x="62357" y="13970"/>
                                      </a:cubicBezTo>
                                      <a:cubicBezTo>
                                        <a:pt x="62357" y="14351"/>
                                        <a:pt x="62357" y="14859"/>
                                        <a:pt x="62230" y="15367"/>
                                      </a:cubicBezTo>
                                      <a:cubicBezTo>
                                        <a:pt x="62103" y="15875"/>
                                        <a:pt x="61976" y="16383"/>
                                        <a:pt x="61722" y="17145"/>
                                      </a:cubicBezTo>
                                      <a:cubicBezTo>
                                        <a:pt x="61214" y="18288"/>
                                        <a:pt x="60706" y="19177"/>
                                        <a:pt x="60071" y="19812"/>
                                      </a:cubicBezTo>
                                      <a:cubicBezTo>
                                        <a:pt x="59436" y="20320"/>
                                        <a:pt x="58801" y="20447"/>
                                        <a:pt x="58293" y="20193"/>
                                      </a:cubicBezTo>
                                      <a:lnTo>
                                        <a:pt x="34290" y="10541"/>
                                      </a:lnTo>
                                      <a:lnTo>
                                        <a:pt x="26670" y="29337"/>
                                      </a:lnTo>
                                      <a:cubicBezTo>
                                        <a:pt x="27940" y="29718"/>
                                        <a:pt x="29210" y="30099"/>
                                        <a:pt x="30353" y="30480"/>
                                      </a:cubicBezTo>
                                      <a:cubicBezTo>
                                        <a:pt x="31623" y="30988"/>
                                        <a:pt x="33020" y="31496"/>
                                        <a:pt x="34671" y="32131"/>
                                      </a:cubicBezTo>
                                      <a:cubicBezTo>
                                        <a:pt x="38354" y="33655"/>
                                        <a:pt x="41402" y="35433"/>
                                        <a:pt x="43815" y="37465"/>
                                      </a:cubicBezTo>
                                      <a:cubicBezTo>
                                        <a:pt x="46101" y="39497"/>
                                        <a:pt x="47879" y="41656"/>
                                        <a:pt x="49149" y="44069"/>
                                      </a:cubicBezTo>
                                      <a:cubicBezTo>
                                        <a:pt x="50292" y="46482"/>
                                        <a:pt x="50800" y="49149"/>
                                        <a:pt x="50800" y="51816"/>
                                      </a:cubicBezTo>
                                      <a:cubicBezTo>
                                        <a:pt x="50800" y="54610"/>
                                        <a:pt x="50165" y="57404"/>
                                        <a:pt x="49022" y="60325"/>
                                      </a:cubicBezTo>
                                      <a:cubicBezTo>
                                        <a:pt x="47625" y="64008"/>
                                        <a:pt x="45720" y="66929"/>
                                        <a:pt x="43307" y="69215"/>
                                      </a:cubicBezTo>
                                      <a:cubicBezTo>
                                        <a:pt x="41021" y="71501"/>
                                        <a:pt x="38354" y="73152"/>
                                        <a:pt x="35433" y="74168"/>
                                      </a:cubicBezTo>
                                      <a:cubicBezTo>
                                        <a:pt x="32385" y="75184"/>
                                        <a:pt x="29210" y="75565"/>
                                        <a:pt x="25781" y="75438"/>
                                      </a:cubicBezTo>
                                      <a:cubicBezTo>
                                        <a:pt x="22225" y="75184"/>
                                        <a:pt x="18669" y="74295"/>
                                        <a:pt x="14986" y="72771"/>
                                      </a:cubicBezTo>
                                      <a:cubicBezTo>
                                        <a:pt x="12827" y="71882"/>
                                        <a:pt x="10922" y="70993"/>
                                        <a:pt x="9271" y="69977"/>
                                      </a:cubicBezTo>
                                      <a:cubicBezTo>
                                        <a:pt x="7493" y="68961"/>
                                        <a:pt x="5969" y="67818"/>
                                        <a:pt x="4699" y="66802"/>
                                      </a:cubicBezTo>
                                      <a:cubicBezTo>
                                        <a:pt x="3429" y="65786"/>
                                        <a:pt x="2413" y="64897"/>
                                        <a:pt x="1651" y="64135"/>
                                      </a:cubicBezTo>
                                      <a:cubicBezTo>
                                        <a:pt x="889" y="63373"/>
                                        <a:pt x="381" y="62738"/>
                                        <a:pt x="254" y="62484"/>
                                      </a:cubicBezTo>
                                      <a:cubicBezTo>
                                        <a:pt x="127" y="62103"/>
                                        <a:pt x="0" y="61849"/>
                                        <a:pt x="0" y="61595"/>
                                      </a:cubicBezTo>
                                      <a:cubicBezTo>
                                        <a:pt x="0" y="61341"/>
                                        <a:pt x="0" y="60960"/>
                                        <a:pt x="0" y="60706"/>
                                      </a:cubicBezTo>
                                      <a:cubicBezTo>
                                        <a:pt x="0" y="60325"/>
                                        <a:pt x="127" y="59944"/>
                                        <a:pt x="254" y="59436"/>
                                      </a:cubicBezTo>
                                      <a:cubicBezTo>
                                        <a:pt x="381" y="59055"/>
                                        <a:pt x="635" y="58547"/>
                                        <a:pt x="889" y="57912"/>
                                      </a:cubicBezTo>
                                      <a:cubicBezTo>
                                        <a:pt x="1143" y="57277"/>
                                        <a:pt x="1397" y="56769"/>
                                        <a:pt x="1524" y="56261"/>
                                      </a:cubicBezTo>
                                      <a:cubicBezTo>
                                        <a:pt x="1778" y="55880"/>
                                        <a:pt x="2032" y="55499"/>
                                        <a:pt x="2286" y="55245"/>
                                      </a:cubicBezTo>
                                      <a:cubicBezTo>
                                        <a:pt x="2540" y="55118"/>
                                        <a:pt x="2794" y="54864"/>
                                        <a:pt x="3048" y="54864"/>
                                      </a:cubicBezTo>
                                      <a:cubicBezTo>
                                        <a:pt x="3302" y="54737"/>
                                        <a:pt x="3556" y="54864"/>
                                        <a:pt x="3810" y="54864"/>
                                      </a:cubicBezTo>
                                      <a:cubicBezTo>
                                        <a:pt x="4191" y="54991"/>
                                        <a:pt x="4572" y="55499"/>
                                        <a:pt x="5207" y="56261"/>
                                      </a:cubicBezTo>
                                      <a:cubicBezTo>
                                        <a:pt x="5715" y="56896"/>
                                        <a:pt x="6477" y="57785"/>
                                        <a:pt x="7493" y="58801"/>
                                      </a:cubicBezTo>
                                      <a:cubicBezTo>
                                        <a:pt x="8509" y="59817"/>
                                        <a:pt x="9906" y="60833"/>
                                        <a:pt x="11557" y="62103"/>
                                      </a:cubicBezTo>
                                      <a:cubicBezTo>
                                        <a:pt x="13081" y="63246"/>
                                        <a:pt x="15240" y="64262"/>
                                        <a:pt x="17653" y="65278"/>
                                      </a:cubicBezTo>
                                      <a:cubicBezTo>
                                        <a:pt x="19939" y="66294"/>
                                        <a:pt x="22225" y="66802"/>
                                        <a:pt x="24384" y="67056"/>
                                      </a:cubicBezTo>
                                      <a:cubicBezTo>
                                        <a:pt x="26543" y="67310"/>
                                        <a:pt x="28575" y="67056"/>
                                        <a:pt x="30353" y="66548"/>
                                      </a:cubicBezTo>
                                      <a:cubicBezTo>
                                        <a:pt x="32258" y="65913"/>
                                        <a:pt x="33909" y="64897"/>
                                        <a:pt x="35433" y="63373"/>
                                      </a:cubicBezTo>
                                      <a:cubicBezTo>
                                        <a:pt x="36957" y="61976"/>
                                        <a:pt x="38227" y="59944"/>
                                        <a:pt x="39243" y="57404"/>
                                      </a:cubicBezTo>
                                      <a:cubicBezTo>
                                        <a:pt x="40132" y="55245"/>
                                        <a:pt x="40640" y="53213"/>
                                        <a:pt x="40513" y="51308"/>
                                      </a:cubicBezTo>
                                      <a:cubicBezTo>
                                        <a:pt x="40513" y="49403"/>
                                        <a:pt x="40132" y="47625"/>
                                        <a:pt x="39116" y="45974"/>
                                      </a:cubicBezTo>
                                      <a:cubicBezTo>
                                        <a:pt x="38100" y="44323"/>
                                        <a:pt x="36703" y="42799"/>
                                        <a:pt x="34798" y="41402"/>
                                      </a:cubicBezTo>
                                      <a:cubicBezTo>
                                        <a:pt x="32893" y="40005"/>
                                        <a:pt x="30480" y="38735"/>
                                        <a:pt x="27432" y="37465"/>
                                      </a:cubicBezTo>
                                      <a:cubicBezTo>
                                        <a:pt x="25400" y="36703"/>
                                        <a:pt x="23495" y="36068"/>
                                        <a:pt x="21844" y="35560"/>
                                      </a:cubicBezTo>
                                      <a:cubicBezTo>
                                        <a:pt x="20320" y="35179"/>
                                        <a:pt x="18796" y="34798"/>
                                        <a:pt x="17526" y="34163"/>
                                      </a:cubicBezTo>
                                      <a:cubicBezTo>
                                        <a:pt x="16510" y="33782"/>
                                        <a:pt x="16002" y="33274"/>
                                        <a:pt x="15748" y="32639"/>
                                      </a:cubicBezTo>
                                      <a:cubicBezTo>
                                        <a:pt x="15494" y="32131"/>
                                        <a:pt x="15621" y="31115"/>
                                        <a:pt x="16129" y="29845"/>
                                      </a:cubicBezTo>
                                      <a:lnTo>
                                        <a:pt x="27178" y="2540"/>
                                      </a:lnTo>
                                      <a:cubicBezTo>
                                        <a:pt x="27686" y="1397"/>
                                        <a:pt x="28194" y="762"/>
                                        <a:pt x="28956" y="381"/>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812" name="Shape 4518"/>
                              <wps:cNvSpPr>
                                <a:spLocks/>
                              </wps:cNvSpPr>
                              <wps:spPr bwMode="auto">
                                <a:xfrm>
                                  <a:off x="1762" y="202"/>
                                  <a:ext cx="292" cy="720"/>
                                </a:xfrm>
                                <a:custGeom>
                                  <a:avLst/>
                                  <a:gdLst>
                                    <a:gd name="T0" fmla="*/ 29169 w 29169"/>
                                    <a:gd name="T1" fmla="*/ 0 h 71929"/>
                                    <a:gd name="T2" fmla="*/ 29169 w 29169"/>
                                    <a:gd name="T3" fmla="*/ 9127 h 71929"/>
                                    <a:gd name="T4" fmla="*/ 25654 w 29169"/>
                                    <a:gd name="T5" fmla="*/ 11223 h 71929"/>
                                    <a:gd name="T6" fmla="*/ 20066 w 29169"/>
                                    <a:gd name="T7" fmla="*/ 18842 h 71929"/>
                                    <a:gd name="T8" fmla="*/ 15367 w 29169"/>
                                    <a:gd name="T9" fmla="*/ 29129 h 71929"/>
                                    <a:gd name="T10" fmla="*/ 10922 w 29169"/>
                                    <a:gd name="T11" fmla="*/ 42084 h 71929"/>
                                    <a:gd name="T12" fmla="*/ 9906 w 29169"/>
                                    <a:gd name="T13" fmla="*/ 51736 h 71929"/>
                                    <a:gd name="T14" fmla="*/ 12319 w 29169"/>
                                    <a:gd name="T15" fmla="*/ 58213 h 71929"/>
                                    <a:gd name="T16" fmla="*/ 18034 w 29169"/>
                                    <a:gd name="T17" fmla="*/ 62277 h 71929"/>
                                    <a:gd name="T18" fmla="*/ 23495 w 29169"/>
                                    <a:gd name="T19" fmla="*/ 63420 h 71929"/>
                                    <a:gd name="T20" fmla="*/ 28321 w 29169"/>
                                    <a:gd name="T21" fmla="*/ 62277 h 71929"/>
                                    <a:gd name="T22" fmla="*/ 29169 w 29169"/>
                                    <a:gd name="T23" fmla="*/ 61678 h 71929"/>
                                    <a:gd name="T24" fmla="*/ 29169 w 29169"/>
                                    <a:gd name="T25" fmla="*/ 70483 h 71929"/>
                                    <a:gd name="T26" fmla="*/ 26797 w 29169"/>
                                    <a:gd name="T27" fmla="*/ 71421 h 71929"/>
                                    <a:gd name="T28" fmla="*/ 14605 w 29169"/>
                                    <a:gd name="T29" fmla="*/ 69389 h 71929"/>
                                    <a:gd name="T30" fmla="*/ 4826 w 29169"/>
                                    <a:gd name="T31" fmla="*/ 62785 h 71929"/>
                                    <a:gd name="T32" fmla="*/ 508 w 29169"/>
                                    <a:gd name="T33" fmla="*/ 53387 h 71929"/>
                                    <a:gd name="T34" fmla="*/ 1143 w 29169"/>
                                    <a:gd name="T35" fmla="*/ 41067 h 71929"/>
                                    <a:gd name="T36" fmla="*/ 5969 w 29169"/>
                                    <a:gd name="T37" fmla="*/ 25954 h 71929"/>
                                    <a:gd name="T38" fmla="*/ 12827 w 29169"/>
                                    <a:gd name="T39" fmla="*/ 12492 h 71929"/>
                                    <a:gd name="T40" fmla="*/ 21336 w 29169"/>
                                    <a:gd name="T41" fmla="*/ 3095 h 71929"/>
                                    <a:gd name="T42" fmla="*/ 29169 w 29169"/>
                                    <a:gd name="T43" fmla="*/ 0 h 71929"/>
                                    <a:gd name="T44" fmla="*/ 0 w 29169"/>
                                    <a:gd name="T45" fmla="*/ 0 h 71929"/>
                                    <a:gd name="T46" fmla="*/ 29169 w 29169"/>
                                    <a:gd name="T47" fmla="*/ 71929 h 7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929">
                                      <a:moveTo>
                                        <a:pt x="29169" y="0"/>
                                      </a:moveTo>
                                      <a:lnTo>
                                        <a:pt x="29169" y="9127"/>
                                      </a:lnTo>
                                      <a:lnTo>
                                        <a:pt x="25654" y="11223"/>
                                      </a:lnTo>
                                      <a:cubicBezTo>
                                        <a:pt x="23622" y="13254"/>
                                        <a:pt x="21844" y="15795"/>
                                        <a:pt x="20066" y="18842"/>
                                      </a:cubicBezTo>
                                      <a:cubicBezTo>
                                        <a:pt x="18415" y="21891"/>
                                        <a:pt x="16891" y="25320"/>
                                        <a:pt x="15367" y="29129"/>
                                      </a:cubicBezTo>
                                      <a:cubicBezTo>
                                        <a:pt x="13335" y="34083"/>
                                        <a:pt x="11811" y="38401"/>
                                        <a:pt x="10922" y="42084"/>
                                      </a:cubicBezTo>
                                      <a:cubicBezTo>
                                        <a:pt x="10033" y="45894"/>
                                        <a:pt x="9779" y="49069"/>
                                        <a:pt x="9906" y="51736"/>
                                      </a:cubicBezTo>
                                      <a:cubicBezTo>
                                        <a:pt x="10160" y="54403"/>
                                        <a:pt x="10922" y="56562"/>
                                        <a:pt x="12319" y="58213"/>
                                      </a:cubicBezTo>
                                      <a:cubicBezTo>
                                        <a:pt x="13589" y="59991"/>
                                        <a:pt x="15494" y="61261"/>
                                        <a:pt x="18034" y="62277"/>
                                      </a:cubicBezTo>
                                      <a:cubicBezTo>
                                        <a:pt x="19939" y="63039"/>
                                        <a:pt x="21844" y="63420"/>
                                        <a:pt x="23495" y="63420"/>
                                      </a:cubicBezTo>
                                      <a:cubicBezTo>
                                        <a:pt x="25273" y="63420"/>
                                        <a:pt x="26797" y="63039"/>
                                        <a:pt x="28321" y="62277"/>
                                      </a:cubicBezTo>
                                      <a:lnTo>
                                        <a:pt x="29169" y="61678"/>
                                      </a:lnTo>
                                      <a:lnTo>
                                        <a:pt x="29169" y="70483"/>
                                      </a:lnTo>
                                      <a:lnTo>
                                        <a:pt x="26797" y="71421"/>
                                      </a:lnTo>
                                      <a:cubicBezTo>
                                        <a:pt x="23114" y="71929"/>
                                        <a:pt x="19050" y="71166"/>
                                        <a:pt x="14605" y="69389"/>
                                      </a:cubicBezTo>
                                      <a:cubicBezTo>
                                        <a:pt x="10414" y="67738"/>
                                        <a:pt x="7112" y="65452"/>
                                        <a:pt x="4826" y="62785"/>
                                      </a:cubicBezTo>
                                      <a:cubicBezTo>
                                        <a:pt x="2540" y="60117"/>
                                        <a:pt x="1143" y="57070"/>
                                        <a:pt x="508" y="53387"/>
                                      </a:cubicBezTo>
                                      <a:cubicBezTo>
                                        <a:pt x="0" y="49830"/>
                                        <a:pt x="127" y="45640"/>
                                        <a:pt x="1143" y="41067"/>
                                      </a:cubicBezTo>
                                      <a:cubicBezTo>
                                        <a:pt x="2159" y="36623"/>
                                        <a:pt x="3683" y="31542"/>
                                        <a:pt x="5969" y="25954"/>
                                      </a:cubicBezTo>
                                      <a:cubicBezTo>
                                        <a:pt x="8001" y="20875"/>
                                        <a:pt x="10287" y="16429"/>
                                        <a:pt x="12827" y="12492"/>
                                      </a:cubicBezTo>
                                      <a:cubicBezTo>
                                        <a:pt x="15494" y="8555"/>
                                        <a:pt x="18288" y="5380"/>
                                        <a:pt x="21336" y="3095"/>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813" name="Shape 4519"/>
                              <wps:cNvSpPr>
                                <a:spLocks/>
                              </wps:cNvSpPr>
                              <wps:spPr bwMode="auto">
                                <a:xfrm>
                                  <a:off x="1214" y="0"/>
                                  <a:ext cx="506" cy="751"/>
                                </a:xfrm>
                                <a:custGeom>
                                  <a:avLst/>
                                  <a:gdLst>
                                    <a:gd name="T0" fmla="*/ 43434 w 50673"/>
                                    <a:gd name="T1" fmla="*/ 0 h 75184"/>
                                    <a:gd name="T2" fmla="*/ 44323 w 50673"/>
                                    <a:gd name="T3" fmla="*/ 127 h 75184"/>
                                    <a:gd name="T4" fmla="*/ 45466 w 50673"/>
                                    <a:gd name="T5" fmla="*/ 508 h 75184"/>
                                    <a:gd name="T6" fmla="*/ 46990 w 50673"/>
                                    <a:gd name="T7" fmla="*/ 1015 h 75184"/>
                                    <a:gd name="T8" fmla="*/ 49022 w 50673"/>
                                    <a:gd name="T9" fmla="*/ 2032 h 75184"/>
                                    <a:gd name="T10" fmla="*/ 50292 w 50673"/>
                                    <a:gd name="T11" fmla="*/ 2794 h 75184"/>
                                    <a:gd name="T12" fmla="*/ 50673 w 50673"/>
                                    <a:gd name="T13" fmla="*/ 3556 h 75184"/>
                                    <a:gd name="T14" fmla="*/ 50546 w 50673"/>
                                    <a:gd name="T15" fmla="*/ 4190 h 75184"/>
                                    <a:gd name="T16" fmla="*/ 26797 w 50673"/>
                                    <a:gd name="T17" fmla="*/ 62992 h 75184"/>
                                    <a:gd name="T18" fmla="*/ 38989 w 50673"/>
                                    <a:gd name="T19" fmla="*/ 67945 h 75184"/>
                                    <a:gd name="T20" fmla="*/ 39624 w 50673"/>
                                    <a:gd name="T21" fmla="*/ 68452 h 75184"/>
                                    <a:gd name="T22" fmla="*/ 40005 w 50673"/>
                                    <a:gd name="T23" fmla="*/ 69342 h 75184"/>
                                    <a:gd name="T24" fmla="*/ 39878 w 50673"/>
                                    <a:gd name="T25" fmla="*/ 70612 h 75184"/>
                                    <a:gd name="T26" fmla="*/ 39370 w 50673"/>
                                    <a:gd name="T27" fmla="*/ 72263 h 75184"/>
                                    <a:gd name="T28" fmla="*/ 38481 w 50673"/>
                                    <a:gd name="T29" fmla="*/ 73914 h 75184"/>
                                    <a:gd name="T30" fmla="*/ 37719 w 50673"/>
                                    <a:gd name="T31" fmla="*/ 74802 h 75184"/>
                                    <a:gd name="T32" fmla="*/ 36830 w 50673"/>
                                    <a:gd name="T33" fmla="*/ 75184 h 75184"/>
                                    <a:gd name="T34" fmla="*/ 36068 w 50673"/>
                                    <a:gd name="T35" fmla="*/ 75057 h 75184"/>
                                    <a:gd name="T36" fmla="*/ 1016 w 50673"/>
                                    <a:gd name="T37" fmla="*/ 60960 h 75184"/>
                                    <a:gd name="T38" fmla="*/ 508 w 50673"/>
                                    <a:gd name="T39" fmla="*/ 60452 h 75184"/>
                                    <a:gd name="T40" fmla="*/ 127 w 50673"/>
                                    <a:gd name="T41" fmla="*/ 59563 h 75184"/>
                                    <a:gd name="T42" fmla="*/ 127 w 50673"/>
                                    <a:gd name="T43" fmla="*/ 58293 h 75184"/>
                                    <a:gd name="T44" fmla="*/ 635 w 50673"/>
                                    <a:gd name="T45" fmla="*/ 56642 h 75184"/>
                                    <a:gd name="T46" fmla="*/ 1397 w 50673"/>
                                    <a:gd name="T47" fmla="*/ 55118 h 75184"/>
                                    <a:gd name="T48" fmla="*/ 2286 w 50673"/>
                                    <a:gd name="T49" fmla="*/ 54102 h 75184"/>
                                    <a:gd name="T50" fmla="*/ 3175 w 50673"/>
                                    <a:gd name="T51" fmla="*/ 53721 h 75184"/>
                                    <a:gd name="T52" fmla="*/ 3937 w 50673"/>
                                    <a:gd name="T53" fmla="*/ 53721 h 75184"/>
                                    <a:gd name="T54" fmla="*/ 17907 w 50673"/>
                                    <a:gd name="T55" fmla="*/ 59436 h 75184"/>
                                    <a:gd name="T56" fmla="*/ 38481 w 50673"/>
                                    <a:gd name="T57" fmla="*/ 8509 h 75184"/>
                                    <a:gd name="T58" fmla="*/ 22479 w 50673"/>
                                    <a:gd name="T59" fmla="*/ 10922 h 75184"/>
                                    <a:gd name="T60" fmla="*/ 20574 w 50673"/>
                                    <a:gd name="T61" fmla="*/ 10922 h 75184"/>
                                    <a:gd name="T62" fmla="*/ 19812 w 50673"/>
                                    <a:gd name="T63" fmla="*/ 10287 h 75184"/>
                                    <a:gd name="T64" fmla="*/ 19685 w 50673"/>
                                    <a:gd name="T65" fmla="*/ 9017 h 75184"/>
                                    <a:gd name="T66" fmla="*/ 20320 w 50673"/>
                                    <a:gd name="T67" fmla="*/ 6985 h 75184"/>
                                    <a:gd name="T68" fmla="*/ 21082 w 50673"/>
                                    <a:gd name="T69" fmla="*/ 5588 h 75184"/>
                                    <a:gd name="T70" fmla="*/ 21717 w 50673"/>
                                    <a:gd name="T71" fmla="*/ 4572 h 75184"/>
                                    <a:gd name="T72" fmla="*/ 22479 w 50673"/>
                                    <a:gd name="T73" fmla="*/ 4064 h 75184"/>
                                    <a:gd name="T74" fmla="*/ 23495 w 50673"/>
                                    <a:gd name="T75" fmla="*/ 3683 h 75184"/>
                                    <a:gd name="T76" fmla="*/ 42926 w 50673"/>
                                    <a:gd name="T77" fmla="*/ 127 h 75184"/>
                                    <a:gd name="T78" fmla="*/ 43434 w 50673"/>
                                    <a:gd name="T79" fmla="*/ 0 h 75184"/>
                                    <a:gd name="T80" fmla="*/ 0 w 50673"/>
                                    <a:gd name="T81" fmla="*/ 0 h 75184"/>
                                    <a:gd name="T82" fmla="*/ 50673 w 50673"/>
                                    <a:gd name="T83" fmla="*/ 75184 h 75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50673" h="75184">
                                      <a:moveTo>
                                        <a:pt x="43434" y="0"/>
                                      </a:moveTo>
                                      <a:cubicBezTo>
                                        <a:pt x="43688" y="0"/>
                                        <a:pt x="44069" y="127"/>
                                        <a:pt x="44323" y="127"/>
                                      </a:cubicBezTo>
                                      <a:cubicBezTo>
                                        <a:pt x="44704" y="253"/>
                                        <a:pt x="45085" y="253"/>
                                        <a:pt x="45466" y="508"/>
                                      </a:cubicBezTo>
                                      <a:cubicBezTo>
                                        <a:pt x="45847" y="635"/>
                                        <a:pt x="46482" y="762"/>
                                        <a:pt x="46990" y="1015"/>
                                      </a:cubicBezTo>
                                      <a:cubicBezTo>
                                        <a:pt x="47879" y="1397"/>
                                        <a:pt x="48514" y="1651"/>
                                        <a:pt x="49022" y="2032"/>
                                      </a:cubicBezTo>
                                      <a:cubicBezTo>
                                        <a:pt x="49657" y="2286"/>
                                        <a:pt x="50038" y="2539"/>
                                        <a:pt x="50292" y="2794"/>
                                      </a:cubicBezTo>
                                      <a:cubicBezTo>
                                        <a:pt x="50546" y="3048"/>
                                        <a:pt x="50673" y="3302"/>
                                        <a:pt x="50673" y="3556"/>
                                      </a:cubicBezTo>
                                      <a:cubicBezTo>
                                        <a:pt x="50673" y="3683"/>
                                        <a:pt x="50673" y="3937"/>
                                        <a:pt x="50546" y="4190"/>
                                      </a:cubicBezTo>
                                      <a:lnTo>
                                        <a:pt x="26797" y="62992"/>
                                      </a:lnTo>
                                      <a:lnTo>
                                        <a:pt x="38989" y="67945"/>
                                      </a:lnTo>
                                      <a:cubicBezTo>
                                        <a:pt x="39243" y="67945"/>
                                        <a:pt x="39497" y="68199"/>
                                        <a:pt x="39624" y="68452"/>
                                      </a:cubicBezTo>
                                      <a:cubicBezTo>
                                        <a:pt x="39751" y="68707"/>
                                        <a:pt x="39878" y="68961"/>
                                        <a:pt x="40005" y="69342"/>
                                      </a:cubicBezTo>
                                      <a:cubicBezTo>
                                        <a:pt x="40005" y="69723"/>
                                        <a:pt x="40005" y="70103"/>
                                        <a:pt x="39878" y="70612"/>
                                      </a:cubicBezTo>
                                      <a:cubicBezTo>
                                        <a:pt x="39751" y="71120"/>
                                        <a:pt x="39624" y="71627"/>
                                        <a:pt x="39370" y="72263"/>
                                      </a:cubicBezTo>
                                      <a:cubicBezTo>
                                        <a:pt x="39116" y="72898"/>
                                        <a:pt x="38862" y="73406"/>
                                        <a:pt x="38481" y="73914"/>
                                      </a:cubicBezTo>
                                      <a:cubicBezTo>
                                        <a:pt x="38227" y="74295"/>
                                        <a:pt x="37973" y="74549"/>
                                        <a:pt x="37719" y="74802"/>
                                      </a:cubicBezTo>
                                      <a:cubicBezTo>
                                        <a:pt x="37338" y="74930"/>
                                        <a:pt x="37084" y="75057"/>
                                        <a:pt x="36830" y="75184"/>
                                      </a:cubicBezTo>
                                      <a:cubicBezTo>
                                        <a:pt x="36576" y="75184"/>
                                        <a:pt x="36322" y="75184"/>
                                        <a:pt x="36068" y="75057"/>
                                      </a:cubicBezTo>
                                      <a:lnTo>
                                        <a:pt x="1016" y="60960"/>
                                      </a:lnTo>
                                      <a:cubicBezTo>
                                        <a:pt x="889" y="60833"/>
                                        <a:pt x="635" y="60706"/>
                                        <a:pt x="508" y="60452"/>
                                      </a:cubicBezTo>
                                      <a:cubicBezTo>
                                        <a:pt x="254" y="60198"/>
                                        <a:pt x="254" y="59944"/>
                                        <a:pt x="127" y="59563"/>
                                      </a:cubicBezTo>
                                      <a:cubicBezTo>
                                        <a:pt x="0" y="59309"/>
                                        <a:pt x="0" y="58801"/>
                                        <a:pt x="127" y="58293"/>
                                      </a:cubicBezTo>
                                      <a:cubicBezTo>
                                        <a:pt x="254" y="57912"/>
                                        <a:pt x="381" y="57277"/>
                                        <a:pt x="635" y="56642"/>
                                      </a:cubicBezTo>
                                      <a:cubicBezTo>
                                        <a:pt x="889" y="56007"/>
                                        <a:pt x="1143" y="55499"/>
                                        <a:pt x="1397" y="55118"/>
                                      </a:cubicBezTo>
                                      <a:cubicBezTo>
                                        <a:pt x="1778" y="54737"/>
                                        <a:pt x="2032" y="54356"/>
                                        <a:pt x="2286" y="54102"/>
                                      </a:cubicBezTo>
                                      <a:cubicBezTo>
                                        <a:pt x="2540" y="53848"/>
                                        <a:pt x="2794" y="53721"/>
                                        <a:pt x="3175" y="53721"/>
                                      </a:cubicBezTo>
                                      <a:cubicBezTo>
                                        <a:pt x="3429" y="53594"/>
                                        <a:pt x="3683" y="53594"/>
                                        <a:pt x="3937" y="53721"/>
                                      </a:cubicBezTo>
                                      <a:lnTo>
                                        <a:pt x="17907" y="59436"/>
                                      </a:lnTo>
                                      <a:lnTo>
                                        <a:pt x="38481" y="8509"/>
                                      </a:lnTo>
                                      <a:lnTo>
                                        <a:pt x="22479" y="10922"/>
                                      </a:lnTo>
                                      <a:cubicBezTo>
                                        <a:pt x="21717" y="11049"/>
                                        <a:pt x="21082" y="11049"/>
                                        <a:pt x="20574" y="10922"/>
                                      </a:cubicBezTo>
                                      <a:cubicBezTo>
                                        <a:pt x="20193" y="10922"/>
                                        <a:pt x="19939" y="10668"/>
                                        <a:pt x="19812" y="10287"/>
                                      </a:cubicBezTo>
                                      <a:cubicBezTo>
                                        <a:pt x="19558" y="10033"/>
                                        <a:pt x="19558" y="9525"/>
                                        <a:pt x="19685" y="9017"/>
                                      </a:cubicBezTo>
                                      <a:cubicBezTo>
                                        <a:pt x="19812" y="8509"/>
                                        <a:pt x="20066" y="7747"/>
                                        <a:pt x="20320" y="6985"/>
                                      </a:cubicBezTo>
                                      <a:cubicBezTo>
                                        <a:pt x="20574" y="6477"/>
                                        <a:pt x="20828" y="5969"/>
                                        <a:pt x="21082" y="5588"/>
                                      </a:cubicBezTo>
                                      <a:cubicBezTo>
                                        <a:pt x="21336" y="5207"/>
                                        <a:pt x="21463" y="4826"/>
                                        <a:pt x="21717" y="4572"/>
                                      </a:cubicBezTo>
                                      <a:cubicBezTo>
                                        <a:pt x="21971" y="4318"/>
                                        <a:pt x="22225" y="4190"/>
                                        <a:pt x="22479" y="4064"/>
                                      </a:cubicBezTo>
                                      <a:cubicBezTo>
                                        <a:pt x="22733" y="3937"/>
                                        <a:pt x="23114" y="3810"/>
                                        <a:pt x="23495" y="3683"/>
                                      </a:cubicBezTo>
                                      <a:lnTo>
                                        <a:pt x="42926" y="127"/>
                                      </a:lnTo>
                                      <a:cubicBezTo>
                                        <a:pt x="43053" y="0"/>
                                        <a:pt x="43307" y="0"/>
                                        <a:pt x="43434"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814" name="Shape 4520"/>
                              <wps:cNvSpPr>
                                <a:spLocks/>
                              </wps:cNvSpPr>
                              <wps:spPr bwMode="auto">
                                <a:xfrm>
                                  <a:off x="2054" y="187"/>
                                  <a:ext cx="292" cy="720"/>
                                </a:xfrm>
                                <a:custGeom>
                                  <a:avLst/>
                                  <a:gdLst>
                                    <a:gd name="T0" fmla="*/ 2454 w 29251"/>
                                    <a:gd name="T1" fmla="*/ 508 h 71961"/>
                                    <a:gd name="T2" fmla="*/ 14646 w 29251"/>
                                    <a:gd name="T3" fmla="*/ 2540 h 71961"/>
                                    <a:gd name="T4" fmla="*/ 24425 w 29251"/>
                                    <a:gd name="T5" fmla="*/ 9017 h 71961"/>
                                    <a:gd name="T6" fmla="*/ 28616 w 29251"/>
                                    <a:gd name="T7" fmla="*/ 18542 h 71961"/>
                                    <a:gd name="T8" fmla="*/ 28108 w 29251"/>
                                    <a:gd name="T9" fmla="*/ 30734 h 71961"/>
                                    <a:gd name="T10" fmla="*/ 23282 w 29251"/>
                                    <a:gd name="T11" fmla="*/ 45847 h 71961"/>
                                    <a:gd name="T12" fmla="*/ 16297 w 29251"/>
                                    <a:gd name="T13" fmla="*/ 59436 h 71961"/>
                                    <a:gd name="T14" fmla="*/ 7915 w 29251"/>
                                    <a:gd name="T15" fmla="*/ 68834 h 71961"/>
                                    <a:gd name="T16" fmla="*/ 0 w 29251"/>
                                    <a:gd name="T17" fmla="*/ 71961 h 71961"/>
                                    <a:gd name="T18" fmla="*/ 0 w 29251"/>
                                    <a:gd name="T19" fmla="*/ 63156 h 71961"/>
                                    <a:gd name="T20" fmla="*/ 3470 w 29251"/>
                                    <a:gd name="T21" fmla="*/ 60706 h 71961"/>
                                    <a:gd name="T22" fmla="*/ 7280 w 29251"/>
                                    <a:gd name="T23" fmla="*/ 56007 h 71961"/>
                                    <a:gd name="T24" fmla="*/ 10709 w 29251"/>
                                    <a:gd name="T25" fmla="*/ 49911 h 71961"/>
                                    <a:gd name="T26" fmla="*/ 13884 w 29251"/>
                                    <a:gd name="T27" fmla="*/ 42799 h 71961"/>
                                    <a:gd name="T28" fmla="*/ 17186 w 29251"/>
                                    <a:gd name="T29" fmla="*/ 33655 h 71961"/>
                                    <a:gd name="T30" fmla="*/ 18964 w 29251"/>
                                    <a:gd name="T31" fmla="*/ 26162 h 71961"/>
                                    <a:gd name="T32" fmla="*/ 19218 w 29251"/>
                                    <a:gd name="T33" fmla="*/ 20193 h 71961"/>
                                    <a:gd name="T34" fmla="*/ 18075 w 29251"/>
                                    <a:gd name="T35" fmla="*/ 15494 h 71961"/>
                                    <a:gd name="T36" fmla="*/ 15281 w 29251"/>
                                    <a:gd name="T37" fmla="*/ 12065 h 71961"/>
                                    <a:gd name="T38" fmla="*/ 11090 w 29251"/>
                                    <a:gd name="T39" fmla="*/ 9525 h 71961"/>
                                    <a:gd name="T40" fmla="*/ 3089 w 29251"/>
                                    <a:gd name="T41" fmla="*/ 8763 h 71961"/>
                                    <a:gd name="T42" fmla="*/ 0 w 29251"/>
                                    <a:gd name="T43" fmla="*/ 10605 h 71961"/>
                                    <a:gd name="T44" fmla="*/ 0 w 29251"/>
                                    <a:gd name="T45" fmla="*/ 1477 h 71961"/>
                                    <a:gd name="T46" fmla="*/ 2454 w 29251"/>
                                    <a:gd name="T47" fmla="*/ 508 h 71961"/>
                                    <a:gd name="T48" fmla="*/ 0 w 29251"/>
                                    <a:gd name="T49" fmla="*/ 0 h 71961"/>
                                    <a:gd name="T50" fmla="*/ 29251 w 29251"/>
                                    <a:gd name="T51" fmla="*/ 71961 h 71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961">
                                      <a:moveTo>
                                        <a:pt x="2454" y="508"/>
                                      </a:moveTo>
                                      <a:cubicBezTo>
                                        <a:pt x="6137" y="0"/>
                                        <a:pt x="10201" y="762"/>
                                        <a:pt x="14646" y="2540"/>
                                      </a:cubicBezTo>
                                      <a:cubicBezTo>
                                        <a:pt x="18837" y="4191"/>
                                        <a:pt x="22139" y="6350"/>
                                        <a:pt x="24425" y="9017"/>
                                      </a:cubicBezTo>
                                      <a:cubicBezTo>
                                        <a:pt x="26584" y="11684"/>
                                        <a:pt x="28108" y="14859"/>
                                        <a:pt x="28616" y="18542"/>
                                      </a:cubicBezTo>
                                      <a:cubicBezTo>
                                        <a:pt x="29251" y="22098"/>
                                        <a:pt x="28997" y="26162"/>
                                        <a:pt x="28108" y="30734"/>
                                      </a:cubicBezTo>
                                      <a:cubicBezTo>
                                        <a:pt x="27092" y="35306"/>
                                        <a:pt x="25441" y="40386"/>
                                        <a:pt x="23282" y="45847"/>
                                      </a:cubicBezTo>
                                      <a:cubicBezTo>
                                        <a:pt x="21123" y="51054"/>
                                        <a:pt x="18837" y="55499"/>
                                        <a:pt x="16297" y="59436"/>
                                      </a:cubicBezTo>
                                      <a:cubicBezTo>
                                        <a:pt x="13757" y="63373"/>
                                        <a:pt x="10963" y="66548"/>
                                        <a:pt x="7915" y="68834"/>
                                      </a:cubicBezTo>
                                      <a:lnTo>
                                        <a:pt x="0" y="71961"/>
                                      </a:lnTo>
                                      <a:lnTo>
                                        <a:pt x="0" y="63156"/>
                                      </a:lnTo>
                                      <a:lnTo>
                                        <a:pt x="3470" y="60706"/>
                                      </a:lnTo>
                                      <a:cubicBezTo>
                                        <a:pt x="4867" y="59309"/>
                                        <a:pt x="6137" y="57785"/>
                                        <a:pt x="7280" y="56007"/>
                                      </a:cubicBezTo>
                                      <a:cubicBezTo>
                                        <a:pt x="8550" y="54102"/>
                                        <a:pt x="9693" y="52197"/>
                                        <a:pt x="10709" y="49911"/>
                                      </a:cubicBezTo>
                                      <a:cubicBezTo>
                                        <a:pt x="11852" y="47625"/>
                                        <a:pt x="12868" y="45339"/>
                                        <a:pt x="13884" y="42799"/>
                                      </a:cubicBezTo>
                                      <a:cubicBezTo>
                                        <a:pt x="15281" y="39497"/>
                                        <a:pt x="16297" y="36449"/>
                                        <a:pt x="17186" y="33655"/>
                                      </a:cubicBezTo>
                                      <a:cubicBezTo>
                                        <a:pt x="17948" y="30988"/>
                                        <a:pt x="18583" y="28448"/>
                                        <a:pt x="18964" y="26162"/>
                                      </a:cubicBezTo>
                                      <a:cubicBezTo>
                                        <a:pt x="19345" y="24003"/>
                                        <a:pt x="19345" y="21971"/>
                                        <a:pt x="19218" y="20193"/>
                                      </a:cubicBezTo>
                                      <a:cubicBezTo>
                                        <a:pt x="19091" y="18415"/>
                                        <a:pt x="18710" y="16891"/>
                                        <a:pt x="18075" y="15494"/>
                                      </a:cubicBezTo>
                                      <a:cubicBezTo>
                                        <a:pt x="17440" y="14224"/>
                                        <a:pt x="16551" y="12954"/>
                                        <a:pt x="15281" y="12065"/>
                                      </a:cubicBezTo>
                                      <a:cubicBezTo>
                                        <a:pt x="14138" y="11049"/>
                                        <a:pt x="12741" y="10287"/>
                                        <a:pt x="11090" y="9525"/>
                                      </a:cubicBezTo>
                                      <a:cubicBezTo>
                                        <a:pt x="8169" y="8382"/>
                                        <a:pt x="5502" y="8128"/>
                                        <a:pt x="3089" y="8763"/>
                                      </a:cubicBezTo>
                                      <a:lnTo>
                                        <a:pt x="0" y="10605"/>
                                      </a:lnTo>
                                      <a:lnTo>
                                        <a:pt x="0" y="1477"/>
                                      </a:lnTo>
                                      <a:lnTo>
                                        <a:pt x="2454"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BE2338" id="Группа 50214" o:spid="_x0000_s1026" style="position:absolute;margin-left:23.95pt;margin-top:5pt;width:40.85pt;height:45.9pt;z-index:251662336" coordsize="5185,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">
                      <v:shape id="Shape 4454" o:spid="_x0000_s1027" style="position:absolute;left:2594;top:1940;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" path="m,l33528,4572e" filled="f" strokecolor="#d9d9d9">
                        <v:path arrowok="t" o:connecttype="custom" o:connectlocs="0,0;335,46" o:connectangles="0,0" textboxrect="0,0,33528,4572"/>
                      </v:shape>
                      <v:shape id="Shape 4455" o:spid="_x0000_s1028" style="position:absolute;left:2929;top:1986;width:305;height:122;visibility:visible;mso-wrap-style:square;v-text-anchor:top" coordsize="30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" path="m,l30480,12192e" filled="f" strokecolor="#d9d9d9">
                        <v:path arrowok="t" o:connecttype="custom" o:connectlocs="0,0;305,122" o:connectangles="0,0" textboxrect="0,0,30480,12192"/>
                      </v:shape>
                      <v:shape id="Shape 4456" o:spid="_x0000_s1029" style="position:absolute;left:3234;top:2108;width:275;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" path="m,l27432,21336e" filled="f" strokecolor="#d9d9d9">
                        <v:path arrowok="t" o:connecttype="custom" o:connectlocs="0,0;275,213" o:connectangles="0,0" textboxrect="0,0,27432,21336"/>
                      </v:shape>
                      <v:shape id="Shape 4457" o:spid="_x0000_s1030" style="position:absolute;left:3509;top:2321;width:213;height:259;visibility:visible;mso-wrap-style:square;v-text-anchor:top" coordsize="2133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" path="m,l21336,25908e" filled="f" strokecolor="#d9d9d9">
                        <v:path arrowok="t" o:connecttype="custom" o:connectlocs="0,0;213,259" o:connectangles="0,0" textboxrect="0,0,21336,25908"/>
                      </v:shape>
                      <v:shape id="Shape 4458" o:spid="_x0000_s1031" style="position:absolute;left:3722;top:2580;width:122;height:320;visibility:visible;mso-wrap-style:square;v-text-anchor:top" coordsize="12192,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" path="m,l12192,32003e" filled="f" strokecolor="#d9d9d9">
                        <v:path arrowok="t" o:connecttype="custom" o:connectlocs="0,0;122,320" o:connectangles="0,0" textboxrect="0,0,12192,32003"/>
                      </v:shape>
                      <v:shape id="Shape 4459" o:spid="_x0000_s1032" style="position:absolute;left:3844;top:2900;width:46;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" path="m,l4572,33528e" filled="f" strokecolor="#d9d9d9">
                        <v:path arrowok="t" o:connecttype="custom" o:connectlocs="0,0;46,335" o:connectangles="0,0" textboxrect="0,0,4572,33528"/>
                      </v:shape>
                      <v:shape id="Shape 4460" o:spid="_x0000_s1033" style="position:absolute;left:3844;top:3235;width:46;height:336;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" path="m4572,l,33528e" filled="f" strokecolor="#d9d9d9">
                        <v:path arrowok="t" o:connecttype="custom" o:connectlocs="46,0;0,336" o:connectangles="0,0" textboxrect="0,0,4572,33528"/>
                      </v:shape>
                      <v:shape id="Shape 4461" o:spid="_x0000_s1034" style="position:absolute;left:3722;top:3571;width:122;height:305;visibility:visible;mso-wrap-style:square;v-text-anchor:top" coordsize="1219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" path="m12192,l,30480e" filled="f" strokecolor="#d9d9d9">
                        <v:path arrowok="t" o:connecttype="custom" o:connectlocs="122,0;0,305" o:connectangles="0,0" textboxrect="0,0,12192,30480"/>
                      </v:shape>
                      <v:shape id="Shape 4462" o:spid="_x0000_s1035" style="position:absolute;left:3509;top:3876;width:213;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" path="m21336,l,27432e" filled="f" strokecolor="#d9d9d9">
                        <v:path arrowok="t" o:connecttype="custom" o:connectlocs="213,0;0,274" o:connectangles="0,0" textboxrect="0,0,21336,27432"/>
                      </v:shape>
                      <v:shape id="Shape 4463" o:spid="_x0000_s1036" style="position:absolute;left:3234;top:4150;width:275;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" path="m27432,l,21336e" filled="f" strokecolor="#d9d9d9">
                        <v:path arrowok="t" o:connecttype="custom" o:connectlocs="275,0;0,213" o:connectangles="0,0" textboxrect="0,0,27432,21336"/>
                      </v:shape>
                      <v:shape id="Shape 4464" o:spid="_x0000_s1037" style="position:absolute;left:2929;top:4363;width:305;height:122;visibility:visible;mso-wrap-style:square;v-text-anchor:top" coordsize="30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" path="m30480,l,12192e" filled="f" strokecolor="#d9d9d9">
                        <v:path arrowok="t" o:connecttype="custom" o:connectlocs="305,0;0,122" o:connectangles="0,0" textboxrect="0,0,30480,12192"/>
                      </v:shape>
                      <v:shape id="Shape 4465" o:spid="_x0000_s1038" style="position:absolute;left:2594;top:4485;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" path="m33528,l,4572e" filled="f" strokecolor="#d9d9d9">
                        <v:path arrowok="t" o:connecttype="custom" o:connectlocs="335,0;0,46" o:connectangles="0,0" textboxrect="0,0,33528,4572"/>
                      </v:shape>
                      <v:shape id="Shape 4466" o:spid="_x0000_s1039" style="position:absolute;left:2259;top:4485;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" path="m33528,4572l,e" filled="f" strokecolor="#d9d9d9">
                        <v:path arrowok="t" o:connecttype="custom" o:connectlocs="335,46;0,0" o:connectangles="0,0" textboxrect="0,0,33528,4572"/>
                      </v:shape>
                      <v:shape id="Shape 4467" o:spid="_x0000_s1040" style="position:absolute;left:1939;top:4363;width:320;height:122;visibility:visible;mso-wrap-style:square;v-text-anchor:top" coordsize="320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" path="m32004,12192l,e" filled="f" strokecolor="#d9d9d9">
                        <v:path arrowok="t" o:connecttype="custom" o:connectlocs="320,122;0,0" o:connectangles="0,0" textboxrect="0,0,32004,12192"/>
                      </v:shape>
                      <v:shape id="Shape 4468" o:spid="_x0000_s1041" style="position:absolute;left:1680;top:4150;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" path="m25908,21336l,e" filled="f" strokecolor="#d9d9d9">
                        <v:path arrowok="t" o:connecttype="custom" o:connectlocs="259,213;0,0" o:connectangles="0,0" textboxrect="0,0,25908,21336"/>
                      </v:shape>
                      <v:shape id="Shape 4469" o:spid="_x0000_s1042" style="position:absolute;left:1466;top:3876;width:214;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" path="m21336,27432l,e" filled="f" strokecolor="#d9d9d9">
                        <v:path arrowok="t" o:connecttype="custom" o:connectlocs="214,274;0,0" o:connectangles="0,0" textboxrect="0,0,21336,27432"/>
                      </v:shape>
                      <v:shape id="Shape 4470" o:spid="_x0000_s1043" style="position:absolute;left:1344;top:3571;width:122;height:305;visibility:visible;mso-wrap-style:square;v-text-anchor:top" coordsize="1219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" path="m12192,30480l,e" filled="f" strokecolor="#d9d9d9">
                        <v:path arrowok="t" o:connecttype="custom" o:connectlocs="122,305;0,0" o:connectangles="0,0" textboxrect="0,0,12192,30480"/>
                      </v:shape>
                      <v:shape id="Shape 4471" o:spid="_x0000_s1044" style="position:absolute;left:1299;top:3235;width:45;height:336;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" path="m4572,33528l,e" filled="f" strokecolor="#d9d9d9">
                        <v:path arrowok="t" o:connecttype="custom" o:connectlocs="45,336;0,0" o:connectangles="0,0" textboxrect="0,0,4572,33528"/>
                      </v:shape>
                      <v:shape id="Shape 4472" o:spid="_x0000_s1045" style="position:absolute;left:1299;top:2900;width:45;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" path="m,33528l4572,e" filled="f" strokecolor="#d9d9d9">
                        <v:path arrowok="t" o:connecttype="custom" o:connectlocs="0,335;45,0" o:connectangles="0,0" textboxrect="0,0,4572,33528"/>
                      </v:shape>
                      <v:shape id="Shape 4473" o:spid="_x0000_s1046" style="position:absolute;left:1344;top:2580;width:122;height:320;visibility:visible;mso-wrap-style:square;v-text-anchor:top" coordsize="12192,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" path="m,32003l12192,e" filled="f" strokecolor="#d9d9d9">
                        <v:path arrowok="t" o:connecttype="custom" o:connectlocs="0,320;122,0" o:connectangles="0,0" textboxrect="0,0,12192,32003"/>
                      </v:shape>
                      <v:shape id="Shape 4474" o:spid="_x0000_s1047" style="position:absolute;left:1466;top:2321;width:214;height:259;visibility:visible;mso-wrap-style:square;v-text-anchor:top" coordsize="2133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" path="m,25908l21336,e" filled="f" strokecolor="#d9d9d9">
                        <v:path arrowok="t" o:connecttype="custom" o:connectlocs="0,259;214,0" o:connectangles="0,0" textboxrect="0,0,21336,25908"/>
                      </v:shape>
                      <v:shape id="Shape 4475" o:spid="_x0000_s1048" style="position:absolute;left:1680;top:2108;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" path="m,21336l25908,e" filled="f" strokecolor="#d9d9d9">
                        <v:path arrowok="t" o:connecttype="custom" o:connectlocs="0,213;259,0" o:connectangles="0,0" textboxrect="0,0,25908,21336"/>
                      </v:shape>
                      <v:shape id="Shape 4476" o:spid="_x0000_s1049" style="position:absolute;left:1939;top:1986;width:320;height:122;visibility:visible;mso-wrap-style:square;v-text-anchor:top" coordsize="320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" path="m,12192l32004,e" filled="f" strokecolor="#d9d9d9">
                        <v:path arrowok="t" o:connecttype="custom" o:connectlocs="0,122;320,0" o:connectangles="0,0" textboxrect="0,0,32004,12192"/>
                      </v:shape>
                      <v:shape id="Shape 4477" o:spid="_x0000_s1050" style="position:absolute;left:2259;top:1940;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" path="m,4572l33528,e" filled="f" strokecolor="#d9d9d9">
                        <v:path arrowok="t" o:connecttype="custom" o:connectlocs="0,46;335,0" o:connectangles="0,0" textboxrect="0,0,33528,4572"/>
                      </v:shape>
                      <v:shape id="Shape 4478" o:spid="_x0000_s1051" style="position:absolute;left:2594;top:641;width:671;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" path="m,l67056,9525e" filled="f" strokecolor="#d9d9d9">
                        <v:path arrowok="t" o:connecttype="custom" o:connectlocs="0,0;671,95" o:connectangles="0,0" textboxrect="0,0,67056,9525"/>
                      </v:shape>
                      <v:shape id="Shape 4479" o:spid="_x0000_s1052" style="position:absolute;left:3265;top:736;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" path="m,l62484,25908e" filled="f" strokecolor="#d9d9d9">
                        <v:path arrowok="t" o:connecttype="custom" o:connectlocs="0,0;625,259" o:connectangles="0,0" textboxrect="0,0,62484,25908"/>
                      </v:shape>
                      <v:shape id="Shape 4480" o:spid="_x0000_s1053" style="position:absolute;left:3890;top:995;width:533;height:412;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" path="m,l53340,41148e" filled="f" strokecolor="#d9d9d9">
                        <v:path arrowok="t" o:connecttype="custom" o:connectlocs="0,0;533,412" o:connectangles="0,0" textboxrect="0,0,53340,41148"/>
                      </v:shape>
                      <v:shape id="Shape 4481" o:spid="_x0000_s1054" style="position:absolute;left:4423;top:1407;width:411;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" path="m,l41148,53340e" filled="f" strokecolor="#d9d9d9">
                        <v:path arrowok="t" o:connecttype="custom" o:connectlocs="0,0;411,533" o:connectangles="0,0" textboxrect="0,0,41148,53340"/>
                      </v:shape>
                      <v:shape id="Shape 4482" o:spid="_x0000_s1055" style="position:absolute;left:4834;top:1940;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" path="m,l25908,62484e" filled="f" strokecolor="#d9d9d9">
                        <v:path arrowok="t" o:connecttype="custom" o:connectlocs="0,0;259,625" o:connectangles="0,0" textboxrect="0,0,25908,62484"/>
                      </v:shape>
                      <v:shape id="Shape 4483" o:spid="_x0000_s1056" style="position:absolute;left:5093;top:2565;width:92;height:670;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" path="m,l9144,67056e" filled="f" strokecolor="#d9d9d9">
                        <v:path arrowok="t" o:connecttype="custom" o:connectlocs="0,0;92,670" o:connectangles="0,0" textboxrect="0,0,9144,67056"/>
                      </v:shape>
                      <v:shape id="Shape 4484" o:spid="_x0000_s1057" style="position:absolute;left:5093;top:3235;width:92;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" path="m9144,l,67056e" filled="f" strokecolor="#d9d9d9">
                        <v:path arrowok="t" o:connecttype="custom" o:connectlocs="92,0;0,671" o:connectangles="0,0" textboxrect="0,0,9144,67056"/>
                      </v:shape>
                      <v:shape id="Shape 4485" o:spid="_x0000_s1058" style="position:absolute;left:4834;top:390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" path="m25908,l,62484e" filled="f" strokecolor="#d9d9d9">
                        <v:path arrowok="t" o:connecttype="custom" o:connectlocs="259,0;0,625" o:connectangles="0,0" textboxrect="0,0,25908,62484"/>
                      </v:shape>
                      <v:shape id="Shape 4486" o:spid="_x0000_s1059" style="position:absolute;left:4423;top:4531;width:411;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" path="m41148,l,53340e" filled="f" strokecolor="#d9d9d9">
                        <v:path arrowok="t" o:connecttype="custom" o:connectlocs="411,0;0,533" o:connectangles="0,0" textboxrect="0,0,41148,53340"/>
                      </v:shape>
                      <v:shape id="Shape 4487" o:spid="_x0000_s1060" style="position:absolute;left:3890;top:5064;width:533;height:412;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" path="m53340,l,41148e" filled="f" strokecolor="#d9d9d9">
                        <v:path arrowok="t" o:connecttype="custom" o:connectlocs="533,0;0,412" o:connectangles="0,0" textboxrect="0,0,53340,41148"/>
                      </v:shape>
                      <v:shape id="Shape 4488" o:spid="_x0000_s1061" style="position:absolute;left:3265;top:5476;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" path="m62484,l,25908e" filled="f" strokecolor="#d9d9d9">
                        <v:path arrowok="t" o:connecttype="custom" o:connectlocs="625,0;0,259" o:connectangles="0,0" textboxrect="0,0,62484,25908"/>
                      </v:shape>
                      <v:shape id="Shape 4489" o:spid="_x0000_s1062" style="position:absolute;left:2594;top:5735;width:671;height:91;visibility:visible;mso-wrap-style:square;v-text-anchor:top" coordsize="67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" path="m67056,l,9144e" filled="f" strokecolor="#d9d9d9">
                        <v:path arrowok="t" o:connecttype="custom" o:connectlocs="671,0;0,91" o:connectangles="0,0" textboxrect="0,0,67056,9144"/>
                      </v:shape>
                      <v:shape id="Shape 4490" o:spid="_x0000_s1063" style="position:absolute;left:1924;top:5735;width:670;height:91;visibility:visible;mso-wrap-style:square;v-text-anchor:top" coordsize="67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" path="m67056,9144l,e" filled="f" strokecolor="#d9d9d9">
                        <v:path arrowok="t" o:connecttype="custom" o:connectlocs="670,91;0,0" o:connectangles="0,0" textboxrect="0,0,67056,9144"/>
                      </v:shape>
                      <v:shape id="Shape 4491" o:spid="_x0000_s1064" style="position:absolute;left:1299;top:5476;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" path="m62484,25908l,e" filled="f" strokecolor="#d9d9d9">
                        <v:path arrowok="t" o:connecttype="custom" o:connectlocs="625,259;0,0" o:connectangles="0,0" textboxrect="0,0,62484,25908"/>
                      </v:shape>
                      <v:shape id="Shape 4492" o:spid="_x0000_s1065" style="position:absolute;left:765;top:5064;width:534;height:412;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" path="m53340,41148l,e" filled="f" strokecolor="#d9d9d9">
                        <v:path arrowok="t" o:connecttype="custom" o:connectlocs="534,412;0,0" o:connectangles="0,0" textboxrect="0,0,53340,41148"/>
                      </v:shape>
                      <v:shape id="Shape 4493" o:spid="_x0000_s1066" style="position:absolute;left:354;top:4531;width:411;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" path="m41148,53340l,e" filled="f" strokecolor="#d9d9d9">
                        <v:path arrowok="t" o:connecttype="custom" o:connectlocs="411,533;0,0" o:connectangles="0,0" textboxrect="0,0,41148,53340"/>
                      </v:shape>
                      <v:shape id="Shape 4494" o:spid="_x0000_s1067" style="position:absolute;left:95;top:390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" path="m25908,62484l,e" filled="f" strokecolor="#d9d9d9">
                        <v:path arrowok="t" o:connecttype="custom" o:connectlocs="259,625;0,0" o:connectangles="0,0" textboxrect="0,0,25908,62484"/>
                      </v:shape>
                      <v:shape id="Shape 4495" o:spid="_x0000_s1068" style="position:absolute;top:3235;width:95;height:671;visibility:visible;mso-wrap-style:square;v-text-anchor:top" coordsize="95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" path="m9525,67056l,e" filled="f" strokecolor="#d9d9d9">
                        <v:path arrowok="t" o:connecttype="custom" o:connectlocs="95,671;0,0" o:connectangles="0,0" textboxrect="0,0,9525,67056"/>
                      </v:shape>
                      <v:shape id="Shape 4496" o:spid="_x0000_s1069" style="position:absolute;top:2565;width:95;height:670;visibility:visible;mso-wrap-style:square;v-text-anchor:top" coordsize="95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" path="m,67056l9525,e" filled="f" strokecolor="#d9d9d9">
                        <v:path arrowok="t" o:connecttype="custom" o:connectlocs="0,670;95,0" o:connectangles="0,0" textboxrect="0,0,9525,67056"/>
                      </v:shape>
                      <v:shape id="Shape 4497" o:spid="_x0000_s1070" style="position:absolute;left:95;top:1940;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" path="m,62484l25908,e" filled="f" strokecolor="#d9d9d9">
                        <v:path arrowok="t" o:connecttype="custom" o:connectlocs="0,625;259,0" o:connectangles="0,0" textboxrect="0,0,25908,62484"/>
                      </v:shape>
                      <v:shape id="Shape 4498" o:spid="_x0000_s1071" style="position:absolute;left:354;top:1407;width:411;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" path="m,53340l41148,e" filled="f" strokecolor="#d9d9d9">
                        <v:path arrowok="t" o:connecttype="custom" o:connectlocs="0,533;411,0" o:connectangles="0,0" textboxrect="0,0,41148,53340"/>
                      </v:shape>
                      <v:shape id="Shape 4499" o:spid="_x0000_s1072" style="position:absolute;left:765;top:995;width:534;height:412;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" path="m,41148l53340,e" filled="f" strokecolor="#d9d9d9">
                        <v:path arrowok="t" o:connecttype="custom" o:connectlocs="0,412;534,0" o:connectangles="0,0" textboxrect="0,0,53340,41148"/>
                      </v:shape>
                      <v:shape id="Shape 4500" o:spid="_x0000_s1073" style="position:absolute;left:1299;top:736;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" path="m,25908l62484,e" filled="f" strokecolor="#d9d9d9">
                        <v:path arrowok="t" o:connecttype="custom" o:connectlocs="0,259;625,0" o:connectangles="0,0" textboxrect="0,0,62484,25908"/>
                      </v:shape>
                      <v:shape id="Shape 4501" o:spid="_x0000_s1074" style="position:absolute;left:1924;top:641;width:670;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" path="m,9525l67056,e" filled="f" strokecolor="#d9d9d9">
                        <v:path arrowok="t" o:connecttype="custom" o:connectlocs="0,95;670,0" o:connectangles="0,0" textboxrect="0,0,67056,9525"/>
                      </v:shape>
                      <v:shape id="Shape 4502" o:spid="_x0000_s1075" style="position:absolute;left:732;top:905;width:3721;height:4657;visibility:visible;mso-wrap-style:square;v-text-anchor:top" coordsize="372110,4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" path="m134366,41021l186182,7493,248666,r57912,22733l350774,68452r19812,57912l372110,182752r-24384,50293l303530,263525r-39624,13715l276098,322961r-9144,50291l237998,425069r-51816,33528l123698,465709,64262,441833,21590,397637,1778,339725,,283337,24638,233045,68834,201040r39624,-13715l94742,141605,105410,92837,134366,41021e" filled="f" strokecolor="#00b0f0" strokeweight="1pt">
                        <v:stroke endcap="round"/>
                        <v:path arrowok="t" o:connecttype="custom" o:connectlocs="1344,410;1862,75;2487,0;3066,227;3508,685;3706,1264;3721,1827;3477,2330;3035,2635;2639,2772;2761,3230;2669,3732;2380,4251;1862,4586;1237,4657;643,4418;216,3976;18,3397;0,2833;246,2330;688,2010;1085,1873;947,1416;1054,928;1344,410" o:connectangles="0,0,0,0,0,0,0,0,0,0,0,0,0,0,0,0,0,0,0,0,0,0,0,0,0" textboxrect="0,0,372110,465709"/>
                      </v:shape>
                      <v:shape id="Shape 4503" o:spid="_x0000_s1076" style="position:absolute;left:728;top:982;width:3728;height:4503;visibility:visible;mso-wrap-style:square;v-text-anchor:top" coordsize="37274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" path="m140843,54610l186563,13462,245999,r59436,19558l351155,60706r21590,56388l364871,178054r-35052,47244l282575,251206r-22860,16764l250571,289306r3048,50292l232283,394462r-45720,42672l125603,450215,67691,431038,21971,389890,,331978,8255,272542,41783,225298,90551,199390r22860,-16764l122555,161290r-3048,-51816l140843,54610e" filled="f" strokeweight="1pt">
                        <v:stroke endcap="round"/>
                        <v:path arrowok="t" o:connecttype="custom" o:connectlocs="1409,546;1866,135;2460,0;3055,196;3512,607;3728,1171;3649,1781;3299,2253;2826,2513;2598,2680;2506,2894;2537,3397;2323,3945;1866,4372;1256,4503;677,4311;220,3900;0,3320;83,2726;418,2253;906,1994;1134,1827;1226,1613;1195,1095;1409,546" o:connectangles="0,0,0,0,0,0,0,0,0,0,0,0,0,0,0,0,0,0,0,0,0,0,0,0,0" textboxrect="0,0,372745,450215"/>
                      </v:shape>
                      <v:shape id="Shape 4504" o:spid="_x0000_s1077" style="position:absolute;left:727;top:890;width:3731;height:4687;visibility:visible;mso-wrap-style:square;v-text-anchor:top" coordsize="373126,46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" path="m136398,50164l186690,10540,249174,r59436,22733l351282,68452r21844,57912l368046,185800r-28956,48769l291846,262000r-30480,15240l259842,307721r1524,56388l235458,418973r-48768,39624l124206,468757,64770,446405,20574,399161,,342773,3810,283337,34290,234569,81534,205612r30480,-13715l113538,161417r-1524,-56389l136398,50164e" filled="f" strokecolor="red" strokeweight="1pt">
                        <v:stroke endcap="round"/>
                        <v:path arrowok="t" o:connecttype="custom" o:connectlocs="1364,502;1867,105;2492,0;3086,227;3513,684;3731,1263;3680,1858;3391,2345;2918,2620;2613,2772;2598,3077;2613,3641;2354,4189;1867,4585;1242,4687;648,4464;206,3991;0,3427;38,2833;343,2345;815,2056;1120,1919;1135,1614;1120,1050;1364,502" o:connectangles="0,0,0,0,0,0,0,0,0,0,0,0,0,0,0,0,0,0,0,0,0,0,0,0,0" textboxrect="0,0,373126,468757"/>
                      </v:shape>
                      <v:shape id="Shape 4505" o:spid="_x0000_s1078" style="position:absolute;left:554;top:1776;width:4076;height:2915;visibility:visible;mso-wrap-style:square;v-text-anchor:top" coordsize="407543,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" path="m164338,r39624,1143l237490,22479r36576,1524l310642,39243r41148,21336l388366,95631r19177,50292l402082,199263r-30480,42672l324358,266319r-42672,15240l243586,291465r-39624,-762l170434,269367r-36576,-3048l97282,252603,56134,231267,19558,194691,,145923,5842,92583,36322,48387,82042,24003,124714,10287,164338,e" filled="f" strokecolor="#00b0f0" strokeweight="1pt">
                        <v:stroke endcap="round"/>
                        <v:path arrowok="t" o:connecttype="custom" o:connectlocs="1644,0;2040,11;2375,225;2741,240;3107,392;3518,606;3884,956;4076,1459;4021,1993;3717,2420;3244,2664;2817,2816;2436,2915;2040,2907;1705,2694;1339,2664;973,2526;561,2313;196,1947;0,1459;58,926;363,484;821,240;1247,103;1644,0" o:connectangles="0,0,0,0,0,0,0,0,0,0,0,0,0,0,0,0,0,0,0,0,0,0,0,0,0" textboxrect="0,0,407543,291465"/>
                      </v:shape>
                      <v:shape id="Shape 4506" o:spid="_x0000_s1079" style="position:absolute;left:749;top:1803;width:3687;height:2861;visibility:visible;mso-wrap-style:square;v-text-anchor:top" coordsize="368681,28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" path="m149479,13716r35052,7621l211963,38100r25908,12192l277495,50292r44196,13716l355219,97537r13462,45719l361315,190500r-27432,38100l291211,249937r-24384,36194l219583,271273r-35052,-7621l155575,248413,131191,234697r-39624,1523l47371,222504,13843,188976,,143256,6223,96013,35179,56388,77851,36576,102235,r47244,13716e" filled="f" strokeweight="1pt">
                        <v:stroke endcap="round"/>
                        <v:path arrowok="t" o:connecttype="custom" o:connectlocs="1495,137;1845,213;2120,381;2379,503;2775,503;3217,640;3552,975;3687,1432;3613,1905;3339,2286;2912,2499;2668,2861;2196,2712;1845,2636;1556,2484;1312,2347;916,2362;474,2225;138,1890;0,1432;62,960;352,564;779,366;1022,0;1495,137" o:connectangles="0,0,0,0,0,0,0,0,0,0,0,0,0,0,0,0,0,0,0,0,0,0,0,0,0" textboxrect="0,0,368681,286131"/>
                      </v:shape>
                      <v:shape id="Shape 4507" o:spid="_x0000_s1080" style="position:absolute;left:457;top:1711;width:4272;height:3045;visibility:visible;mso-wrap-style:square;v-text-anchor:top" coordsize="427228,3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" path="m172593,r41148,7620l245745,32004r30480,12192l326517,39624r50292,18288l413385,99060r13843,53340l424053,208788r-30480,47244l344805,283464r-48768,10668l254889,304419r-41148,-7239l181737,272796,151257,260604r-50292,4572l49149,246888,14097,205740,,152400,3429,96012,33909,48768,82677,21336,131445,9144,172593,e" filled="f" strokecolor="red" strokeweight="1pt">
                        <v:stroke endcap="round"/>
                        <v:path arrowok="t" o:connecttype="custom" o:connectlocs="1726,0;2137,76;2457,320;2762,442;3265,396;3768,579;4134,991;4272,1524;4240,2088;3935,2561;3448,2835;2960,2942;2549,3045;2137,2973;1817,2729;1512,2607;1010,2652;491,2470;141,2058;0,1524;34,960;339,488;827,213;1314,91;1726,0" o:connectangles="0,0,0,0,0,0,0,0,0,0,0,0,0,0,0,0,0,0,0,0,0,0,0,0,0" textboxrect="0,0,427228,304419"/>
                      </v:shape>
                      <v:shape id="Shape 4513" o:spid="_x0000_s1081" style="position:absolute;left:1762;top:2795;width:292;height:719;visibility:visible;mso-wrap-style:square;v-text-anchor:top" coordsize="29169,7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" path="m29169,r,9096l25654,11192v-2032,2032,-3810,4572,-5588,7620c18415,21987,16891,25416,15367,29099v-2032,4953,-3556,9398,-4445,13081c10033,45863,9779,49038,9906,51705v254,2667,1016,4826,2413,6604c13589,59960,15494,61357,18034,62373v1905,762,3810,1143,5461,1016c25273,63389,26797,63008,28321,62246r848,-599l29169,70453r-2372,937c23114,71898,19050,71263,14605,69358,10414,67707,7112,65548,4826,62881,2540,60214,1143,57039,508,53356,,49800,127,45736,1143,41164,2159,36592,3683,31512,5969,26051v2032,-5080,4318,-9652,6858,-13589c15494,8525,18288,5477,21336,3191l29169,xe" fillcolor="black" stroked="f" strokeweight="0">
                        <v:stroke endcap="round"/>
                        <v:path arrowok="t" o:connecttype="custom" o:connectlocs="292,0;292,91;257,112;201,188;154,291;109,422;99,517;123,583;181,624;235,634;284,622;292,616;292,705;268,714;146,694;48,629;5,534;11,412;60,261;128,125;214,32;292,0" o:connectangles="0,0,0,0,0,0,0,0,0,0,0,0,0,0,0,0,0,0,0,0,0,0" textboxrect="0,0,29169,71898"/>
                      </v:shape>
                      <v:shape id="Shape 4514" o:spid="_x0000_s1082" style="position:absolute;left:2054;top:2781;width:292;height:718;visibility:visible;mso-wrap-style:square;v-text-anchor:top" coordsize="29251,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" path="m2454,381c6137,,10201,635,14646,2413v4191,1651,7493,3937,9779,6604c26584,11685,28108,14732,28616,18415v635,3557,381,7747,-508,12320c27092,35306,25441,40260,23282,45848v-2159,5079,-4445,9651,-6985,13588c13757,63247,10963,66422,7915,68707l,71834,,63029,3470,60579c4867,59182,6137,57658,7280,55880v1270,-1778,2413,-3810,3429,-6095c11852,47625,12868,45212,13884,42799v1397,-3429,2413,-6476,3302,-9144c17948,30861,18583,28322,18964,26162v381,-2286,381,-4190,254,-5969c19091,18415,18710,16764,18075,15494v-635,-1396,-1524,-2540,-2794,-3556c14138,10923,12741,10160,11090,9525,8169,8255,5502,8001,3089,8636l,10477,,1381,2454,381xe" fillcolor="black" stroked="f" strokeweight="0">
                        <v:stroke endcap="round"/>
                        <v:path arrowok="t" o:connecttype="custom" o:connectlocs="24,4;146,24;244,90;286,184;281,307;232,458;163,594;79,687;0,718;0,630;35,606;73,559;107,498;139,428;172,336;189,261;192,202;180,155;153,119;111,95;31,86;0,105;0,14;24,4" o:connectangles="0,0,0,0,0,0,0,0,0,0,0,0,0,0,0,0,0,0,0,0,0,0,0,0" textboxrect="0,0,29251,71834"/>
                      </v:shape>
                      <v:shape id="Shape 4516" o:spid="_x0000_s1083" style="position:absolute;left:1722;top:1450;width:623;height:755;visibility:visible;mso-wrap-style:square;v-text-anchor:top" coordsize="62357,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" path="m28956,381c29718,,30607,127,31623,508l61341,12446v254,127,508,254,635,508c62230,13335,62357,13589,62357,13970v,381,,889,-127,1397c62103,15875,61976,16383,61722,17145v-508,1143,-1016,2032,-1651,2667c59436,20320,58801,20447,58293,20193l34290,10541,26670,29337v1270,381,2540,762,3683,1143c31623,30988,33020,31496,34671,32131v3683,1524,6731,3302,9144,5334c46101,39497,47879,41656,49149,44069v1143,2413,1651,5080,1651,7747c50800,54610,50165,57404,49022,60325v-1397,3683,-3302,6604,-5715,8890c41021,71501,38354,73152,35433,74168v-3048,1016,-6223,1397,-9652,1270c22225,75184,18669,74295,14986,72771,12827,71882,10922,70993,9271,69977,7493,68961,5969,67818,4699,66802,3429,65786,2413,64897,1651,64135,889,63373,381,62738,254,62484,127,62103,,61849,,61595v,-254,,-635,,-889c,60325,127,59944,254,59436v127,-381,381,-889,635,-1524c1143,57277,1397,56769,1524,56261v254,-381,508,-762,762,-1016c2540,55118,2794,54864,3048,54864v254,-127,508,,762,c4191,54991,4572,55499,5207,56261v508,635,1270,1524,2286,2540c8509,59817,9906,60833,11557,62103v1524,1143,3683,2159,6096,3175c19939,66294,22225,66802,24384,67056v2159,254,4191,,5969,-508c32258,65913,33909,64897,35433,63373v1524,-1397,2794,-3429,3810,-5969c40132,55245,40640,53213,40513,51308v,-1905,-381,-3683,-1397,-5334c38100,44323,36703,42799,34798,41402,32893,40005,30480,38735,27432,37465v-2032,-762,-3937,-1397,-5588,-1905c20320,35179,18796,34798,17526,34163v-1016,-381,-1524,-889,-1778,-1524c15494,32131,15621,31115,16129,29845l27178,2540c27686,1397,28194,762,28956,381xe" fillcolor="black" stroked="f" strokeweight="0">
                        <v:stroke endcap="round"/>
                        <v:path arrowok="t" o:connecttype="custom" o:connectlocs="289,4;316,5;613,124;619,129;623,140;622,154;617,171;600,198;582,202;343,105;266,293;303,305;346,321;438,374;491,440;508,518;490,603;433,692;354,741;258,754;150,727;93,699;47,667;16,641;3,624;0,615;0,607;3,594;9,579;15,562;23,552;30,548;38,548;52,562;75,588;115,620;176,652;244,670;303,665;354,633;392,574;405,513;391,459;348,414;274,374;218,355;175,341;157,326;161,298;272,25;289,4" o:connectangles="0,0,0,0,0,0,0,0,0,0,0,0,0,0,0,0,0,0,0,0,0,0,0,0,0,0,0,0,0,0,0,0,0,0,0,0,0,0,0,0,0,0,0,0,0,0,0,0,0,0,0" textboxrect="0,0,62357,75565"/>
                      </v:shape>
                      <v:shape id="Shape 4518" o:spid="_x0000_s1084" style="position:absolute;left:1762;top:202;width:292;height:720;visibility:visible;mso-wrap-style:square;v-text-anchor:top" coordsize="29169,7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" path="m29169,r,9127l25654,11223v-2032,2031,-3810,4572,-5588,7619c18415,21891,16891,25320,15367,29129v-2032,4954,-3556,9272,-4445,12955c10033,45894,9779,49069,9906,51736v254,2667,1016,4826,2413,6477c13589,59991,15494,61261,18034,62277v1905,762,3810,1143,5461,1143c25273,63420,26797,63039,28321,62277r848,-599l29169,70483r-2372,938c23114,71929,19050,71166,14605,69389,10414,67738,7112,65452,4826,62785,2540,60117,1143,57070,508,53387,,49830,127,45640,1143,41067,2159,36623,3683,31542,5969,25954v2032,-5079,4318,-9525,6858,-13462c15494,8555,18288,5380,21336,3095l29169,xe" fillcolor="black" stroked="f" strokeweight="0">
                        <v:stroke endcap="round"/>
                        <v:path arrowok="t" o:connecttype="custom" o:connectlocs="292,0;292,91;257,112;201,189;154,292;109,421;99,518;123,583;181,623;235,635;284,623;292,617;292,706;268,715;146,695;48,628;5,534;11,411;60,260;128,125;214,31;292,0" o:connectangles="0,0,0,0,0,0,0,0,0,0,0,0,0,0,0,0,0,0,0,0,0,0" textboxrect="0,0,29169,71929"/>
                      </v:shape>
                      <v:shape id="Shape 4519" o:spid="_x0000_s1085" style="position:absolute;left:1214;width:506;height:751;visibility:visible;mso-wrap-style:square;v-text-anchor:top" coordsize="50673,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" path="m43434,v254,,635,127,889,127c44704,253,45085,253,45466,508v381,127,1016,254,1524,507c47879,1397,48514,1651,49022,2032v635,254,1016,507,1270,762c50546,3048,50673,3302,50673,3556v,127,,381,-127,634l26797,62992r12192,4953c39243,67945,39497,68199,39624,68452v127,255,254,509,381,890c40005,69723,40005,70103,39878,70612v-127,508,-254,1015,-508,1651c39116,72898,38862,73406,38481,73914v-254,381,-508,635,-762,888c37338,74930,37084,75057,36830,75184v-254,,-508,,-762,-127l1016,60960c889,60833,635,60706,508,60452,254,60198,254,59944,127,59563,,59309,,58801,127,58293v127,-381,254,-1016,508,-1651c889,56007,1143,55499,1397,55118v381,-381,635,-762,889,-1016c2540,53848,2794,53721,3175,53721v254,-127,508,-127,762,l17907,59436,38481,8509,22479,10922v-762,127,-1397,127,-1905,c20193,10922,19939,10668,19812,10287v-254,-254,-254,-762,-127,-1270c19812,8509,20066,7747,20320,6985v254,-508,508,-1016,762,-1397c21336,5207,21463,4826,21717,4572v254,-254,508,-382,762,-508c22733,3937,23114,3810,23495,3683l42926,127c43053,,43307,,43434,xe" fillcolor="black" stroked="f" strokeweight="0">
                        <v:stroke endcap="round"/>
                        <v:path arrowok="t" o:connecttype="custom" o:connectlocs="434,0;443,1;454,5;469,10;490,20;502,28;506,36;505,42;268,629;389,679;396,684;399,693;398,705;393,722;384,738;377,747;368,751;360,750;10,609;5,604;1,595;1,582;6,566;14,551;23,540;32,537;39,537;179,594;384,85;224,109;205,109;198,103;197,90;203,70;211,56;217,46;224,41;235,37;429,1;434,0" o:connectangles="0,0,0,0,0,0,0,0,0,0,0,0,0,0,0,0,0,0,0,0,0,0,0,0,0,0,0,0,0,0,0,0,0,0,0,0,0,0,0,0" textboxrect="0,0,50673,75184"/>
                      </v:shape>
                      <v:shape id="Shape 4520" o:spid="_x0000_s1086" style="position:absolute;left:2054;top:187;width:292;height:720;visibility:visible;mso-wrap-style:square;v-text-anchor:top" coordsize="29251,7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" path="m2454,508c6137,,10201,762,14646,2540v4191,1651,7493,3810,9779,6477c26584,11684,28108,14859,28616,18542v635,3556,381,7620,-508,12192c27092,35306,25441,40386,23282,45847v-2159,5207,-4445,9652,-6985,13589c13757,63373,10963,66548,7915,68834l,71961,,63156,3470,60706c4867,59309,6137,57785,7280,56007v1270,-1905,2413,-3810,3429,-6096c11852,47625,12868,45339,13884,42799v1397,-3302,2413,-6350,3302,-9144c17948,30988,18583,28448,18964,26162v381,-2159,381,-4191,254,-5969c19091,18415,18710,16891,18075,15494v-635,-1270,-1524,-2540,-2794,-3429c14138,11049,12741,10287,11090,9525,8169,8382,5502,8128,3089,8763l,10605,,1477,2454,508xe" fillcolor="black" stroked="f" strokeweight="0">
                        <v:stroke endcap="round"/>
                        <v:path arrowok="t" o:connecttype="custom" o:connectlocs="24,5;146,25;244,90;286,186;281,308;232,459;163,595;79,689;0,720;0,632;35,607;73,560;107,499;139,428;172,337;189,262;192,202;180,155;153,121;111,95;31,88;0,106;0,15;24,5" o:connectangles="0,0,0,0,0,0,0,0,0,0,0,0,0,0,0,0,0,0,0,0,0,0,0,0" textboxrect="0,0,29251,71961"/>
                      </v:shape>
                      <w10:wrap type="square"/>
                    </v:group>
                  </w:pict>
                </mc:Fallback>
              </mc:AlternateContent>
            </w:r>
            <w:r w:rsidRPr="00C27EC5">
              <w:rPr>
                <w:rFonts w:eastAsia="Times New Roman" w:cs="Calibri"/>
                <w:snapToGrid w:val="0"/>
                <w:color w:val="000000"/>
                <w:szCs w:val="24"/>
                <w:lang w:val="en-US"/>
              </w:rPr>
              <w:tab/>
            </w:r>
            <w:r w:rsidRPr="00C27EC5">
              <w:rPr>
                <w:rFonts w:eastAsia="Times New Roman" w:cs="Calibri"/>
                <w:snapToGrid w:val="0"/>
                <w:color w:val="000000"/>
                <w:sz w:val="16"/>
                <w:szCs w:val="24"/>
                <w:lang w:val="en-US"/>
              </w:rPr>
              <w:t>0</w:t>
            </w:r>
            <w:r w:rsidRPr="00C27EC5">
              <w:rPr>
                <w:rFonts w:eastAsia="Times New Roman" w:cs="Calibri"/>
                <w:snapToGrid w:val="0"/>
                <w:color w:val="000000"/>
                <w:sz w:val="16"/>
                <w:szCs w:val="24"/>
                <w:lang w:val="en-US"/>
              </w:rPr>
              <w:tab/>
            </w:r>
            <w:r w:rsidRPr="00C27EC5">
              <w:rPr>
                <w:rFonts w:eastAsia="Times New Roman" w:cs="Calibri"/>
                <w:snapToGrid w:val="0"/>
                <w:color w:val="000000"/>
                <w:szCs w:val="24"/>
                <w:lang w:val="en-US"/>
              </w:rPr>
              <w:t>Cape</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cs="Calibri"/>
                <w:snapToGrid w:val="0"/>
                <w:color w:val="000000"/>
                <w:sz w:val="16"/>
                <w:szCs w:val="24"/>
                <w:lang w:val="en-US"/>
              </w:rPr>
              <w:t>27090</w:t>
            </w:r>
          </w:p>
          <w:p w:rsidR="00C27EC5" w:rsidRPr="00C27EC5" w:rsidRDefault="00C27EC5" w:rsidP="00C27EC5">
            <w:pPr>
              <w:widowControl w:val="0"/>
              <w:spacing w:after="0" w:line="240" w:lineRule="auto"/>
              <w:ind w:right="366"/>
              <w:jc w:val="center"/>
              <w:rPr>
                <w:rFonts w:eastAsia="Times New Roman"/>
                <w:snapToGrid w:val="0"/>
                <w:color w:val="000000"/>
                <w:szCs w:val="24"/>
                <w:lang w:val="en-US"/>
              </w:rPr>
            </w:pPr>
            <w:r w:rsidRPr="00C27EC5">
              <w:rPr>
                <w:rFonts w:eastAsia="Times New Roman" w:cs="Calibri"/>
                <w:snapToGrid w:val="0"/>
                <w:color w:val="000000"/>
                <w:sz w:val="16"/>
                <w:szCs w:val="24"/>
                <w:lang w:val="en-US"/>
              </w:rPr>
              <w:t>180</w:t>
            </w:r>
          </w:p>
        </w:tc>
        <w:tc>
          <w:tcPr>
            <w:tcW w:w="142" w:type="dxa"/>
            <w:tcBorders>
              <w:top w:val="nil"/>
              <w:left w:val="single" w:sz="6" w:space="0" w:color="D9D9D9"/>
              <w:bottom w:val="nil"/>
              <w:right w:val="single" w:sz="6" w:space="0" w:color="D9D9D9"/>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1984" w:type="dxa"/>
            <w:tcBorders>
              <w:top w:val="single" w:sz="6" w:space="0" w:color="D9D9D9"/>
              <w:left w:val="single" w:sz="6" w:space="0" w:color="D9D9D9"/>
              <w:bottom w:val="single" w:sz="6" w:space="0" w:color="D9D9D9"/>
              <w:right w:val="single" w:sz="6" w:space="0" w:color="D9D9D9"/>
            </w:tcBorders>
            <w:shd w:val="clear" w:color="auto" w:fill="auto"/>
            <w:vAlign w:val="center"/>
          </w:tcPr>
          <w:p w:rsidR="00C27EC5" w:rsidRPr="00C27EC5" w:rsidRDefault="00C27EC5" w:rsidP="00C27EC5">
            <w:pPr>
              <w:widowControl w:val="0"/>
              <w:spacing w:after="0" w:line="240" w:lineRule="auto"/>
              <w:jc w:val="right"/>
              <w:rPr>
                <w:rFonts w:eastAsia="Times New Roman"/>
                <w:snapToGrid w:val="0"/>
                <w:color w:val="000000"/>
                <w:szCs w:val="24"/>
                <w:lang w:val="en-US"/>
              </w:rPr>
            </w:pPr>
            <w:r w:rsidRPr="00C27EC5">
              <w:rPr>
                <w:rFonts w:eastAsiaTheme="minorHAnsi"/>
                <w:noProof/>
                <w:snapToGrid w:val="0"/>
                <w:szCs w:val="24"/>
              </w:rPr>
              <mc:AlternateContent>
                <mc:Choice Requires="wpg">
                  <w:drawing>
                    <wp:anchor distT="0" distB="0" distL="114300" distR="114300" simplePos="0" relativeHeight="251663360" behindDoc="0" locked="0" layoutInCell="1" allowOverlap="1" wp14:anchorId="531571D0" wp14:editId="78BC1A6A">
                      <wp:simplePos x="0" y="0"/>
                      <wp:positionH relativeFrom="column">
                        <wp:posOffset>304165</wp:posOffset>
                      </wp:positionH>
                      <wp:positionV relativeFrom="paragraph">
                        <wp:posOffset>63500</wp:posOffset>
                      </wp:positionV>
                      <wp:extent cx="518795" cy="582930"/>
                      <wp:effectExtent l="11430" t="635" r="12700" b="6985"/>
                      <wp:wrapSquare wrapText="bothSides"/>
                      <wp:docPr id="73693" name="Группа 50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582930"/>
                                <a:chOff x="0" y="0"/>
                                <a:chExt cx="5185" cy="5826"/>
                              </a:xfrm>
                            </wpg:grpSpPr>
                            <wps:wsp>
                              <wps:cNvPr id="73694" name="Shape 4524"/>
                              <wps:cNvSpPr>
                                <a:spLocks/>
                              </wps:cNvSpPr>
                              <wps:spPr bwMode="auto">
                                <a:xfrm>
                                  <a:off x="2597" y="1940"/>
                                  <a:ext cx="335" cy="46"/>
                                </a:xfrm>
                                <a:custGeom>
                                  <a:avLst/>
                                  <a:gdLst>
                                    <a:gd name="T0" fmla="*/ 0 w 33528"/>
                                    <a:gd name="T1" fmla="*/ 0 h 4572"/>
                                    <a:gd name="T2" fmla="*/ 33528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0" y="0"/>
                                      </a:moveTo>
                                      <a:lnTo>
                                        <a:pt x="33528"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95" name="Shape 4525"/>
                              <wps:cNvSpPr>
                                <a:spLocks/>
                              </wps:cNvSpPr>
                              <wps:spPr bwMode="auto">
                                <a:xfrm>
                                  <a:off x="2932" y="1986"/>
                                  <a:ext cx="305" cy="122"/>
                                </a:xfrm>
                                <a:custGeom>
                                  <a:avLst/>
                                  <a:gdLst>
                                    <a:gd name="T0" fmla="*/ 0 w 30480"/>
                                    <a:gd name="T1" fmla="*/ 0 h 12192"/>
                                    <a:gd name="T2" fmla="*/ 30480 w 30480"/>
                                    <a:gd name="T3" fmla="*/ 12192 h 12192"/>
                                    <a:gd name="T4" fmla="*/ 0 w 30480"/>
                                    <a:gd name="T5" fmla="*/ 0 h 12192"/>
                                    <a:gd name="T6" fmla="*/ 30480 w 30480"/>
                                    <a:gd name="T7" fmla="*/ 12192 h 12192"/>
                                  </a:gdLst>
                                  <a:ahLst/>
                                  <a:cxnLst>
                                    <a:cxn ang="0">
                                      <a:pos x="T0" y="T1"/>
                                    </a:cxn>
                                    <a:cxn ang="0">
                                      <a:pos x="T2" y="T3"/>
                                    </a:cxn>
                                  </a:cxnLst>
                                  <a:rect l="T4" t="T5" r="T6" b="T7"/>
                                  <a:pathLst>
                                    <a:path w="30480" h="12192">
                                      <a:moveTo>
                                        <a:pt x="0" y="0"/>
                                      </a:moveTo>
                                      <a:lnTo>
                                        <a:pt x="30480" y="1219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96" name="Shape 4526"/>
                              <wps:cNvSpPr>
                                <a:spLocks/>
                              </wps:cNvSpPr>
                              <wps:spPr bwMode="auto">
                                <a:xfrm>
                                  <a:off x="3237" y="2108"/>
                                  <a:ext cx="274" cy="213"/>
                                </a:xfrm>
                                <a:custGeom>
                                  <a:avLst/>
                                  <a:gdLst>
                                    <a:gd name="T0" fmla="*/ 0 w 27432"/>
                                    <a:gd name="T1" fmla="*/ 0 h 21336"/>
                                    <a:gd name="T2" fmla="*/ 27432 w 27432"/>
                                    <a:gd name="T3" fmla="*/ 21336 h 21336"/>
                                    <a:gd name="T4" fmla="*/ 0 w 27432"/>
                                    <a:gd name="T5" fmla="*/ 0 h 21336"/>
                                    <a:gd name="T6" fmla="*/ 27432 w 27432"/>
                                    <a:gd name="T7" fmla="*/ 21336 h 21336"/>
                                  </a:gdLst>
                                  <a:ahLst/>
                                  <a:cxnLst>
                                    <a:cxn ang="0">
                                      <a:pos x="T0" y="T1"/>
                                    </a:cxn>
                                    <a:cxn ang="0">
                                      <a:pos x="T2" y="T3"/>
                                    </a:cxn>
                                  </a:cxnLst>
                                  <a:rect l="T4" t="T5" r="T6" b="T7"/>
                                  <a:pathLst>
                                    <a:path w="27432" h="21336">
                                      <a:moveTo>
                                        <a:pt x="0" y="0"/>
                                      </a:moveTo>
                                      <a:lnTo>
                                        <a:pt x="27432"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97" name="Shape 4527"/>
                              <wps:cNvSpPr>
                                <a:spLocks/>
                              </wps:cNvSpPr>
                              <wps:spPr bwMode="auto">
                                <a:xfrm>
                                  <a:off x="3511" y="2321"/>
                                  <a:ext cx="198" cy="259"/>
                                </a:xfrm>
                                <a:custGeom>
                                  <a:avLst/>
                                  <a:gdLst>
                                    <a:gd name="T0" fmla="*/ 0 w 19812"/>
                                    <a:gd name="T1" fmla="*/ 0 h 25908"/>
                                    <a:gd name="T2" fmla="*/ 19812 w 19812"/>
                                    <a:gd name="T3" fmla="*/ 25908 h 25908"/>
                                    <a:gd name="T4" fmla="*/ 0 w 19812"/>
                                    <a:gd name="T5" fmla="*/ 0 h 25908"/>
                                    <a:gd name="T6" fmla="*/ 19812 w 19812"/>
                                    <a:gd name="T7" fmla="*/ 25908 h 25908"/>
                                  </a:gdLst>
                                  <a:ahLst/>
                                  <a:cxnLst>
                                    <a:cxn ang="0">
                                      <a:pos x="T0" y="T1"/>
                                    </a:cxn>
                                    <a:cxn ang="0">
                                      <a:pos x="T2" y="T3"/>
                                    </a:cxn>
                                  </a:cxnLst>
                                  <a:rect l="T4" t="T5" r="T6" b="T7"/>
                                  <a:pathLst>
                                    <a:path w="19812" h="25908">
                                      <a:moveTo>
                                        <a:pt x="0" y="0"/>
                                      </a:moveTo>
                                      <a:lnTo>
                                        <a:pt x="19812"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98" name="Shape 4528"/>
                              <wps:cNvSpPr>
                                <a:spLocks/>
                              </wps:cNvSpPr>
                              <wps:spPr bwMode="auto">
                                <a:xfrm>
                                  <a:off x="3709" y="2580"/>
                                  <a:ext cx="137" cy="320"/>
                                </a:xfrm>
                                <a:custGeom>
                                  <a:avLst/>
                                  <a:gdLst>
                                    <a:gd name="T0" fmla="*/ 0 w 13716"/>
                                    <a:gd name="T1" fmla="*/ 0 h 32003"/>
                                    <a:gd name="T2" fmla="*/ 13716 w 13716"/>
                                    <a:gd name="T3" fmla="*/ 32003 h 32003"/>
                                    <a:gd name="T4" fmla="*/ 0 w 13716"/>
                                    <a:gd name="T5" fmla="*/ 0 h 32003"/>
                                    <a:gd name="T6" fmla="*/ 13716 w 13716"/>
                                    <a:gd name="T7" fmla="*/ 32003 h 32003"/>
                                  </a:gdLst>
                                  <a:ahLst/>
                                  <a:cxnLst>
                                    <a:cxn ang="0">
                                      <a:pos x="T0" y="T1"/>
                                    </a:cxn>
                                    <a:cxn ang="0">
                                      <a:pos x="T2" y="T3"/>
                                    </a:cxn>
                                  </a:cxnLst>
                                  <a:rect l="T4" t="T5" r="T6" b="T7"/>
                                  <a:pathLst>
                                    <a:path w="13716" h="32003">
                                      <a:moveTo>
                                        <a:pt x="0" y="0"/>
                                      </a:moveTo>
                                      <a:lnTo>
                                        <a:pt x="13716" y="3200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99" name="Shape 4529"/>
                              <wps:cNvSpPr>
                                <a:spLocks/>
                              </wps:cNvSpPr>
                              <wps:spPr bwMode="auto">
                                <a:xfrm>
                                  <a:off x="3846" y="2900"/>
                                  <a:ext cx="46" cy="335"/>
                                </a:xfrm>
                                <a:custGeom>
                                  <a:avLst/>
                                  <a:gdLst>
                                    <a:gd name="T0" fmla="*/ 0 w 4572"/>
                                    <a:gd name="T1" fmla="*/ 0 h 33528"/>
                                    <a:gd name="T2" fmla="*/ 4572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0" y="0"/>
                                      </a:moveTo>
                                      <a:lnTo>
                                        <a:pt x="4572"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00" name="Shape 4530"/>
                              <wps:cNvSpPr>
                                <a:spLocks/>
                              </wps:cNvSpPr>
                              <wps:spPr bwMode="auto">
                                <a:xfrm>
                                  <a:off x="3846" y="3235"/>
                                  <a:ext cx="46" cy="336"/>
                                </a:xfrm>
                                <a:custGeom>
                                  <a:avLst/>
                                  <a:gdLst>
                                    <a:gd name="T0" fmla="*/ 4572 w 4572"/>
                                    <a:gd name="T1" fmla="*/ 0 h 33528"/>
                                    <a:gd name="T2" fmla="*/ 0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4572" y="0"/>
                                      </a:moveTo>
                                      <a:lnTo>
                                        <a:pt x="0"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01" name="Shape 4531"/>
                              <wps:cNvSpPr>
                                <a:spLocks/>
                              </wps:cNvSpPr>
                              <wps:spPr bwMode="auto">
                                <a:xfrm>
                                  <a:off x="3709" y="3571"/>
                                  <a:ext cx="137" cy="305"/>
                                </a:xfrm>
                                <a:custGeom>
                                  <a:avLst/>
                                  <a:gdLst>
                                    <a:gd name="T0" fmla="*/ 13716 w 13716"/>
                                    <a:gd name="T1" fmla="*/ 0 h 30480"/>
                                    <a:gd name="T2" fmla="*/ 0 w 13716"/>
                                    <a:gd name="T3" fmla="*/ 30480 h 30480"/>
                                    <a:gd name="T4" fmla="*/ 0 w 13716"/>
                                    <a:gd name="T5" fmla="*/ 0 h 30480"/>
                                    <a:gd name="T6" fmla="*/ 13716 w 13716"/>
                                    <a:gd name="T7" fmla="*/ 30480 h 30480"/>
                                  </a:gdLst>
                                  <a:ahLst/>
                                  <a:cxnLst>
                                    <a:cxn ang="0">
                                      <a:pos x="T0" y="T1"/>
                                    </a:cxn>
                                    <a:cxn ang="0">
                                      <a:pos x="T2" y="T3"/>
                                    </a:cxn>
                                  </a:cxnLst>
                                  <a:rect l="T4" t="T5" r="T6" b="T7"/>
                                  <a:pathLst>
                                    <a:path w="13716" h="30480">
                                      <a:moveTo>
                                        <a:pt x="13716" y="0"/>
                                      </a:moveTo>
                                      <a:lnTo>
                                        <a:pt x="0"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02" name="Shape 4532"/>
                              <wps:cNvSpPr>
                                <a:spLocks/>
                              </wps:cNvSpPr>
                              <wps:spPr bwMode="auto">
                                <a:xfrm>
                                  <a:off x="3511" y="3876"/>
                                  <a:ext cx="198" cy="274"/>
                                </a:xfrm>
                                <a:custGeom>
                                  <a:avLst/>
                                  <a:gdLst>
                                    <a:gd name="T0" fmla="*/ 19812 w 19812"/>
                                    <a:gd name="T1" fmla="*/ 0 h 27432"/>
                                    <a:gd name="T2" fmla="*/ 0 w 19812"/>
                                    <a:gd name="T3" fmla="*/ 27432 h 27432"/>
                                    <a:gd name="T4" fmla="*/ 0 w 19812"/>
                                    <a:gd name="T5" fmla="*/ 0 h 27432"/>
                                    <a:gd name="T6" fmla="*/ 19812 w 19812"/>
                                    <a:gd name="T7" fmla="*/ 27432 h 27432"/>
                                  </a:gdLst>
                                  <a:ahLst/>
                                  <a:cxnLst>
                                    <a:cxn ang="0">
                                      <a:pos x="T0" y="T1"/>
                                    </a:cxn>
                                    <a:cxn ang="0">
                                      <a:pos x="T2" y="T3"/>
                                    </a:cxn>
                                  </a:cxnLst>
                                  <a:rect l="T4" t="T5" r="T6" b="T7"/>
                                  <a:pathLst>
                                    <a:path w="19812" h="27432">
                                      <a:moveTo>
                                        <a:pt x="19812" y="0"/>
                                      </a:moveTo>
                                      <a:lnTo>
                                        <a:pt x="0"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03" name="Shape 4533"/>
                              <wps:cNvSpPr>
                                <a:spLocks/>
                              </wps:cNvSpPr>
                              <wps:spPr bwMode="auto">
                                <a:xfrm>
                                  <a:off x="3237" y="4150"/>
                                  <a:ext cx="274" cy="213"/>
                                </a:xfrm>
                                <a:custGeom>
                                  <a:avLst/>
                                  <a:gdLst>
                                    <a:gd name="T0" fmla="*/ 27432 w 27432"/>
                                    <a:gd name="T1" fmla="*/ 0 h 21336"/>
                                    <a:gd name="T2" fmla="*/ 0 w 27432"/>
                                    <a:gd name="T3" fmla="*/ 21336 h 21336"/>
                                    <a:gd name="T4" fmla="*/ 0 w 27432"/>
                                    <a:gd name="T5" fmla="*/ 0 h 21336"/>
                                    <a:gd name="T6" fmla="*/ 27432 w 27432"/>
                                    <a:gd name="T7" fmla="*/ 21336 h 21336"/>
                                  </a:gdLst>
                                  <a:ahLst/>
                                  <a:cxnLst>
                                    <a:cxn ang="0">
                                      <a:pos x="T0" y="T1"/>
                                    </a:cxn>
                                    <a:cxn ang="0">
                                      <a:pos x="T2" y="T3"/>
                                    </a:cxn>
                                  </a:cxnLst>
                                  <a:rect l="T4" t="T5" r="T6" b="T7"/>
                                  <a:pathLst>
                                    <a:path w="27432" h="21336">
                                      <a:moveTo>
                                        <a:pt x="27432" y="0"/>
                                      </a:moveTo>
                                      <a:lnTo>
                                        <a:pt x="0"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04" name="Shape 4534"/>
                              <wps:cNvSpPr>
                                <a:spLocks/>
                              </wps:cNvSpPr>
                              <wps:spPr bwMode="auto">
                                <a:xfrm>
                                  <a:off x="2932" y="4363"/>
                                  <a:ext cx="305" cy="122"/>
                                </a:xfrm>
                                <a:custGeom>
                                  <a:avLst/>
                                  <a:gdLst>
                                    <a:gd name="T0" fmla="*/ 30480 w 30480"/>
                                    <a:gd name="T1" fmla="*/ 0 h 12192"/>
                                    <a:gd name="T2" fmla="*/ 0 w 30480"/>
                                    <a:gd name="T3" fmla="*/ 12192 h 12192"/>
                                    <a:gd name="T4" fmla="*/ 0 w 30480"/>
                                    <a:gd name="T5" fmla="*/ 0 h 12192"/>
                                    <a:gd name="T6" fmla="*/ 30480 w 30480"/>
                                    <a:gd name="T7" fmla="*/ 12192 h 12192"/>
                                  </a:gdLst>
                                  <a:ahLst/>
                                  <a:cxnLst>
                                    <a:cxn ang="0">
                                      <a:pos x="T0" y="T1"/>
                                    </a:cxn>
                                    <a:cxn ang="0">
                                      <a:pos x="T2" y="T3"/>
                                    </a:cxn>
                                  </a:cxnLst>
                                  <a:rect l="T4" t="T5" r="T6" b="T7"/>
                                  <a:pathLst>
                                    <a:path w="30480" h="12192">
                                      <a:moveTo>
                                        <a:pt x="30480" y="0"/>
                                      </a:moveTo>
                                      <a:lnTo>
                                        <a:pt x="0" y="1219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05" name="Shape 4535"/>
                              <wps:cNvSpPr>
                                <a:spLocks/>
                              </wps:cNvSpPr>
                              <wps:spPr bwMode="auto">
                                <a:xfrm>
                                  <a:off x="2597" y="4485"/>
                                  <a:ext cx="335" cy="46"/>
                                </a:xfrm>
                                <a:custGeom>
                                  <a:avLst/>
                                  <a:gdLst>
                                    <a:gd name="T0" fmla="*/ 33528 w 33528"/>
                                    <a:gd name="T1" fmla="*/ 0 h 4572"/>
                                    <a:gd name="T2" fmla="*/ 0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33528" y="0"/>
                                      </a:moveTo>
                                      <a:lnTo>
                                        <a:pt x="0"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06" name="Shape 4536"/>
                              <wps:cNvSpPr>
                                <a:spLocks/>
                              </wps:cNvSpPr>
                              <wps:spPr bwMode="auto">
                                <a:xfrm>
                                  <a:off x="2261" y="4485"/>
                                  <a:ext cx="336" cy="46"/>
                                </a:xfrm>
                                <a:custGeom>
                                  <a:avLst/>
                                  <a:gdLst>
                                    <a:gd name="T0" fmla="*/ 33528 w 33528"/>
                                    <a:gd name="T1" fmla="*/ 4572 h 4572"/>
                                    <a:gd name="T2" fmla="*/ 0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33528" y="457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07" name="Shape 4537"/>
                              <wps:cNvSpPr>
                                <a:spLocks/>
                              </wps:cNvSpPr>
                              <wps:spPr bwMode="auto">
                                <a:xfrm>
                                  <a:off x="1941" y="4363"/>
                                  <a:ext cx="320" cy="122"/>
                                </a:xfrm>
                                <a:custGeom>
                                  <a:avLst/>
                                  <a:gdLst>
                                    <a:gd name="T0" fmla="*/ 32004 w 32004"/>
                                    <a:gd name="T1" fmla="*/ 12192 h 12192"/>
                                    <a:gd name="T2" fmla="*/ 0 w 32004"/>
                                    <a:gd name="T3" fmla="*/ 0 h 12192"/>
                                    <a:gd name="T4" fmla="*/ 0 w 32004"/>
                                    <a:gd name="T5" fmla="*/ 0 h 12192"/>
                                    <a:gd name="T6" fmla="*/ 32004 w 32004"/>
                                    <a:gd name="T7" fmla="*/ 12192 h 12192"/>
                                  </a:gdLst>
                                  <a:ahLst/>
                                  <a:cxnLst>
                                    <a:cxn ang="0">
                                      <a:pos x="T0" y="T1"/>
                                    </a:cxn>
                                    <a:cxn ang="0">
                                      <a:pos x="T2" y="T3"/>
                                    </a:cxn>
                                  </a:cxnLst>
                                  <a:rect l="T4" t="T5" r="T6" b="T7"/>
                                  <a:pathLst>
                                    <a:path w="32004" h="12192">
                                      <a:moveTo>
                                        <a:pt x="32004" y="1219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08" name="Shape 4538"/>
                              <wps:cNvSpPr>
                                <a:spLocks/>
                              </wps:cNvSpPr>
                              <wps:spPr bwMode="auto">
                                <a:xfrm>
                                  <a:off x="1682" y="4150"/>
                                  <a:ext cx="259" cy="213"/>
                                </a:xfrm>
                                <a:custGeom>
                                  <a:avLst/>
                                  <a:gdLst>
                                    <a:gd name="T0" fmla="*/ 25908 w 25908"/>
                                    <a:gd name="T1" fmla="*/ 21336 h 21336"/>
                                    <a:gd name="T2" fmla="*/ 0 w 25908"/>
                                    <a:gd name="T3" fmla="*/ 0 h 21336"/>
                                    <a:gd name="T4" fmla="*/ 0 w 25908"/>
                                    <a:gd name="T5" fmla="*/ 0 h 21336"/>
                                    <a:gd name="T6" fmla="*/ 25908 w 25908"/>
                                    <a:gd name="T7" fmla="*/ 21336 h 21336"/>
                                  </a:gdLst>
                                  <a:ahLst/>
                                  <a:cxnLst>
                                    <a:cxn ang="0">
                                      <a:pos x="T0" y="T1"/>
                                    </a:cxn>
                                    <a:cxn ang="0">
                                      <a:pos x="T2" y="T3"/>
                                    </a:cxn>
                                  </a:cxnLst>
                                  <a:rect l="T4" t="T5" r="T6" b="T7"/>
                                  <a:pathLst>
                                    <a:path w="25908" h="21336">
                                      <a:moveTo>
                                        <a:pt x="25908" y="2133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09" name="Shape 4539"/>
                              <wps:cNvSpPr>
                                <a:spLocks/>
                              </wps:cNvSpPr>
                              <wps:spPr bwMode="auto">
                                <a:xfrm>
                                  <a:off x="1469" y="3876"/>
                                  <a:ext cx="213" cy="274"/>
                                </a:xfrm>
                                <a:custGeom>
                                  <a:avLst/>
                                  <a:gdLst>
                                    <a:gd name="T0" fmla="*/ 21336 w 21336"/>
                                    <a:gd name="T1" fmla="*/ 27432 h 27432"/>
                                    <a:gd name="T2" fmla="*/ 0 w 21336"/>
                                    <a:gd name="T3" fmla="*/ 0 h 27432"/>
                                    <a:gd name="T4" fmla="*/ 0 w 21336"/>
                                    <a:gd name="T5" fmla="*/ 0 h 27432"/>
                                    <a:gd name="T6" fmla="*/ 21336 w 21336"/>
                                    <a:gd name="T7" fmla="*/ 27432 h 27432"/>
                                  </a:gdLst>
                                  <a:ahLst/>
                                  <a:cxnLst>
                                    <a:cxn ang="0">
                                      <a:pos x="T0" y="T1"/>
                                    </a:cxn>
                                    <a:cxn ang="0">
                                      <a:pos x="T2" y="T3"/>
                                    </a:cxn>
                                  </a:cxnLst>
                                  <a:rect l="T4" t="T5" r="T6" b="T7"/>
                                  <a:pathLst>
                                    <a:path w="21336" h="27432">
                                      <a:moveTo>
                                        <a:pt x="21336" y="2743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10" name="Shape 4540"/>
                              <wps:cNvSpPr>
                                <a:spLocks/>
                              </wps:cNvSpPr>
                              <wps:spPr bwMode="auto">
                                <a:xfrm>
                                  <a:off x="1347" y="3571"/>
                                  <a:ext cx="122" cy="305"/>
                                </a:xfrm>
                                <a:custGeom>
                                  <a:avLst/>
                                  <a:gdLst>
                                    <a:gd name="T0" fmla="*/ 12192 w 12192"/>
                                    <a:gd name="T1" fmla="*/ 30480 h 30480"/>
                                    <a:gd name="T2" fmla="*/ 0 w 12192"/>
                                    <a:gd name="T3" fmla="*/ 0 h 30480"/>
                                    <a:gd name="T4" fmla="*/ 0 w 12192"/>
                                    <a:gd name="T5" fmla="*/ 0 h 30480"/>
                                    <a:gd name="T6" fmla="*/ 12192 w 12192"/>
                                    <a:gd name="T7" fmla="*/ 30480 h 30480"/>
                                  </a:gdLst>
                                  <a:ahLst/>
                                  <a:cxnLst>
                                    <a:cxn ang="0">
                                      <a:pos x="T0" y="T1"/>
                                    </a:cxn>
                                    <a:cxn ang="0">
                                      <a:pos x="T2" y="T3"/>
                                    </a:cxn>
                                  </a:cxnLst>
                                  <a:rect l="T4" t="T5" r="T6" b="T7"/>
                                  <a:pathLst>
                                    <a:path w="12192" h="30480">
                                      <a:moveTo>
                                        <a:pt x="12192" y="3048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11" name="Shape 4541"/>
                              <wps:cNvSpPr>
                                <a:spLocks/>
                              </wps:cNvSpPr>
                              <wps:spPr bwMode="auto">
                                <a:xfrm>
                                  <a:off x="1301" y="3235"/>
                                  <a:ext cx="46" cy="336"/>
                                </a:xfrm>
                                <a:custGeom>
                                  <a:avLst/>
                                  <a:gdLst>
                                    <a:gd name="T0" fmla="*/ 4572 w 4572"/>
                                    <a:gd name="T1" fmla="*/ 33528 h 33528"/>
                                    <a:gd name="T2" fmla="*/ 0 w 4572"/>
                                    <a:gd name="T3" fmla="*/ 0 h 33528"/>
                                    <a:gd name="T4" fmla="*/ 0 w 4572"/>
                                    <a:gd name="T5" fmla="*/ 0 h 33528"/>
                                    <a:gd name="T6" fmla="*/ 4572 w 4572"/>
                                    <a:gd name="T7" fmla="*/ 33528 h 33528"/>
                                  </a:gdLst>
                                  <a:ahLst/>
                                  <a:cxnLst>
                                    <a:cxn ang="0">
                                      <a:pos x="T0" y="T1"/>
                                    </a:cxn>
                                    <a:cxn ang="0">
                                      <a:pos x="T2" y="T3"/>
                                    </a:cxn>
                                  </a:cxnLst>
                                  <a:rect l="T4" t="T5" r="T6" b="T7"/>
                                  <a:pathLst>
                                    <a:path w="4572" h="33528">
                                      <a:moveTo>
                                        <a:pt x="4572" y="3352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12" name="Shape 4542"/>
                              <wps:cNvSpPr>
                                <a:spLocks/>
                              </wps:cNvSpPr>
                              <wps:spPr bwMode="auto">
                                <a:xfrm>
                                  <a:off x="1301" y="2900"/>
                                  <a:ext cx="46" cy="335"/>
                                </a:xfrm>
                                <a:custGeom>
                                  <a:avLst/>
                                  <a:gdLst>
                                    <a:gd name="T0" fmla="*/ 0 w 4572"/>
                                    <a:gd name="T1" fmla="*/ 33528 h 33528"/>
                                    <a:gd name="T2" fmla="*/ 4572 w 4572"/>
                                    <a:gd name="T3" fmla="*/ 0 h 33528"/>
                                    <a:gd name="T4" fmla="*/ 0 w 4572"/>
                                    <a:gd name="T5" fmla="*/ 0 h 33528"/>
                                    <a:gd name="T6" fmla="*/ 4572 w 4572"/>
                                    <a:gd name="T7" fmla="*/ 33528 h 33528"/>
                                  </a:gdLst>
                                  <a:ahLst/>
                                  <a:cxnLst>
                                    <a:cxn ang="0">
                                      <a:pos x="T0" y="T1"/>
                                    </a:cxn>
                                    <a:cxn ang="0">
                                      <a:pos x="T2" y="T3"/>
                                    </a:cxn>
                                  </a:cxnLst>
                                  <a:rect l="T4" t="T5" r="T6" b="T7"/>
                                  <a:pathLst>
                                    <a:path w="4572" h="33528">
                                      <a:moveTo>
                                        <a:pt x="0" y="33528"/>
                                      </a:moveTo>
                                      <a:lnTo>
                                        <a:pt x="45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13" name="Shape 4543"/>
                              <wps:cNvSpPr>
                                <a:spLocks/>
                              </wps:cNvSpPr>
                              <wps:spPr bwMode="auto">
                                <a:xfrm>
                                  <a:off x="1347" y="2580"/>
                                  <a:ext cx="122" cy="320"/>
                                </a:xfrm>
                                <a:custGeom>
                                  <a:avLst/>
                                  <a:gdLst>
                                    <a:gd name="T0" fmla="*/ 0 w 12192"/>
                                    <a:gd name="T1" fmla="*/ 32003 h 32003"/>
                                    <a:gd name="T2" fmla="*/ 12192 w 12192"/>
                                    <a:gd name="T3" fmla="*/ 0 h 32003"/>
                                    <a:gd name="T4" fmla="*/ 0 w 12192"/>
                                    <a:gd name="T5" fmla="*/ 0 h 32003"/>
                                    <a:gd name="T6" fmla="*/ 12192 w 12192"/>
                                    <a:gd name="T7" fmla="*/ 32003 h 32003"/>
                                  </a:gdLst>
                                  <a:ahLst/>
                                  <a:cxnLst>
                                    <a:cxn ang="0">
                                      <a:pos x="T0" y="T1"/>
                                    </a:cxn>
                                    <a:cxn ang="0">
                                      <a:pos x="T2" y="T3"/>
                                    </a:cxn>
                                  </a:cxnLst>
                                  <a:rect l="T4" t="T5" r="T6" b="T7"/>
                                  <a:pathLst>
                                    <a:path w="12192" h="32003">
                                      <a:moveTo>
                                        <a:pt x="0" y="32003"/>
                                      </a:moveTo>
                                      <a:lnTo>
                                        <a:pt x="1219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14" name="Shape 4544"/>
                              <wps:cNvSpPr>
                                <a:spLocks/>
                              </wps:cNvSpPr>
                              <wps:spPr bwMode="auto">
                                <a:xfrm>
                                  <a:off x="1469" y="2321"/>
                                  <a:ext cx="213" cy="259"/>
                                </a:xfrm>
                                <a:custGeom>
                                  <a:avLst/>
                                  <a:gdLst>
                                    <a:gd name="T0" fmla="*/ 0 w 21336"/>
                                    <a:gd name="T1" fmla="*/ 25908 h 25908"/>
                                    <a:gd name="T2" fmla="*/ 21336 w 21336"/>
                                    <a:gd name="T3" fmla="*/ 0 h 25908"/>
                                    <a:gd name="T4" fmla="*/ 0 w 21336"/>
                                    <a:gd name="T5" fmla="*/ 0 h 25908"/>
                                    <a:gd name="T6" fmla="*/ 21336 w 21336"/>
                                    <a:gd name="T7" fmla="*/ 25908 h 25908"/>
                                  </a:gdLst>
                                  <a:ahLst/>
                                  <a:cxnLst>
                                    <a:cxn ang="0">
                                      <a:pos x="T0" y="T1"/>
                                    </a:cxn>
                                    <a:cxn ang="0">
                                      <a:pos x="T2" y="T3"/>
                                    </a:cxn>
                                  </a:cxnLst>
                                  <a:rect l="T4" t="T5" r="T6" b="T7"/>
                                  <a:pathLst>
                                    <a:path w="21336" h="25908">
                                      <a:moveTo>
                                        <a:pt x="0" y="25908"/>
                                      </a:moveTo>
                                      <a:lnTo>
                                        <a:pt x="213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15" name="Shape 4545"/>
                              <wps:cNvSpPr>
                                <a:spLocks/>
                              </wps:cNvSpPr>
                              <wps:spPr bwMode="auto">
                                <a:xfrm>
                                  <a:off x="1682" y="2108"/>
                                  <a:ext cx="259" cy="213"/>
                                </a:xfrm>
                                <a:custGeom>
                                  <a:avLst/>
                                  <a:gdLst>
                                    <a:gd name="T0" fmla="*/ 0 w 25908"/>
                                    <a:gd name="T1" fmla="*/ 21336 h 21336"/>
                                    <a:gd name="T2" fmla="*/ 25908 w 25908"/>
                                    <a:gd name="T3" fmla="*/ 0 h 21336"/>
                                    <a:gd name="T4" fmla="*/ 0 w 25908"/>
                                    <a:gd name="T5" fmla="*/ 0 h 21336"/>
                                    <a:gd name="T6" fmla="*/ 25908 w 25908"/>
                                    <a:gd name="T7" fmla="*/ 21336 h 21336"/>
                                  </a:gdLst>
                                  <a:ahLst/>
                                  <a:cxnLst>
                                    <a:cxn ang="0">
                                      <a:pos x="T0" y="T1"/>
                                    </a:cxn>
                                    <a:cxn ang="0">
                                      <a:pos x="T2" y="T3"/>
                                    </a:cxn>
                                  </a:cxnLst>
                                  <a:rect l="T4" t="T5" r="T6" b="T7"/>
                                  <a:pathLst>
                                    <a:path w="25908" h="21336">
                                      <a:moveTo>
                                        <a:pt x="0" y="21336"/>
                                      </a:moveTo>
                                      <a:lnTo>
                                        <a:pt x="25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16" name="Shape 4546"/>
                              <wps:cNvSpPr>
                                <a:spLocks/>
                              </wps:cNvSpPr>
                              <wps:spPr bwMode="auto">
                                <a:xfrm>
                                  <a:off x="1941" y="1986"/>
                                  <a:ext cx="320" cy="122"/>
                                </a:xfrm>
                                <a:custGeom>
                                  <a:avLst/>
                                  <a:gdLst>
                                    <a:gd name="T0" fmla="*/ 0 w 32004"/>
                                    <a:gd name="T1" fmla="*/ 12192 h 12192"/>
                                    <a:gd name="T2" fmla="*/ 32004 w 32004"/>
                                    <a:gd name="T3" fmla="*/ 0 h 12192"/>
                                    <a:gd name="T4" fmla="*/ 0 w 32004"/>
                                    <a:gd name="T5" fmla="*/ 0 h 12192"/>
                                    <a:gd name="T6" fmla="*/ 32004 w 32004"/>
                                    <a:gd name="T7" fmla="*/ 12192 h 12192"/>
                                  </a:gdLst>
                                  <a:ahLst/>
                                  <a:cxnLst>
                                    <a:cxn ang="0">
                                      <a:pos x="T0" y="T1"/>
                                    </a:cxn>
                                    <a:cxn ang="0">
                                      <a:pos x="T2" y="T3"/>
                                    </a:cxn>
                                  </a:cxnLst>
                                  <a:rect l="T4" t="T5" r="T6" b="T7"/>
                                  <a:pathLst>
                                    <a:path w="32004" h="12192">
                                      <a:moveTo>
                                        <a:pt x="0" y="12192"/>
                                      </a:moveTo>
                                      <a:lnTo>
                                        <a:pt x="320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17" name="Shape 4547"/>
                              <wps:cNvSpPr>
                                <a:spLocks/>
                              </wps:cNvSpPr>
                              <wps:spPr bwMode="auto">
                                <a:xfrm>
                                  <a:off x="2261" y="1940"/>
                                  <a:ext cx="336" cy="46"/>
                                </a:xfrm>
                                <a:custGeom>
                                  <a:avLst/>
                                  <a:gdLst>
                                    <a:gd name="T0" fmla="*/ 0 w 33528"/>
                                    <a:gd name="T1" fmla="*/ 4572 h 4572"/>
                                    <a:gd name="T2" fmla="*/ 33528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0" y="4572"/>
                                      </a:moveTo>
                                      <a:lnTo>
                                        <a:pt x="335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18" name="Shape 4548"/>
                              <wps:cNvSpPr>
                                <a:spLocks/>
                              </wps:cNvSpPr>
                              <wps:spPr bwMode="auto">
                                <a:xfrm>
                                  <a:off x="2597" y="641"/>
                                  <a:ext cx="670" cy="95"/>
                                </a:xfrm>
                                <a:custGeom>
                                  <a:avLst/>
                                  <a:gdLst>
                                    <a:gd name="T0" fmla="*/ 0 w 67056"/>
                                    <a:gd name="T1" fmla="*/ 0 h 9525"/>
                                    <a:gd name="T2" fmla="*/ 67056 w 67056"/>
                                    <a:gd name="T3" fmla="*/ 9525 h 9525"/>
                                    <a:gd name="T4" fmla="*/ 0 w 67056"/>
                                    <a:gd name="T5" fmla="*/ 0 h 9525"/>
                                    <a:gd name="T6" fmla="*/ 67056 w 67056"/>
                                    <a:gd name="T7" fmla="*/ 9525 h 9525"/>
                                  </a:gdLst>
                                  <a:ahLst/>
                                  <a:cxnLst>
                                    <a:cxn ang="0">
                                      <a:pos x="T0" y="T1"/>
                                    </a:cxn>
                                    <a:cxn ang="0">
                                      <a:pos x="T2" y="T3"/>
                                    </a:cxn>
                                  </a:cxnLst>
                                  <a:rect l="T4" t="T5" r="T6" b="T7"/>
                                  <a:pathLst>
                                    <a:path w="67056" h="9525">
                                      <a:moveTo>
                                        <a:pt x="0" y="0"/>
                                      </a:moveTo>
                                      <a:lnTo>
                                        <a:pt x="67056" y="952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19" name="Shape 4549"/>
                              <wps:cNvSpPr>
                                <a:spLocks/>
                              </wps:cNvSpPr>
                              <wps:spPr bwMode="auto">
                                <a:xfrm>
                                  <a:off x="3267" y="736"/>
                                  <a:ext cx="625" cy="259"/>
                                </a:xfrm>
                                <a:custGeom>
                                  <a:avLst/>
                                  <a:gdLst>
                                    <a:gd name="T0" fmla="*/ 0 w 62484"/>
                                    <a:gd name="T1" fmla="*/ 0 h 25908"/>
                                    <a:gd name="T2" fmla="*/ 62484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0" y="0"/>
                                      </a:moveTo>
                                      <a:lnTo>
                                        <a:pt x="62484"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0" name="Shape 4550"/>
                              <wps:cNvSpPr>
                                <a:spLocks/>
                              </wps:cNvSpPr>
                              <wps:spPr bwMode="auto">
                                <a:xfrm>
                                  <a:off x="3892" y="995"/>
                                  <a:ext cx="533" cy="412"/>
                                </a:xfrm>
                                <a:custGeom>
                                  <a:avLst/>
                                  <a:gdLst>
                                    <a:gd name="T0" fmla="*/ 0 w 53340"/>
                                    <a:gd name="T1" fmla="*/ 0 h 41148"/>
                                    <a:gd name="T2" fmla="*/ 5334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0" y="0"/>
                                      </a:moveTo>
                                      <a:lnTo>
                                        <a:pt x="5334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1" name="Shape 4551"/>
                              <wps:cNvSpPr>
                                <a:spLocks/>
                              </wps:cNvSpPr>
                              <wps:spPr bwMode="auto">
                                <a:xfrm>
                                  <a:off x="4425" y="1407"/>
                                  <a:ext cx="412" cy="533"/>
                                </a:xfrm>
                                <a:custGeom>
                                  <a:avLst/>
                                  <a:gdLst>
                                    <a:gd name="T0" fmla="*/ 0 w 41148"/>
                                    <a:gd name="T1" fmla="*/ 0 h 53340"/>
                                    <a:gd name="T2" fmla="*/ 41148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0" y="0"/>
                                      </a:moveTo>
                                      <a:lnTo>
                                        <a:pt x="41148"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2" name="Shape 4552"/>
                              <wps:cNvSpPr>
                                <a:spLocks/>
                              </wps:cNvSpPr>
                              <wps:spPr bwMode="auto">
                                <a:xfrm>
                                  <a:off x="4837" y="1940"/>
                                  <a:ext cx="259" cy="625"/>
                                </a:xfrm>
                                <a:custGeom>
                                  <a:avLst/>
                                  <a:gdLst>
                                    <a:gd name="T0" fmla="*/ 0 w 25908"/>
                                    <a:gd name="T1" fmla="*/ 0 h 62484"/>
                                    <a:gd name="T2" fmla="*/ 25908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0" y="0"/>
                                      </a:moveTo>
                                      <a:lnTo>
                                        <a:pt x="25908"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3" name="Shape 4553"/>
                              <wps:cNvSpPr>
                                <a:spLocks/>
                              </wps:cNvSpPr>
                              <wps:spPr bwMode="auto">
                                <a:xfrm>
                                  <a:off x="5096" y="2565"/>
                                  <a:ext cx="89" cy="670"/>
                                </a:xfrm>
                                <a:custGeom>
                                  <a:avLst/>
                                  <a:gdLst>
                                    <a:gd name="T0" fmla="*/ 0 w 8890"/>
                                    <a:gd name="T1" fmla="*/ 0 h 67056"/>
                                    <a:gd name="T2" fmla="*/ 8890 w 8890"/>
                                    <a:gd name="T3" fmla="*/ 67056 h 67056"/>
                                    <a:gd name="T4" fmla="*/ 0 w 8890"/>
                                    <a:gd name="T5" fmla="*/ 0 h 67056"/>
                                    <a:gd name="T6" fmla="*/ 8890 w 8890"/>
                                    <a:gd name="T7" fmla="*/ 67056 h 67056"/>
                                  </a:gdLst>
                                  <a:ahLst/>
                                  <a:cxnLst>
                                    <a:cxn ang="0">
                                      <a:pos x="T0" y="T1"/>
                                    </a:cxn>
                                    <a:cxn ang="0">
                                      <a:pos x="T2" y="T3"/>
                                    </a:cxn>
                                  </a:cxnLst>
                                  <a:rect l="T4" t="T5" r="T6" b="T7"/>
                                  <a:pathLst>
                                    <a:path w="8890" h="67056">
                                      <a:moveTo>
                                        <a:pt x="0" y="0"/>
                                      </a:moveTo>
                                      <a:lnTo>
                                        <a:pt x="8890"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4" name="Shape 4554"/>
                              <wps:cNvSpPr>
                                <a:spLocks/>
                              </wps:cNvSpPr>
                              <wps:spPr bwMode="auto">
                                <a:xfrm>
                                  <a:off x="5096" y="3235"/>
                                  <a:ext cx="89" cy="671"/>
                                </a:xfrm>
                                <a:custGeom>
                                  <a:avLst/>
                                  <a:gdLst>
                                    <a:gd name="T0" fmla="*/ 8890 w 8890"/>
                                    <a:gd name="T1" fmla="*/ 0 h 67056"/>
                                    <a:gd name="T2" fmla="*/ 0 w 8890"/>
                                    <a:gd name="T3" fmla="*/ 67056 h 67056"/>
                                    <a:gd name="T4" fmla="*/ 0 w 8890"/>
                                    <a:gd name="T5" fmla="*/ 0 h 67056"/>
                                    <a:gd name="T6" fmla="*/ 8890 w 8890"/>
                                    <a:gd name="T7" fmla="*/ 67056 h 67056"/>
                                  </a:gdLst>
                                  <a:ahLst/>
                                  <a:cxnLst>
                                    <a:cxn ang="0">
                                      <a:pos x="T0" y="T1"/>
                                    </a:cxn>
                                    <a:cxn ang="0">
                                      <a:pos x="T2" y="T3"/>
                                    </a:cxn>
                                  </a:cxnLst>
                                  <a:rect l="T4" t="T5" r="T6" b="T7"/>
                                  <a:pathLst>
                                    <a:path w="8890" h="67056">
                                      <a:moveTo>
                                        <a:pt x="8890" y="0"/>
                                      </a:moveTo>
                                      <a:lnTo>
                                        <a:pt x="0"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5" name="Shape 4555"/>
                              <wps:cNvSpPr>
                                <a:spLocks/>
                              </wps:cNvSpPr>
                              <wps:spPr bwMode="auto">
                                <a:xfrm>
                                  <a:off x="4837" y="3906"/>
                                  <a:ext cx="259" cy="625"/>
                                </a:xfrm>
                                <a:custGeom>
                                  <a:avLst/>
                                  <a:gdLst>
                                    <a:gd name="T0" fmla="*/ 25908 w 25908"/>
                                    <a:gd name="T1" fmla="*/ 0 h 62484"/>
                                    <a:gd name="T2" fmla="*/ 0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25908" y="0"/>
                                      </a:moveTo>
                                      <a:lnTo>
                                        <a:pt x="0"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6" name="Shape 4556"/>
                              <wps:cNvSpPr>
                                <a:spLocks/>
                              </wps:cNvSpPr>
                              <wps:spPr bwMode="auto">
                                <a:xfrm>
                                  <a:off x="4425" y="4531"/>
                                  <a:ext cx="412" cy="533"/>
                                </a:xfrm>
                                <a:custGeom>
                                  <a:avLst/>
                                  <a:gdLst>
                                    <a:gd name="T0" fmla="*/ 41148 w 41148"/>
                                    <a:gd name="T1" fmla="*/ 0 h 53340"/>
                                    <a:gd name="T2" fmla="*/ 0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41148" y="0"/>
                                      </a:moveTo>
                                      <a:lnTo>
                                        <a:pt x="0"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7" name="Shape 4557"/>
                              <wps:cNvSpPr>
                                <a:spLocks/>
                              </wps:cNvSpPr>
                              <wps:spPr bwMode="auto">
                                <a:xfrm>
                                  <a:off x="3892" y="5064"/>
                                  <a:ext cx="533" cy="412"/>
                                </a:xfrm>
                                <a:custGeom>
                                  <a:avLst/>
                                  <a:gdLst>
                                    <a:gd name="T0" fmla="*/ 53340 w 53340"/>
                                    <a:gd name="T1" fmla="*/ 0 h 41148"/>
                                    <a:gd name="T2" fmla="*/ 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53340" y="0"/>
                                      </a:moveTo>
                                      <a:lnTo>
                                        <a:pt x="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8" name="Shape 4558"/>
                              <wps:cNvSpPr>
                                <a:spLocks/>
                              </wps:cNvSpPr>
                              <wps:spPr bwMode="auto">
                                <a:xfrm>
                                  <a:off x="3267" y="5476"/>
                                  <a:ext cx="625" cy="259"/>
                                </a:xfrm>
                                <a:custGeom>
                                  <a:avLst/>
                                  <a:gdLst>
                                    <a:gd name="T0" fmla="*/ 62484 w 62484"/>
                                    <a:gd name="T1" fmla="*/ 0 h 25908"/>
                                    <a:gd name="T2" fmla="*/ 0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62484" y="0"/>
                                      </a:moveTo>
                                      <a:lnTo>
                                        <a:pt x="0"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9" name="Shape 4559"/>
                              <wps:cNvSpPr>
                                <a:spLocks/>
                              </wps:cNvSpPr>
                              <wps:spPr bwMode="auto">
                                <a:xfrm>
                                  <a:off x="2597" y="5735"/>
                                  <a:ext cx="670" cy="91"/>
                                </a:xfrm>
                                <a:custGeom>
                                  <a:avLst/>
                                  <a:gdLst>
                                    <a:gd name="T0" fmla="*/ 67056 w 67056"/>
                                    <a:gd name="T1" fmla="*/ 0 h 9144"/>
                                    <a:gd name="T2" fmla="*/ 0 w 67056"/>
                                    <a:gd name="T3" fmla="*/ 9144 h 9144"/>
                                    <a:gd name="T4" fmla="*/ 0 w 67056"/>
                                    <a:gd name="T5" fmla="*/ 0 h 9144"/>
                                    <a:gd name="T6" fmla="*/ 67056 w 67056"/>
                                    <a:gd name="T7" fmla="*/ 9144 h 9144"/>
                                  </a:gdLst>
                                  <a:ahLst/>
                                  <a:cxnLst>
                                    <a:cxn ang="0">
                                      <a:pos x="T0" y="T1"/>
                                    </a:cxn>
                                    <a:cxn ang="0">
                                      <a:pos x="T2" y="T3"/>
                                    </a:cxn>
                                  </a:cxnLst>
                                  <a:rect l="T4" t="T5" r="T6" b="T7"/>
                                  <a:pathLst>
                                    <a:path w="67056" h="9144">
                                      <a:moveTo>
                                        <a:pt x="67056" y="0"/>
                                      </a:moveTo>
                                      <a:lnTo>
                                        <a:pt x="0" y="91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0" name="Shape 4560"/>
                              <wps:cNvSpPr>
                                <a:spLocks/>
                              </wps:cNvSpPr>
                              <wps:spPr bwMode="auto">
                                <a:xfrm>
                                  <a:off x="1926" y="5735"/>
                                  <a:ext cx="671" cy="91"/>
                                </a:xfrm>
                                <a:custGeom>
                                  <a:avLst/>
                                  <a:gdLst>
                                    <a:gd name="T0" fmla="*/ 67056 w 67056"/>
                                    <a:gd name="T1" fmla="*/ 9144 h 9144"/>
                                    <a:gd name="T2" fmla="*/ 0 w 67056"/>
                                    <a:gd name="T3" fmla="*/ 0 h 9144"/>
                                    <a:gd name="T4" fmla="*/ 0 w 67056"/>
                                    <a:gd name="T5" fmla="*/ 0 h 9144"/>
                                    <a:gd name="T6" fmla="*/ 67056 w 67056"/>
                                    <a:gd name="T7" fmla="*/ 9144 h 9144"/>
                                  </a:gdLst>
                                  <a:ahLst/>
                                  <a:cxnLst>
                                    <a:cxn ang="0">
                                      <a:pos x="T0" y="T1"/>
                                    </a:cxn>
                                    <a:cxn ang="0">
                                      <a:pos x="T2" y="T3"/>
                                    </a:cxn>
                                  </a:cxnLst>
                                  <a:rect l="T4" t="T5" r="T6" b="T7"/>
                                  <a:pathLst>
                                    <a:path w="67056" h="9144">
                                      <a:moveTo>
                                        <a:pt x="67056" y="914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1" name="Shape 4561"/>
                              <wps:cNvSpPr>
                                <a:spLocks/>
                              </wps:cNvSpPr>
                              <wps:spPr bwMode="auto">
                                <a:xfrm>
                                  <a:off x="1301" y="5476"/>
                                  <a:ext cx="625" cy="259"/>
                                </a:xfrm>
                                <a:custGeom>
                                  <a:avLst/>
                                  <a:gdLst>
                                    <a:gd name="T0" fmla="*/ 62484 w 62484"/>
                                    <a:gd name="T1" fmla="*/ 25908 h 25908"/>
                                    <a:gd name="T2" fmla="*/ 0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62484" y="2590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2" name="Shape 4562"/>
                              <wps:cNvSpPr>
                                <a:spLocks/>
                              </wps:cNvSpPr>
                              <wps:spPr bwMode="auto">
                                <a:xfrm>
                                  <a:off x="753" y="5064"/>
                                  <a:ext cx="548" cy="412"/>
                                </a:xfrm>
                                <a:custGeom>
                                  <a:avLst/>
                                  <a:gdLst>
                                    <a:gd name="T0" fmla="*/ 54864 w 54864"/>
                                    <a:gd name="T1" fmla="*/ 41148 h 41148"/>
                                    <a:gd name="T2" fmla="*/ 0 w 54864"/>
                                    <a:gd name="T3" fmla="*/ 0 h 41148"/>
                                    <a:gd name="T4" fmla="*/ 0 w 54864"/>
                                    <a:gd name="T5" fmla="*/ 0 h 41148"/>
                                    <a:gd name="T6" fmla="*/ 54864 w 54864"/>
                                    <a:gd name="T7" fmla="*/ 41148 h 41148"/>
                                  </a:gdLst>
                                  <a:ahLst/>
                                  <a:cxnLst>
                                    <a:cxn ang="0">
                                      <a:pos x="T0" y="T1"/>
                                    </a:cxn>
                                    <a:cxn ang="0">
                                      <a:pos x="T2" y="T3"/>
                                    </a:cxn>
                                  </a:cxnLst>
                                  <a:rect l="T4" t="T5" r="T6" b="T7"/>
                                  <a:pathLst>
                                    <a:path w="54864" h="41148">
                                      <a:moveTo>
                                        <a:pt x="54864" y="4114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3" name="Shape 4563"/>
                              <wps:cNvSpPr>
                                <a:spLocks/>
                              </wps:cNvSpPr>
                              <wps:spPr bwMode="auto">
                                <a:xfrm>
                                  <a:off x="341" y="4531"/>
                                  <a:ext cx="412" cy="533"/>
                                </a:xfrm>
                                <a:custGeom>
                                  <a:avLst/>
                                  <a:gdLst>
                                    <a:gd name="T0" fmla="*/ 41148 w 41148"/>
                                    <a:gd name="T1" fmla="*/ 53340 h 53340"/>
                                    <a:gd name="T2" fmla="*/ 0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41148" y="5334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4" name="Shape 4564"/>
                              <wps:cNvSpPr>
                                <a:spLocks/>
                              </wps:cNvSpPr>
                              <wps:spPr bwMode="auto">
                                <a:xfrm>
                                  <a:off x="82" y="3906"/>
                                  <a:ext cx="259" cy="625"/>
                                </a:xfrm>
                                <a:custGeom>
                                  <a:avLst/>
                                  <a:gdLst>
                                    <a:gd name="T0" fmla="*/ 25908 w 25908"/>
                                    <a:gd name="T1" fmla="*/ 62484 h 62484"/>
                                    <a:gd name="T2" fmla="*/ 0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25908" y="6248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5" name="Shape 4565"/>
                              <wps:cNvSpPr>
                                <a:spLocks/>
                              </wps:cNvSpPr>
                              <wps:spPr bwMode="auto">
                                <a:xfrm>
                                  <a:off x="0" y="3235"/>
                                  <a:ext cx="82" cy="671"/>
                                </a:xfrm>
                                <a:custGeom>
                                  <a:avLst/>
                                  <a:gdLst>
                                    <a:gd name="T0" fmla="*/ 8255 w 8255"/>
                                    <a:gd name="T1" fmla="*/ 67056 h 67056"/>
                                    <a:gd name="T2" fmla="*/ 0 w 8255"/>
                                    <a:gd name="T3" fmla="*/ 0 h 67056"/>
                                    <a:gd name="T4" fmla="*/ 0 w 8255"/>
                                    <a:gd name="T5" fmla="*/ 0 h 67056"/>
                                    <a:gd name="T6" fmla="*/ 8255 w 8255"/>
                                    <a:gd name="T7" fmla="*/ 67056 h 67056"/>
                                  </a:gdLst>
                                  <a:ahLst/>
                                  <a:cxnLst>
                                    <a:cxn ang="0">
                                      <a:pos x="T0" y="T1"/>
                                    </a:cxn>
                                    <a:cxn ang="0">
                                      <a:pos x="T2" y="T3"/>
                                    </a:cxn>
                                  </a:cxnLst>
                                  <a:rect l="T4" t="T5" r="T6" b="T7"/>
                                  <a:pathLst>
                                    <a:path w="8255" h="67056">
                                      <a:moveTo>
                                        <a:pt x="8255" y="6705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6" name="Shape 4566"/>
                              <wps:cNvSpPr>
                                <a:spLocks/>
                              </wps:cNvSpPr>
                              <wps:spPr bwMode="auto">
                                <a:xfrm>
                                  <a:off x="0" y="2565"/>
                                  <a:ext cx="82" cy="670"/>
                                </a:xfrm>
                                <a:custGeom>
                                  <a:avLst/>
                                  <a:gdLst>
                                    <a:gd name="T0" fmla="*/ 0 w 8255"/>
                                    <a:gd name="T1" fmla="*/ 67056 h 67056"/>
                                    <a:gd name="T2" fmla="*/ 8255 w 8255"/>
                                    <a:gd name="T3" fmla="*/ 0 h 67056"/>
                                    <a:gd name="T4" fmla="*/ 0 w 8255"/>
                                    <a:gd name="T5" fmla="*/ 0 h 67056"/>
                                    <a:gd name="T6" fmla="*/ 8255 w 8255"/>
                                    <a:gd name="T7" fmla="*/ 67056 h 67056"/>
                                  </a:gdLst>
                                  <a:ahLst/>
                                  <a:cxnLst>
                                    <a:cxn ang="0">
                                      <a:pos x="T0" y="T1"/>
                                    </a:cxn>
                                    <a:cxn ang="0">
                                      <a:pos x="T2" y="T3"/>
                                    </a:cxn>
                                  </a:cxnLst>
                                  <a:rect l="T4" t="T5" r="T6" b="T7"/>
                                  <a:pathLst>
                                    <a:path w="8255" h="67056">
                                      <a:moveTo>
                                        <a:pt x="0" y="67056"/>
                                      </a:moveTo>
                                      <a:lnTo>
                                        <a:pt x="825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7" name="Shape 4567"/>
                              <wps:cNvSpPr>
                                <a:spLocks/>
                              </wps:cNvSpPr>
                              <wps:spPr bwMode="auto">
                                <a:xfrm>
                                  <a:off x="82" y="1940"/>
                                  <a:ext cx="259" cy="625"/>
                                </a:xfrm>
                                <a:custGeom>
                                  <a:avLst/>
                                  <a:gdLst>
                                    <a:gd name="T0" fmla="*/ 0 w 25908"/>
                                    <a:gd name="T1" fmla="*/ 62484 h 62484"/>
                                    <a:gd name="T2" fmla="*/ 25908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0" y="62484"/>
                                      </a:moveTo>
                                      <a:lnTo>
                                        <a:pt x="25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8" name="Shape 4568"/>
                              <wps:cNvSpPr>
                                <a:spLocks/>
                              </wps:cNvSpPr>
                              <wps:spPr bwMode="auto">
                                <a:xfrm>
                                  <a:off x="341" y="1407"/>
                                  <a:ext cx="412" cy="533"/>
                                </a:xfrm>
                                <a:custGeom>
                                  <a:avLst/>
                                  <a:gdLst>
                                    <a:gd name="T0" fmla="*/ 0 w 41148"/>
                                    <a:gd name="T1" fmla="*/ 53340 h 53340"/>
                                    <a:gd name="T2" fmla="*/ 41148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0" y="53340"/>
                                      </a:moveTo>
                                      <a:lnTo>
                                        <a:pt x="4114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9" name="Shape 4569"/>
                              <wps:cNvSpPr>
                                <a:spLocks/>
                              </wps:cNvSpPr>
                              <wps:spPr bwMode="auto">
                                <a:xfrm>
                                  <a:off x="753" y="995"/>
                                  <a:ext cx="548" cy="412"/>
                                </a:xfrm>
                                <a:custGeom>
                                  <a:avLst/>
                                  <a:gdLst>
                                    <a:gd name="T0" fmla="*/ 0 w 54864"/>
                                    <a:gd name="T1" fmla="*/ 41148 h 41148"/>
                                    <a:gd name="T2" fmla="*/ 54864 w 54864"/>
                                    <a:gd name="T3" fmla="*/ 0 h 41148"/>
                                    <a:gd name="T4" fmla="*/ 0 w 54864"/>
                                    <a:gd name="T5" fmla="*/ 0 h 41148"/>
                                    <a:gd name="T6" fmla="*/ 54864 w 54864"/>
                                    <a:gd name="T7" fmla="*/ 41148 h 41148"/>
                                  </a:gdLst>
                                  <a:ahLst/>
                                  <a:cxnLst>
                                    <a:cxn ang="0">
                                      <a:pos x="T0" y="T1"/>
                                    </a:cxn>
                                    <a:cxn ang="0">
                                      <a:pos x="T2" y="T3"/>
                                    </a:cxn>
                                  </a:cxnLst>
                                  <a:rect l="T4" t="T5" r="T6" b="T7"/>
                                  <a:pathLst>
                                    <a:path w="54864" h="41148">
                                      <a:moveTo>
                                        <a:pt x="0" y="41148"/>
                                      </a:moveTo>
                                      <a:lnTo>
                                        <a:pt x="5486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40" name="Shape 4570"/>
                              <wps:cNvSpPr>
                                <a:spLocks/>
                              </wps:cNvSpPr>
                              <wps:spPr bwMode="auto">
                                <a:xfrm>
                                  <a:off x="1301" y="736"/>
                                  <a:ext cx="625" cy="259"/>
                                </a:xfrm>
                                <a:custGeom>
                                  <a:avLst/>
                                  <a:gdLst>
                                    <a:gd name="T0" fmla="*/ 0 w 62484"/>
                                    <a:gd name="T1" fmla="*/ 25908 h 25908"/>
                                    <a:gd name="T2" fmla="*/ 62484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0" y="25908"/>
                                      </a:moveTo>
                                      <a:lnTo>
                                        <a:pt x="6248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41" name="Shape 4571"/>
                              <wps:cNvSpPr>
                                <a:spLocks/>
                              </wps:cNvSpPr>
                              <wps:spPr bwMode="auto">
                                <a:xfrm>
                                  <a:off x="1926" y="641"/>
                                  <a:ext cx="671" cy="95"/>
                                </a:xfrm>
                                <a:custGeom>
                                  <a:avLst/>
                                  <a:gdLst>
                                    <a:gd name="T0" fmla="*/ 0 w 67056"/>
                                    <a:gd name="T1" fmla="*/ 9525 h 9525"/>
                                    <a:gd name="T2" fmla="*/ 67056 w 67056"/>
                                    <a:gd name="T3" fmla="*/ 0 h 9525"/>
                                    <a:gd name="T4" fmla="*/ 0 w 67056"/>
                                    <a:gd name="T5" fmla="*/ 0 h 9525"/>
                                    <a:gd name="T6" fmla="*/ 67056 w 67056"/>
                                    <a:gd name="T7" fmla="*/ 9525 h 9525"/>
                                  </a:gdLst>
                                  <a:ahLst/>
                                  <a:cxnLst>
                                    <a:cxn ang="0">
                                      <a:pos x="T0" y="T1"/>
                                    </a:cxn>
                                    <a:cxn ang="0">
                                      <a:pos x="T2" y="T3"/>
                                    </a:cxn>
                                  </a:cxnLst>
                                  <a:rect l="T4" t="T5" r="T6" b="T7"/>
                                  <a:pathLst>
                                    <a:path w="67056" h="9525">
                                      <a:moveTo>
                                        <a:pt x="0" y="9525"/>
                                      </a:moveTo>
                                      <a:lnTo>
                                        <a:pt x="6705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42" name="Shape 4572"/>
                              <wps:cNvSpPr>
                                <a:spLocks/>
                              </wps:cNvSpPr>
                              <wps:spPr bwMode="auto">
                                <a:xfrm>
                                  <a:off x="1388" y="1468"/>
                                  <a:ext cx="2409" cy="3531"/>
                                </a:xfrm>
                                <a:custGeom>
                                  <a:avLst/>
                                  <a:gdLst>
                                    <a:gd name="T0" fmla="*/ 76708 w 240919"/>
                                    <a:gd name="T1" fmla="*/ 13715 h 353187"/>
                                    <a:gd name="T2" fmla="*/ 120904 w 240919"/>
                                    <a:gd name="T3" fmla="*/ 0 h 353187"/>
                                    <a:gd name="T4" fmla="*/ 166624 w 240919"/>
                                    <a:gd name="T5" fmla="*/ 6096 h 353187"/>
                                    <a:gd name="T6" fmla="*/ 204724 w 240919"/>
                                    <a:gd name="T7" fmla="*/ 32003 h 353187"/>
                                    <a:gd name="T8" fmla="*/ 224536 w 240919"/>
                                    <a:gd name="T9" fmla="*/ 71627 h 353187"/>
                                    <a:gd name="T10" fmla="*/ 238252 w 240919"/>
                                    <a:gd name="T11" fmla="*/ 108203 h 353187"/>
                                    <a:gd name="T12" fmla="*/ 240919 w 240919"/>
                                    <a:gd name="T13" fmla="*/ 144780 h 353187"/>
                                    <a:gd name="T14" fmla="*/ 239776 w 240919"/>
                                    <a:gd name="T15" fmla="*/ 176784 h 353187"/>
                                    <a:gd name="T16" fmla="*/ 224536 w 240919"/>
                                    <a:gd name="T17" fmla="*/ 204215 h 353187"/>
                                    <a:gd name="T18" fmla="*/ 210820 w 240919"/>
                                    <a:gd name="T19" fmla="*/ 228600 h 353187"/>
                                    <a:gd name="T20" fmla="*/ 215392 w 240919"/>
                                    <a:gd name="T21" fmla="*/ 272796 h 353187"/>
                                    <a:gd name="T22" fmla="*/ 198628 w 240919"/>
                                    <a:gd name="T23" fmla="*/ 312420 h 353187"/>
                                    <a:gd name="T24" fmla="*/ 163576 w 240919"/>
                                    <a:gd name="T25" fmla="*/ 339852 h 353187"/>
                                    <a:gd name="T26" fmla="*/ 120904 w 240919"/>
                                    <a:gd name="T27" fmla="*/ 353187 h 353187"/>
                                    <a:gd name="T28" fmla="*/ 75184 w 240919"/>
                                    <a:gd name="T29" fmla="*/ 347472 h 353187"/>
                                    <a:gd name="T30" fmla="*/ 37084 w 240919"/>
                                    <a:gd name="T31" fmla="*/ 321564 h 353187"/>
                                    <a:gd name="T32" fmla="*/ 15748 w 240919"/>
                                    <a:gd name="T33" fmla="*/ 280415 h 353187"/>
                                    <a:gd name="T34" fmla="*/ 2032 w 240919"/>
                                    <a:gd name="T35" fmla="*/ 245364 h 353187"/>
                                    <a:gd name="T36" fmla="*/ 0 w 240919"/>
                                    <a:gd name="T37" fmla="*/ 208788 h 353187"/>
                                    <a:gd name="T38" fmla="*/ 508 w 240919"/>
                                    <a:gd name="T39" fmla="*/ 176784 h 353187"/>
                                    <a:gd name="T40" fmla="*/ 15748 w 240919"/>
                                    <a:gd name="T41" fmla="*/ 149352 h 353187"/>
                                    <a:gd name="T42" fmla="*/ 29464 w 240919"/>
                                    <a:gd name="T43" fmla="*/ 124968 h 353187"/>
                                    <a:gd name="T44" fmla="*/ 24892 w 240919"/>
                                    <a:gd name="T45" fmla="*/ 80772 h 353187"/>
                                    <a:gd name="T46" fmla="*/ 41656 w 240919"/>
                                    <a:gd name="T47" fmla="*/ 41148 h 353187"/>
                                    <a:gd name="T48" fmla="*/ 76708 w 240919"/>
                                    <a:gd name="T49" fmla="*/ 13715 h 353187"/>
                                    <a:gd name="T50" fmla="*/ 0 w 240919"/>
                                    <a:gd name="T51" fmla="*/ 0 h 353187"/>
                                    <a:gd name="T52" fmla="*/ 240919 w 240919"/>
                                    <a:gd name="T53" fmla="*/ 353187 h 353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40919" h="353187">
                                      <a:moveTo>
                                        <a:pt x="76708" y="13715"/>
                                      </a:moveTo>
                                      <a:lnTo>
                                        <a:pt x="120904" y="0"/>
                                      </a:lnTo>
                                      <a:lnTo>
                                        <a:pt x="166624" y="6096"/>
                                      </a:lnTo>
                                      <a:lnTo>
                                        <a:pt x="204724" y="32003"/>
                                      </a:lnTo>
                                      <a:lnTo>
                                        <a:pt x="224536" y="71627"/>
                                      </a:lnTo>
                                      <a:lnTo>
                                        <a:pt x="238252" y="108203"/>
                                      </a:lnTo>
                                      <a:lnTo>
                                        <a:pt x="240919" y="144780"/>
                                      </a:lnTo>
                                      <a:lnTo>
                                        <a:pt x="239776" y="176784"/>
                                      </a:lnTo>
                                      <a:lnTo>
                                        <a:pt x="224536" y="204215"/>
                                      </a:lnTo>
                                      <a:lnTo>
                                        <a:pt x="210820" y="228600"/>
                                      </a:lnTo>
                                      <a:lnTo>
                                        <a:pt x="215392" y="272796"/>
                                      </a:lnTo>
                                      <a:lnTo>
                                        <a:pt x="198628" y="312420"/>
                                      </a:lnTo>
                                      <a:lnTo>
                                        <a:pt x="163576" y="339852"/>
                                      </a:lnTo>
                                      <a:lnTo>
                                        <a:pt x="120904" y="353187"/>
                                      </a:lnTo>
                                      <a:lnTo>
                                        <a:pt x="75184" y="347472"/>
                                      </a:lnTo>
                                      <a:lnTo>
                                        <a:pt x="37084" y="321564"/>
                                      </a:lnTo>
                                      <a:lnTo>
                                        <a:pt x="15748" y="280415"/>
                                      </a:lnTo>
                                      <a:lnTo>
                                        <a:pt x="2032" y="245364"/>
                                      </a:lnTo>
                                      <a:lnTo>
                                        <a:pt x="0" y="208788"/>
                                      </a:lnTo>
                                      <a:lnTo>
                                        <a:pt x="508" y="176784"/>
                                      </a:lnTo>
                                      <a:lnTo>
                                        <a:pt x="15748" y="149352"/>
                                      </a:lnTo>
                                      <a:lnTo>
                                        <a:pt x="29464" y="124968"/>
                                      </a:lnTo>
                                      <a:lnTo>
                                        <a:pt x="24892" y="80772"/>
                                      </a:lnTo>
                                      <a:lnTo>
                                        <a:pt x="41656" y="41148"/>
                                      </a:lnTo>
                                      <a:lnTo>
                                        <a:pt x="76708" y="13715"/>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43" name="Shape 4573"/>
                              <wps:cNvSpPr>
                                <a:spLocks/>
                              </wps:cNvSpPr>
                              <wps:spPr bwMode="auto">
                                <a:xfrm>
                                  <a:off x="1513" y="1475"/>
                                  <a:ext cx="2158" cy="3516"/>
                                </a:xfrm>
                                <a:custGeom>
                                  <a:avLst/>
                                  <a:gdLst>
                                    <a:gd name="T0" fmla="*/ 64135 w 215773"/>
                                    <a:gd name="T1" fmla="*/ 11430 h 351536"/>
                                    <a:gd name="T2" fmla="*/ 108331 w 215773"/>
                                    <a:gd name="T3" fmla="*/ 0 h 351536"/>
                                    <a:gd name="T4" fmla="*/ 152527 w 215773"/>
                                    <a:gd name="T5" fmla="*/ 8382 h 351536"/>
                                    <a:gd name="T6" fmla="*/ 190627 w 215773"/>
                                    <a:gd name="T7" fmla="*/ 32765 h 351536"/>
                                    <a:gd name="T8" fmla="*/ 211963 w 215773"/>
                                    <a:gd name="T9" fmla="*/ 72390 h 351536"/>
                                    <a:gd name="T10" fmla="*/ 211963 w 215773"/>
                                    <a:gd name="T11" fmla="*/ 116586 h 351536"/>
                                    <a:gd name="T12" fmla="*/ 215773 w 215773"/>
                                    <a:gd name="T13" fmla="*/ 147065 h 351536"/>
                                    <a:gd name="T14" fmla="*/ 215011 w 215773"/>
                                    <a:gd name="T15" fmla="*/ 176022 h 351536"/>
                                    <a:gd name="T16" fmla="*/ 213487 w 215773"/>
                                    <a:gd name="T17" fmla="*/ 203453 h 351536"/>
                                    <a:gd name="T18" fmla="*/ 204343 w 215773"/>
                                    <a:gd name="T19" fmla="*/ 230886 h 351536"/>
                                    <a:gd name="T20" fmla="*/ 205867 w 215773"/>
                                    <a:gd name="T21" fmla="*/ 273558 h 351536"/>
                                    <a:gd name="T22" fmla="*/ 186055 w 215773"/>
                                    <a:gd name="T23" fmla="*/ 311658 h 351536"/>
                                    <a:gd name="T24" fmla="*/ 152527 w 215773"/>
                                    <a:gd name="T25" fmla="*/ 340614 h 351536"/>
                                    <a:gd name="T26" fmla="*/ 108331 w 215773"/>
                                    <a:gd name="T27" fmla="*/ 351536 h 351536"/>
                                    <a:gd name="T28" fmla="*/ 62611 w 215773"/>
                                    <a:gd name="T29" fmla="*/ 342138 h 351536"/>
                                    <a:gd name="T30" fmla="*/ 26035 w 215773"/>
                                    <a:gd name="T31" fmla="*/ 317753 h 351536"/>
                                    <a:gd name="T32" fmla="*/ 4699 w 215773"/>
                                    <a:gd name="T33" fmla="*/ 279653 h 351536"/>
                                    <a:gd name="T34" fmla="*/ 4699 w 215773"/>
                                    <a:gd name="T35" fmla="*/ 235458 h 351536"/>
                                    <a:gd name="T36" fmla="*/ 0 w 215773"/>
                                    <a:gd name="T37" fmla="*/ 204978 h 351536"/>
                                    <a:gd name="T38" fmla="*/ 127 w 215773"/>
                                    <a:gd name="T39" fmla="*/ 176022 h 351536"/>
                                    <a:gd name="T40" fmla="*/ 1651 w 215773"/>
                                    <a:gd name="T41" fmla="*/ 147065 h 351536"/>
                                    <a:gd name="T42" fmla="*/ 12319 w 215773"/>
                                    <a:gd name="T43" fmla="*/ 119634 h 351536"/>
                                    <a:gd name="T44" fmla="*/ 10795 w 215773"/>
                                    <a:gd name="T45" fmla="*/ 78486 h 351536"/>
                                    <a:gd name="T46" fmla="*/ 29083 w 215773"/>
                                    <a:gd name="T47" fmla="*/ 38862 h 351536"/>
                                    <a:gd name="T48" fmla="*/ 64135 w 215773"/>
                                    <a:gd name="T49" fmla="*/ 11430 h 351536"/>
                                    <a:gd name="T50" fmla="*/ 0 w 215773"/>
                                    <a:gd name="T51" fmla="*/ 0 h 351536"/>
                                    <a:gd name="T52" fmla="*/ 215773 w 215773"/>
                                    <a:gd name="T53" fmla="*/ 351536 h 35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15773" h="351536">
                                      <a:moveTo>
                                        <a:pt x="64135" y="11430"/>
                                      </a:moveTo>
                                      <a:lnTo>
                                        <a:pt x="108331" y="0"/>
                                      </a:lnTo>
                                      <a:lnTo>
                                        <a:pt x="152527" y="8382"/>
                                      </a:lnTo>
                                      <a:lnTo>
                                        <a:pt x="190627" y="32765"/>
                                      </a:lnTo>
                                      <a:lnTo>
                                        <a:pt x="211963" y="72390"/>
                                      </a:lnTo>
                                      <a:lnTo>
                                        <a:pt x="211963" y="116586"/>
                                      </a:lnTo>
                                      <a:lnTo>
                                        <a:pt x="215773" y="147065"/>
                                      </a:lnTo>
                                      <a:lnTo>
                                        <a:pt x="215011" y="176022"/>
                                      </a:lnTo>
                                      <a:lnTo>
                                        <a:pt x="213487" y="203453"/>
                                      </a:lnTo>
                                      <a:lnTo>
                                        <a:pt x="204343" y="230886"/>
                                      </a:lnTo>
                                      <a:lnTo>
                                        <a:pt x="205867" y="273558"/>
                                      </a:lnTo>
                                      <a:lnTo>
                                        <a:pt x="186055" y="311658"/>
                                      </a:lnTo>
                                      <a:lnTo>
                                        <a:pt x="152527" y="340614"/>
                                      </a:lnTo>
                                      <a:lnTo>
                                        <a:pt x="108331" y="351536"/>
                                      </a:lnTo>
                                      <a:lnTo>
                                        <a:pt x="62611" y="342138"/>
                                      </a:lnTo>
                                      <a:lnTo>
                                        <a:pt x="26035" y="317753"/>
                                      </a:lnTo>
                                      <a:lnTo>
                                        <a:pt x="4699" y="279653"/>
                                      </a:lnTo>
                                      <a:lnTo>
                                        <a:pt x="4699" y="235458"/>
                                      </a:lnTo>
                                      <a:lnTo>
                                        <a:pt x="0" y="204978"/>
                                      </a:lnTo>
                                      <a:lnTo>
                                        <a:pt x="127" y="176022"/>
                                      </a:lnTo>
                                      <a:lnTo>
                                        <a:pt x="1651" y="147065"/>
                                      </a:lnTo>
                                      <a:lnTo>
                                        <a:pt x="12319" y="119634"/>
                                      </a:lnTo>
                                      <a:lnTo>
                                        <a:pt x="10795" y="78486"/>
                                      </a:lnTo>
                                      <a:lnTo>
                                        <a:pt x="29083" y="38862"/>
                                      </a:lnTo>
                                      <a:lnTo>
                                        <a:pt x="64135" y="11430"/>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44" name="Shape 4574"/>
                              <wps:cNvSpPr>
                                <a:spLocks/>
                              </wps:cNvSpPr>
                              <wps:spPr bwMode="auto">
                                <a:xfrm>
                                  <a:off x="1443" y="1478"/>
                                  <a:ext cx="2299" cy="3510"/>
                                </a:xfrm>
                                <a:custGeom>
                                  <a:avLst/>
                                  <a:gdLst>
                                    <a:gd name="T0" fmla="*/ 71120 w 229870"/>
                                    <a:gd name="T1" fmla="*/ 11176 h 351028"/>
                                    <a:gd name="T2" fmla="*/ 115316 w 229870"/>
                                    <a:gd name="T3" fmla="*/ 0 h 351028"/>
                                    <a:gd name="T4" fmla="*/ 159512 w 229870"/>
                                    <a:gd name="T5" fmla="*/ 6604 h 351028"/>
                                    <a:gd name="T6" fmla="*/ 197612 w 229870"/>
                                    <a:gd name="T7" fmla="*/ 30988 h 351028"/>
                                    <a:gd name="T8" fmla="*/ 218948 w 229870"/>
                                    <a:gd name="T9" fmla="*/ 72137 h 351028"/>
                                    <a:gd name="T10" fmla="*/ 223520 w 229870"/>
                                    <a:gd name="T11" fmla="*/ 113285 h 351028"/>
                                    <a:gd name="T12" fmla="*/ 229870 w 229870"/>
                                    <a:gd name="T13" fmla="*/ 145288 h 351028"/>
                                    <a:gd name="T14" fmla="*/ 226568 w 229870"/>
                                    <a:gd name="T15" fmla="*/ 175768 h 351028"/>
                                    <a:gd name="T16" fmla="*/ 215900 w 229870"/>
                                    <a:gd name="T17" fmla="*/ 203200 h 351028"/>
                                    <a:gd name="T18" fmla="*/ 208280 w 229870"/>
                                    <a:gd name="T19" fmla="*/ 229109 h 351028"/>
                                    <a:gd name="T20" fmla="*/ 211328 w 229870"/>
                                    <a:gd name="T21" fmla="*/ 271780 h 351028"/>
                                    <a:gd name="T22" fmla="*/ 193040 w 229870"/>
                                    <a:gd name="T23" fmla="*/ 311404 h 351028"/>
                                    <a:gd name="T24" fmla="*/ 159512 w 229870"/>
                                    <a:gd name="T25" fmla="*/ 338837 h 351028"/>
                                    <a:gd name="T26" fmla="*/ 115316 w 229870"/>
                                    <a:gd name="T27" fmla="*/ 351028 h 351028"/>
                                    <a:gd name="T28" fmla="*/ 69596 w 229870"/>
                                    <a:gd name="T29" fmla="*/ 344932 h 351028"/>
                                    <a:gd name="T30" fmla="*/ 31496 w 229870"/>
                                    <a:gd name="T31" fmla="*/ 319025 h 351028"/>
                                    <a:gd name="T32" fmla="*/ 10160 w 229870"/>
                                    <a:gd name="T33" fmla="*/ 279400 h 351028"/>
                                    <a:gd name="T34" fmla="*/ 7112 w 229870"/>
                                    <a:gd name="T35" fmla="*/ 238252 h 351028"/>
                                    <a:gd name="T36" fmla="*/ 0 w 229870"/>
                                    <a:gd name="T37" fmla="*/ 206249 h 351028"/>
                                    <a:gd name="T38" fmla="*/ 4064 w 229870"/>
                                    <a:gd name="T39" fmla="*/ 175768 h 351028"/>
                                    <a:gd name="T40" fmla="*/ 13208 w 229870"/>
                                    <a:gd name="T41" fmla="*/ 148337 h 351028"/>
                                    <a:gd name="T42" fmla="*/ 22352 w 229870"/>
                                    <a:gd name="T43" fmla="*/ 122428 h 351028"/>
                                    <a:gd name="T44" fmla="*/ 19304 w 229870"/>
                                    <a:gd name="T45" fmla="*/ 79756 h 351028"/>
                                    <a:gd name="T46" fmla="*/ 37592 w 229870"/>
                                    <a:gd name="T47" fmla="*/ 40132 h 351028"/>
                                    <a:gd name="T48" fmla="*/ 71120 w 229870"/>
                                    <a:gd name="T49" fmla="*/ 11176 h 351028"/>
                                    <a:gd name="T50" fmla="*/ 0 w 229870"/>
                                    <a:gd name="T51" fmla="*/ 0 h 351028"/>
                                    <a:gd name="T52" fmla="*/ 229870 w 229870"/>
                                    <a:gd name="T53" fmla="*/ 351028 h 35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29870" h="351028">
                                      <a:moveTo>
                                        <a:pt x="71120" y="11176"/>
                                      </a:moveTo>
                                      <a:lnTo>
                                        <a:pt x="115316" y="0"/>
                                      </a:lnTo>
                                      <a:lnTo>
                                        <a:pt x="159512" y="6604"/>
                                      </a:lnTo>
                                      <a:lnTo>
                                        <a:pt x="197612" y="30988"/>
                                      </a:lnTo>
                                      <a:lnTo>
                                        <a:pt x="218948" y="72137"/>
                                      </a:lnTo>
                                      <a:lnTo>
                                        <a:pt x="223520" y="113285"/>
                                      </a:lnTo>
                                      <a:lnTo>
                                        <a:pt x="229870" y="145288"/>
                                      </a:lnTo>
                                      <a:lnTo>
                                        <a:pt x="226568" y="175768"/>
                                      </a:lnTo>
                                      <a:lnTo>
                                        <a:pt x="215900" y="203200"/>
                                      </a:lnTo>
                                      <a:lnTo>
                                        <a:pt x="208280" y="229109"/>
                                      </a:lnTo>
                                      <a:lnTo>
                                        <a:pt x="211328" y="271780"/>
                                      </a:lnTo>
                                      <a:lnTo>
                                        <a:pt x="193040" y="311404"/>
                                      </a:lnTo>
                                      <a:lnTo>
                                        <a:pt x="159512" y="338837"/>
                                      </a:lnTo>
                                      <a:lnTo>
                                        <a:pt x="115316" y="351028"/>
                                      </a:lnTo>
                                      <a:lnTo>
                                        <a:pt x="69596" y="344932"/>
                                      </a:lnTo>
                                      <a:lnTo>
                                        <a:pt x="31496" y="319025"/>
                                      </a:lnTo>
                                      <a:lnTo>
                                        <a:pt x="10160" y="279400"/>
                                      </a:lnTo>
                                      <a:lnTo>
                                        <a:pt x="7112" y="238252"/>
                                      </a:lnTo>
                                      <a:lnTo>
                                        <a:pt x="0" y="206249"/>
                                      </a:lnTo>
                                      <a:lnTo>
                                        <a:pt x="4064" y="175768"/>
                                      </a:lnTo>
                                      <a:lnTo>
                                        <a:pt x="13208" y="148337"/>
                                      </a:lnTo>
                                      <a:lnTo>
                                        <a:pt x="22352" y="122428"/>
                                      </a:lnTo>
                                      <a:lnTo>
                                        <a:pt x="19304" y="79756"/>
                                      </a:lnTo>
                                      <a:lnTo>
                                        <a:pt x="37592" y="40132"/>
                                      </a:lnTo>
                                      <a:lnTo>
                                        <a:pt x="71120" y="11176"/>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45" name="Shape 4575"/>
                              <wps:cNvSpPr>
                                <a:spLocks/>
                              </wps:cNvSpPr>
                              <wps:spPr bwMode="auto">
                                <a:xfrm>
                                  <a:off x="1197" y="1498"/>
                                  <a:ext cx="2790" cy="3471"/>
                                </a:xfrm>
                                <a:custGeom>
                                  <a:avLst/>
                                  <a:gdLst>
                                    <a:gd name="T0" fmla="*/ 92710 w 279019"/>
                                    <a:gd name="T1" fmla="*/ 0 h 347091"/>
                                    <a:gd name="T2" fmla="*/ 139954 w 279019"/>
                                    <a:gd name="T3" fmla="*/ 12192 h 347091"/>
                                    <a:gd name="T4" fmla="*/ 173482 w 279019"/>
                                    <a:gd name="T5" fmla="*/ 44196 h 347091"/>
                                    <a:gd name="T6" fmla="*/ 191770 w 279019"/>
                                    <a:gd name="T7" fmla="*/ 83820 h 347091"/>
                                    <a:gd name="T8" fmla="*/ 213106 w 279019"/>
                                    <a:gd name="T9" fmla="*/ 99060 h 347091"/>
                                    <a:gd name="T10" fmla="*/ 237490 w 279019"/>
                                    <a:gd name="T11" fmla="*/ 117348 h 347091"/>
                                    <a:gd name="T12" fmla="*/ 257302 w 279019"/>
                                    <a:gd name="T13" fmla="*/ 141732 h 347091"/>
                                    <a:gd name="T14" fmla="*/ 264922 w 279019"/>
                                    <a:gd name="T15" fmla="*/ 173736 h 347091"/>
                                    <a:gd name="T16" fmla="*/ 279019 w 279019"/>
                                    <a:gd name="T17" fmla="*/ 210312 h 347091"/>
                                    <a:gd name="T18" fmla="*/ 272542 w 279019"/>
                                    <a:gd name="T19" fmla="*/ 249936 h 347091"/>
                                    <a:gd name="T20" fmla="*/ 261874 w 279019"/>
                                    <a:gd name="T21" fmla="*/ 295656 h 347091"/>
                                    <a:gd name="T22" fmla="*/ 231394 w 279019"/>
                                    <a:gd name="T23" fmla="*/ 332232 h 347091"/>
                                    <a:gd name="T24" fmla="*/ 185674 w 279019"/>
                                    <a:gd name="T25" fmla="*/ 347091 h 347091"/>
                                    <a:gd name="T26" fmla="*/ 139954 w 279019"/>
                                    <a:gd name="T27" fmla="*/ 335280 h 347091"/>
                                    <a:gd name="T28" fmla="*/ 104902 w 279019"/>
                                    <a:gd name="T29" fmla="*/ 303276 h 347091"/>
                                    <a:gd name="T30" fmla="*/ 88138 w 279019"/>
                                    <a:gd name="T31" fmla="*/ 263652 h 347091"/>
                                    <a:gd name="T32" fmla="*/ 65278 w 279019"/>
                                    <a:gd name="T33" fmla="*/ 248412 h 347091"/>
                                    <a:gd name="T34" fmla="*/ 40894 w 279019"/>
                                    <a:gd name="T35" fmla="*/ 230124 h 347091"/>
                                    <a:gd name="T36" fmla="*/ 22606 w 279019"/>
                                    <a:gd name="T37" fmla="*/ 204216 h 347091"/>
                                    <a:gd name="T38" fmla="*/ 13462 w 279019"/>
                                    <a:gd name="T39" fmla="*/ 173736 h 347091"/>
                                    <a:gd name="T40" fmla="*/ 0 w 279019"/>
                                    <a:gd name="T41" fmla="*/ 135636 h 347091"/>
                                    <a:gd name="T42" fmla="*/ 5842 w 279019"/>
                                    <a:gd name="T43" fmla="*/ 96012 h 347091"/>
                                    <a:gd name="T44" fmla="*/ 16510 w 279019"/>
                                    <a:gd name="T45" fmla="*/ 51816 h 347091"/>
                                    <a:gd name="T46" fmla="*/ 48514 w 279019"/>
                                    <a:gd name="T47" fmla="*/ 15240 h 347091"/>
                                    <a:gd name="T48" fmla="*/ 92710 w 279019"/>
                                    <a:gd name="T49" fmla="*/ 0 h 347091"/>
                                    <a:gd name="T50" fmla="*/ 0 w 279019"/>
                                    <a:gd name="T51" fmla="*/ 0 h 347091"/>
                                    <a:gd name="T52" fmla="*/ 279019 w 279019"/>
                                    <a:gd name="T53" fmla="*/ 347091 h 347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79019" h="347091">
                                      <a:moveTo>
                                        <a:pt x="92710" y="0"/>
                                      </a:moveTo>
                                      <a:lnTo>
                                        <a:pt x="139954" y="12192"/>
                                      </a:lnTo>
                                      <a:lnTo>
                                        <a:pt x="173482" y="44196"/>
                                      </a:lnTo>
                                      <a:lnTo>
                                        <a:pt x="191770" y="83820"/>
                                      </a:lnTo>
                                      <a:lnTo>
                                        <a:pt x="213106" y="99060"/>
                                      </a:lnTo>
                                      <a:lnTo>
                                        <a:pt x="237490" y="117348"/>
                                      </a:lnTo>
                                      <a:lnTo>
                                        <a:pt x="257302" y="141732"/>
                                      </a:lnTo>
                                      <a:lnTo>
                                        <a:pt x="264922" y="173736"/>
                                      </a:lnTo>
                                      <a:lnTo>
                                        <a:pt x="279019" y="210312"/>
                                      </a:lnTo>
                                      <a:lnTo>
                                        <a:pt x="272542" y="249936"/>
                                      </a:lnTo>
                                      <a:lnTo>
                                        <a:pt x="261874" y="295656"/>
                                      </a:lnTo>
                                      <a:lnTo>
                                        <a:pt x="231394" y="332232"/>
                                      </a:lnTo>
                                      <a:lnTo>
                                        <a:pt x="185674" y="347091"/>
                                      </a:lnTo>
                                      <a:lnTo>
                                        <a:pt x="139954" y="335280"/>
                                      </a:lnTo>
                                      <a:lnTo>
                                        <a:pt x="104902" y="303276"/>
                                      </a:lnTo>
                                      <a:lnTo>
                                        <a:pt x="88138" y="263652"/>
                                      </a:lnTo>
                                      <a:lnTo>
                                        <a:pt x="65278" y="248412"/>
                                      </a:lnTo>
                                      <a:lnTo>
                                        <a:pt x="40894" y="230124"/>
                                      </a:lnTo>
                                      <a:lnTo>
                                        <a:pt x="22606" y="204216"/>
                                      </a:lnTo>
                                      <a:lnTo>
                                        <a:pt x="13462" y="173736"/>
                                      </a:lnTo>
                                      <a:lnTo>
                                        <a:pt x="0" y="135636"/>
                                      </a:lnTo>
                                      <a:lnTo>
                                        <a:pt x="5842" y="96012"/>
                                      </a:lnTo>
                                      <a:lnTo>
                                        <a:pt x="16510" y="51816"/>
                                      </a:lnTo>
                                      <a:lnTo>
                                        <a:pt x="48514" y="15240"/>
                                      </a:lnTo>
                                      <a:lnTo>
                                        <a:pt x="92710" y="0"/>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46" name="Shape 4576"/>
                              <wps:cNvSpPr>
                                <a:spLocks/>
                              </wps:cNvSpPr>
                              <wps:spPr bwMode="auto">
                                <a:xfrm>
                                  <a:off x="1140" y="1524"/>
                                  <a:ext cx="2904" cy="3420"/>
                                </a:xfrm>
                                <a:custGeom>
                                  <a:avLst/>
                                  <a:gdLst>
                                    <a:gd name="T0" fmla="*/ 99949 w 290449"/>
                                    <a:gd name="T1" fmla="*/ 0 h 342011"/>
                                    <a:gd name="T2" fmla="*/ 145669 w 290449"/>
                                    <a:gd name="T3" fmla="*/ 14224 h 342011"/>
                                    <a:gd name="T4" fmla="*/ 177673 w 290449"/>
                                    <a:gd name="T5" fmla="*/ 49276 h 342011"/>
                                    <a:gd name="T6" fmla="*/ 188341 w 290449"/>
                                    <a:gd name="T7" fmla="*/ 94996 h 342011"/>
                                    <a:gd name="T8" fmla="*/ 211201 w 290449"/>
                                    <a:gd name="T9" fmla="*/ 104139 h 342011"/>
                                    <a:gd name="T10" fmla="*/ 232537 w 290449"/>
                                    <a:gd name="T11" fmla="*/ 120903 h 342011"/>
                                    <a:gd name="T12" fmla="*/ 247777 w 290449"/>
                                    <a:gd name="T13" fmla="*/ 143764 h 342011"/>
                                    <a:gd name="T14" fmla="*/ 275209 w 290449"/>
                                    <a:gd name="T15" fmla="*/ 171196 h 342011"/>
                                    <a:gd name="T16" fmla="*/ 285877 w 290449"/>
                                    <a:gd name="T17" fmla="*/ 209296 h 342011"/>
                                    <a:gd name="T18" fmla="*/ 290449 w 290449"/>
                                    <a:gd name="T19" fmla="*/ 255015 h 342011"/>
                                    <a:gd name="T20" fmla="*/ 275209 w 290449"/>
                                    <a:gd name="T21" fmla="*/ 300736 h 342011"/>
                                    <a:gd name="T22" fmla="*/ 238633 w 290449"/>
                                    <a:gd name="T23" fmla="*/ 332739 h 342011"/>
                                    <a:gd name="T24" fmla="*/ 191389 w 290449"/>
                                    <a:gd name="T25" fmla="*/ 342011 h 342011"/>
                                    <a:gd name="T26" fmla="*/ 145669 w 290449"/>
                                    <a:gd name="T27" fmla="*/ 328168 h 342011"/>
                                    <a:gd name="T28" fmla="*/ 112141 w 290449"/>
                                    <a:gd name="T29" fmla="*/ 293115 h 342011"/>
                                    <a:gd name="T30" fmla="*/ 101473 w 290449"/>
                                    <a:gd name="T31" fmla="*/ 247396 h 342011"/>
                                    <a:gd name="T32" fmla="*/ 78613 w 290449"/>
                                    <a:gd name="T33" fmla="*/ 236727 h 342011"/>
                                    <a:gd name="T34" fmla="*/ 57277 w 290449"/>
                                    <a:gd name="T35" fmla="*/ 221488 h 342011"/>
                                    <a:gd name="T36" fmla="*/ 43561 w 290449"/>
                                    <a:gd name="T37" fmla="*/ 198627 h 342011"/>
                                    <a:gd name="T38" fmla="*/ 14605 w 290449"/>
                                    <a:gd name="T39" fmla="*/ 171196 h 342011"/>
                                    <a:gd name="T40" fmla="*/ 3937 w 290449"/>
                                    <a:gd name="T41" fmla="*/ 133096 h 342011"/>
                                    <a:gd name="T42" fmla="*/ 0 w 290449"/>
                                    <a:gd name="T43" fmla="*/ 87376 h 342011"/>
                                    <a:gd name="T44" fmla="*/ 16129 w 290449"/>
                                    <a:gd name="T45" fmla="*/ 41656 h 342011"/>
                                    <a:gd name="T46" fmla="*/ 52705 w 290449"/>
                                    <a:gd name="T47" fmla="*/ 9652 h 342011"/>
                                    <a:gd name="T48" fmla="*/ 99949 w 290449"/>
                                    <a:gd name="T49" fmla="*/ 0 h 342011"/>
                                    <a:gd name="T50" fmla="*/ 0 w 290449"/>
                                    <a:gd name="T51" fmla="*/ 0 h 342011"/>
                                    <a:gd name="T52" fmla="*/ 290449 w 290449"/>
                                    <a:gd name="T53" fmla="*/ 342011 h 342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90449" h="342011">
                                      <a:moveTo>
                                        <a:pt x="99949" y="0"/>
                                      </a:moveTo>
                                      <a:lnTo>
                                        <a:pt x="145669" y="14224"/>
                                      </a:lnTo>
                                      <a:lnTo>
                                        <a:pt x="177673" y="49276"/>
                                      </a:lnTo>
                                      <a:lnTo>
                                        <a:pt x="188341" y="94996"/>
                                      </a:lnTo>
                                      <a:lnTo>
                                        <a:pt x="211201" y="104139"/>
                                      </a:lnTo>
                                      <a:lnTo>
                                        <a:pt x="232537" y="120903"/>
                                      </a:lnTo>
                                      <a:lnTo>
                                        <a:pt x="247777" y="143764"/>
                                      </a:lnTo>
                                      <a:lnTo>
                                        <a:pt x="275209" y="171196"/>
                                      </a:lnTo>
                                      <a:lnTo>
                                        <a:pt x="285877" y="209296"/>
                                      </a:lnTo>
                                      <a:lnTo>
                                        <a:pt x="290449" y="255015"/>
                                      </a:lnTo>
                                      <a:lnTo>
                                        <a:pt x="275209" y="300736"/>
                                      </a:lnTo>
                                      <a:lnTo>
                                        <a:pt x="238633" y="332739"/>
                                      </a:lnTo>
                                      <a:lnTo>
                                        <a:pt x="191389" y="342011"/>
                                      </a:lnTo>
                                      <a:lnTo>
                                        <a:pt x="145669" y="328168"/>
                                      </a:lnTo>
                                      <a:lnTo>
                                        <a:pt x="112141" y="293115"/>
                                      </a:lnTo>
                                      <a:lnTo>
                                        <a:pt x="101473" y="247396"/>
                                      </a:lnTo>
                                      <a:lnTo>
                                        <a:pt x="78613" y="236727"/>
                                      </a:lnTo>
                                      <a:lnTo>
                                        <a:pt x="57277" y="221488"/>
                                      </a:lnTo>
                                      <a:lnTo>
                                        <a:pt x="43561" y="198627"/>
                                      </a:lnTo>
                                      <a:lnTo>
                                        <a:pt x="14605" y="171196"/>
                                      </a:lnTo>
                                      <a:lnTo>
                                        <a:pt x="3937" y="133096"/>
                                      </a:lnTo>
                                      <a:lnTo>
                                        <a:pt x="0" y="87376"/>
                                      </a:lnTo>
                                      <a:lnTo>
                                        <a:pt x="16129" y="41656"/>
                                      </a:lnTo>
                                      <a:lnTo>
                                        <a:pt x="52705" y="9652"/>
                                      </a:lnTo>
                                      <a:lnTo>
                                        <a:pt x="99949" y="0"/>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47" name="Shape 4577"/>
                              <wps:cNvSpPr>
                                <a:spLocks/>
                              </wps:cNvSpPr>
                              <wps:spPr bwMode="auto">
                                <a:xfrm>
                                  <a:off x="1442" y="1676"/>
                                  <a:ext cx="2300" cy="3115"/>
                                </a:xfrm>
                                <a:custGeom>
                                  <a:avLst/>
                                  <a:gdLst>
                                    <a:gd name="T0" fmla="*/ 72771 w 229997"/>
                                    <a:gd name="T1" fmla="*/ 0 h 311531"/>
                                    <a:gd name="T2" fmla="*/ 115443 w 229997"/>
                                    <a:gd name="T3" fmla="*/ 5080 h 311531"/>
                                    <a:gd name="T4" fmla="*/ 150495 w 229997"/>
                                    <a:gd name="T5" fmla="*/ 21844 h 311531"/>
                                    <a:gd name="T6" fmla="*/ 176403 w 229997"/>
                                    <a:gd name="T7" fmla="*/ 49276 h 311531"/>
                                    <a:gd name="T8" fmla="*/ 193167 w 229997"/>
                                    <a:gd name="T9" fmla="*/ 76709 h 311531"/>
                                    <a:gd name="T10" fmla="*/ 203835 w 229997"/>
                                    <a:gd name="T11" fmla="*/ 104140 h 311531"/>
                                    <a:gd name="T12" fmla="*/ 208407 w 229997"/>
                                    <a:gd name="T13" fmla="*/ 131573 h 311531"/>
                                    <a:gd name="T14" fmla="*/ 208407 w 229997"/>
                                    <a:gd name="T15" fmla="*/ 155956 h 311531"/>
                                    <a:gd name="T16" fmla="*/ 220599 w 229997"/>
                                    <a:gd name="T17" fmla="*/ 184913 h 311531"/>
                                    <a:gd name="T18" fmla="*/ 229997 w 229997"/>
                                    <a:gd name="T19" fmla="*/ 221488 h 311531"/>
                                    <a:gd name="T20" fmla="*/ 223647 w 229997"/>
                                    <a:gd name="T21" fmla="*/ 264161 h 311531"/>
                                    <a:gd name="T22" fmla="*/ 196215 w 229997"/>
                                    <a:gd name="T23" fmla="*/ 297688 h 311531"/>
                                    <a:gd name="T24" fmla="*/ 156591 w 229997"/>
                                    <a:gd name="T25" fmla="*/ 311531 h 311531"/>
                                    <a:gd name="T26" fmla="*/ 115443 w 229997"/>
                                    <a:gd name="T27" fmla="*/ 306832 h 311531"/>
                                    <a:gd name="T28" fmla="*/ 78867 w 229997"/>
                                    <a:gd name="T29" fmla="*/ 290068 h 311531"/>
                                    <a:gd name="T30" fmla="*/ 52959 w 229997"/>
                                    <a:gd name="T31" fmla="*/ 262637 h 311531"/>
                                    <a:gd name="T32" fmla="*/ 36195 w 229997"/>
                                    <a:gd name="T33" fmla="*/ 235204 h 311531"/>
                                    <a:gd name="T34" fmla="*/ 25527 w 229997"/>
                                    <a:gd name="T35" fmla="*/ 207773 h 311531"/>
                                    <a:gd name="T36" fmla="*/ 22479 w 229997"/>
                                    <a:gd name="T37" fmla="*/ 180340 h 311531"/>
                                    <a:gd name="T38" fmla="*/ 20955 w 229997"/>
                                    <a:gd name="T39" fmla="*/ 155956 h 311531"/>
                                    <a:gd name="T40" fmla="*/ 8763 w 229997"/>
                                    <a:gd name="T41" fmla="*/ 127000 h 311531"/>
                                    <a:gd name="T42" fmla="*/ 0 w 229997"/>
                                    <a:gd name="T43" fmla="*/ 88900 h 311531"/>
                                    <a:gd name="T44" fmla="*/ 7239 w 229997"/>
                                    <a:gd name="T45" fmla="*/ 47752 h 311531"/>
                                    <a:gd name="T46" fmla="*/ 33147 w 229997"/>
                                    <a:gd name="T47" fmla="*/ 14225 h 311531"/>
                                    <a:gd name="T48" fmla="*/ 72771 w 229997"/>
                                    <a:gd name="T49" fmla="*/ 0 h 311531"/>
                                    <a:gd name="T50" fmla="*/ 0 w 229997"/>
                                    <a:gd name="T51" fmla="*/ 0 h 311531"/>
                                    <a:gd name="T52" fmla="*/ 229997 w 229997"/>
                                    <a:gd name="T53" fmla="*/ 311531 h 311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29997" h="311531">
                                      <a:moveTo>
                                        <a:pt x="72771" y="0"/>
                                      </a:moveTo>
                                      <a:lnTo>
                                        <a:pt x="115443" y="5080"/>
                                      </a:lnTo>
                                      <a:lnTo>
                                        <a:pt x="150495" y="21844"/>
                                      </a:lnTo>
                                      <a:lnTo>
                                        <a:pt x="176403" y="49276"/>
                                      </a:lnTo>
                                      <a:lnTo>
                                        <a:pt x="193167" y="76709"/>
                                      </a:lnTo>
                                      <a:lnTo>
                                        <a:pt x="203835" y="104140"/>
                                      </a:lnTo>
                                      <a:lnTo>
                                        <a:pt x="208407" y="131573"/>
                                      </a:lnTo>
                                      <a:lnTo>
                                        <a:pt x="208407" y="155956"/>
                                      </a:lnTo>
                                      <a:lnTo>
                                        <a:pt x="220599" y="184913"/>
                                      </a:lnTo>
                                      <a:lnTo>
                                        <a:pt x="229997" y="221488"/>
                                      </a:lnTo>
                                      <a:lnTo>
                                        <a:pt x="223647" y="264161"/>
                                      </a:lnTo>
                                      <a:lnTo>
                                        <a:pt x="196215" y="297688"/>
                                      </a:lnTo>
                                      <a:lnTo>
                                        <a:pt x="156591" y="311531"/>
                                      </a:lnTo>
                                      <a:lnTo>
                                        <a:pt x="115443" y="306832"/>
                                      </a:lnTo>
                                      <a:lnTo>
                                        <a:pt x="78867" y="290068"/>
                                      </a:lnTo>
                                      <a:lnTo>
                                        <a:pt x="52959" y="262637"/>
                                      </a:lnTo>
                                      <a:lnTo>
                                        <a:pt x="36195" y="235204"/>
                                      </a:lnTo>
                                      <a:lnTo>
                                        <a:pt x="25527" y="207773"/>
                                      </a:lnTo>
                                      <a:lnTo>
                                        <a:pt x="22479" y="180340"/>
                                      </a:lnTo>
                                      <a:lnTo>
                                        <a:pt x="20955" y="155956"/>
                                      </a:lnTo>
                                      <a:lnTo>
                                        <a:pt x="8763" y="127000"/>
                                      </a:lnTo>
                                      <a:lnTo>
                                        <a:pt x="0" y="88900"/>
                                      </a:lnTo>
                                      <a:lnTo>
                                        <a:pt x="7239" y="47752"/>
                                      </a:lnTo>
                                      <a:lnTo>
                                        <a:pt x="33147" y="14225"/>
                                      </a:lnTo>
                                      <a:lnTo>
                                        <a:pt x="72771" y="0"/>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48" name="Shape 4583"/>
                              <wps:cNvSpPr>
                                <a:spLocks/>
                              </wps:cNvSpPr>
                              <wps:spPr bwMode="auto">
                                <a:xfrm>
                                  <a:off x="1762" y="2795"/>
                                  <a:ext cx="292" cy="719"/>
                                </a:xfrm>
                                <a:custGeom>
                                  <a:avLst/>
                                  <a:gdLst>
                                    <a:gd name="T0" fmla="*/ 29169 w 29169"/>
                                    <a:gd name="T1" fmla="*/ 0 h 71898"/>
                                    <a:gd name="T2" fmla="*/ 29169 w 29169"/>
                                    <a:gd name="T3" fmla="*/ 9096 h 71898"/>
                                    <a:gd name="T4" fmla="*/ 25654 w 29169"/>
                                    <a:gd name="T5" fmla="*/ 11192 h 71898"/>
                                    <a:gd name="T6" fmla="*/ 20066 w 29169"/>
                                    <a:gd name="T7" fmla="*/ 18812 h 71898"/>
                                    <a:gd name="T8" fmla="*/ 15367 w 29169"/>
                                    <a:gd name="T9" fmla="*/ 29099 h 71898"/>
                                    <a:gd name="T10" fmla="*/ 10922 w 29169"/>
                                    <a:gd name="T11" fmla="*/ 42180 h 71898"/>
                                    <a:gd name="T12" fmla="*/ 9906 w 29169"/>
                                    <a:gd name="T13" fmla="*/ 51705 h 71898"/>
                                    <a:gd name="T14" fmla="*/ 12319 w 29169"/>
                                    <a:gd name="T15" fmla="*/ 58309 h 71898"/>
                                    <a:gd name="T16" fmla="*/ 18034 w 29169"/>
                                    <a:gd name="T17" fmla="*/ 62373 h 71898"/>
                                    <a:gd name="T18" fmla="*/ 23495 w 29169"/>
                                    <a:gd name="T19" fmla="*/ 63389 h 71898"/>
                                    <a:gd name="T20" fmla="*/ 28321 w 29169"/>
                                    <a:gd name="T21" fmla="*/ 62246 h 71898"/>
                                    <a:gd name="T22" fmla="*/ 29169 w 29169"/>
                                    <a:gd name="T23" fmla="*/ 61647 h 71898"/>
                                    <a:gd name="T24" fmla="*/ 29169 w 29169"/>
                                    <a:gd name="T25" fmla="*/ 70453 h 71898"/>
                                    <a:gd name="T26" fmla="*/ 26797 w 29169"/>
                                    <a:gd name="T27" fmla="*/ 71390 h 71898"/>
                                    <a:gd name="T28" fmla="*/ 14605 w 29169"/>
                                    <a:gd name="T29" fmla="*/ 69358 h 71898"/>
                                    <a:gd name="T30" fmla="*/ 4826 w 29169"/>
                                    <a:gd name="T31" fmla="*/ 62881 h 71898"/>
                                    <a:gd name="T32" fmla="*/ 508 w 29169"/>
                                    <a:gd name="T33" fmla="*/ 53356 h 71898"/>
                                    <a:gd name="T34" fmla="*/ 1143 w 29169"/>
                                    <a:gd name="T35" fmla="*/ 41164 h 71898"/>
                                    <a:gd name="T36" fmla="*/ 5969 w 29169"/>
                                    <a:gd name="T37" fmla="*/ 26051 h 71898"/>
                                    <a:gd name="T38" fmla="*/ 12827 w 29169"/>
                                    <a:gd name="T39" fmla="*/ 12462 h 71898"/>
                                    <a:gd name="T40" fmla="*/ 21336 w 29169"/>
                                    <a:gd name="T41" fmla="*/ 3191 h 71898"/>
                                    <a:gd name="T42" fmla="*/ 29169 w 29169"/>
                                    <a:gd name="T43" fmla="*/ 0 h 71898"/>
                                    <a:gd name="T44" fmla="*/ 0 w 29169"/>
                                    <a:gd name="T45" fmla="*/ 0 h 71898"/>
                                    <a:gd name="T46" fmla="*/ 29169 w 29169"/>
                                    <a:gd name="T47" fmla="*/ 71898 h 7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898">
                                      <a:moveTo>
                                        <a:pt x="29169" y="0"/>
                                      </a:moveTo>
                                      <a:lnTo>
                                        <a:pt x="29169" y="9096"/>
                                      </a:lnTo>
                                      <a:lnTo>
                                        <a:pt x="25654" y="11192"/>
                                      </a:lnTo>
                                      <a:cubicBezTo>
                                        <a:pt x="23622" y="13224"/>
                                        <a:pt x="21844" y="15764"/>
                                        <a:pt x="20066" y="18812"/>
                                      </a:cubicBezTo>
                                      <a:cubicBezTo>
                                        <a:pt x="18415" y="21987"/>
                                        <a:pt x="16891" y="25416"/>
                                        <a:pt x="15367" y="29099"/>
                                      </a:cubicBezTo>
                                      <a:cubicBezTo>
                                        <a:pt x="13335" y="34052"/>
                                        <a:pt x="11811" y="38497"/>
                                        <a:pt x="10922" y="42180"/>
                                      </a:cubicBezTo>
                                      <a:cubicBezTo>
                                        <a:pt x="10033" y="45863"/>
                                        <a:pt x="9779" y="49038"/>
                                        <a:pt x="9906" y="51705"/>
                                      </a:cubicBezTo>
                                      <a:cubicBezTo>
                                        <a:pt x="10160" y="54372"/>
                                        <a:pt x="10922" y="56531"/>
                                        <a:pt x="12319" y="58309"/>
                                      </a:cubicBezTo>
                                      <a:cubicBezTo>
                                        <a:pt x="13589" y="59960"/>
                                        <a:pt x="15494" y="61357"/>
                                        <a:pt x="18034" y="62373"/>
                                      </a:cubicBezTo>
                                      <a:cubicBezTo>
                                        <a:pt x="19939" y="63135"/>
                                        <a:pt x="21844" y="63516"/>
                                        <a:pt x="23495" y="63389"/>
                                      </a:cubicBezTo>
                                      <a:cubicBezTo>
                                        <a:pt x="25273" y="63389"/>
                                        <a:pt x="26797" y="63008"/>
                                        <a:pt x="28321" y="62246"/>
                                      </a:cubicBezTo>
                                      <a:lnTo>
                                        <a:pt x="29169" y="61647"/>
                                      </a:lnTo>
                                      <a:lnTo>
                                        <a:pt x="29169" y="70453"/>
                                      </a:lnTo>
                                      <a:lnTo>
                                        <a:pt x="26797" y="71390"/>
                                      </a:lnTo>
                                      <a:cubicBezTo>
                                        <a:pt x="23114" y="71898"/>
                                        <a:pt x="19050" y="71263"/>
                                        <a:pt x="14605" y="69358"/>
                                      </a:cubicBezTo>
                                      <a:cubicBezTo>
                                        <a:pt x="10414" y="67707"/>
                                        <a:pt x="7112" y="65548"/>
                                        <a:pt x="4826" y="62881"/>
                                      </a:cubicBezTo>
                                      <a:cubicBezTo>
                                        <a:pt x="2540" y="60214"/>
                                        <a:pt x="1143" y="57039"/>
                                        <a:pt x="508" y="53356"/>
                                      </a:cubicBezTo>
                                      <a:cubicBezTo>
                                        <a:pt x="0" y="49800"/>
                                        <a:pt x="127" y="45736"/>
                                        <a:pt x="1143" y="41164"/>
                                      </a:cubicBezTo>
                                      <a:cubicBezTo>
                                        <a:pt x="2159" y="36592"/>
                                        <a:pt x="3683" y="31512"/>
                                        <a:pt x="5969" y="26051"/>
                                      </a:cubicBezTo>
                                      <a:cubicBezTo>
                                        <a:pt x="8001" y="20971"/>
                                        <a:pt x="10287" y="16399"/>
                                        <a:pt x="12827" y="12462"/>
                                      </a:cubicBezTo>
                                      <a:cubicBezTo>
                                        <a:pt x="15494" y="8525"/>
                                        <a:pt x="18288" y="5477"/>
                                        <a:pt x="21336" y="3191"/>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749" name="Shape 4584"/>
                              <wps:cNvSpPr>
                                <a:spLocks/>
                              </wps:cNvSpPr>
                              <wps:spPr bwMode="auto">
                                <a:xfrm>
                                  <a:off x="2054" y="2781"/>
                                  <a:ext cx="292" cy="718"/>
                                </a:xfrm>
                                <a:custGeom>
                                  <a:avLst/>
                                  <a:gdLst>
                                    <a:gd name="T0" fmla="*/ 2454 w 29251"/>
                                    <a:gd name="T1" fmla="*/ 381 h 71834"/>
                                    <a:gd name="T2" fmla="*/ 14646 w 29251"/>
                                    <a:gd name="T3" fmla="*/ 2413 h 71834"/>
                                    <a:gd name="T4" fmla="*/ 24425 w 29251"/>
                                    <a:gd name="T5" fmla="*/ 9017 h 71834"/>
                                    <a:gd name="T6" fmla="*/ 28616 w 29251"/>
                                    <a:gd name="T7" fmla="*/ 18415 h 71834"/>
                                    <a:gd name="T8" fmla="*/ 28108 w 29251"/>
                                    <a:gd name="T9" fmla="*/ 30735 h 71834"/>
                                    <a:gd name="T10" fmla="*/ 23282 w 29251"/>
                                    <a:gd name="T11" fmla="*/ 45848 h 71834"/>
                                    <a:gd name="T12" fmla="*/ 16297 w 29251"/>
                                    <a:gd name="T13" fmla="*/ 59436 h 71834"/>
                                    <a:gd name="T14" fmla="*/ 7915 w 29251"/>
                                    <a:gd name="T15" fmla="*/ 68707 h 71834"/>
                                    <a:gd name="T16" fmla="*/ 0 w 29251"/>
                                    <a:gd name="T17" fmla="*/ 71834 h 71834"/>
                                    <a:gd name="T18" fmla="*/ 0 w 29251"/>
                                    <a:gd name="T19" fmla="*/ 63028 h 71834"/>
                                    <a:gd name="T20" fmla="*/ 3470 w 29251"/>
                                    <a:gd name="T21" fmla="*/ 60579 h 71834"/>
                                    <a:gd name="T22" fmla="*/ 7280 w 29251"/>
                                    <a:gd name="T23" fmla="*/ 55880 h 71834"/>
                                    <a:gd name="T24" fmla="*/ 10709 w 29251"/>
                                    <a:gd name="T25" fmla="*/ 49785 h 71834"/>
                                    <a:gd name="T26" fmla="*/ 13884 w 29251"/>
                                    <a:gd name="T27" fmla="*/ 42799 h 71834"/>
                                    <a:gd name="T28" fmla="*/ 17186 w 29251"/>
                                    <a:gd name="T29" fmla="*/ 33655 h 71834"/>
                                    <a:gd name="T30" fmla="*/ 18964 w 29251"/>
                                    <a:gd name="T31" fmla="*/ 26162 h 71834"/>
                                    <a:gd name="T32" fmla="*/ 19218 w 29251"/>
                                    <a:gd name="T33" fmla="*/ 20193 h 71834"/>
                                    <a:gd name="T34" fmla="*/ 18075 w 29251"/>
                                    <a:gd name="T35" fmla="*/ 15494 h 71834"/>
                                    <a:gd name="T36" fmla="*/ 15281 w 29251"/>
                                    <a:gd name="T37" fmla="*/ 11938 h 71834"/>
                                    <a:gd name="T38" fmla="*/ 11090 w 29251"/>
                                    <a:gd name="T39" fmla="*/ 9525 h 71834"/>
                                    <a:gd name="T40" fmla="*/ 3089 w 29251"/>
                                    <a:gd name="T41" fmla="*/ 8636 h 71834"/>
                                    <a:gd name="T42" fmla="*/ 0 w 29251"/>
                                    <a:gd name="T43" fmla="*/ 10477 h 71834"/>
                                    <a:gd name="T44" fmla="*/ 0 w 29251"/>
                                    <a:gd name="T45" fmla="*/ 1381 h 71834"/>
                                    <a:gd name="T46" fmla="*/ 2454 w 29251"/>
                                    <a:gd name="T47" fmla="*/ 381 h 71834"/>
                                    <a:gd name="T48" fmla="*/ 0 w 29251"/>
                                    <a:gd name="T49" fmla="*/ 0 h 71834"/>
                                    <a:gd name="T50" fmla="*/ 29251 w 29251"/>
                                    <a:gd name="T51" fmla="*/ 71834 h 7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834">
                                      <a:moveTo>
                                        <a:pt x="2454" y="381"/>
                                      </a:moveTo>
                                      <a:cubicBezTo>
                                        <a:pt x="6137" y="0"/>
                                        <a:pt x="10201" y="635"/>
                                        <a:pt x="14646" y="2413"/>
                                      </a:cubicBezTo>
                                      <a:cubicBezTo>
                                        <a:pt x="18837" y="4064"/>
                                        <a:pt x="22139" y="6350"/>
                                        <a:pt x="24425" y="9017"/>
                                      </a:cubicBezTo>
                                      <a:cubicBezTo>
                                        <a:pt x="26584" y="11685"/>
                                        <a:pt x="28108" y="14732"/>
                                        <a:pt x="28616" y="18415"/>
                                      </a:cubicBezTo>
                                      <a:cubicBezTo>
                                        <a:pt x="29251" y="21972"/>
                                        <a:pt x="28997" y="26162"/>
                                        <a:pt x="28108" y="30735"/>
                                      </a:cubicBezTo>
                                      <a:cubicBezTo>
                                        <a:pt x="27092" y="35306"/>
                                        <a:pt x="25441" y="40260"/>
                                        <a:pt x="23282" y="45848"/>
                                      </a:cubicBezTo>
                                      <a:cubicBezTo>
                                        <a:pt x="21123" y="50927"/>
                                        <a:pt x="18837" y="55499"/>
                                        <a:pt x="16297" y="59436"/>
                                      </a:cubicBezTo>
                                      <a:cubicBezTo>
                                        <a:pt x="13757" y="63247"/>
                                        <a:pt x="10963" y="66422"/>
                                        <a:pt x="7915" y="68707"/>
                                      </a:cubicBezTo>
                                      <a:lnTo>
                                        <a:pt x="0" y="71834"/>
                                      </a:lnTo>
                                      <a:lnTo>
                                        <a:pt x="0" y="63028"/>
                                      </a:lnTo>
                                      <a:lnTo>
                                        <a:pt x="3470" y="60579"/>
                                      </a:lnTo>
                                      <a:cubicBezTo>
                                        <a:pt x="4867" y="59182"/>
                                        <a:pt x="6137" y="57658"/>
                                        <a:pt x="7280" y="55880"/>
                                      </a:cubicBezTo>
                                      <a:cubicBezTo>
                                        <a:pt x="8550" y="54102"/>
                                        <a:pt x="9693" y="52070"/>
                                        <a:pt x="10709" y="49785"/>
                                      </a:cubicBezTo>
                                      <a:cubicBezTo>
                                        <a:pt x="11852" y="47625"/>
                                        <a:pt x="12868" y="45212"/>
                                        <a:pt x="13884" y="42799"/>
                                      </a:cubicBezTo>
                                      <a:cubicBezTo>
                                        <a:pt x="15281" y="39370"/>
                                        <a:pt x="16297" y="36323"/>
                                        <a:pt x="17186" y="33655"/>
                                      </a:cubicBezTo>
                                      <a:cubicBezTo>
                                        <a:pt x="17948" y="30861"/>
                                        <a:pt x="18583" y="28322"/>
                                        <a:pt x="18964" y="26162"/>
                                      </a:cubicBezTo>
                                      <a:cubicBezTo>
                                        <a:pt x="19345" y="23876"/>
                                        <a:pt x="19345" y="21972"/>
                                        <a:pt x="19218" y="20193"/>
                                      </a:cubicBezTo>
                                      <a:cubicBezTo>
                                        <a:pt x="19091" y="18415"/>
                                        <a:pt x="18710" y="16764"/>
                                        <a:pt x="18075" y="15494"/>
                                      </a:cubicBezTo>
                                      <a:cubicBezTo>
                                        <a:pt x="17440" y="14098"/>
                                        <a:pt x="16551" y="12954"/>
                                        <a:pt x="15281" y="11938"/>
                                      </a:cubicBezTo>
                                      <a:cubicBezTo>
                                        <a:pt x="14138" y="10923"/>
                                        <a:pt x="12741" y="10160"/>
                                        <a:pt x="11090" y="9525"/>
                                      </a:cubicBezTo>
                                      <a:cubicBezTo>
                                        <a:pt x="8169" y="8255"/>
                                        <a:pt x="5502" y="8001"/>
                                        <a:pt x="3089" y="8636"/>
                                      </a:cubicBezTo>
                                      <a:lnTo>
                                        <a:pt x="0" y="10477"/>
                                      </a:lnTo>
                                      <a:lnTo>
                                        <a:pt x="0" y="1381"/>
                                      </a:lnTo>
                                      <a:lnTo>
                                        <a:pt x="2454" y="381"/>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750" name="Shape 4586"/>
                              <wps:cNvSpPr>
                                <a:spLocks/>
                              </wps:cNvSpPr>
                              <wps:spPr bwMode="auto">
                                <a:xfrm>
                                  <a:off x="1722" y="1450"/>
                                  <a:ext cx="623" cy="755"/>
                                </a:xfrm>
                                <a:custGeom>
                                  <a:avLst/>
                                  <a:gdLst>
                                    <a:gd name="T0" fmla="*/ 28956 w 62357"/>
                                    <a:gd name="T1" fmla="*/ 381 h 75565"/>
                                    <a:gd name="T2" fmla="*/ 31623 w 62357"/>
                                    <a:gd name="T3" fmla="*/ 508 h 75565"/>
                                    <a:gd name="T4" fmla="*/ 61341 w 62357"/>
                                    <a:gd name="T5" fmla="*/ 12446 h 75565"/>
                                    <a:gd name="T6" fmla="*/ 61976 w 62357"/>
                                    <a:gd name="T7" fmla="*/ 12954 h 75565"/>
                                    <a:gd name="T8" fmla="*/ 62357 w 62357"/>
                                    <a:gd name="T9" fmla="*/ 13970 h 75565"/>
                                    <a:gd name="T10" fmla="*/ 62230 w 62357"/>
                                    <a:gd name="T11" fmla="*/ 15367 h 75565"/>
                                    <a:gd name="T12" fmla="*/ 61722 w 62357"/>
                                    <a:gd name="T13" fmla="*/ 17145 h 75565"/>
                                    <a:gd name="T14" fmla="*/ 60071 w 62357"/>
                                    <a:gd name="T15" fmla="*/ 19812 h 75565"/>
                                    <a:gd name="T16" fmla="*/ 58293 w 62357"/>
                                    <a:gd name="T17" fmla="*/ 20193 h 75565"/>
                                    <a:gd name="T18" fmla="*/ 34290 w 62357"/>
                                    <a:gd name="T19" fmla="*/ 10541 h 75565"/>
                                    <a:gd name="T20" fmla="*/ 26670 w 62357"/>
                                    <a:gd name="T21" fmla="*/ 29337 h 75565"/>
                                    <a:gd name="T22" fmla="*/ 30353 w 62357"/>
                                    <a:gd name="T23" fmla="*/ 30480 h 75565"/>
                                    <a:gd name="T24" fmla="*/ 34671 w 62357"/>
                                    <a:gd name="T25" fmla="*/ 32131 h 75565"/>
                                    <a:gd name="T26" fmla="*/ 43815 w 62357"/>
                                    <a:gd name="T27" fmla="*/ 37465 h 75565"/>
                                    <a:gd name="T28" fmla="*/ 49149 w 62357"/>
                                    <a:gd name="T29" fmla="*/ 44069 h 75565"/>
                                    <a:gd name="T30" fmla="*/ 50800 w 62357"/>
                                    <a:gd name="T31" fmla="*/ 51816 h 75565"/>
                                    <a:gd name="T32" fmla="*/ 49022 w 62357"/>
                                    <a:gd name="T33" fmla="*/ 60325 h 75565"/>
                                    <a:gd name="T34" fmla="*/ 43307 w 62357"/>
                                    <a:gd name="T35" fmla="*/ 69215 h 75565"/>
                                    <a:gd name="T36" fmla="*/ 35433 w 62357"/>
                                    <a:gd name="T37" fmla="*/ 74168 h 75565"/>
                                    <a:gd name="T38" fmla="*/ 25781 w 62357"/>
                                    <a:gd name="T39" fmla="*/ 75438 h 75565"/>
                                    <a:gd name="T40" fmla="*/ 14986 w 62357"/>
                                    <a:gd name="T41" fmla="*/ 72771 h 75565"/>
                                    <a:gd name="T42" fmla="*/ 9271 w 62357"/>
                                    <a:gd name="T43" fmla="*/ 69977 h 75565"/>
                                    <a:gd name="T44" fmla="*/ 4699 w 62357"/>
                                    <a:gd name="T45" fmla="*/ 66802 h 75565"/>
                                    <a:gd name="T46" fmla="*/ 1651 w 62357"/>
                                    <a:gd name="T47" fmla="*/ 64135 h 75565"/>
                                    <a:gd name="T48" fmla="*/ 254 w 62357"/>
                                    <a:gd name="T49" fmla="*/ 62484 h 75565"/>
                                    <a:gd name="T50" fmla="*/ 0 w 62357"/>
                                    <a:gd name="T51" fmla="*/ 61595 h 75565"/>
                                    <a:gd name="T52" fmla="*/ 0 w 62357"/>
                                    <a:gd name="T53" fmla="*/ 60706 h 75565"/>
                                    <a:gd name="T54" fmla="*/ 254 w 62357"/>
                                    <a:gd name="T55" fmla="*/ 59436 h 75565"/>
                                    <a:gd name="T56" fmla="*/ 889 w 62357"/>
                                    <a:gd name="T57" fmla="*/ 57912 h 75565"/>
                                    <a:gd name="T58" fmla="*/ 1524 w 62357"/>
                                    <a:gd name="T59" fmla="*/ 56261 h 75565"/>
                                    <a:gd name="T60" fmla="*/ 2286 w 62357"/>
                                    <a:gd name="T61" fmla="*/ 55245 h 75565"/>
                                    <a:gd name="T62" fmla="*/ 3048 w 62357"/>
                                    <a:gd name="T63" fmla="*/ 54864 h 75565"/>
                                    <a:gd name="T64" fmla="*/ 3810 w 62357"/>
                                    <a:gd name="T65" fmla="*/ 54864 h 75565"/>
                                    <a:gd name="T66" fmla="*/ 5207 w 62357"/>
                                    <a:gd name="T67" fmla="*/ 56261 h 75565"/>
                                    <a:gd name="T68" fmla="*/ 7493 w 62357"/>
                                    <a:gd name="T69" fmla="*/ 58801 h 75565"/>
                                    <a:gd name="T70" fmla="*/ 11430 w 62357"/>
                                    <a:gd name="T71" fmla="*/ 62103 h 75565"/>
                                    <a:gd name="T72" fmla="*/ 17653 w 62357"/>
                                    <a:gd name="T73" fmla="*/ 65278 h 75565"/>
                                    <a:gd name="T74" fmla="*/ 24384 w 62357"/>
                                    <a:gd name="T75" fmla="*/ 67056 h 75565"/>
                                    <a:gd name="T76" fmla="*/ 30353 w 62357"/>
                                    <a:gd name="T77" fmla="*/ 66548 h 75565"/>
                                    <a:gd name="T78" fmla="*/ 35433 w 62357"/>
                                    <a:gd name="T79" fmla="*/ 63373 h 75565"/>
                                    <a:gd name="T80" fmla="*/ 39243 w 62357"/>
                                    <a:gd name="T81" fmla="*/ 57404 h 75565"/>
                                    <a:gd name="T82" fmla="*/ 40513 w 62357"/>
                                    <a:gd name="T83" fmla="*/ 51308 h 75565"/>
                                    <a:gd name="T84" fmla="*/ 39116 w 62357"/>
                                    <a:gd name="T85" fmla="*/ 45974 h 75565"/>
                                    <a:gd name="T86" fmla="*/ 34798 w 62357"/>
                                    <a:gd name="T87" fmla="*/ 41402 h 75565"/>
                                    <a:gd name="T88" fmla="*/ 27432 w 62357"/>
                                    <a:gd name="T89" fmla="*/ 37465 h 75565"/>
                                    <a:gd name="T90" fmla="*/ 21844 w 62357"/>
                                    <a:gd name="T91" fmla="*/ 35560 h 75565"/>
                                    <a:gd name="T92" fmla="*/ 17526 w 62357"/>
                                    <a:gd name="T93" fmla="*/ 34163 h 75565"/>
                                    <a:gd name="T94" fmla="*/ 15748 w 62357"/>
                                    <a:gd name="T95" fmla="*/ 32639 h 75565"/>
                                    <a:gd name="T96" fmla="*/ 16129 w 62357"/>
                                    <a:gd name="T97" fmla="*/ 29845 h 75565"/>
                                    <a:gd name="T98" fmla="*/ 27178 w 62357"/>
                                    <a:gd name="T99" fmla="*/ 2540 h 75565"/>
                                    <a:gd name="T100" fmla="*/ 28956 w 62357"/>
                                    <a:gd name="T101" fmla="*/ 381 h 75565"/>
                                    <a:gd name="T102" fmla="*/ 0 w 62357"/>
                                    <a:gd name="T103" fmla="*/ 0 h 75565"/>
                                    <a:gd name="T104" fmla="*/ 62357 w 62357"/>
                                    <a:gd name="T105" fmla="*/ 75565 h 75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2357" h="75565">
                                      <a:moveTo>
                                        <a:pt x="28956" y="381"/>
                                      </a:moveTo>
                                      <a:cubicBezTo>
                                        <a:pt x="29718" y="0"/>
                                        <a:pt x="30607" y="127"/>
                                        <a:pt x="31623" y="508"/>
                                      </a:cubicBezTo>
                                      <a:lnTo>
                                        <a:pt x="61341" y="12446"/>
                                      </a:lnTo>
                                      <a:cubicBezTo>
                                        <a:pt x="61595" y="12573"/>
                                        <a:pt x="61849" y="12700"/>
                                        <a:pt x="61976" y="12954"/>
                                      </a:cubicBezTo>
                                      <a:cubicBezTo>
                                        <a:pt x="62230" y="13335"/>
                                        <a:pt x="62357" y="13589"/>
                                        <a:pt x="62357" y="13970"/>
                                      </a:cubicBezTo>
                                      <a:cubicBezTo>
                                        <a:pt x="62357" y="14351"/>
                                        <a:pt x="62357" y="14859"/>
                                        <a:pt x="62230" y="15367"/>
                                      </a:cubicBezTo>
                                      <a:cubicBezTo>
                                        <a:pt x="62103" y="15875"/>
                                        <a:pt x="61976" y="16383"/>
                                        <a:pt x="61722" y="17145"/>
                                      </a:cubicBezTo>
                                      <a:cubicBezTo>
                                        <a:pt x="61214" y="18288"/>
                                        <a:pt x="60706" y="19177"/>
                                        <a:pt x="60071" y="19812"/>
                                      </a:cubicBezTo>
                                      <a:cubicBezTo>
                                        <a:pt x="59436" y="20320"/>
                                        <a:pt x="58801" y="20447"/>
                                        <a:pt x="58293" y="20193"/>
                                      </a:cubicBezTo>
                                      <a:lnTo>
                                        <a:pt x="34290" y="10541"/>
                                      </a:lnTo>
                                      <a:lnTo>
                                        <a:pt x="26670" y="29337"/>
                                      </a:lnTo>
                                      <a:cubicBezTo>
                                        <a:pt x="27940" y="29718"/>
                                        <a:pt x="29210" y="30099"/>
                                        <a:pt x="30353" y="30480"/>
                                      </a:cubicBezTo>
                                      <a:cubicBezTo>
                                        <a:pt x="31623" y="30988"/>
                                        <a:pt x="33020" y="31496"/>
                                        <a:pt x="34671" y="32131"/>
                                      </a:cubicBezTo>
                                      <a:cubicBezTo>
                                        <a:pt x="38354" y="33655"/>
                                        <a:pt x="41402" y="35433"/>
                                        <a:pt x="43815" y="37465"/>
                                      </a:cubicBezTo>
                                      <a:cubicBezTo>
                                        <a:pt x="46101" y="39497"/>
                                        <a:pt x="47879" y="41656"/>
                                        <a:pt x="49149" y="44069"/>
                                      </a:cubicBezTo>
                                      <a:cubicBezTo>
                                        <a:pt x="50292" y="46482"/>
                                        <a:pt x="50800" y="49149"/>
                                        <a:pt x="50800" y="51816"/>
                                      </a:cubicBezTo>
                                      <a:cubicBezTo>
                                        <a:pt x="50800" y="54610"/>
                                        <a:pt x="50165" y="57404"/>
                                        <a:pt x="49022" y="60325"/>
                                      </a:cubicBezTo>
                                      <a:cubicBezTo>
                                        <a:pt x="47625" y="64008"/>
                                        <a:pt x="45720" y="66929"/>
                                        <a:pt x="43307" y="69215"/>
                                      </a:cubicBezTo>
                                      <a:cubicBezTo>
                                        <a:pt x="41021" y="71501"/>
                                        <a:pt x="38354" y="73152"/>
                                        <a:pt x="35433" y="74168"/>
                                      </a:cubicBezTo>
                                      <a:cubicBezTo>
                                        <a:pt x="32385" y="75184"/>
                                        <a:pt x="29210" y="75565"/>
                                        <a:pt x="25781" y="75438"/>
                                      </a:cubicBezTo>
                                      <a:cubicBezTo>
                                        <a:pt x="22225" y="75184"/>
                                        <a:pt x="18669" y="74295"/>
                                        <a:pt x="14986" y="72771"/>
                                      </a:cubicBezTo>
                                      <a:cubicBezTo>
                                        <a:pt x="12827" y="71882"/>
                                        <a:pt x="10922" y="70993"/>
                                        <a:pt x="9271" y="69977"/>
                                      </a:cubicBezTo>
                                      <a:cubicBezTo>
                                        <a:pt x="7493" y="68961"/>
                                        <a:pt x="5969" y="67818"/>
                                        <a:pt x="4699" y="66802"/>
                                      </a:cubicBezTo>
                                      <a:cubicBezTo>
                                        <a:pt x="3429" y="65786"/>
                                        <a:pt x="2413" y="64897"/>
                                        <a:pt x="1651" y="64135"/>
                                      </a:cubicBezTo>
                                      <a:cubicBezTo>
                                        <a:pt x="889" y="63373"/>
                                        <a:pt x="381" y="62738"/>
                                        <a:pt x="254" y="62484"/>
                                      </a:cubicBezTo>
                                      <a:cubicBezTo>
                                        <a:pt x="127" y="62103"/>
                                        <a:pt x="0" y="61849"/>
                                        <a:pt x="0" y="61595"/>
                                      </a:cubicBezTo>
                                      <a:cubicBezTo>
                                        <a:pt x="0" y="61341"/>
                                        <a:pt x="0" y="60960"/>
                                        <a:pt x="0" y="60706"/>
                                      </a:cubicBezTo>
                                      <a:cubicBezTo>
                                        <a:pt x="0" y="60325"/>
                                        <a:pt x="127" y="59944"/>
                                        <a:pt x="254" y="59436"/>
                                      </a:cubicBezTo>
                                      <a:cubicBezTo>
                                        <a:pt x="381" y="59055"/>
                                        <a:pt x="635" y="58547"/>
                                        <a:pt x="889" y="57912"/>
                                      </a:cubicBezTo>
                                      <a:cubicBezTo>
                                        <a:pt x="1143" y="57277"/>
                                        <a:pt x="1397" y="56769"/>
                                        <a:pt x="1524" y="56261"/>
                                      </a:cubicBezTo>
                                      <a:cubicBezTo>
                                        <a:pt x="1778" y="55880"/>
                                        <a:pt x="2032" y="55499"/>
                                        <a:pt x="2286" y="55245"/>
                                      </a:cubicBezTo>
                                      <a:cubicBezTo>
                                        <a:pt x="2540" y="55118"/>
                                        <a:pt x="2794" y="54864"/>
                                        <a:pt x="3048" y="54864"/>
                                      </a:cubicBezTo>
                                      <a:cubicBezTo>
                                        <a:pt x="3302" y="54737"/>
                                        <a:pt x="3556" y="54864"/>
                                        <a:pt x="3810" y="54864"/>
                                      </a:cubicBezTo>
                                      <a:cubicBezTo>
                                        <a:pt x="4191" y="54991"/>
                                        <a:pt x="4572" y="55499"/>
                                        <a:pt x="5207" y="56261"/>
                                      </a:cubicBezTo>
                                      <a:cubicBezTo>
                                        <a:pt x="5715" y="56896"/>
                                        <a:pt x="6477" y="57785"/>
                                        <a:pt x="7493" y="58801"/>
                                      </a:cubicBezTo>
                                      <a:cubicBezTo>
                                        <a:pt x="8509" y="59817"/>
                                        <a:pt x="9906" y="60833"/>
                                        <a:pt x="11430" y="62103"/>
                                      </a:cubicBezTo>
                                      <a:cubicBezTo>
                                        <a:pt x="13081" y="63246"/>
                                        <a:pt x="15240" y="64262"/>
                                        <a:pt x="17653" y="65278"/>
                                      </a:cubicBezTo>
                                      <a:cubicBezTo>
                                        <a:pt x="19939" y="66294"/>
                                        <a:pt x="22225" y="66802"/>
                                        <a:pt x="24384" y="67056"/>
                                      </a:cubicBezTo>
                                      <a:cubicBezTo>
                                        <a:pt x="26543" y="67310"/>
                                        <a:pt x="28575" y="67056"/>
                                        <a:pt x="30353" y="66548"/>
                                      </a:cubicBezTo>
                                      <a:cubicBezTo>
                                        <a:pt x="32258" y="65913"/>
                                        <a:pt x="33909" y="64897"/>
                                        <a:pt x="35433" y="63373"/>
                                      </a:cubicBezTo>
                                      <a:cubicBezTo>
                                        <a:pt x="36957" y="61976"/>
                                        <a:pt x="38227" y="59944"/>
                                        <a:pt x="39243" y="57404"/>
                                      </a:cubicBezTo>
                                      <a:cubicBezTo>
                                        <a:pt x="40132" y="55245"/>
                                        <a:pt x="40640" y="53213"/>
                                        <a:pt x="40513" y="51308"/>
                                      </a:cubicBezTo>
                                      <a:cubicBezTo>
                                        <a:pt x="40513" y="49403"/>
                                        <a:pt x="40132" y="47625"/>
                                        <a:pt x="39116" y="45974"/>
                                      </a:cubicBezTo>
                                      <a:cubicBezTo>
                                        <a:pt x="38100" y="44323"/>
                                        <a:pt x="36703" y="42799"/>
                                        <a:pt x="34798" y="41402"/>
                                      </a:cubicBezTo>
                                      <a:cubicBezTo>
                                        <a:pt x="32893" y="40005"/>
                                        <a:pt x="30480" y="38735"/>
                                        <a:pt x="27432" y="37465"/>
                                      </a:cubicBezTo>
                                      <a:cubicBezTo>
                                        <a:pt x="25400" y="36703"/>
                                        <a:pt x="23495" y="36068"/>
                                        <a:pt x="21844" y="35560"/>
                                      </a:cubicBezTo>
                                      <a:cubicBezTo>
                                        <a:pt x="20320" y="35179"/>
                                        <a:pt x="18796" y="34798"/>
                                        <a:pt x="17526" y="34163"/>
                                      </a:cubicBezTo>
                                      <a:cubicBezTo>
                                        <a:pt x="16510" y="33782"/>
                                        <a:pt x="16002" y="33274"/>
                                        <a:pt x="15748" y="32639"/>
                                      </a:cubicBezTo>
                                      <a:cubicBezTo>
                                        <a:pt x="15494" y="32131"/>
                                        <a:pt x="15621" y="31115"/>
                                        <a:pt x="16129" y="29845"/>
                                      </a:cubicBezTo>
                                      <a:lnTo>
                                        <a:pt x="27178" y="2540"/>
                                      </a:lnTo>
                                      <a:cubicBezTo>
                                        <a:pt x="27686" y="1397"/>
                                        <a:pt x="28194" y="762"/>
                                        <a:pt x="28956" y="381"/>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751" name="Shape 4588"/>
                              <wps:cNvSpPr>
                                <a:spLocks/>
                              </wps:cNvSpPr>
                              <wps:spPr bwMode="auto">
                                <a:xfrm>
                                  <a:off x="1762" y="202"/>
                                  <a:ext cx="292" cy="720"/>
                                </a:xfrm>
                                <a:custGeom>
                                  <a:avLst/>
                                  <a:gdLst>
                                    <a:gd name="T0" fmla="*/ 29169 w 29169"/>
                                    <a:gd name="T1" fmla="*/ 0 h 71929"/>
                                    <a:gd name="T2" fmla="*/ 29169 w 29169"/>
                                    <a:gd name="T3" fmla="*/ 9127 h 71929"/>
                                    <a:gd name="T4" fmla="*/ 25654 w 29169"/>
                                    <a:gd name="T5" fmla="*/ 11223 h 71929"/>
                                    <a:gd name="T6" fmla="*/ 20066 w 29169"/>
                                    <a:gd name="T7" fmla="*/ 18843 h 71929"/>
                                    <a:gd name="T8" fmla="*/ 15367 w 29169"/>
                                    <a:gd name="T9" fmla="*/ 29130 h 71929"/>
                                    <a:gd name="T10" fmla="*/ 10922 w 29169"/>
                                    <a:gd name="T11" fmla="*/ 42084 h 71929"/>
                                    <a:gd name="T12" fmla="*/ 9906 w 29169"/>
                                    <a:gd name="T13" fmla="*/ 51736 h 71929"/>
                                    <a:gd name="T14" fmla="*/ 12319 w 29169"/>
                                    <a:gd name="T15" fmla="*/ 58213 h 71929"/>
                                    <a:gd name="T16" fmla="*/ 18034 w 29169"/>
                                    <a:gd name="T17" fmla="*/ 62277 h 71929"/>
                                    <a:gd name="T18" fmla="*/ 23495 w 29169"/>
                                    <a:gd name="T19" fmla="*/ 63420 h 71929"/>
                                    <a:gd name="T20" fmla="*/ 28321 w 29169"/>
                                    <a:gd name="T21" fmla="*/ 62277 h 71929"/>
                                    <a:gd name="T22" fmla="*/ 29169 w 29169"/>
                                    <a:gd name="T23" fmla="*/ 61678 h 71929"/>
                                    <a:gd name="T24" fmla="*/ 29169 w 29169"/>
                                    <a:gd name="T25" fmla="*/ 70484 h 71929"/>
                                    <a:gd name="T26" fmla="*/ 26797 w 29169"/>
                                    <a:gd name="T27" fmla="*/ 71421 h 71929"/>
                                    <a:gd name="T28" fmla="*/ 14605 w 29169"/>
                                    <a:gd name="T29" fmla="*/ 69389 h 71929"/>
                                    <a:gd name="T30" fmla="*/ 4826 w 29169"/>
                                    <a:gd name="T31" fmla="*/ 62785 h 71929"/>
                                    <a:gd name="T32" fmla="*/ 508 w 29169"/>
                                    <a:gd name="T33" fmla="*/ 53387 h 71929"/>
                                    <a:gd name="T34" fmla="*/ 1143 w 29169"/>
                                    <a:gd name="T35" fmla="*/ 41068 h 71929"/>
                                    <a:gd name="T36" fmla="*/ 5969 w 29169"/>
                                    <a:gd name="T37" fmla="*/ 25955 h 71929"/>
                                    <a:gd name="T38" fmla="*/ 12827 w 29169"/>
                                    <a:gd name="T39" fmla="*/ 12493 h 71929"/>
                                    <a:gd name="T40" fmla="*/ 21336 w 29169"/>
                                    <a:gd name="T41" fmla="*/ 3095 h 71929"/>
                                    <a:gd name="T42" fmla="*/ 29169 w 29169"/>
                                    <a:gd name="T43" fmla="*/ 0 h 71929"/>
                                    <a:gd name="T44" fmla="*/ 0 w 29169"/>
                                    <a:gd name="T45" fmla="*/ 0 h 71929"/>
                                    <a:gd name="T46" fmla="*/ 29169 w 29169"/>
                                    <a:gd name="T47" fmla="*/ 71929 h 7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929">
                                      <a:moveTo>
                                        <a:pt x="29169" y="0"/>
                                      </a:moveTo>
                                      <a:lnTo>
                                        <a:pt x="29169" y="9127"/>
                                      </a:lnTo>
                                      <a:lnTo>
                                        <a:pt x="25654" y="11223"/>
                                      </a:lnTo>
                                      <a:cubicBezTo>
                                        <a:pt x="23622" y="13255"/>
                                        <a:pt x="21844" y="15795"/>
                                        <a:pt x="20066" y="18843"/>
                                      </a:cubicBezTo>
                                      <a:cubicBezTo>
                                        <a:pt x="18415" y="21891"/>
                                        <a:pt x="16891" y="25320"/>
                                        <a:pt x="15367" y="29130"/>
                                      </a:cubicBezTo>
                                      <a:cubicBezTo>
                                        <a:pt x="13335" y="34083"/>
                                        <a:pt x="11811" y="38401"/>
                                        <a:pt x="10922" y="42084"/>
                                      </a:cubicBezTo>
                                      <a:cubicBezTo>
                                        <a:pt x="10033" y="45894"/>
                                        <a:pt x="9779" y="49069"/>
                                        <a:pt x="9906" y="51736"/>
                                      </a:cubicBezTo>
                                      <a:cubicBezTo>
                                        <a:pt x="10160" y="54403"/>
                                        <a:pt x="10922" y="56562"/>
                                        <a:pt x="12319" y="58213"/>
                                      </a:cubicBezTo>
                                      <a:cubicBezTo>
                                        <a:pt x="13589" y="59991"/>
                                        <a:pt x="15494" y="61261"/>
                                        <a:pt x="18034" y="62277"/>
                                      </a:cubicBezTo>
                                      <a:cubicBezTo>
                                        <a:pt x="19939" y="63039"/>
                                        <a:pt x="21844" y="63420"/>
                                        <a:pt x="23495" y="63420"/>
                                      </a:cubicBezTo>
                                      <a:cubicBezTo>
                                        <a:pt x="25273" y="63420"/>
                                        <a:pt x="26797" y="63039"/>
                                        <a:pt x="28321" y="62277"/>
                                      </a:cubicBezTo>
                                      <a:lnTo>
                                        <a:pt x="29169" y="61678"/>
                                      </a:lnTo>
                                      <a:lnTo>
                                        <a:pt x="29169" y="70484"/>
                                      </a:lnTo>
                                      <a:lnTo>
                                        <a:pt x="26797" y="71421"/>
                                      </a:lnTo>
                                      <a:cubicBezTo>
                                        <a:pt x="23114" y="71929"/>
                                        <a:pt x="19050" y="71167"/>
                                        <a:pt x="14605" y="69389"/>
                                      </a:cubicBezTo>
                                      <a:cubicBezTo>
                                        <a:pt x="10414" y="67738"/>
                                        <a:pt x="7112" y="65452"/>
                                        <a:pt x="4826" y="62785"/>
                                      </a:cubicBezTo>
                                      <a:cubicBezTo>
                                        <a:pt x="2540" y="60118"/>
                                        <a:pt x="1143" y="57070"/>
                                        <a:pt x="508" y="53387"/>
                                      </a:cubicBezTo>
                                      <a:cubicBezTo>
                                        <a:pt x="0" y="49831"/>
                                        <a:pt x="127" y="45640"/>
                                        <a:pt x="1143" y="41068"/>
                                      </a:cubicBezTo>
                                      <a:cubicBezTo>
                                        <a:pt x="2159" y="36623"/>
                                        <a:pt x="3683" y="31543"/>
                                        <a:pt x="5969" y="25955"/>
                                      </a:cubicBezTo>
                                      <a:cubicBezTo>
                                        <a:pt x="8001" y="20875"/>
                                        <a:pt x="10287" y="16430"/>
                                        <a:pt x="12827" y="12493"/>
                                      </a:cubicBezTo>
                                      <a:cubicBezTo>
                                        <a:pt x="15494" y="8556"/>
                                        <a:pt x="18288" y="5381"/>
                                        <a:pt x="21336" y="3095"/>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752" name="Shape 4589"/>
                              <wps:cNvSpPr>
                                <a:spLocks/>
                              </wps:cNvSpPr>
                              <wps:spPr bwMode="auto">
                                <a:xfrm>
                                  <a:off x="1214" y="0"/>
                                  <a:ext cx="506" cy="751"/>
                                </a:xfrm>
                                <a:custGeom>
                                  <a:avLst/>
                                  <a:gdLst>
                                    <a:gd name="T0" fmla="*/ 43434 w 50673"/>
                                    <a:gd name="T1" fmla="*/ 0 h 75184"/>
                                    <a:gd name="T2" fmla="*/ 44323 w 50673"/>
                                    <a:gd name="T3" fmla="*/ 127 h 75184"/>
                                    <a:gd name="T4" fmla="*/ 45466 w 50673"/>
                                    <a:gd name="T5" fmla="*/ 508 h 75184"/>
                                    <a:gd name="T6" fmla="*/ 46990 w 50673"/>
                                    <a:gd name="T7" fmla="*/ 1015 h 75184"/>
                                    <a:gd name="T8" fmla="*/ 49022 w 50673"/>
                                    <a:gd name="T9" fmla="*/ 2032 h 75184"/>
                                    <a:gd name="T10" fmla="*/ 50292 w 50673"/>
                                    <a:gd name="T11" fmla="*/ 2794 h 75184"/>
                                    <a:gd name="T12" fmla="*/ 50673 w 50673"/>
                                    <a:gd name="T13" fmla="*/ 3556 h 75184"/>
                                    <a:gd name="T14" fmla="*/ 50546 w 50673"/>
                                    <a:gd name="T15" fmla="*/ 4190 h 75184"/>
                                    <a:gd name="T16" fmla="*/ 26797 w 50673"/>
                                    <a:gd name="T17" fmla="*/ 62992 h 75184"/>
                                    <a:gd name="T18" fmla="*/ 38989 w 50673"/>
                                    <a:gd name="T19" fmla="*/ 67945 h 75184"/>
                                    <a:gd name="T20" fmla="*/ 39624 w 50673"/>
                                    <a:gd name="T21" fmla="*/ 68452 h 75184"/>
                                    <a:gd name="T22" fmla="*/ 40005 w 50673"/>
                                    <a:gd name="T23" fmla="*/ 69342 h 75184"/>
                                    <a:gd name="T24" fmla="*/ 39878 w 50673"/>
                                    <a:gd name="T25" fmla="*/ 70612 h 75184"/>
                                    <a:gd name="T26" fmla="*/ 39370 w 50673"/>
                                    <a:gd name="T27" fmla="*/ 72263 h 75184"/>
                                    <a:gd name="T28" fmla="*/ 38481 w 50673"/>
                                    <a:gd name="T29" fmla="*/ 73914 h 75184"/>
                                    <a:gd name="T30" fmla="*/ 37719 w 50673"/>
                                    <a:gd name="T31" fmla="*/ 74802 h 75184"/>
                                    <a:gd name="T32" fmla="*/ 36830 w 50673"/>
                                    <a:gd name="T33" fmla="*/ 75184 h 75184"/>
                                    <a:gd name="T34" fmla="*/ 36068 w 50673"/>
                                    <a:gd name="T35" fmla="*/ 75057 h 75184"/>
                                    <a:gd name="T36" fmla="*/ 1016 w 50673"/>
                                    <a:gd name="T37" fmla="*/ 60960 h 75184"/>
                                    <a:gd name="T38" fmla="*/ 508 w 50673"/>
                                    <a:gd name="T39" fmla="*/ 60452 h 75184"/>
                                    <a:gd name="T40" fmla="*/ 127 w 50673"/>
                                    <a:gd name="T41" fmla="*/ 59563 h 75184"/>
                                    <a:gd name="T42" fmla="*/ 127 w 50673"/>
                                    <a:gd name="T43" fmla="*/ 58293 h 75184"/>
                                    <a:gd name="T44" fmla="*/ 635 w 50673"/>
                                    <a:gd name="T45" fmla="*/ 56642 h 75184"/>
                                    <a:gd name="T46" fmla="*/ 1397 w 50673"/>
                                    <a:gd name="T47" fmla="*/ 55118 h 75184"/>
                                    <a:gd name="T48" fmla="*/ 2286 w 50673"/>
                                    <a:gd name="T49" fmla="*/ 54102 h 75184"/>
                                    <a:gd name="T50" fmla="*/ 3048 w 50673"/>
                                    <a:gd name="T51" fmla="*/ 53721 h 75184"/>
                                    <a:gd name="T52" fmla="*/ 3937 w 50673"/>
                                    <a:gd name="T53" fmla="*/ 53721 h 75184"/>
                                    <a:gd name="T54" fmla="*/ 17907 w 50673"/>
                                    <a:gd name="T55" fmla="*/ 59436 h 75184"/>
                                    <a:gd name="T56" fmla="*/ 38481 w 50673"/>
                                    <a:gd name="T57" fmla="*/ 8509 h 75184"/>
                                    <a:gd name="T58" fmla="*/ 22479 w 50673"/>
                                    <a:gd name="T59" fmla="*/ 10922 h 75184"/>
                                    <a:gd name="T60" fmla="*/ 20574 w 50673"/>
                                    <a:gd name="T61" fmla="*/ 10922 h 75184"/>
                                    <a:gd name="T62" fmla="*/ 19812 w 50673"/>
                                    <a:gd name="T63" fmla="*/ 10287 h 75184"/>
                                    <a:gd name="T64" fmla="*/ 19685 w 50673"/>
                                    <a:gd name="T65" fmla="*/ 9017 h 75184"/>
                                    <a:gd name="T66" fmla="*/ 20320 w 50673"/>
                                    <a:gd name="T67" fmla="*/ 6985 h 75184"/>
                                    <a:gd name="T68" fmla="*/ 21082 w 50673"/>
                                    <a:gd name="T69" fmla="*/ 5588 h 75184"/>
                                    <a:gd name="T70" fmla="*/ 21717 w 50673"/>
                                    <a:gd name="T71" fmla="*/ 4572 h 75184"/>
                                    <a:gd name="T72" fmla="*/ 22479 w 50673"/>
                                    <a:gd name="T73" fmla="*/ 4064 h 75184"/>
                                    <a:gd name="T74" fmla="*/ 23495 w 50673"/>
                                    <a:gd name="T75" fmla="*/ 3683 h 75184"/>
                                    <a:gd name="T76" fmla="*/ 42799 w 50673"/>
                                    <a:gd name="T77" fmla="*/ 127 h 75184"/>
                                    <a:gd name="T78" fmla="*/ 43434 w 50673"/>
                                    <a:gd name="T79" fmla="*/ 0 h 75184"/>
                                    <a:gd name="T80" fmla="*/ 0 w 50673"/>
                                    <a:gd name="T81" fmla="*/ 0 h 75184"/>
                                    <a:gd name="T82" fmla="*/ 50673 w 50673"/>
                                    <a:gd name="T83" fmla="*/ 75184 h 75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50673" h="75184">
                                      <a:moveTo>
                                        <a:pt x="43434" y="0"/>
                                      </a:moveTo>
                                      <a:cubicBezTo>
                                        <a:pt x="43688" y="0"/>
                                        <a:pt x="43942" y="127"/>
                                        <a:pt x="44323" y="127"/>
                                      </a:cubicBezTo>
                                      <a:cubicBezTo>
                                        <a:pt x="44704" y="253"/>
                                        <a:pt x="45085" y="253"/>
                                        <a:pt x="45466" y="508"/>
                                      </a:cubicBezTo>
                                      <a:cubicBezTo>
                                        <a:pt x="45847" y="635"/>
                                        <a:pt x="46482" y="762"/>
                                        <a:pt x="46990" y="1015"/>
                                      </a:cubicBezTo>
                                      <a:cubicBezTo>
                                        <a:pt x="47879" y="1397"/>
                                        <a:pt x="48514" y="1651"/>
                                        <a:pt x="49022" y="2032"/>
                                      </a:cubicBezTo>
                                      <a:cubicBezTo>
                                        <a:pt x="49657" y="2286"/>
                                        <a:pt x="50038" y="2539"/>
                                        <a:pt x="50292" y="2794"/>
                                      </a:cubicBezTo>
                                      <a:cubicBezTo>
                                        <a:pt x="50546" y="3048"/>
                                        <a:pt x="50673" y="3302"/>
                                        <a:pt x="50673" y="3556"/>
                                      </a:cubicBezTo>
                                      <a:cubicBezTo>
                                        <a:pt x="50673" y="3683"/>
                                        <a:pt x="50673" y="3937"/>
                                        <a:pt x="50546" y="4190"/>
                                      </a:cubicBezTo>
                                      <a:lnTo>
                                        <a:pt x="26797" y="62992"/>
                                      </a:lnTo>
                                      <a:lnTo>
                                        <a:pt x="38989" y="67945"/>
                                      </a:lnTo>
                                      <a:cubicBezTo>
                                        <a:pt x="39243" y="67945"/>
                                        <a:pt x="39497" y="68199"/>
                                        <a:pt x="39624" y="68452"/>
                                      </a:cubicBezTo>
                                      <a:cubicBezTo>
                                        <a:pt x="39751" y="68707"/>
                                        <a:pt x="39878" y="68961"/>
                                        <a:pt x="40005" y="69342"/>
                                      </a:cubicBezTo>
                                      <a:cubicBezTo>
                                        <a:pt x="40005" y="69723"/>
                                        <a:pt x="40005" y="70103"/>
                                        <a:pt x="39878" y="70612"/>
                                      </a:cubicBezTo>
                                      <a:cubicBezTo>
                                        <a:pt x="39751" y="71120"/>
                                        <a:pt x="39624" y="71627"/>
                                        <a:pt x="39370" y="72263"/>
                                      </a:cubicBezTo>
                                      <a:cubicBezTo>
                                        <a:pt x="39116" y="72898"/>
                                        <a:pt x="38735" y="73406"/>
                                        <a:pt x="38481" y="73914"/>
                                      </a:cubicBezTo>
                                      <a:cubicBezTo>
                                        <a:pt x="38227" y="74295"/>
                                        <a:pt x="37973" y="74549"/>
                                        <a:pt x="37719" y="74802"/>
                                      </a:cubicBezTo>
                                      <a:cubicBezTo>
                                        <a:pt x="37338" y="74930"/>
                                        <a:pt x="37084" y="75057"/>
                                        <a:pt x="36830" y="75184"/>
                                      </a:cubicBezTo>
                                      <a:cubicBezTo>
                                        <a:pt x="36576" y="75184"/>
                                        <a:pt x="36322" y="75184"/>
                                        <a:pt x="36068" y="75057"/>
                                      </a:cubicBezTo>
                                      <a:lnTo>
                                        <a:pt x="1016" y="60960"/>
                                      </a:lnTo>
                                      <a:cubicBezTo>
                                        <a:pt x="889" y="60833"/>
                                        <a:pt x="635" y="60706"/>
                                        <a:pt x="508" y="60452"/>
                                      </a:cubicBezTo>
                                      <a:cubicBezTo>
                                        <a:pt x="254" y="60198"/>
                                        <a:pt x="254" y="59944"/>
                                        <a:pt x="127" y="59563"/>
                                      </a:cubicBezTo>
                                      <a:cubicBezTo>
                                        <a:pt x="0" y="59309"/>
                                        <a:pt x="0" y="58801"/>
                                        <a:pt x="127" y="58293"/>
                                      </a:cubicBezTo>
                                      <a:cubicBezTo>
                                        <a:pt x="254" y="57912"/>
                                        <a:pt x="381" y="57277"/>
                                        <a:pt x="635" y="56642"/>
                                      </a:cubicBezTo>
                                      <a:cubicBezTo>
                                        <a:pt x="889" y="56007"/>
                                        <a:pt x="1143" y="55499"/>
                                        <a:pt x="1397" y="55118"/>
                                      </a:cubicBezTo>
                                      <a:cubicBezTo>
                                        <a:pt x="1778" y="54737"/>
                                        <a:pt x="2032" y="54356"/>
                                        <a:pt x="2286" y="54102"/>
                                      </a:cubicBezTo>
                                      <a:cubicBezTo>
                                        <a:pt x="2540" y="53848"/>
                                        <a:pt x="2794" y="53721"/>
                                        <a:pt x="3048" y="53721"/>
                                      </a:cubicBezTo>
                                      <a:cubicBezTo>
                                        <a:pt x="3429" y="53594"/>
                                        <a:pt x="3683" y="53594"/>
                                        <a:pt x="3937" y="53721"/>
                                      </a:cubicBezTo>
                                      <a:lnTo>
                                        <a:pt x="17907" y="59436"/>
                                      </a:lnTo>
                                      <a:lnTo>
                                        <a:pt x="38481" y="8509"/>
                                      </a:lnTo>
                                      <a:lnTo>
                                        <a:pt x="22479" y="10922"/>
                                      </a:lnTo>
                                      <a:cubicBezTo>
                                        <a:pt x="21590" y="11049"/>
                                        <a:pt x="21082" y="11049"/>
                                        <a:pt x="20574" y="10922"/>
                                      </a:cubicBezTo>
                                      <a:cubicBezTo>
                                        <a:pt x="20193" y="10922"/>
                                        <a:pt x="19939" y="10668"/>
                                        <a:pt x="19812" y="10287"/>
                                      </a:cubicBezTo>
                                      <a:cubicBezTo>
                                        <a:pt x="19558" y="10033"/>
                                        <a:pt x="19558" y="9525"/>
                                        <a:pt x="19685" y="9017"/>
                                      </a:cubicBezTo>
                                      <a:cubicBezTo>
                                        <a:pt x="19812" y="8509"/>
                                        <a:pt x="20066" y="7747"/>
                                        <a:pt x="20320" y="6985"/>
                                      </a:cubicBezTo>
                                      <a:cubicBezTo>
                                        <a:pt x="20574" y="6477"/>
                                        <a:pt x="20828" y="5969"/>
                                        <a:pt x="21082" y="5588"/>
                                      </a:cubicBezTo>
                                      <a:cubicBezTo>
                                        <a:pt x="21336" y="5207"/>
                                        <a:pt x="21463" y="4826"/>
                                        <a:pt x="21717" y="4572"/>
                                      </a:cubicBezTo>
                                      <a:cubicBezTo>
                                        <a:pt x="21971" y="4318"/>
                                        <a:pt x="22225" y="4190"/>
                                        <a:pt x="22479" y="4064"/>
                                      </a:cubicBezTo>
                                      <a:cubicBezTo>
                                        <a:pt x="22733" y="3937"/>
                                        <a:pt x="23114" y="3810"/>
                                        <a:pt x="23495" y="3683"/>
                                      </a:cubicBezTo>
                                      <a:lnTo>
                                        <a:pt x="42799" y="127"/>
                                      </a:lnTo>
                                      <a:cubicBezTo>
                                        <a:pt x="43053" y="0"/>
                                        <a:pt x="43307" y="0"/>
                                        <a:pt x="43434"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753" name="Shape 4590"/>
                              <wps:cNvSpPr>
                                <a:spLocks/>
                              </wps:cNvSpPr>
                              <wps:spPr bwMode="auto">
                                <a:xfrm>
                                  <a:off x="2054" y="187"/>
                                  <a:ext cx="292" cy="720"/>
                                </a:xfrm>
                                <a:custGeom>
                                  <a:avLst/>
                                  <a:gdLst>
                                    <a:gd name="T0" fmla="*/ 2454 w 29251"/>
                                    <a:gd name="T1" fmla="*/ 508 h 71961"/>
                                    <a:gd name="T2" fmla="*/ 14646 w 29251"/>
                                    <a:gd name="T3" fmla="*/ 2540 h 71961"/>
                                    <a:gd name="T4" fmla="*/ 24425 w 29251"/>
                                    <a:gd name="T5" fmla="*/ 9017 h 71961"/>
                                    <a:gd name="T6" fmla="*/ 28616 w 29251"/>
                                    <a:gd name="T7" fmla="*/ 18542 h 71961"/>
                                    <a:gd name="T8" fmla="*/ 28108 w 29251"/>
                                    <a:gd name="T9" fmla="*/ 30734 h 71961"/>
                                    <a:gd name="T10" fmla="*/ 23282 w 29251"/>
                                    <a:gd name="T11" fmla="*/ 45847 h 71961"/>
                                    <a:gd name="T12" fmla="*/ 16297 w 29251"/>
                                    <a:gd name="T13" fmla="*/ 59436 h 71961"/>
                                    <a:gd name="T14" fmla="*/ 7915 w 29251"/>
                                    <a:gd name="T15" fmla="*/ 68834 h 71961"/>
                                    <a:gd name="T16" fmla="*/ 0 w 29251"/>
                                    <a:gd name="T17" fmla="*/ 71961 h 71961"/>
                                    <a:gd name="T18" fmla="*/ 0 w 29251"/>
                                    <a:gd name="T19" fmla="*/ 63155 h 71961"/>
                                    <a:gd name="T20" fmla="*/ 3470 w 29251"/>
                                    <a:gd name="T21" fmla="*/ 60706 h 71961"/>
                                    <a:gd name="T22" fmla="*/ 7280 w 29251"/>
                                    <a:gd name="T23" fmla="*/ 56007 h 71961"/>
                                    <a:gd name="T24" fmla="*/ 10709 w 29251"/>
                                    <a:gd name="T25" fmla="*/ 49911 h 71961"/>
                                    <a:gd name="T26" fmla="*/ 13884 w 29251"/>
                                    <a:gd name="T27" fmla="*/ 42799 h 71961"/>
                                    <a:gd name="T28" fmla="*/ 17186 w 29251"/>
                                    <a:gd name="T29" fmla="*/ 33655 h 71961"/>
                                    <a:gd name="T30" fmla="*/ 18964 w 29251"/>
                                    <a:gd name="T31" fmla="*/ 26162 h 71961"/>
                                    <a:gd name="T32" fmla="*/ 19218 w 29251"/>
                                    <a:gd name="T33" fmla="*/ 20193 h 71961"/>
                                    <a:gd name="T34" fmla="*/ 18075 w 29251"/>
                                    <a:gd name="T35" fmla="*/ 15494 h 71961"/>
                                    <a:gd name="T36" fmla="*/ 15281 w 29251"/>
                                    <a:gd name="T37" fmla="*/ 12065 h 71961"/>
                                    <a:gd name="T38" fmla="*/ 11090 w 29251"/>
                                    <a:gd name="T39" fmla="*/ 9525 h 71961"/>
                                    <a:gd name="T40" fmla="*/ 3089 w 29251"/>
                                    <a:gd name="T41" fmla="*/ 8763 h 71961"/>
                                    <a:gd name="T42" fmla="*/ 0 w 29251"/>
                                    <a:gd name="T43" fmla="*/ 10604 h 71961"/>
                                    <a:gd name="T44" fmla="*/ 0 w 29251"/>
                                    <a:gd name="T45" fmla="*/ 1477 h 71961"/>
                                    <a:gd name="T46" fmla="*/ 2454 w 29251"/>
                                    <a:gd name="T47" fmla="*/ 508 h 71961"/>
                                    <a:gd name="T48" fmla="*/ 0 w 29251"/>
                                    <a:gd name="T49" fmla="*/ 0 h 71961"/>
                                    <a:gd name="T50" fmla="*/ 29251 w 29251"/>
                                    <a:gd name="T51" fmla="*/ 71961 h 71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961">
                                      <a:moveTo>
                                        <a:pt x="2454" y="508"/>
                                      </a:moveTo>
                                      <a:cubicBezTo>
                                        <a:pt x="6137" y="0"/>
                                        <a:pt x="10201" y="762"/>
                                        <a:pt x="14646" y="2540"/>
                                      </a:cubicBezTo>
                                      <a:cubicBezTo>
                                        <a:pt x="18837" y="4191"/>
                                        <a:pt x="22139" y="6350"/>
                                        <a:pt x="24425" y="9017"/>
                                      </a:cubicBezTo>
                                      <a:cubicBezTo>
                                        <a:pt x="26584" y="11684"/>
                                        <a:pt x="28108" y="14859"/>
                                        <a:pt x="28616" y="18542"/>
                                      </a:cubicBezTo>
                                      <a:cubicBezTo>
                                        <a:pt x="29251" y="22098"/>
                                        <a:pt x="28997" y="26162"/>
                                        <a:pt x="28108" y="30734"/>
                                      </a:cubicBezTo>
                                      <a:cubicBezTo>
                                        <a:pt x="27092" y="35306"/>
                                        <a:pt x="25441" y="40386"/>
                                        <a:pt x="23282" y="45847"/>
                                      </a:cubicBezTo>
                                      <a:cubicBezTo>
                                        <a:pt x="21123" y="51054"/>
                                        <a:pt x="18837" y="55499"/>
                                        <a:pt x="16297" y="59436"/>
                                      </a:cubicBezTo>
                                      <a:cubicBezTo>
                                        <a:pt x="13757" y="63373"/>
                                        <a:pt x="10963" y="66548"/>
                                        <a:pt x="7915" y="68834"/>
                                      </a:cubicBezTo>
                                      <a:lnTo>
                                        <a:pt x="0" y="71961"/>
                                      </a:lnTo>
                                      <a:lnTo>
                                        <a:pt x="0" y="63155"/>
                                      </a:lnTo>
                                      <a:lnTo>
                                        <a:pt x="3470" y="60706"/>
                                      </a:lnTo>
                                      <a:cubicBezTo>
                                        <a:pt x="4867" y="59309"/>
                                        <a:pt x="6137" y="57785"/>
                                        <a:pt x="7280" y="56007"/>
                                      </a:cubicBezTo>
                                      <a:cubicBezTo>
                                        <a:pt x="8550" y="54102"/>
                                        <a:pt x="9693" y="52197"/>
                                        <a:pt x="10709" y="49911"/>
                                      </a:cubicBezTo>
                                      <a:cubicBezTo>
                                        <a:pt x="11852" y="47625"/>
                                        <a:pt x="12868" y="45339"/>
                                        <a:pt x="13884" y="42799"/>
                                      </a:cubicBezTo>
                                      <a:cubicBezTo>
                                        <a:pt x="15281" y="39497"/>
                                        <a:pt x="16297" y="36449"/>
                                        <a:pt x="17186" y="33655"/>
                                      </a:cubicBezTo>
                                      <a:cubicBezTo>
                                        <a:pt x="17948" y="30988"/>
                                        <a:pt x="18583" y="28448"/>
                                        <a:pt x="18964" y="26162"/>
                                      </a:cubicBezTo>
                                      <a:cubicBezTo>
                                        <a:pt x="19345" y="24003"/>
                                        <a:pt x="19345" y="21971"/>
                                        <a:pt x="19218" y="20193"/>
                                      </a:cubicBezTo>
                                      <a:cubicBezTo>
                                        <a:pt x="19091" y="18415"/>
                                        <a:pt x="18710" y="16891"/>
                                        <a:pt x="18075" y="15494"/>
                                      </a:cubicBezTo>
                                      <a:cubicBezTo>
                                        <a:pt x="17440" y="14224"/>
                                        <a:pt x="16551" y="12954"/>
                                        <a:pt x="15281" y="12065"/>
                                      </a:cubicBezTo>
                                      <a:cubicBezTo>
                                        <a:pt x="14138" y="11049"/>
                                        <a:pt x="12741" y="10287"/>
                                        <a:pt x="11090" y="9525"/>
                                      </a:cubicBezTo>
                                      <a:cubicBezTo>
                                        <a:pt x="8169" y="8382"/>
                                        <a:pt x="5502" y="8128"/>
                                        <a:pt x="3089" y="8763"/>
                                      </a:cubicBezTo>
                                      <a:lnTo>
                                        <a:pt x="0" y="10604"/>
                                      </a:lnTo>
                                      <a:lnTo>
                                        <a:pt x="0" y="1477"/>
                                      </a:lnTo>
                                      <a:lnTo>
                                        <a:pt x="2454"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EA2168B" id="Группа 50253" o:spid="_x0000_s1026" style="position:absolute;margin-left:23.95pt;margin-top:5pt;width:40.85pt;height:45.9pt;z-index:251663360" coordsize="5185,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">
                      <v:shape id="Shape 4524" o:spid="_x0000_s1027" style="position:absolute;left:2597;top:1940;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" path="m,l33528,4572e" filled="f" strokecolor="#d9d9d9">
                        <v:path arrowok="t" o:connecttype="custom" o:connectlocs="0,0;335,46" o:connectangles="0,0" textboxrect="0,0,33528,4572"/>
                      </v:shape>
                      <v:shape id="Shape 4525" o:spid="_x0000_s1028" style="position:absolute;left:2932;top:1986;width:305;height:122;visibility:visible;mso-wrap-style:square;v-text-anchor:top" coordsize="30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" path="m,l30480,12192e" filled="f" strokecolor="#d9d9d9">
                        <v:path arrowok="t" o:connecttype="custom" o:connectlocs="0,0;305,122" o:connectangles="0,0" textboxrect="0,0,30480,12192"/>
                      </v:shape>
                      <v:shape id="Shape 4526" o:spid="_x0000_s1029" style="position:absolute;left:3237;top:2108;width:274;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" path="m,l27432,21336e" filled="f" strokecolor="#d9d9d9">
                        <v:path arrowok="t" o:connecttype="custom" o:connectlocs="0,0;274,213" o:connectangles="0,0" textboxrect="0,0,27432,21336"/>
                      </v:shape>
                      <v:shape id="Shape 4527" o:spid="_x0000_s1030" style="position:absolute;left:3511;top:2321;width:198;height:259;visibility:visible;mso-wrap-style:square;v-text-anchor:top" coordsize="1981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" path="m,l19812,25908e" filled="f" strokecolor="#d9d9d9">
                        <v:path arrowok="t" o:connecttype="custom" o:connectlocs="0,0;198,259" o:connectangles="0,0" textboxrect="0,0,19812,25908"/>
                      </v:shape>
                      <v:shape id="Shape 4528" o:spid="_x0000_s1031" style="position:absolute;left:3709;top:2580;width:137;height:320;visibility:visible;mso-wrap-style:square;v-text-anchor:top" coordsize="13716,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" path="m,l13716,32003e" filled="f" strokecolor="#d9d9d9">
                        <v:path arrowok="t" o:connecttype="custom" o:connectlocs="0,0;137,320" o:connectangles="0,0" textboxrect="0,0,13716,32003"/>
                      </v:shape>
                      <v:shape id="Shape 4529" o:spid="_x0000_s1032" style="position:absolute;left:3846;top:2900;width:46;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" path="m,l4572,33528e" filled="f" strokecolor="#d9d9d9">
                        <v:path arrowok="t" o:connecttype="custom" o:connectlocs="0,0;46,335" o:connectangles="0,0" textboxrect="0,0,4572,33528"/>
                      </v:shape>
                      <v:shape id="Shape 4530" o:spid="_x0000_s1033" style="position:absolute;left:3846;top:3235;width:46;height:336;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" path="m4572,l,33528e" filled="f" strokecolor="#d9d9d9">
                        <v:path arrowok="t" o:connecttype="custom" o:connectlocs="46,0;0,336" o:connectangles="0,0" textboxrect="0,0,4572,33528"/>
                      </v:shape>
                      <v:shape id="Shape 4531" o:spid="_x0000_s1034" style="position:absolute;left:3709;top:3571;width:137;height:305;visibility:visible;mso-wrap-style:square;v-text-anchor:top" coordsize="1371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" path="m13716,l,30480e" filled="f" strokecolor="#d9d9d9">
                        <v:path arrowok="t" o:connecttype="custom" o:connectlocs="137,0;0,305" o:connectangles="0,0" textboxrect="0,0,13716,30480"/>
                      </v:shape>
                      <v:shape id="Shape 4532" o:spid="_x0000_s1035" style="position:absolute;left:3511;top:3876;width:198;height:274;visibility:visible;mso-wrap-style:square;v-text-anchor:top" coordsize="1981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" path="m19812,l,27432e" filled="f" strokecolor="#d9d9d9">
                        <v:path arrowok="t" o:connecttype="custom" o:connectlocs="198,0;0,274" o:connectangles="0,0" textboxrect="0,0,19812,27432"/>
                      </v:shape>
                      <v:shape id="Shape 4533" o:spid="_x0000_s1036" style="position:absolute;left:3237;top:4150;width:274;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" path="m27432,l,21336e" filled="f" strokecolor="#d9d9d9">
                        <v:path arrowok="t" o:connecttype="custom" o:connectlocs="274,0;0,213" o:connectangles="0,0" textboxrect="0,0,27432,21336"/>
                      </v:shape>
                      <v:shape id="Shape 4534" o:spid="_x0000_s1037" style="position:absolute;left:2932;top:4363;width:305;height:122;visibility:visible;mso-wrap-style:square;v-text-anchor:top" coordsize="30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" path="m30480,l,12192e" filled="f" strokecolor="#d9d9d9">
                        <v:path arrowok="t" o:connecttype="custom" o:connectlocs="305,0;0,122" o:connectangles="0,0" textboxrect="0,0,30480,12192"/>
                      </v:shape>
                      <v:shape id="Shape 4535" o:spid="_x0000_s1038" style="position:absolute;left:2597;top:4485;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" path="m33528,l,4572e" filled="f" strokecolor="#d9d9d9">
                        <v:path arrowok="t" o:connecttype="custom" o:connectlocs="335,0;0,46" o:connectangles="0,0" textboxrect="0,0,33528,4572"/>
                      </v:shape>
                      <v:shape id="Shape 4536" o:spid="_x0000_s1039" style="position:absolute;left:2261;top:4485;width:336;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" path="m33528,4572l,e" filled="f" strokecolor="#d9d9d9">
                        <v:path arrowok="t" o:connecttype="custom" o:connectlocs="336,46;0,0" o:connectangles="0,0" textboxrect="0,0,33528,4572"/>
                      </v:shape>
                      <v:shape id="Shape 4537" o:spid="_x0000_s1040" style="position:absolute;left:1941;top:4363;width:320;height:122;visibility:visible;mso-wrap-style:square;v-text-anchor:top" coordsize="320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" path="m32004,12192l,e" filled="f" strokecolor="#d9d9d9">
                        <v:path arrowok="t" o:connecttype="custom" o:connectlocs="320,122;0,0" o:connectangles="0,0" textboxrect="0,0,32004,12192"/>
                      </v:shape>
                      <v:shape id="Shape 4538" o:spid="_x0000_s1041" style="position:absolute;left:1682;top:4150;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" path="m25908,21336l,e" filled="f" strokecolor="#d9d9d9">
                        <v:path arrowok="t" o:connecttype="custom" o:connectlocs="259,213;0,0" o:connectangles="0,0" textboxrect="0,0,25908,21336"/>
                      </v:shape>
                      <v:shape id="Shape 4539" o:spid="_x0000_s1042" style="position:absolute;left:1469;top:3876;width:213;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" path="m21336,27432l,e" filled="f" strokecolor="#d9d9d9">
                        <v:path arrowok="t" o:connecttype="custom" o:connectlocs="213,274;0,0" o:connectangles="0,0" textboxrect="0,0,21336,27432"/>
                      </v:shape>
                      <v:shape id="Shape 4540" o:spid="_x0000_s1043" style="position:absolute;left:1347;top:3571;width:122;height:305;visibility:visible;mso-wrap-style:square;v-text-anchor:top" coordsize="1219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" path="m12192,30480l,e" filled="f" strokecolor="#d9d9d9">
                        <v:path arrowok="t" o:connecttype="custom" o:connectlocs="122,305;0,0" o:connectangles="0,0" textboxrect="0,0,12192,30480"/>
                      </v:shape>
                      <v:shape id="Shape 4541" o:spid="_x0000_s1044" style="position:absolute;left:1301;top:3235;width:46;height:336;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" path="m4572,33528l,e" filled="f" strokecolor="#d9d9d9">
                        <v:path arrowok="t" o:connecttype="custom" o:connectlocs="46,336;0,0" o:connectangles="0,0" textboxrect="0,0,4572,33528"/>
                      </v:shape>
                      <v:shape id="Shape 4542" o:spid="_x0000_s1045" style="position:absolute;left:1301;top:2900;width:46;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" path="m,33528l4572,e" filled="f" strokecolor="#d9d9d9">
                        <v:path arrowok="t" o:connecttype="custom" o:connectlocs="0,335;46,0" o:connectangles="0,0" textboxrect="0,0,4572,33528"/>
                      </v:shape>
                      <v:shape id="Shape 4543" o:spid="_x0000_s1046" style="position:absolute;left:1347;top:2580;width:122;height:320;visibility:visible;mso-wrap-style:square;v-text-anchor:top" coordsize="12192,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" path="m,32003l12192,e" filled="f" strokecolor="#d9d9d9">
                        <v:path arrowok="t" o:connecttype="custom" o:connectlocs="0,320;122,0" o:connectangles="0,0" textboxrect="0,0,12192,32003"/>
                      </v:shape>
                      <v:shape id="Shape 4544" o:spid="_x0000_s1047" style="position:absolute;left:1469;top:2321;width:213;height:259;visibility:visible;mso-wrap-style:square;v-text-anchor:top" coordsize="2133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" path="m,25908l21336,e" filled="f" strokecolor="#d9d9d9">
                        <v:path arrowok="t" o:connecttype="custom" o:connectlocs="0,259;213,0" o:connectangles="0,0" textboxrect="0,0,21336,25908"/>
                      </v:shape>
                      <v:shape id="Shape 4545" o:spid="_x0000_s1048" style="position:absolute;left:1682;top:2108;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" path="m,21336l25908,e" filled="f" strokecolor="#d9d9d9">
                        <v:path arrowok="t" o:connecttype="custom" o:connectlocs="0,213;259,0" o:connectangles="0,0" textboxrect="0,0,25908,21336"/>
                      </v:shape>
                      <v:shape id="Shape 4546" o:spid="_x0000_s1049" style="position:absolute;left:1941;top:1986;width:320;height:122;visibility:visible;mso-wrap-style:square;v-text-anchor:top" coordsize="320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" path="m,12192l32004,e" filled="f" strokecolor="#d9d9d9">
                        <v:path arrowok="t" o:connecttype="custom" o:connectlocs="0,122;320,0" o:connectangles="0,0" textboxrect="0,0,32004,12192"/>
                      </v:shape>
                      <v:shape id="Shape 4547" o:spid="_x0000_s1050" style="position:absolute;left:2261;top:1940;width:336;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" path="m,4572l33528,e" filled="f" strokecolor="#d9d9d9">
                        <v:path arrowok="t" o:connecttype="custom" o:connectlocs="0,46;336,0" o:connectangles="0,0" textboxrect="0,0,33528,4572"/>
                      </v:shape>
                      <v:shape id="Shape 4548" o:spid="_x0000_s1051" style="position:absolute;left:2597;top:641;width:670;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" path="m,l67056,9525e" filled="f" strokecolor="#d9d9d9">
                        <v:path arrowok="t" o:connecttype="custom" o:connectlocs="0,0;670,95" o:connectangles="0,0" textboxrect="0,0,67056,9525"/>
                      </v:shape>
                      <v:shape id="Shape 4549" o:spid="_x0000_s1052" style="position:absolute;left:3267;top:736;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" path="m,l62484,25908e" filled="f" strokecolor="#d9d9d9">
                        <v:path arrowok="t" o:connecttype="custom" o:connectlocs="0,0;625,259" o:connectangles="0,0" textboxrect="0,0,62484,25908"/>
                      </v:shape>
                      <v:shape id="Shape 4550" o:spid="_x0000_s1053" style="position:absolute;left:3892;top:995;width:533;height:412;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" path="m,l53340,41148e" filled="f" strokecolor="#d9d9d9">
                        <v:path arrowok="t" o:connecttype="custom" o:connectlocs="0,0;533,412" o:connectangles="0,0" textboxrect="0,0,53340,41148"/>
                      </v:shape>
                      <v:shape id="Shape 4551" o:spid="_x0000_s1054" style="position:absolute;left:4425;top:1407;width:412;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" path="m,l41148,53340e" filled="f" strokecolor="#d9d9d9">
                        <v:path arrowok="t" o:connecttype="custom" o:connectlocs="0,0;412,533" o:connectangles="0,0" textboxrect="0,0,41148,53340"/>
                      </v:shape>
                      <v:shape id="Shape 4552" o:spid="_x0000_s1055" style="position:absolute;left:4837;top:1940;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" path="m,l25908,62484e" filled="f" strokecolor="#d9d9d9">
                        <v:path arrowok="t" o:connecttype="custom" o:connectlocs="0,0;259,625" o:connectangles="0,0" textboxrect="0,0,25908,62484"/>
                      </v:shape>
                      <v:shape id="Shape 4553" o:spid="_x0000_s1056" style="position:absolute;left:5096;top:2565;width:89;height:670;visibility:visible;mso-wrap-style:square;v-text-anchor:top" coordsize="889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" path="m,l8890,67056e" filled="f" strokecolor="#d9d9d9">
                        <v:path arrowok="t" o:connecttype="custom" o:connectlocs="0,0;89,670" o:connectangles="0,0" textboxrect="0,0,8890,67056"/>
                      </v:shape>
                      <v:shape id="Shape 4554" o:spid="_x0000_s1057" style="position:absolute;left:5096;top:3235;width:89;height:671;visibility:visible;mso-wrap-style:square;v-text-anchor:top" coordsize="889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" path="m8890,l,67056e" filled="f" strokecolor="#d9d9d9">
                        <v:path arrowok="t" o:connecttype="custom" o:connectlocs="89,0;0,671" o:connectangles="0,0" textboxrect="0,0,8890,67056"/>
                      </v:shape>
                      <v:shape id="Shape 4555" o:spid="_x0000_s1058" style="position:absolute;left:4837;top:390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" path="m25908,l,62484e" filled="f" strokecolor="#d9d9d9">
                        <v:path arrowok="t" o:connecttype="custom" o:connectlocs="259,0;0,625" o:connectangles="0,0" textboxrect="0,0,25908,62484"/>
                      </v:shape>
                      <v:shape id="Shape 4556" o:spid="_x0000_s1059" style="position:absolute;left:4425;top:4531;width:412;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" path="m41148,l,53340e" filled="f" strokecolor="#d9d9d9">
                        <v:path arrowok="t" o:connecttype="custom" o:connectlocs="412,0;0,533" o:connectangles="0,0" textboxrect="0,0,41148,53340"/>
                      </v:shape>
                      <v:shape id="Shape 4557" o:spid="_x0000_s1060" style="position:absolute;left:3892;top:5064;width:533;height:412;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" path="m53340,l,41148e" filled="f" strokecolor="#d9d9d9">
                        <v:path arrowok="t" o:connecttype="custom" o:connectlocs="533,0;0,412" o:connectangles="0,0" textboxrect="0,0,53340,41148"/>
                      </v:shape>
                      <v:shape id="Shape 4558" o:spid="_x0000_s1061" style="position:absolute;left:3267;top:5476;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" path="m62484,l,25908e" filled="f" strokecolor="#d9d9d9">
                        <v:path arrowok="t" o:connecttype="custom" o:connectlocs="625,0;0,259" o:connectangles="0,0" textboxrect="0,0,62484,25908"/>
                      </v:shape>
                      <v:shape id="Shape 4559" o:spid="_x0000_s1062" style="position:absolute;left:2597;top:5735;width:670;height:91;visibility:visible;mso-wrap-style:square;v-text-anchor:top" coordsize="67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" path="m67056,l,9144e" filled="f" strokecolor="#d9d9d9">
                        <v:path arrowok="t" o:connecttype="custom" o:connectlocs="670,0;0,91" o:connectangles="0,0" textboxrect="0,0,67056,9144"/>
                      </v:shape>
                      <v:shape id="Shape 4560" o:spid="_x0000_s1063" style="position:absolute;left:1926;top:5735;width:671;height:91;visibility:visible;mso-wrap-style:square;v-text-anchor:top" coordsize="67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" path="m67056,9144l,e" filled="f" strokecolor="#d9d9d9">
                        <v:path arrowok="t" o:connecttype="custom" o:connectlocs="671,91;0,0" o:connectangles="0,0" textboxrect="0,0,67056,9144"/>
                      </v:shape>
                      <v:shape id="Shape 4561" o:spid="_x0000_s1064" style="position:absolute;left:1301;top:5476;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" path="m62484,25908l,e" filled="f" strokecolor="#d9d9d9">
                        <v:path arrowok="t" o:connecttype="custom" o:connectlocs="625,259;0,0" o:connectangles="0,0" textboxrect="0,0,62484,25908"/>
                      </v:shape>
                      <v:shape id="Shape 4562" o:spid="_x0000_s1065" style="position:absolute;left:753;top:5064;width:548;height:412;visibility:visible;mso-wrap-style:square;v-text-anchor:top" coordsize="5486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" path="m54864,41148l,e" filled="f" strokecolor="#d9d9d9">
                        <v:path arrowok="t" o:connecttype="custom" o:connectlocs="548,412;0,0" o:connectangles="0,0" textboxrect="0,0,54864,41148"/>
                      </v:shape>
                      <v:shape id="Shape 4563" o:spid="_x0000_s1066" style="position:absolute;left:341;top:4531;width:412;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" path="m41148,53340l,e" filled="f" strokecolor="#d9d9d9">
                        <v:path arrowok="t" o:connecttype="custom" o:connectlocs="412,533;0,0" o:connectangles="0,0" textboxrect="0,0,41148,53340"/>
                      </v:shape>
                      <v:shape id="Shape 4564" o:spid="_x0000_s1067" style="position:absolute;left:82;top:390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" path="m25908,62484l,e" filled="f" strokecolor="#d9d9d9">
                        <v:path arrowok="t" o:connecttype="custom" o:connectlocs="259,625;0,0" o:connectangles="0,0" textboxrect="0,0,25908,62484"/>
                      </v:shape>
                      <v:shape id="Shape 4565" o:spid="_x0000_s1068" style="position:absolute;top:3235;width:82;height:671;visibility:visible;mso-wrap-style:square;v-text-anchor:top" coordsize="825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" path="m8255,67056l,e" filled="f" strokecolor="#d9d9d9">
                        <v:path arrowok="t" o:connecttype="custom" o:connectlocs="82,671;0,0" o:connectangles="0,0" textboxrect="0,0,8255,67056"/>
                      </v:shape>
                      <v:shape id="Shape 4566" o:spid="_x0000_s1069" style="position:absolute;top:2565;width:82;height:670;visibility:visible;mso-wrap-style:square;v-text-anchor:top" coordsize="825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" path="m,67056l8255,e" filled="f" strokecolor="#d9d9d9">
                        <v:path arrowok="t" o:connecttype="custom" o:connectlocs="0,670;82,0" o:connectangles="0,0" textboxrect="0,0,8255,67056"/>
                      </v:shape>
                      <v:shape id="Shape 4567" o:spid="_x0000_s1070" style="position:absolute;left:82;top:1940;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" path="m,62484l25908,e" filled="f" strokecolor="#d9d9d9">
                        <v:path arrowok="t" o:connecttype="custom" o:connectlocs="0,625;259,0" o:connectangles="0,0" textboxrect="0,0,25908,62484"/>
                      </v:shape>
                      <v:shape id="Shape 4568" o:spid="_x0000_s1071" style="position:absolute;left:341;top:1407;width:412;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" path="m,53340l41148,e" filled="f" strokecolor="#d9d9d9">
                        <v:path arrowok="t" o:connecttype="custom" o:connectlocs="0,533;412,0" o:connectangles="0,0" textboxrect="0,0,41148,53340"/>
                      </v:shape>
                      <v:shape id="Shape 4569" o:spid="_x0000_s1072" style="position:absolute;left:753;top:995;width:548;height:412;visibility:visible;mso-wrap-style:square;v-text-anchor:top" coordsize="5486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" path="m,41148l54864,e" filled="f" strokecolor="#d9d9d9">
                        <v:path arrowok="t" o:connecttype="custom" o:connectlocs="0,412;548,0" o:connectangles="0,0" textboxrect="0,0,54864,41148"/>
                      </v:shape>
                      <v:shape id="Shape 4570" o:spid="_x0000_s1073" style="position:absolute;left:1301;top:736;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" path="m,25908l62484,e" filled="f" strokecolor="#d9d9d9">
                        <v:path arrowok="t" o:connecttype="custom" o:connectlocs="0,259;625,0" o:connectangles="0,0" textboxrect="0,0,62484,25908"/>
                      </v:shape>
                      <v:shape id="Shape 4571" o:spid="_x0000_s1074" style="position:absolute;left:1926;top:641;width:671;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" path="m,9525l67056,e" filled="f" strokecolor="#d9d9d9">
                        <v:path arrowok="t" o:connecttype="custom" o:connectlocs="0,95;671,0" o:connectangles="0,0" textboxrect="0,0,67056,9525"/>
                      </v:shape>
                      <v:shape id="Shape 4572" o:spid="_x0000_s1075" style="position:absolute;left:1388;top:1468;width:2409;height:3531;visibility:visible;mso-wrap-style:square;v-text-anchor:top" coordsize="240919,3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" path="m76708,13715l120904,r45720,6096l204724,32003r19812,39624l238252,108203r2667,36577l239776,176784r-15240,27431l210820,228600r4572,44196l198628,312420r-35052,27432l120904,353187,75184,347472,37084,321564,15748,280415,2032,245364,,208788,508,176784,15748,149352,29464,124968,24892,80772,41656,41148,76708,13715e" filled="f" strokecolor="#00b0f0" strokeweight="1pt">
                        <v:stroke endcap="round"/>
                        <v:path arrowok="t" o:connecttype="custom" o:connectlocs="767,137;1209,0;1666,61;2047,320;2245,716;2382,1082;2409,1447;2398,1767;2245,2042;2108,2285;2154,2727;1986,3123;1636,3398;1209,3531;752,3474;371,3215;157,2803;20,2453;0,2087;5,1767;157,1493;295,1249;249,808;417,411;767,137" o:connectangles="0,0,0,0,0,0,0,0,0,0,0,0,0,0,0,0,0,0,0,0,0,0,0,0,0" textboxrect="0,0,240919,353187"/>
                      </v:shape>
                      <v:shape id="Shape 4573" o:spid="_x0000_s1076" style="position:absolute;left:1513;top:1475;width:2158;height:3516;visibility:visible;mso-wrap-style:square;v-text-anchor:top" coordsize="215773,35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" path="m64135,11430l108331,r44196,8382l190627,32765r21336,39625l211963,116586r3810,30479l215011,176022r-1524,27431l204343,230886r1524,42672l186055,311658r-33528,28956l108331,351536,62611,342138,26035,317753,4699,279653r,-44195l,204978,127,176022,1651,147065,12319,119634,10795,78486,29083,38862,64135,11430e" filled="f" strokeweight="1pt">
                        <v:stroke endcap="round"/>
                        <v:path arrowok="t" o:connecttype="custom" o:connectlocs="641,114;1083,0;1525,84;1907,328;2120,724;2120,1166;2158,1471;2150,1761;2135,2035;2044,2309;2059,2736;1861,3117;1525,3407;1083,3516;626,3422;260,3178;47,2797;47,2355;0,2050;1,1761;17,1471;123,1197;108,785;291,389;641,114" o:connectangles="0,0,0,0,0,0,0,0,0,0,0,0,0,0,0,0,0,0,0,0,0,0,0,0,0" textboxrect="0,0,215773,351536"/>
                      </v:shape>
                      <v:shape id="Shape 4574" o:spid="_x0000_s1077" style="position:absolute;left:1443;top:1478;width:2299;height:3510;visibility:visible;mso-wrap-style:square;v-text-anchor:top" coordsize="229870,35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" path="m71120,11176l115316,r44196,6604l197612,30988r21336,41149l223520,113285r6350,32003l226568,175768r-10668,27432l208280,229109r3048,42671l193040,311404r-33528,27433l115316,351028,69596,344932,31496,319025,10160,279400,7112,238252,,206249,4064,175768r9144,-27431l22352,122428,19304,79756,37592,40132,71120,11176e" filled="f" strokecolor="red" strokeweight="1pt">
                        <v:stroke endcap="round"/>
                        <v:path arrowok="t" o:connecttype="custom" o:connectlocs="711,112;1153,0;1595,66;1976,310;2190,721;2235,1133;2299,1453;2266,1758;2159,2032;2083,2291;2114,2718;1931,3114;1595,3388;1153,3510;696,3449;315,3190;102,2794;71,2382;0,2062;41,1758;132,1483;224,1224;193,797;376,401;711,112" o:connectangles="0,0,0,0,0,0,0,0,0,0,0,0,0,0,0,0,0,0,0,0,0,0,0,0,0" textboxrect="0,0,229870,351028"/>
                      </v:shape>
                      <v:shape id="Shape 4575" o:spid="_x0000_s1078" style="position:absolute;left:1197;top:1498;width:2790;height:3471;visibility:visible;mso-wrap-style:square;v-text-anchor:top" coordsize="279019,34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" path="m92710,r47244,12192l173482,44196r18288,39624l213106,99060r24384,18288l257302,141732r7620,32004l279019,210312r-6477,39624l261874,295656r-30480,36576l185674,347091,139954,335280,104902,303276,88138,263652,65278,248412,40894,230124,22606,204216,13462,173736,,135636,5842,96012,16510,51816,48514,15240,92710,e" filled="f" strokecolor="#00b0f0" strokeweight="1pt">
                        <v:stroke endcap="round"/>
                        <v:path arrowok="t" o:connecttype="custom" o:connectlocs="927,0;1399,122;1735,442;1918,838;2131,991;2375,1174;2573,1417;2649,1737;2790,2103;2725,2499;2619,2957;2314,3322;1857,3471;1399,3353;1049,3033;881,2637;653,2484;409,2301;226,2042;135,1737;0,1356;58,960;165,518;485,152;927,0" o:connectangles="0,0,0,0,0,0,0,0,0,0,0,0,0,0,0,0,0,0,0,0,0,0,0,0,0" textboxrect="0,0,279019,347091"/>
                      </v:shape>
                      <v:shape id="Shape 4576" o:spid="_x0000_s1079" style="position:absolute;left:1140;top:1524;width:2904;height:3420;visibility:visible;mso-wrap-style:square;v-text-anchor:top" coordsize="290449,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" path="m99949,r45720,14224l177673,49276r10668,45720l211201,104139r21336,16764l247777,143764r27432,27432l285877,209296r4572,45719l275209,300736r-36576,32003l191389,342011,145669,328168,112141,293115,101473,247396,78613,236727,57277,221488,43561,198627,14605,171196,3937,133096,,87376,16129,41656,52705,9652,99949,e" filled="f" strokeweight="1pt">
                        <v:stroke endcap="round"/>
                        <v:path arrowok="t" o:connecttype="custom" o:connectlocs="999,0;1456,142;1776,493;1883,950;2112,1041;2325,1209;2477,1438;2752,1712;2858,2093;2904,2550;2752,3007;2386,3327;1914,3420;1456,3282;1121,2931;1015,2474;786,2367;573,2215;436,1986;146,1712;39,1331;0,874;161,417;527,97;999,0" o:connectangles="0,0,0,0,0,0,0,0,0,0,0,0,0,0,0,0,0,0,0,0,0,0,0,0,0" textboxrect="0,0,290449,342011"/>
                      </v:shape>
                      <v:shape id="Shape 4577" o:spid="_x0000_s1080" style="position:absolute;left:1442;top:1676;width:2300;height:3115;visibility:visible;mso-wrap-style:square;v-text-anchor:top" coordsize="229997,3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" path="m72771,r42672,5080l150495,21844r25908,27432l193167,76709r10668,27431l208407,131573r,24383l220599,184913r9398,36575l223647,264161r-27432,33527l156591,311531r-41148,-4699l78867,290068,52959,262637,36195,235204,25527,207773,22479,180340,20955,155956,8763,127000,,88900,7239,47752,33147,14225,72771,e" filled="f" strokecolor="red" strokeweight="1pt">
                        <v:stroke endcap="round"/>
                        <v:path arrowok="t" o:connecttype="custom" o:connectlocs="728,0;1154,51;1505,218;1764,493;1932,767;2038,1041;2084,1316;2084,1559;2206,1849;2300,2215;2236,2641;1962,2977;1566,3115;1154,3068;789,2900;530,2626;362,2352;255,2078;225,1803;210,1559;88,1270;0,889;72,477;331,142;728,0" o:connectangles="0,0,0,0,0,0,0,0,0,0,0,0,0,0,0,0,0,0,0,0,0,0,0,0,0" textboxrect="0,0,229997,311531"/>
                      </v:shape>
                      <v:shape id="Shape 4583" o:spid="_x0000_s1081" style="position:absolute;left:1762;top:2795;width:292;height:719;visibility:visible;mso-wrap-style:square;v-text-anchor:top" coordsize="29169,7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" path="m29169,r,9096l25654,11192v-2032,2032,-3810,4572,-5588,7620c18415,21987,16891,25416,15367,29099v-2032,4953,-3556,9398,-4445,13081c10033,45863,9779,49038,9906,51705v254,2667,1016,4826,2413,6604c13589,59960,15494,61357,18034,62373v1905,762,3810,1143,5461,1016c25273,63389,26797,63008,28321,62246r848,-599l29169,70453r-2372,937c23114,71898,19050,71263,14605,69358,10414,67707,7112,65548,4826,62881,2540,60214,1143,57039,508,53356,,49800,127,45736,1143,41164,2159,36592,3683,31512,5969,26051v2032,-5080,4318,-9652,6858,-13589c15494,8525,18288,5477,21336,3191l29169,xe" fillcolor="black" stroked="f" strokeweight="0">
                        <v:stroke endcap="round"/>
                        <v:path arrowok="t" o:connecttype="custom" o:connectlocs="292,0;292,91;257,112;201,188;154,291;109,422;99,517;123,583;181,624;235,634;284,622;292,616;292,705;268,714;146,694;48,629;5,534;11,412;60,261;128,125;214,32;292,0" o:connectangles="0,0,0,0,0,0,0,0,0,0,0,0,0,0,0,0,0,0,0,0,0,0" textboxrect="0,0,29169,71898"/>
                      </v:shape>
                      <v:shape id="Shape 4584" o:spid="_x0000_s1082" style="position:absolute;left:2054;top:2781;width:292;height:718;visibility:visible;mso-wrap-style:square;v-text-anchor:top" coordsize="29251,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" path="m2454,381c6137,,10201,635,14646,2413v4191,1651,7493,3937,9779,6604c26584,11685,28108,14732,28616,18415v635,3557,381,7747,-508,12320c27092,35306,25441,40260,23282,45848v-2159,5079,-4445,9651,-6985,13588c13757,63247,10963,66422,7915,68707l,71834,,63028,3470,60579c4867,59182,6137,57658,7280,55880v1270,-1778,2413,-3810,3429,-6095c11852,47625,12868,45212,13884,42799v1397,-3429,2413,-6476,3302,-9144c17948,30861,18583,28322,18964,26162v381,-2286,381,-4190,254,-5969c19091,18415,18710,16764,18075,15494v-635,-1396,-1524,-2540,-2794,-3556c14138,10923,12741,10160,11090,9525,8169,8255,5502,8001,3089,8636l,10477,,1381,2454,381xe" fillcolor="black" stroked="f" strokeweight="0">
                        <v:stroke endcap="round"/>
                        <v:path arrowok="t" o:connecttype="custom" o:connectlocs="24,4;146,24;244,90;286,184;281,307;232,458;163,594;79,687;0,718;0,630;35,606;73,559;107,498;139,428;172,336;189,261;192,202;180,155;153,119;111,95;31,86;0,105;0,14;24,4" o:connectangles="0,0,0,0,0,0,0,0,0,0,0,0,0,0,0,0,0,0,0,0,0,0,0,0" textboxrect="0,0,29251,71834"/>
                      </v:shape>
                      <v:shape id="Shape 4586" o:spid="_x0000_s1083" style="position:absolute;left:1722;top:1450;width:623;height:755;visibility:visible;mso-wrap-style:square;v-text-anchor:top" coordsize="62357,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" path="m28956,381c29718,,30607,127,31623,508l61341,12446v254,127,508,254,635,508c62230,13335,62357,13589,62357,13970v,381,,889,-127,1397c62103,15875,61976,16383,61722,17145v-508,1143,-1016,2032,-1651,2667c59436,20320,58801,20447,58293,20193l34290,10541,26670,29337v1270,381,2540,762,3683,1143c31623,30988,33020,31496,34671,32131v3683,1524,6731,3302,9144,5334c46101,39497,47879,41656,49149,44069v1143,2413,1651,5080,1651,7747c50800,54610,50165,57404,49022,60325v-1397,3683,-3302,6604,-5715,8890c41021,71501,38354,73152,35433,74168v-3048,1016,-6223,1397,-9652,1270c22225,75184,18669,74295,14986,72771,12827,71882,10922,70993,9271,69977,7493,68961,5969,67818,4699,66802,3429,65786,2413,64897,1651,64135,889,63373,381,62738,254,62484,127,62103,,61849,,61595v,-254,,-635,,-889c,60325,127,59944,254,59436v127,-381,381,-889,635,-1524c1143,57277,1397,56769,1524,56261v254,-381,508,-762,762,-1016c2540,55118,2794,54864,3048,54864v254,-127,508,,762,c4191,54991,4572,55499,5207,56261v508,635,1270,1524,2286,2540c8509,59817,9906,60833,11430,62103v1651,1143,3810,2159,6223,3175c19939,66294,22225,66802,24384,67056v2159,254,4191,,5969,-508c32258,65913,33909,64897,35433,63373v1524,-1397,2794,-3429,3810,-5969c40132,55245,40640,53213,40513,51308v,-1905,-381,-3683,-1397,-5334c38100,44323,36703,42799,34798,41402,32893,40005,30480,38735,27432,37465v-2032,-762,-3937,-1397,-5588,-1905c20320,35179,18796,34798,17526,34163v-1016,-381,-1524,-889,-1778,-1524c15494,32131,15621,31115,16129,29845l27178,2540c27686,1397,28194,762,28956,381xe" fillcolor="black" stroked="f" strokeweight="0">
                        <v:stroke endcap="round"/>
                        <v:path arrowok="t" o:connecttype="custom" o:connectlocs="289,4;316,5;613,124;619,129;623,140;622,154;617,171;600,198;582,202;343,105;266,293;303,305;346,321;438,374;491,440;508,518;490,603;433,692;354,741;258,754;150,727;93,699;47,667;16,641;3,624;0,615;0,607;3,594;9,579;15,562;23,552;30,548;38,548;52,562;75,588;114,620;176,652;244,670;303,665;354,633;392,574;405,513;391,459;348,414;274,374;218,355;175,341;157,326;161,298;272,25;289,4" o:connectangles="0,0,0,0,0,0,0,0,0,0,0,0,0,0,0,0,0,0,0,0,0,0,0,0,0,0,0,0,0,0,0,0,0,0,0,0,0,0,0,0,0,0,0,0,0,0,0,0,0,0,0" textboxrect="0,0,62357,75565"/>
                      </v:shape>
                      <v:shape id="Shape 4588" o:spid="_x0000_s1084" style="position:absolute;left:1762;top:202;width:292;height:720;visibility:visible;mso-wrap-style:square;v-text-anchor:top" coordsize="29169,7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" path="m29169,r,9127l25654,11223v-2032,2032,-3810,4572,-5588,7620c18415,21891,16891,25320,15367,29130v-2032,4953,-3556,9271,-4445,12954c10033,45894,9779,49069,9906,51736v254,2667,1016,4826,2413,6477c13589,59991,15494,61261,18034,62277v1905,762,3810,1143,5461,1143c25273,63420,26797,63039,28321,62277r848,-599l29169,70484r-2372,937c23114,71929,19050,71167,14605,69389,10414,67738,7112,65452,4826,62785,2540,60118,1143,57070,508,53387,,49831,127,45640,1143,41068,2159,36623,3683,31543,5969,25955v2032,-5080,4318,-9525,6858,-13462c15494,8556,18288,5381,21336,3095l29169,xe" fillcolor="black" stroked="f" strokeweight="0">
                        <v:stroke endcap="round"/>
                        <v:path arrowok="t" o:connecttype="custom" o:connectlocs="292,0;292,91;257,112;201,189;154,292;109,421;99,518;123,583;181,623;235,635;284,623;292,617;292,706;268,715;146,695;48,628;5,534;11,411;60,260;128,125;214,31;292,0" o:connectangles="0,0,0,0,0,0,0,0,0,0,0,0,0,0,0,0,0,0,0,0,0,0" textboxrect="0,0,29169,71929"/>
                      </v:shape>
                      <v:shape id="Shape 4589" o:spid="_x0000_s1085" style="position:absolute;left:1214;width:506;height:751;visibility:visible;mso-wrap-style:square;v-text-anchor:top" coordsize="50673,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" path="m43434,v254,,508,127,889,127c44704,253,45085,253,45466,508v381,127,1016,254,1524,507c47879,1397,48514,1651,49022,2032v635,254,1016,507,1270,762c50546,3048,50673,3302,50673,3556v,127,,381,-127,634l26797,62992r12192,4953c39243,67945,39497,68199,39624,68452v127,255,254,509,381,890c40005,69723,40005,70103,39878,70612v-127,508,-254,1015,-508,1651c39116,72898,38735,73406,38481,73914v-254,381,-508,635,-762,888c37338,74930,37084,75057,36830,75184v-254,,-508,,-762,-127l1016,60960c889,60833,635,60706,508,60452,254,60198,254,59944,127,59563,,59309,,58801,127,58293v127,-381,254,-1016,508,-1651c889,56007,1143,55499,1397,55118v381,-381,635,-762,889,-1016c2540,53848,2794,53721,3048,53721v381,-127,635,-127,889,l17907,59436,38481,8509,22479,10922v-889,127,-1397,127,-1905,c20193,10922,19939,10668,19812,10287v-254,-254,-254,-762,-127,-1270c19812,8509,20066,7747,20320,6985v254,-508,508,-1016,762,-1397c21336,5207,21463,4826,21717,4572v254,-254,508,-382,762,-508c22733,3937,23114,3810,23495,3683l42799,127c43053,,43307,,43434,xe" fillcolor="black" stroked="f" strokeweight="0">
                        <v:stroke endcap="round"/>
                        <v:path arrowok="t" o:connecttype="custom" o:connectlocs="434,0;443,1;454,5;469,10;490,20;502,28;506,36;505,42;268,629;389,679;396,684;399,693;398,705;393,722;384,738;377,747;368,751;360,750;10,609;5,604;1,595;1,582;6,566;14,551;23,540;30,537;39,537;179,594;384,85;224,109;205,109;198,103;197,90;203,70;211,56;217,46;224,41;235,37;427,1;434,0" o:connectangles="0,0,0,0,0,0,0,0,0,0,0,0,0,0,0,0,0,0,0,0,0,0,0,0,0,0,0,0,0,0,0,0,0,0,0,0,0,0,0,0" textboxrect="0,0,50673,75184"/>
                      </v:shape>
                      <v:shape id="Shape 4590" o:spid="_x0000_s1086" style="position:absolute;left:2054;top:187;width:292;height:720;visibility:visible;mso-wrap-style:square;v-text-anchor:top" coordsize="29251,7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" path="m2454,508c6137,,10201,762,14646,2540v4191,1651,7493,3810,9779,6477c26584,11684,28108,14859,28616,18542v635,3556,381,7620,-508,12192c27092,35306,25441,40386,23282,45847v-2159,5207,-4445,9652,-6985,13589c13757,63373,10963,66548,7915,68834l,71961,,63155,3470,60706c4867,59309,6137,57785,7280,56007v1270,-1905,2413,-3810,3429,-6096c11852,47625,12868,45339,13884,42799v1397,-3302,2413,-6350,3302,-9144c17948,30988,18583,28448,18964,26162v381,-2159,381,-4191,254,-5969c19091,18415,18710,16891,18075,15494v-635,-1270,-1524,-2540,-2794,-3429c14138,11049,12741,10287,11090,9525,8169,8382,5502,8128,3089,8763l,10604,,1477,2454,508xe" fillcolor="black" stroked="f" strokeweight="0">
                        <v:stroke endcap="round"/>
                        <v:path arrowok="t" o:connecttype="custom" o:connectlocs="24,5;146,25;244,90;286,186;281,308;232,459;163,595;79,689;0,720;0,632;35,607;73,560;107,499;139,428;172,337;189,262;192,202;180,155;153,121;111,95;31,88;0,106;0,15;24,5" o:connectangles="0,0,0,0,0,0,0,0,0,0,0,0,0,0,0,0,0,0,0,0,0,0,0,0" textboxrect="0,0,29251,71961"/>
                      </v:shape>
                      <w10:wrap type="square"/>
                    </v:group>
                  </w:pict>
                </mc:Fallback>
              </mc:AlternateContent>
            </w:r>
            <w:r w:rsidRPr="00C27EC5">
              <w:rPr>
                <w:rFonts w:eastAsia="Times New Roman" w:cs="Calibri"/>
                <w:snapToGrid w:val="0"/>
                <w:color w:val="000000"/>
                <w:sz w:val="16"/>
                <w:szCs w:val="24"/>
                <w:lang w:val="en-US"/>
              </w:rPr>
              <w:t xml:space="preserve">0 </w:t>
            </w:r>
            <w:r w:rsidRPr="00C27EC5">
              <w:rPr>
                <w:rFonts w:eastAsia="Times New Roman" w:cs="Calibri"/>
                <w:snapToGrid w:val="0"/>
                <w:color w:val="000000"/>
                <w:szCs w:val="24"/>
                <w:lang w:val="en-US"/>
              </w:rPr>
              <w:t>Loma2</w:t>
            </w:r>
          </w:p>
          <w:p w:rsidR="00C27EC5" w:rsidRPr="00C27EC5" w:rsidRDefault="00C27EC5" w:rsidP="00C27EC5">
            <w:pPr>
              <w:widowControl w:val="0"/>
              <w:spacing w:after="0" w:line="240" w:lineRule="auto"/>
              <w:ind w:left="1"/>
              <w:jc w:val="both"/>
              <w:rPr>
                <w:rFonts w:eastAsia="Times New Roman"/>
                <w:snapToGrid w:val="0"/>
                <w:color w:val="000000"/>
                <w:szCs w:val="24"/>
                <w:lang w:val="en-US"/>
              </w:rPr>
            </w:pPr>
            <w:r w:rsidRPr="00C27EC5">
              <w:rPr>
                <w:rFonts w:eastAsia="Times New Roman" w:cs="Calibri"/>
                <w:snapToGrid w:val="0"/>
                <w:color w:val="000000"/>
                <w:sz w:val="16"/>
                <w:szCs w:val="24"/>
                <w:lang w:val="en-US"/>
              </w:rPr>
              <w:t>27090</w:t>
            </w:r>
          </w:p>
          <w:p w:rsidR="00C27EC5" w:rsidRPr="00C27EC5" w:rsidRDefault="00C27EC5" w:rsidP="00C27EC5">
            <w:pPr>
              <w:widowControl w:val="0"/>
              <w:spacing w:after="0" w:line="240" w:lineRule="auto"/>
              <w:ind w:right="365"/>
              <w:jc w:val="center"/>
              <w:rPr>
                <w:rFonts w:eastAsia="Times New Roman"/>
                <w:snapToGrid w:val="0"/>
                <w:color w:val="000000"/>
                <w:szCs w:val="24"/>
                <w:lang w:val="en-US"/>
              </w:rPr>
            </w:pPr>
            <w:r w:rsidRPr="00C27EC5">
              <w:rPr>
                <w:rFonts w:eastAsia="Times New Roman" w:cs="Calibri"/>
                <w:snapToGrid w:val="0"/>
                <w:color w:val="000000"/>
                <w:sz w:val="16"/>
                <w:szCs w:val="24"/>
                <w:lang w:val="en-US"/>
              </w:rPr>
              <w:t>180</w:t>
            </w:r>
          </w:p>
        </w:tc>
      </w:tr>
    </w:tbl>
    <w:p w:rsidR="00C27EC5" w:rsidRPr="00C27EC5" w:rsidRDefault="00C27EC5" w:rsidP="00C27EC5">
      <w:pPr>
        <w:widowControl w:val="0"/>
        <w:spacing w:after="0" w:line="240" w:lineRule="auto"/>
        <w:jc w:val="both"/>
        <w:rPr>
          <w:rFonts w:eastAsia="Times New Roman"/>
          <w:i/>
          <w:snapToGrid w:val="0"/>
          <w:szCs w:val="24"/>
        </w:rPr>
      </w:pPr>
      <w:r w:rsidRPr="00C27EC5">
        <w:rPr>
          <w:rFonts w:eastAsia="Times New Roman"/>
          <w:noProof/>
          <w:snapToGrid w:val="0"/>
          <w:szCs w:val="24"/>
        </w:rPr>
        <w:drawing>
          <wp:inline distT="0" distB="0" distL="0" distR="0" wp14:anchorId="634E5D40" wp14:editId="505C4D1F">
            <wp:extent cx="3517900" cy="4000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7900" cy="400050"/>
                    </a:xfrm>
                    <a:prstGeom prst="rect">
                      <a:avLst/>
                    </a:prstGeom>
                    <a:noFill/>
                    <a:ln>
                      <a:noFill/>
                    </a:ln>
                  </pic:spPr>
                </pic:pic>
              </a:graphicData>
            </a:graphic>
          </wp:inline>
        </w:drawing>
      </w:r>
      <w:r w:rsidRPr="00C27EC5">
        <w:rPr>
          <w:rFonts w:eastAsia="Times New Roman"/>
          <w:i/>
          <w:snapToGrid w:val="0"/>
          <w:szCs w:val="24"/>
          <w:lang w:val="en-US"/>
        </w:rPr>
        <w:t xml:space="preserve"> </w:t>
      </w:r>
    </w:p>
    <w:p w:rsidR="00C27EC5" w:rsidRPr="00C27EC5" w:rsidRDefault="00C27EC5" w:rsidP="00C27EC5">
      <w:pPr>
        <w:widowControl w:val="0"/>
        <w:spacing w:after="0" w:line="240" w:lineRule="auto"/>
        <w:jc w:val="both"/>
        <w:rPr>
          <w:rFonts w:eastAsia="Times New Roman"/>
          <w:snapToGrid w:val="0"/>
          <w:szCs w:val="24"/>
          <w:lang w:val="en-US"/>
        </w:rPr>
      </w:pPr>
      <w:r w:rsidRPr="00C27EC5">
        <w:rPr>
          <w:rFonts w:eastAsia="Times New Roman"/>
          <w:snapToGrid w:val="0"/>
          <w:szCs w:val="24"/>
          <w:lang w:val="en-US"/>
        </w:rPr>
        <w:t xml:space="preserve"> </w:t>
      </w:r>
    </w:p>
    <w:p w:rsidR="00C27EC5" w:rsidRPr="00C27EC5" w:rsidRDefault="00C27EC5" w:rsidP="00C27EC5">
      <w:pPr>
        <w:widowControl w:val="0"/>
        <w:spacing w:after="0" w:line="240" w:lineRule="auto"/>
        <w:ind w:left="10" w:right="46" w:hanging="10"/>
        <w:jc w:val="center"/>
        <w:rPr>
          <w:rFonts w:eastAsia="Times New Roman"/>
          <w:snapToGrid w:val="0"/>
          <w:color w:val="000000"/>
          <w:szCs w:val="24"/>
          <w:lang w:val="en-US"/>
        </w:rPr>
      </w:pPr>
      <w:r w:rsidRPr="00C27EC5">
        <w:rPr>
          <w:rFonts w:eastAsia="Times New Roman"/>
          <w:snapToGrid w:val="0"/>
          <w:color w:val="000000"/>
          <w:sz w:val="20"/>
          <w:szCs w:val="24"/>
          <w:lang w:val="en-US"/>
        </w:rPr>
        <w:t xml:space="preserve">Figure 7. Maximum interstorey drifts (mm) in the X direction under NF and FF ground motions, in terms of the excitation angle, for symmetric and non-symmetric (5% and 10%) base isolated buildings.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spacing w:after="0" w:line="240" w:lineRule="auto"/>
        <w:ind w:left="11" w:hanging="11"/>
        <w:jc w:val="both"/>
        <w:rPr>
          <w:rFonts w:eastAsia="Times New Roman"/>
          <w:snapToGrid w:val="0"/>
          <w:color w:val="000000"/>
          <w:szCs w:val="24"/>
          <w:lang w:val="en-US"/>
        </w:rPr>
      </w:pPr>
      <w:r w:rsidRPr="00C27EC5">
        <w:rPr>
          <w:rFonts w:eastAsia="Times New Roman"/>
          <w:snapToGrid w:val="0"/>
          <w:color w:val="000000"/>
          <w:szCs w:val="24"/>
          <w:lang w:val="en-US"/>
        </w:rPr>
        <w:br w:type="page"/>
      </w:r>
    </w:p>
    <w:p w:rsidR="00C27EC5" w:rsidRPr="00C27EC5" w:rsidRDefault="00C27EC5" w:rsidP="00C27EC5">
      <w:pPr>
        <w:widowControl w:val="0"/>
        <w:spacing w:after="0" w:line="240" w:lineRule="auto"/>
        <w:ind w:left="586"/>
        <w:jc w:val="both"/>
        <w:rPr>
          <w:rFonts w:eastAsia="Times New Roman"/>
          <w:snapToGrid w:val="0"/>
          <w:color w:val="000000"/>
          <w:szCs w:val="24"/>
          <w:lang w:val="en-US"/>
        </w:rPr>
      </w:pPr>
      <w:r w:rsidRPr="00C27EC5">
        <w:rPr>
          <w:rFonts w:eastAsia="Times New Roman"/>
          <w:noProof/>
          <w:snapToGrid w:val="0"/>
          <w:color w:val="000000"/>
          <w:szCs w:val="24"/>
        </w:rPr>
        <w:drawing>
          <wp:inline distT="0" distB="0" distL="0" distR="0" wp14:anchorId="0007752F" wp14:editId="39273429">
            <wp:extent cx="5327650" cy="10160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650" cy="1016000"/>
                    </a:xfrm>
                    <a:prstGeom prst="rect">
                      <a:avLst/>
                    </a:prstGeom>
                    <a:noFill/>
                    <a:ln>
                      <a:noFill/>
                    </a:ln>
                  </pic:spPr>
                </pic:pic>
              </a:graphicData>
            </a:graphic>
          </wp:inline>
        </w:drawing>
      </w:r>
    </w:p>
    <w:tbl>
      <w:tblPr>
        <w:tblW w:w="6237" w:type="dxa"/>
        <w:tblInd w:w="605" w:type="dxa"/>
        <w:tblCellMar>
          <w:left w:w="220" w:type="dxa"/>
          <w:right w:w="60" w:type="dxa"/>
        </w:tblCellMar>
        <w:tblLook w:val="04A0" w:firstRow="1" w:lastRow="0" w:firstColumn="1" w:lastColumn="0" w:noHBand="0" w:noVBand="1"/>
      </w:tblPr>
      <w:tblGrid>
        <w:gridCol w:w="1882"/>
        <w:gridCol w:w="286"/>
        <w:gridCol w:w="1900"/>
        <w:gridCol w:w="286"/>
        <w:gridCol w:w="1883"/>
      </w:tblGrid>
      <w:tr w:rsidR="00C27EC5" w:rsidRPr="00C27EC5" w:rsidTr="00B97EDB">
        <w:trPr>
          <w:trHeight w:val="1587"/>
        </w:trPr>
        <w:tc>
          <w:tcPr>
            <w:tcW w:w="1984" w:type="dxa"/>
            <w:tcBorders>
              <w:top w:val="single" w:sz="6" w:space="0" w:color="D9D9D9"/>
              <w:left w:val="single" w:sz="6" w:space="0" w:color="D9D9D9"/>
              <w:bottom w:val="single" w:sz="6" w:space="0" w:color="D9D9D9"/>
              <w:right w:val="single" w:sz="6" w:space="0" w:color="D9D9D9"/>
            </w:tcBorders>
            <w:shd w:val="clear" w:color="auto" w:fill="auto"/>
            <w:vAlign w:val="center"/>
          </w:tcPr>
          <w:p w:rsidR="00C27EC5" w:rsidRPr="00C27EC5" w:rsidRDefault="00C27EC5" w:rsidP="00C27EC5">
            <w:pPr>
              <w:widowControl w:val="0"/>
              <w:spacing w:after="0" w:line="240" w:lineRule="auto"/>
              <w:jc w:val="right"/>
              <w:rPr>
                <w:rFonts w:eastAsia="Times New Roman"/>
                <w:snapToGrid w:val="0"/>
                <w:color w:val="000000"/>
                <w:szCs w:val="24"/>
                <w:lang w:val="en-US"/>
              </w:rPr>
            </w:pPr>
            <w:r w:rsidRPr="00C27EC5">
              <w:rPr>
                <w:rFonts w:eastAsiaTheme="minorHAnsi"/>
                <w:noProof/>
                <w:snapToGrid w:val="0"/>
                <w:szCs w:val="24"/>
              </w:rPr>
              <mc:AlternateContent>
                <mc:Choice Requires="wpg">
                  <w:drawing>
                    <wp:anchor distT="0" distB="0" distL="114300" distR="114300" simplePos="0" relativeHeight="251664384" behindDoc="0" locked="0" layoutInCell="1" allowOverlap="1" wp14:anchorId="3008E98E" wp14:editId="60F4B9D6">
                      <wp:simplePos x="0" y="0"/>
                      <wp:positionH relativeFrom="column">
                        <wp:posOffset>304165</wp:posOffset>
                      </wp:positionH>
                      <wp:positionV relativeFrom="paragraph">
                        <wp:posOffset>78740</wp:posOffset>
                      </wp:positionV>
                      <wp:extent cx="518795" cy="567055"/>
                      <wp:effectExtent l="8255" t="3175" r="6350" b="10795"/>
                      <wp:wrapSquare wrapText="bothSides"/>
                      <wp:docPr id="1570" name="Группа 5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567055"/>
                                <a:chOff x="0" y="0"/>
                                <a:chExt cx="5185" cy="5671"/>
                              </a:xfrm>
                            </wpg:grpSpPr>
                            <wps:wsp>
                              <wps:cNvPr id="1571" name="Shape 4864"/>
                              <wps:cNvSpPr>
                                <a:spLocks/>
                              </wps:cNvSpPr>
                              <wps:spPr bwMode="auto">
                                <a:xfrm>
                                  <a:off x="2598" y="1786"/>
                                  <a:ext cx="335" cy="46"/>
                                </a:xfrm>
                                <a:custGeom>
                                  <a:avLst/>
                                  <a:gdLst>
                                    <a:gd name="T0" fmla="*/ 0 w 33528"/>
                                    <a:gd name="T1" fmla="*/ 0 h 4572"/>
                                    <a:gd name="T2" fmla="*/ 33528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0" y="0"/>
                                      </a:moveTo>
                                      <a:lnTo>
                                        <a:pt x="33528"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Shape 4865"/>
                              <wps:cNvSpPr>
                                <a:spLocks/>
                              </wps:cNvSpPr>
                              <wps:spPr bwMode="auto">
                                <a:xfrm>
                                  <a:off x="2933" y="1832"/>
                                  <a:ext cx="305" cy="122"/>
                                </a:xfrm>
                                <a:custGeom>
                                  <a:avLst/>
                                  <a:gdLst>
                                    <a:gd name="T0" fmla="*/ 0 w 30480"/>
                                    <a:gd name="T1" fmla="*/ 0 h 12192"/>
                                    <a:gd name="T2" fmla="*/ 30480 w 30480"/>
                                    <a:gd name="T3" fmla="*/ 12192 h 12192"/>
                                    <a:gd name="T4" fmla="*/ 0 w 30480"/>
                                    <a:gd name="T5" fmla="*/ 0 h 12192"/>
                                    <a:gd name="T6" fmla="*/ 30480 w 30480"/>
                                    <a:gd name="T7" fmla="*/ 12192 h 12192"/>
                                  </a:gdLst>
                                  <a:ahLst/>
                                  <a:cxnLst>
                                    <a:cxn ang="0">
                                      <a:pos x="T0" y="T1"/>
                                    </a:cxn>
                                    <a:cxn ang="0">
                                      <a:pos x="T2" y="T3"/>
                                    </a:cxn>
                                  </a:cxnLst>
                                  <a:rect l="T4" t="T5" r="T6" b="T7"/>
                                  <a:pathLst>
                                    <a:path w="30480" h="12192">
                                      <a:moveTo>
                                        <a:pt x="0" y="0"/>
                                      </a:moveTo>
                                      <a:lnTo>
                                        <a:pt x="30480" y="1219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Shape 4866"/>
                              <wps:cNvSpPr>
                                <a:spLocks/>
                              </wps:cNvSpPr>
                              <wps:spPr bwMode="auto">
                                <a:xfrm>
                                  <a:off x="3238" y="1954"/>
                                  <a:ext cx="274" cy="213"/>
                                </a:xfrm>
                                <a:custGeom>
                                  <a:avLst/>
                                  <a:gdLst>
                                    <a:gd name="T0" fmla="*/ 0 w 27432"/>
                                    <a:gd name="T1" fmla="*/ 0 h 21336"/>
                                    <a:gd name="T2" fmla="*/ 27432 w 27432"/>
                                    <a:gd name="T3" fmla="*/ 21336 h 21336"/>
                                    <a:gd name="T4" fmla="*/ 0 w 27432"/>
                                    <a:gd name="T5" fmla="*/ 0 h 21336"/>
                                    <a:gd name="T6" fmla="*/ 27432 w 27432"/>
                                    <a:gd name="T7" fmla="*/ 21336 h 21336"/>
                                  </a:gdLst>
                                  <a:ahLst/>
                                  <a:cxnLst>
                                    <a:cxn ang="0">
                                      <a:pos x="T0" y="T1"/>
                                    </a:cxn>
                                    <a:cxn ang="0">
                                      <a:pos x="T2" y="T3"/>
                                    </a:cxn>
                                  </a:cxnLst>
                                  <a:rect l="T4" t="T5" r="T6" b="T7"/>
                                  <a:pathLst>
                                    <a:path w="27432" h="21336">
                                      <a:moveTo>
                                        <a:pt x="0" y="0"/>
                                      </a:moveTo>
                                      <a:lnTo>
                                        <a:pt x="27432"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Shape 4867"/>
                              <wps:cNvSpPr>
                                <a:spLocks/>
                              </wps:cNvSpPr>
                              <wps:spPr bwMode="auto">
                                <a:xfrm>
                                  <a:off x="3512" y="2167"/>
                                  <a:ext cx="198" cy="259"/>
                                </a:xfrm>
                                <a:custGeom>
                                  <a:avLst/>
                                  <a:gdLst>
                                    <a:gd name="T0" fmla="*/ 0 w 19812"/>
                                    <a:gd name="T1" fmla="*/ 0 h 25908"/>
                                    <a:gd name="T2" fmla="*/ 19812 w 19812"/>
                                    <a:gd name="T3" fmla="*/ 25908 h 25908"/>
                                    <a:gd name="T4" fmla="*/ 0 w 19812"/>
                                    <a:gd name="T5" fmla="*/ 0 h 25908"/>
                                    <a:gd name="T6" fmla="*/ 19812 w 19812"/>
                                    <a:gd name="T7" fmla="*/ 25908 h 25908"/>
                                  </a:gdLst>
                                  <a:ahLst/>
                                  <a:cxnLst>
                                    <a:cxn ang="0">
                                      <a:pos x="T0" y="T1"/>
                                    </a:cxn>
                                    <a:cxn ang="0">
                                      <a:pos x="T2" y="T3"/>
                                    </a:cxn>
                                  </a:cxnLst>
                                  <a:rect l="T4" t="T5" r="T6" b="T7"/>
                                  <a:pathLst>
                                    <a:path w="19812" h="25908">
                                      <a:moveTo>
                                        <a:pt x="0" y="0"/>
                                      </a:moveTo>
                                      <a:lnTo>
                                        <a:pt x="19812"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Shape 4868"/>
                              <wps:cNvSpPr>
                                <a:spLocks/>
                              </wps:cNvSpPr>
                              <wps:spPr bwMode="auto">
                                <a:xfrm>
                                  <a:off x="3710" y="2426"/>
                                  <a:ext cx="138" cy="321"/>
                                </a:xfrm>
                                <a:custGeom>
                                  <a:avLst/>
                                  <a:gdLst>
                                    <a:gd name="T0" fmla="*/ 0 w 13716"/>
                                    <a:gd name="T1" fmla="*/ 0 h 32004"/>
                                    <a:gd name="T2" fmla="*/ 13716 w 13716"/>
                                    <a:gd name="T3" fmla="*/ 32004 h 32004"/>
                                    <a:gd name="T4" fmla="*/ 0 w 13716"/>
                                    <a:gd name="T5" fmla="*/ 0 h 32004"/>
                                    <a:gd name="T6" fmla="*/ 13716 w 13716"/>
                                    <a:gd name="T7" fmla="*/ 32004 h 32004"/>
                                  </a:gdLst>
                                  <a:ahLst/>
                                  <a:cxnLst>
                                    <a:cxn ang="0">
                                      <a:pos x="T0" y="T1"/>
                                    </a:cxn>
                                    <a:cxn ang="0">
                                      <a:pos x="T2" y="T3"/>
                                    </a:cxn>
                                  </a:cxnLst>
                                  <a:rect l="T4" t="T5" r="T6" b="T7"/>
                                  <a:pathLst>
                                    <a:path w="13716" h="32004">
                                      <a:moveTo>
                                        <a:pt x="0" y="0"/>
                                      </a:moveTo>
                                      <a:lnTo>
                                        <a:pt x="13716" y="3200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Shape 4869"/>
                              <wps:cNvSpPr>
                                <a:spLocks/>
                              </wps:cNvSpPr>
                              <wps:spPr bwMode="auto">
                                <a:xfrm>
                                  <a:off x="3848" y="2747"/>
                                  <a:ext cx="45" cy="335"/>
                                </a:xfrm>
                                <a:custGeom>
                                  <a:avLst/>
                                  <a:gdLst>
                                    <a:gd name="T0" fmla="*/ 0 w 4572"/>
                                    <a:gd name="T1" fmla="*/ 0 h 33528"/>
                                    <a:gd name="T2" fmla="*/ 4572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0" y="0"/>
                                      </a:moveTo>
                                      <a:lnTo>
                                        <a:pt x="4572"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Shape 4870"/>
                              <wps:cNvSpPr>
                                <a:spLocks/>
                              </wps:cNvSpPr>
                              <wps:spPr bwMode="auto">
                                <a:xfrm>
                                  <a:off x="3848" y="3082"/>
                                  <a:ext cx="45" cy="335"/>
                                </a:xfrm>
                                <a:custGeom>
                                  <a:avLst/>
                                  <a:gdLst>
                                    <a:gd name="T0" fmla="*/ 4572 w 4572"/>
                                    <a:gd name="T1" fmla="*/ 0 h 33528"/>
                                    <a:gd name="T2" fmla="*/ 0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4572" y="0"/>
                                      </a:moveTo>
                                      <a:lnTo>
                                        <a:pt x="0"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Shape 4871"/>
                              <wps:cNvSpPr>
                                <a:spLocks/>
                              </wps:cNvSpPr>
                              <wps:spPr bwMode="auto">
                                <a:xfrm>
                                  <a:off x="3710" y="3417"/>
                                  <a:ext cx="138" cy="305"/>
                                </a:xfrm>
                                <a:custGeom>
                                  <a:avLst/>
                                  <a:gdLst>
                                    <a:gd name="T0" fmla="*/ 13716 w 13716"/>
                                    <a:gd name="T1" fmla="*/ 0 h 30480"/>
                                    <a:gd name="T2" fmla="*/ 0 w 13716"/>
                                    <a:gd name="T3" fmla="*/ 30480 h 30480"/>
                                    <a:gd name="T4" fmla="*/ 0 w 13716"/>
                                    <a:gd name="T5" fmla="*/ 0 h 30480"/>
                                    <a:gd name="T6" fmla="*/ 13716 w 13716"/>
                                    <a:gd name="T7" fmla="*/ 30480 h 30480"/>
                                  </a:gdLst>
                                  <a:ahLst/>
                                  <a:cxnLst>
                                    <a:cxn ang="0">
                                      <a:pos x="T0" y="T1"/>
                                    </a:cxn>
                                    <a:cxn ang="0">
                                      <a:pos x="T2" y="T3"/>
                                    </a:cxn>
                                  </a:cxnLst>
                                  <a:rect l="T4" t="T5" r="T6" b="T7"/>
                                  <a:pathLst>
                                    <a:path w="13716" h="30480">
                                      <a:moveTo>
                                        <a:pt x="13716" y="0"/>
                                      </a:moveTo>
                                      <a:lnTo>
                                        <a:pt x="0"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Shape 4872"/>
                              <wps:cNvSpPr>
                                <a:spLocks/>
                              </wps:cNvSpPr>
                              <wps:spPr bwMode="auto">
                                <a:xfrm>
                                  <a:off x="3512" y="3722"/>
                                  <a:ext cx="198" cy="274"/>
                                </a:xfrm>
                                <a:custGeom>
                                  <a:avLst/>
                                  <a:gdLst>
                                    <a:gd name="T0" fmla="*/ 19812 w 19812"/>
                                    <a:gd name="T1" fmla="*/ 0 h 27432"/>
                                    <a:gd name="T2" fmla="*/ 0 w 19812"/>
                                    <a:gd name="T3" fmla="*/ 27432 h 27432"/>
                                    <a:gd name="T4" fmla="*/ 0 w 19812"/>
                                    <a:gd name="T5" fmla="*/ 0 h 27432"/>
                                    <a:gd name="T6" fmla="*/ 19812 w 19812"/>
                                    <a:gd name="T7" fmla="*/ 27432 h 27432"/>
                                  </a:gdLst>
                                  <a:ahLst/>
                                  <a:cxnLst>
                                    <a:cxn ang="0">
                                      <a:pos x="T0" y="T1"/>
                                    </a:cxn>
                                    <a:cxn ang="0">
                                      <a:pos x="T2" y="T3"/>
                                    </a:cxn>
                                  </a:cxnLst>
                                  <a:rect l="T4" t="T5" r="T6" b="T7"/>
                                  <a:pathLst>
                                    <a:path w="19812" h="27432">
                                      <a:moveTo>
                                        <a:pt x="19812" y="0"/>
                                      </a:moveTo>
                                      <a:lnTo>
                                        <a:pt x="0"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Shape 4873"/>
                              <wps:cNvSpPr>
                                <a:spLocks/>
                              </wps:cNvSpPr>
                              <wps:spPr bwMode="auto">
                                <a:xfrm>
                                  <a:off x="3238" y="3996"/>
                                  <a:ext cx="274" cy="198"/>
                                </a:xfrm>
                                <a:custGeom>
                                  <a:avLst/>
                                  <a:gdLst>
                                    <a:gd name="T0" fmla="*/ 27432 w 27432"/>
                                    <a:gd name="T1" fmla="*/ 0 h 19812"/>
                                    <a:gd name="T2" fmla="*/ 0 w 27432"/>
                                    <a:gd name="T3" fmla="*/ 19812 h 19812"/>
                                    <a:gd name="T4" fmla="*/ 0 w 27432"/>
                                    <a:gd name="T5" fmla="*/ 0 h 19812"/>
                                    <a:gd name="T6" fmla="*/ 27432 w 27432"/>
                                    <a:gd name="T7" fmla="*/ 19812 h 19812"/>
                                  </a:gdLst>
                                  <a:ahLst/>
                                  <a:cxnLst>
                                    <a:cxn ang="0">
                                      <a:pos x="T0" y="T1"/>
                                    </a:cxn>
                                    <a:cxn ang="0">
                                      <a:pos x="T2" y="T3"/>
                                    </a:cxn>
                                  </a:cxnLst>
                                  <a:rect l="T4" t="T5" r="T6" b="T7"/>
                                  <a:pathLst>
                                    <a:path w="27432" h="19812">
                                      <a:moveTo>
                                        <a:pt x="27432" y="0"/>
                                      </a:moveTo>
                                      <a:lnTo>
                                        <a:pt x="0" y="198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Shape 4874"/>
                              <wps:cNvSpPr>
                                <a:spLocks/>
                              </wps:cNvSpPr>
                              <wps:spPr bwMode="auto">
                                <a:xfrm>
                                  <a:off x="2933" y="4194"/>
                                  <a:ext cx="305" cy="137"/>
                                </a:xfrm>
                                <a:custGeom>
                                  <a:avLst/>
                                  <a:gdLst>
                                    <a:gd name="T0" fmla="*/ 30480 w 30480"/>
                                    <a:gd name="T1" fmla="*/ 0 h 13716"/>
                                    <a:gd name="T2" fmla="*/ 0 w 30480"/>
                                    <a:gd name="T3" fmla="*/ 13716 h 13716"/>
                                    <a:gd name="T4" fmla="*/ 0 w 30480"/>
                                    <a:gd name="T5" fmla="*/ 0 h 13716"/>
                                    <a:gd name="T6" fmla="*/ 30480 w 30480"/>
                                    <a:gd name="T7" fmla="*/ 13716 h 13716"/>
                                  </a:gdLst>
                                  <a:ahLst/>
                                  <a:cxnLst>
                                    <a:cxn ang="0">
                                      <a:pos x="T0" y="T1"/>
                                    </a:cxn>
                                    <a:cxn ang="0">
                                      <a:pos x="T2" y="T3"/>
                                    </a:cxn>
                                  </a:cxnLst>
                                  <a:rect l="T4" t="T5" r="T6" b="T7"/>
                                  <a:pathLst>
                                    <a:path w="30480" h="13716">
                                      <a:moveTo>
                                        <a:pt x="30480" y="0"/>
                                      </a:moveTo>
                                      <a:lnTo>
                                        <a:pt x="0" y="1371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Shape 4875"/>
                              <wps:cNvSpPr>
                                <a:spLocks/>
                              </wps:cNvSpPr>
                              <wps:spPr bwMode="auto">
                                <a:xfrm>
                                  <a:off x="2598" y="4331"/>
                                  <a:ext cx="335" cy="46"/>
                                </a:xfrm>
                                <a:custGeom>
                                  <a:avLst/>
                                  <a:gdLst>
                                    <a:gd name="T0" fmla="*/ 33528 w 33528"/>
                                    <a:gd name="T1" fmla="*/ 0 h 4572"/>
                                    <a:gd name="T2" fmla="*/ 0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33528" y="0"/>
                                      </a:moveTo>
                                      <a:lnTo>
                                        <a:pt x="0"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Shape 4876"/>
                              <wps:cNvSpPr>
                                <a:spLocks/>
                              </wps:cNvSpPr>
                              <wps:spPr bwMode="auto">
                                <a:xfrm>
                                  <a:off x="2263" y="4331"/>
                                  <a:ext cx="335" cy="46"/>
                                </a:xfrm>
                                <a:custGeom>
                                  <a:avLst/>
                                  <a:gdLst>
                                    <a:gd name="T0" fmla="*/ 33528 w 33528"/>
                                    <a:gd name="T1" fmla="*/ 4572 h 4572"/>
                                    <a:gd name="T2" fmla="*/ 0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33528" y="457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Shape 4877"/>
                              <wps:cNvSpPr>
                                <a:spLocks/>
                              </wps:cNvSpPr>
                              <wps:spPr bwMode="auto">
                                <a:xfrm>
                                  <a:off x="1943" y="4194"/>
                                  <a:ext cx="320" cy="137"/>
                                </a:xfrm>
                                <a:custGeom>
                                  <a:avLst/>
                                  <a:gdLst>
                                    <a:gd name="T0" fmla="*/ 32004 w 32004"/>
                                    <a:gd name="T1" fmla="*/ 13716 h 13716"/>
                                    <a:gd name="T2" fmla="*/ 0 w 32004"/>
                                    <a:gd name="T3" fmla="*/ 0 h 13716"/>
                                    <a:gd name="T4" fmla="*/ 0 w 32004"/>
                                    <a:gd name="T5" fmla="*/ 0 h 13716"/>
                                    <a:gd name="T6" fmla="*/ 32004 w 32004"/>
                                    <a:gd name="T7" fmla="*/ 13716 h 13716"/>
                                  </a:gdLst>
                                  <a:ahLst/>
                                  <a:cxnLst>
                                    <a:cxn ang="0">
                                      <a:pos x="T0" y="T1"/>
                                    </a:cxn>
                                    <a:cxn ang="0">
                                      <a:pos x="T2" y="T3"/>
                                    </a:cxn>
                                  </a:cxnLst>
                                  <a:rect l="T4" t="T5" r="T6" b="T7"/>
                                  <a:pathLst>
                                    <a:path w="32004" h="13716">
                                      <a:moveTo>
                                        <a:pt x="32004" y="1371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Shape 4878"/>
                              <wps:cNvSpPr>
                                <a:spLocks/>
                              </wps:cNvSpPr>
                              <wps:spPr bwMode="auto">
                                <a:xfrm>
                                  <a:off x="1668" y="3996"/>
                                  <a:ext cx="275" cy="198"/>
                                </a:xfrm>
                                <a:custGeom>
                                  <a:avLst/>
                                  <a:gdLst>
                                    <a:gd name="T0" fmla="*/ 27432 w 27432"/>
                                    <a:gd name="T1" fmla="*/ 19812 h 19812"/>
                                    <a:gd name="T2" fmla="*/ 0 w 27432"/>
                                    <a:gd name="T3" fmla="*/ 0 h 19812"/>
                                    <a:gd name="T4" fmla="*/ 0 w 27432"/>
                                    <a:gd name="T5" fmla="*/ 0 h 19812"/>
                                    <a:gd name="T6" fmla="*/ 27432 w 27432"/>
                                    <a:gd name="T7" fmla="*/ 19812 h 19812"/>
                                  </a:gdLst>
                                  <a:ahLst/>
                                  <a:cxnLst>
                                    <a:cxn ang="0">
                                      <a:pos x="T0" y="T1"/>
                                    </a:cxn>
                                    <a:cxn ang="0">
                                      <a:pos x="T2" y="T3"/>
                                    </a:cxn>
                                  </a:cxnLst>
                                  <a:rect l="T4" t="T5" r="T6" b="T7"/>
                                  <a:pathLst>
                                    <a:path w="27432" h="19812">
                                      <a:moveTo>
                                        <a:pt x="27432" y="1981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Shape 4879"/>
                              <wps:cNvSpPr>
                                <a:spLocks/>
                              </wps:cNvSpPr>
                              <wps:spPr bwMode="auto">
                                <a:xfrm>
                                  <a:off x="1470" y="3722"/>
                                  <a:ext cx="198" cy="274"/>
                                </a:xfrm>
                                <a:custGeom>
                                  <a:avLst/>
                                  <a:gdLst>
                                    <a:gd name="T0" fmla="*/ 19812 w 19812"/>
                                    <a:gd name="T1" fmla="*/ 27432 h 27432"/>
                                    <a:gd name="T2" fmla="*/ 0 w 19812"/>
                                    <a:gd name="T3" fmla="*/ 0 h 27432"/>
                                    <a:gd name="T4" fmla="*/ 0 w 19812"/>
                                    <a:gd name="T5" fmla="*/ 0 h 27432"/>
                                    <a:gd name="T6" fmla="*/ 19812 w 19812"/>
                                    <a:gd name="T7" fmla="*/ 27432 h 27432"/>
                                  </a:gdLst>
                                  <a:ahLst/>
                                  <a:cxnLst>
                                    <a:cxn ang="0">
                                      <a:pos x="T0" y="T1"/>
                                    </a:cxn>
                                    <a:cxn ang="0">
                                      <a:pos x="T2" y="T3"/>
                                    </a:cxn>
                                  </a:cxnLst>
                                  <a:rect l="T4" t="T5" r="T6" b="T7"/>
                                  <a:pathLst>
                                    <a:path w="19812" h="27432">
                                      <a:moveTo>
                                        <a:pt x="19812" y="2743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Shape 4880"/>
                              <wps:cNvSpPr>
                                <a:spLocks/>
                              </wps:cNvSpPr>
                              <wps:spPr bwMode="auto">
                                <a:xfrm>
                                  <a:off x="1333" y="3417"/>
                                  <a:ext cx="137" cy="305"/>
                                </a:xfrm>
                                <a:custGeom>
                                  <a:avLst/>
                                  <a:gdLst>
                                    <a:gd name="T0" fmla="*/ 13716 w 13716"/>
                                    <a:gd name="T1" fmla="*/ 30480 h 30480"/>
                                    <a:gd name="T2" fmla="*/ 0 w 13716"/>
                                    <a:gd name="T3" fmla="*/ 0 h 30480"/>
                                    <a:gd name="T4" fmla="*/ 0 w 13716"/>
                                    <a:gd name="T5" fmla="*/ 0 h 30480"/>
                                    <a:gd name="T6" fmla="*/ 13716 w 13716"/>
                                    <a:gd name="T7" fmla="*/ 30480 h 30480"/>
                                  </a:gdLst>
                                  <a:ahLst/>
                                  <a:cxnLst>
                                    <a:cxn ang="0">
                                      <a:pos x="T0" y="T1"/>
                                    </a:cxn>
                                    <a:cxn ang="0">
                                      <a:pos x="T2" y="T3"/>
                                    </a:cxn>
                                  </a:cxnLst>
                                  <a:rect l="T4" t="T5" r="T6" b="T7"/>
                                  <a:pathLst>
                                    <a:path w="13716" h="30480">
                                      <a:moveTo>
                                        <a:pt x="13716" y="3048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Shape 4881"/>
                              <wps:cNvSpPr>
                                <a:spLocks/>
                              </wps:cNvSpPr>
                              <wps:spPr bwMode="auto">
                                <a:xfrm>
                                  <a:off x="1303" y="3082"/>
                                  <a:ext cx="30" cy="335"/>
                                </a:xfrm>
                                <a:custGeom>
                                  <a:avLst/>
                                  <a:gdLst>
                                    <a:gd name="T0" fmla="*/ 3048 w 3048"/>
                                    <a:gd name="T1" fmla="*/ 33528 h 33528"/>
                                    <a:gd name="T2" fmla="*/ 0 w 3048"/>
                                    <a:gd name="T3" fmla="*/ 0 h 33528"/>
                                    <a:gd name="T4" fmla="*/ 0 w 3048"/>
                                    <a:gd name="T5" fmla="*/ 0 h 33528"/>
                                    <a:gd name="T6" fmla="*/ 3048 w 3048"/>
                                    <a:gd name="T7" fmla="*/ 33528 h 33528"/>
                                  </a:gdLst>
                                  <a:ahLst/>
                                  <a:cxnLst>
                                    <a:cxn ang="0">
                                      <a:pos x="T0" y="T1"/>
                                    </a:cxn>
                                    <a:cxn ang="0">
                                      <a:pos x="T2" y="T3"/>
                                    </a:cxn>
                                  </a:cxnLst>
                                  <a:rect l="T4" t="T5" r="T6" b="T7"/>
                                  <a:pathLst>
                                    <a:path w="3048" h="33528">
                                      <a:moveTo>
                                        <a:pt x="3048" y="3352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Shape 4882"/>
                              <wps:cNvSpPr>
                                <a:spLocks/>
                              </wps:cNvSpPr>
                              <wps:spPr bwMode="auto">
                                <a:xfrm>
                                  <a:off x="1303" y="2747"/>
                                  <a:ext cx="30" cy="335"/>
                                </a:xfrm>
                                <a:custGeom>
                                  <a:avLst/>
                                  <a:gdLst>
                                    <a:gd name="T0" fmla="*/ 0 w 3048"/>
                                    <a:gd name="T1" fmla="*/ 33528 h 33528"/>
                                    <a:gd name="T2" fmla="*/ 3048 w 3048"/>
                                    <a:gd name="T3" fmla="*/ 0 h 33528"/>
                                    <a:gd name="T4" fmla="*/ 0 w 3048"/>
                                    <a:gd name="T5" fmla="*/ 0 h 33528"/>
                                    <a:gd name="T6" fmla="*/ 3048 w 3048"/>
                                    <a:gd name="T7" fmla="*/ 33528 h 33528"/>
                                  </a:gdLst>
                                  <a:ahLst/>
                                  <a:cxnLst>
                                    <a:cxn ang="0">
                                      <a:pos x="T0" y="T1"/>
                                    </a:cxn>
                                    <a:cxn ang="0">
                                      <a:pos x="T2" y="T3"/>
                                    </a:cxn>
                                  </a:cxnLst>
                                  <a:rect l="T4" t="T5" r="T6" b="T7"/>
                                  <a:pathLst>
                                    <a:path w="3048" h="33528">
                                      <a:moveTo>
                                        <a:pt x="0" y="33528"/>
                                      </a:moveTo>
                                      <a:lnTo>
                                        <a:pt x="304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Shape 4883"/>
                              <wps:cNvSpPr>
                                <a:spLocks/>
                              </wps:cNvSpPr>
                              <wps:spPr bwMode="auto">
                                <a:xfrm>
                                  <a:off x="1333" y="2426"/>
                                  <a:ext cx="137" cy="321"/>
                                </a:xfrm>
                                <a:custGeom>
                                  <a:avLst/>
                                  <a:gdLst>
                                    <a:gd name="T0" fmla="*/ 0 w 13716"/>
                                    <a:gd name="T1" fmla="*/ 32004 h 32004"/>
                                    <a:gd name="T2" fmla="*/ 13716 w 13716"/>
                                    <a:gd name="T3" fmla="*/ 0 h 32004"/>
                                    <a:gd name="T4" fmla="*/ 0 w 13716"/>
                                    <a:gd name="T5" fmla="*/ 0 h 32004"/>
                                    <a:gd name="T6" fmla="*/ 13716 w 13716"/>
                                    <a:gd name="T7" fmla="*/ 32004 h 32004"/>
                                  </a:gdLst>
                                  <a:ahLst/>
                                  <a:cxnLst>
                                    <a:cxn ang="0">
                                      <a:pos x="T0" y="T1"/>
                                    </a:cxn>
                                    <a:cxn ang="0">
                                      <a:pos x="T2" y="T3"/>
                                    </a:cxn>
                                  </a:cxnLst>
                                  <a:rect l="T4" t="T5" r="T6" b="T7"/>
                                  <a:pathLst>
                                    <a:path w="13716" h="32004">
                                      <a:moveTo>
                                        <a:pt x="0" y="32004"/>
                                      </a:moveTo>
                                      <a:lnTo>
                                        <a:pt x="1371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Shape 4884"/>
                              <wps:cNvSpPr>
                                <a:spLocks/>
                              </wps:cNvSpPr>
                              <wps:spPr bwMode="auto">
                                <a:xfrm>
                                  <a:off x="1470" y="2167"/>
                                  <a:ext cx="198" cy="259"/>
                                </a:xfrm>
                                <a:custGeom>
                                  <a:avLst/>
                                  <a:gdLst>
                                    <a:gd name="T0" fmla="*/ 0 w 19812"/>
                                    <a:gd name="T1" fmla="*/ 25908 h 25908"/>
                                    <a:gd name="T2" fmla="*/ 19812 w 19812"/>
                                    <a:gd name="T3" fmla="*/ 0 h 25908"/>
                                    <a:gd name="T4" fmla="*/ 0 w 19812"/>
                                    <a:gd name="T5" fmla="*/ 0 h 25908"/>
                                    <a:gd name="T6" fmla="*/ 19812 w 19812"/>
                                    <a:gd name="T7" fmla="*/ 25908 h 25908"/>
                                  </a:gdLst>
                                  <a:ahLst/>
                                  <a:cxnLst>
                                    <a:cxn ang="0">
                                      <a:pos x="T0" y="T1"/>
                                    </a:cxn>
                                    <a:cxn ang="0">
                                      <a:pos x="T2" y="T3"/>
                                    </a:cxn>
                                  </a:cxnLst>
                                  <a:rect l="T4" t="T5" r="T6" b="T7"/>
                                  <a:pathLst>
                                    <a:path w="19812" h="25908">
                                      <a:moveTo>
                                        <a:pt x="0" y="25908"/>
                                      </a:moveTo>
                                      <a:lnTo>
                                        <a:pt x="1981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Shape 4885"/>
                              <wps:cNvSpPr>
                                <a:spLocks/>
                              </wps:cNvSpPr>
                              <wps:spPr bwMode="auto">
                                <a:xfrm>
                                  <a:off x="1668" y="1954"/>
                                  <a:ext cx="275" cy="213"/>
                                </a:xfrm>
                                <a:custGeom>
                                  <a:avLst/>
                                  <a:gdLst>
                                    <a:gd name="T0" fmla="*/ 0 w 27432"/>
                                    <a:gd name="T1" fmla="*/ 21336 h 21336"/>
                                    <a:gd name="T2" fmla="*/ 27432 w 27432"/>
                                    <a:gd name="T3" fmla="*/ 0 h 21336"/>
                                    <a:gd name="T4" fmla="*/ 0 w 27432"/>
                                    <a:gd name="T5" fmla="*/ 0 h 21336"/>
                                    <a:gd name="T6" fmla="*/ 27432 w 27432"/>
                                    <a:gd name="T7" fmla="*/ 21336 h 21336"/>
                                  </a:gdLst>
                                  <a:ahLst/>
                                  <a:cxnLst>
                                    <a:cxn ang="0">
                                      <a:pos x="T0" y="T1"/>
                                    </a:cxn>
                                    <a:cxn ang="0">
                                      <a:pos x="T2" y="T3"/>
                                    </a:cxn>
                                  </a:cxnLst>
                                  <a:rect l="T4" t="T5" r="T6" b="T7"/>
                                  <a:pathLst>
                                    <a:path w="27432" h="21336">
                                      <a:moveTo>
                                        <a:pt x="0" y="21336"/>
                                      </a:moveTo>
                                      <a:lnTo>
                                        <a:pt x="274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Shape 4886"/>
                              <wps:cNvSpPr>
                                <a:spLocks/>
                              </wps:cNvSpPr>
                              <wps:spPr bwMode="auto">
                                <a:xfrm>
                                  <a:off x="1943" y="1832"/>
                                  <a:ext cx="320" cy="122"/>
                                </a:xfrm>
                                <a:custGeom>
                                  <a:avLst/>
                                  <a:gdLst>
                                    <a:gd name="T0" fmla="*/ 0 w 32004"/>
                                    <a:gd name="T1" fmla="*/ 12192 h 12192"/>
                                    <a:gd name="T2" fmla="*/ 32004 w 32004"/>
                                    <a:gd name="T3" fmla="*/ 0 h 12192"/>
                                    <a:gd name="T4" fmla="*/ 0 w 32004"/>
                                    <a:gd name="T5" fmla="*/ 0 h 12192"/>
                                    <a:gd name="T6" fmla="*/ 32004 w 32004"/>
                                    <a:gd name="T7" fmla="*/ 12192 h 12192"/>
                                  </a:gdLst>
                                  <a:ahLst/>
                                  <a:cxnLst>
                                    <a:cxn ang="0">
                                      <a:pos x="T0" y="T1"/>
                                    </a:cxn>
                                    <a:cxn ang="0">
                                      <a:pos x="T2" y="T3"/>
                                    </a:cxn>
                                  </a:cxnLst>
                                  <a:rect l="T4" t="T5" r="T6" b="T7"/>
                                  <a:pathLst>
                                    <a:path w="32004" h="12192">
                                      <a:moveTo>
                                        <a:pt x="0" y="12192"/>
                                      </a:moveTo>
                                      <a:lnTo>
                                        <a:pt x="320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Shape 4887"/>
                              <wps:cNvSpPr>
                                <a:spLocks/>
                              </wps:cNvSpPr>
                              <wps:spPr bwMode="auto">
                                <a:xfrm>
                                  <a:off x="2263" y="1786"/>
                                  <a:ext cx="335" cy="46"/>
                                </a:xfrm>
                                <a:custGeom>
                                  <a:avLst/>
                                  <a:gdLst>
                                    <a:gd name="T0" fmla="*/ 0 w 33528"/>
                                    <a:gd name="T1" fmla="*/ 4572 h 4572"/>
                                    <a:gd name="T2" fmla="*/ 33528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0" y="4572"/>
                                      </a:moveTo>
                                      <a:lnTo>
                                        <a:pt x="335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Shape 4888"/>
                              <wps:cNvSpPr>
                                <a:spLocks/>
                              </wps:cNvSpPr>
                              <wps:spPr bwMode="auto">
                                <a:xfrm>
                                  <a:off x="2598" y="487"/>
                                  <a:ext cx="670" cy="95"/>
                                </a:xfrm>
                                <a:custGeom>
                                  <a:avLst/>
                                  <a:gdLst>
                                    <a:gd name="T0" fmla="*/ 0 w 67056"/>
                                    <a:gd name="T1" fmla="*/ 0 h 9525"/>
                                    <a:gd name="T2" fmla="*/ 67056 w 67056"/>
                                    <a:gd name="T3" fmla="*/ 9525 h 9525"/>
                                    <a:gd name="T4" fmla="*/ 0 w 67056"/>
                                    <a:gd name="T5" fmla="*/ 0 h 9525"/>
                                    <a:gd name="T6" fmla="*/ 67056 w 67056"/>
                                    <a:gd name="T7" fmla="*/ 9525 h 9525"/>
                                  </a:gdLst>
                                  <a:ahLst/>
                                  <a:cxnLst>
                                    <a:cxn ang="0">
                                      <a:pos x="T0" y="T1"/>
                                    </a:cxn>
                                    <a:cxn ang="0">
                                      <a:pos x="T2" y="T3"/>
                                    </a:cxn>
                                  </a:cxnLst>
                                  <a:rect l="T4" t="T5" r="T6" b="T7"/>
                                  <a:pathLst>
                                    <a:path w="67056" h="9525">
                                      <a:moveTo>
                                        <a:pt x="0" y="0"/>
                                      </a:moveTo>
                                      <a:lnTo>
                                        <a:pt x="67056" y="952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Shape 4889"/>
                              <wps:cNvSpPr>
                                <a:spLocks/>
                              </wps:cNvSpPr>
                              <wps:spPr bwMode="auto">
                                <a:xfrm>
                                  <a:off x="3268" y="582"/>
                                  <a:ext cx="625" cy="260"/>
                                </a:xfrm>
                                <a:custGeom>
                                  <a:avLst/>
                                  <a:gdLst>
                                    <a:gd name="T0" fmla="*/ 0 w 62484"/>
                                    <a:gd name="T1" fmla="*/ 0 h 25908"/>
                                    <a:gd name="T2" fmla="*/ 62484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0" y="0"/>
                                      </a:moveTo>
                                      <a:lnTo>
                                        <a:pt x="62484"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Shape 4890"/>
                              <wps:cNvSpPr>
                                <a:spLocks/>
                              </wps:cNvSpPr>
                              <wps:spPr bwMode="auto">
                                <a:xfrm>
                                  <a:off x="3893" y="842"/>
                                  <a:ext cx="534" cy="411"/>
                                </a:xfrm>
                                <a:custGeom>
                                  <a:avLst/>
                                  <a:gdLst>
                                    <a:gd name="T0" fmla="*/ 0 w 53340"/>
                                    <a:gd name="T1" fmla="*/ 0 h 41148"/>
                                    <a:gd name="T2" fmla="*/ 5334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0" y="0"/>
                                      </a:moveTo>
                                      <a:lnTo>
                                        <a:pt x="5334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Shape 4891"/>
                              <wps:cNvSpPr>
                                <a:spLocks/>
                              </wps:cNvSpPr>
                              <wps:spPr bwMode="auto">
                                <a:xfrm>
                                  <a:off x="4427" y="1253"/>
                                  <a:ext cx="411" cy="533"/>
                                </a:xfrm>
                                <a:custGeom>
                                  <a:avLst/>
                                  <a:gdLst>
                                    <a:gd name="T0" fmla="*/ 0 w 41148"/>
                                    <a:gd name="T1" fmla="*/ 0 h 53340"/>
                                    <a:gd name="T2" fmla="*/ 41148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0" y="0"/>
                                      </a:moveTo>
                                      <a:lnTo>
                                        <a:pt x="41148"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Shape 4892"/>
                              <wps:cNvSpPr>
                                <a:spLocks/>
                              </wps:cNvSpPr>
                              <wps:spPr bwMode="auto">
                                <a:xfrm>
                                  <a:off x="4838" y="1786"/>
                                  <a:ext cx="259" cy="625"/>
                                </a:xfrm>
                                <a:custGeom>
                                  <a:avLst/>
                                  <a:gdLst>
                                    <a:gd name="T0" fmla="*/ 0 w 25908"/>
                                    <a:gd name="T1" fmla="*/ 0 h 62484"/>
                                    <a:gd name="T2" fmla="*/ 25908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0" y="0"/>
                                      </a:moveTo>
                                      <a:lnTo>
                                        <a:pt x="25908"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64" name="Shape 4893"/>
                              <wps:cNvSpPr>
                                <a:spLocks/>
                              </wps:cNvSpPr>
                              <wps:spPr bwMode="auto">
                                <a:xfrm>
                                  <a:off x="5097" y="2411"/>
                                  <a:ext cx="88" cy="671"/>
                                </a:xfrm>
                                <a:custGeom>
                                  <a:avLst/>
                                  <a:gdLst>
                                    <a:gd name="T0" fmla="*/ 0 w 8763"/>
                                    <a:gd name="T1" fmla="*/ 0 h 67056"/>
                                    <a:gd name="T2" fmla="*/ 8763 w 8763"/>
                                    <a:gd name="T3" fmla="*/ 67056 h 67056"/>
                                    <a:gd name="T4" fmla="*/ 0 w 8763"/>
                                    <a:gd name="T5" fmla="*/ 0 h 67056"/>
                                    <a:gd name="T6" fmla="*/ 8763 w 8763"/>
                                    <a:gd name="T7" fmla="*/ 67056 h 67056"/>
                                  </a:gdLst>
                                  <a:ahLst/>
                                  <a:cxnLst>
                                    <a:cxn ang="0">
                                      <a:pos x="T0" y="T1"/>
                                    </a:cxn>
                                    <a:cxn ang="0">
                                      <a:pos x="T2" y="T3"/>
                                    </a:cxn>
                                  </a:cxnLst>
                                  <a:rect l="T4" t="T5" r="T6" b="T7"/>
                                  <a:pathLst>
                                    <a:path w="8763" h="67056">
                                      <a:moveTo>
                                        <a:pt x="0" y="0"/>
                                      </a:moveTo>
                                      <a:lnTo>
                                        <a:pt x="8763"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65" name="Shape 4894"/>
                              <wps:cNvSpPr>
                                <a:spLocks/>
                              </wps:cNvSpPr>
                              <wps:spPr bwMode="auto">
                                <a:xfrm>
                                  <a:off x="5097" y="3082"/>
                                  <a:ext cx="88" cy="670"/>
                                </a:xfrm>
                                <a:custGeom>
                                  <a:avLst/>
                                  <a:gdLst>
                                    <a:gd name="T0" fmla="*/ 8763 w 8763"/>
                                    <a:gd name="T1" fmla="*/ 0 h 67056"/>
                                    <a:gd name="T2" fmla="*/ 0 w 8763"/>
                                    <a:gd name="T3" fmla="*/ 67056 h 67056"/>
                                    <a:gd name="T4" fmla="*/ 0 w 8763"/>
                                    <a:gd name="T5" fmla="*/ 0 h 67056"/>
                                    <a:gd name="T6" fmla="*/ 8763 w 8763"/>
                                    <a:gd name="T7" fmla="*/ 67056 h 67056"/>
                                  </a:gdLst>
                                  <a:ahLst/>
                                  <a:cxnLst>
                                    <a:cxn ang="0">
                                      <a:pos x="T0" y="T1"/>
                                    </a:cxn>
                                    <a:cxn ang="0">
                                      <a:pos x="T2" y="T3"/>
                                    </a:cxn>
                                  </a:cxnLst>
                                  <a:rect l="T4" t="T5" r="T6" b="T7"/>
                                  <a:pathLst>
                                    <a:path w="8763" h="67056">
                                      <a:moveTo>
                                        <a:pt x="8763" y="0"/>
                                      </a:moveTo>
                                      <a:lnTo>
                                        <a:pt x="0"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66" name="Shape 4895"/>
                              <wps:cNvSpPr>
                                <a:spLocks/>
                              </wps:cNvSpPr>
                              <wps:spPr bwMode="auto">
                                <a:xfrm>
                                  <a:off x="4838" y="3752"/>
                                  <a:ext cx="259" cy="625"/>
                                </a:xfrm>
                                <a:custGeom>
                                  <a:avLst/>
                                  <a:gdLst>
                                    <a:gd name="T0" fmla="*/ 25908 w 25908"/>
                                    <a:gd name="T1" fmla="*/ 0 h 62484"/>
                                    <a:gd name="T2" fmla="*/ 0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25908" y="0"/>
                                      </a:moveTo>
                                      <a:lnTo>
                                        <a:pt x="0"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67" name="Shape 4896"/>
                              <wps:cNvSpPr>
                                <a:spLocks/>
                              </wps:cNvSpPr>
                              <wps:spPr bwMode="auto">
                                <a:xfrm>
                                  <a:off x="4427" y="4377"/>
                                  <a:ext cx="411" cy="534"/>
                                </a:xfrm>
                                <a:custGeom>
                                  <a:avLst/>
                                  <a:gdLst>
                                    <a:gd name="T0" fmla="*/ 41148 w 41148"/>
                                    <a:gd name="T1" fmla="*/ 0 h 53340"/>
                                    <a:gd name="T2" fmla="*/ 0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41148" y="0"/>
                                      </a:moveTo>
                                      <a:lnTo>
                                        <a:pt x="0"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68" name="Shape 4897"/>
                              <wps:cNvSpPr>
                                <a:spLocks/>
                              </wps:cNvSpPr>
                              <wps:spPr bwMode="auto">
                                <a:xfrm>
                                  <a:off x="3893" y="4911"/>
                                  <a:ext cx="534" cy="411"/>
                                </a:xfrm>
                                <a:custGeom>
                                  <a:avLst/>
                                  <a:gdLst>
                                    <a:gd name="T0" fmla="*/ 53340 w 53340"/>
                                    <a:gd name="T1" fmla="*/ 0 h 41148"/>
                                    <a:gd name="T2" fmla="*/ 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53340" y="0"/>
                                      </a:moveTo>
                                      <a:lnTo>
                                        <a:pt x="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69" name="Shape 4898"/>
                              <wps:cNvSpPr>
                                <a:spLocks/>
                              </wps:cNvSpPr>
                              <wps:spPr bwMode="auto">
                                <a:xfrm>
                                  <a:off x="3268" y="5322"/>
                                  <a:ext cx="625" cy="259"/>
                                </a:xfrm>
                                <a:custGeom>
                                  <a:avLst/>
                                  <a:gdLst>
                                    <a:gd name="T0" fmla="*/ 62484 w 62484"/>
                                    <a:gd name="T1" fmla="*/ 0 h 25908"/>
                                    <a:gd name="T2" fmla="*/ 0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62484" y="0"/>
                                      </a:moveTo>
                                      <a:lnTo>
                                        <a:pt x="0"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70" name="Shape 4899"/>
                              <wps:cNvSpPr>
                                <a:spLocks/>
                              </wps:cNvSpPr>
                              <wps:spPr bwMode="auto">
                                <a:xfrm>
                                  <a:off x="2598" y="5581"/>
                                  <a:ext cx="670" cy="90"/>
                                </a:xfrm>
                                <a:custGeom>
                                  <a:avLst/>
                                  <a:gdLst>
                                    <a:gd name="T0" fmla="*/ 67056 w 67056"/>
                                    <a:gd name="T1" fmla="*/ 0 h 9017"/>
                                    <a:gd name="T2" fmla="*/ 0 w 67056"/>
                                    <a:gd name="T3" fmla="*/ 9017 h 9017"/>
                                    <a:gd name="T4" fmla="*/ 0 w 67056"/>
                                    <a:gd name="T5" fmla="*/ 0 h 9017"/>
                                    <a:gd name="T6" fmla="*/ 67056 w 67056"/>
                                    <a:gd name="T7" fmla="*/ 9017 h 9017"/>
                                  </a:gdLst>
                                  <a:ahLst/>
                                  <a:cxnLst>
                                    <a:cxn ang="0">
                                      <a:pos x="T0" y="T1"/>
                                    </a:cxn>
                                    <a:cxn ang="0">
                                      <a:pos x="T2" y="T3"/>
                                    </a:cxn>
                                  </a:cxnLst>
                                  <a:rect l="T4" t="T5" r="T6" b="T7"/>
                                  <a:pathLst>
                                    <a:path w="67056" h="9017">
                                      <a:moveTo>
                                        <a:pt x="67056" y="0"/>
                                      </a:moveTo>
                                      <a:lnTo>
                                        <a:pt x="0" y="901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71" name="Shape 4900"/>
                              <wps:cNvSpPr>
                                <a:spLocks/>
                              </wps:cNvSpPr>
                              <wps:spPr bwMode="auto">
                                <a:xfrm>
                                  <a:off x="1927" y="5581"/>
                                  <a:ext cx="671" cy="90"/>
                                </a:xfrm>
                                <a:custGeom>
                                  <a:avLst/>
                                  <a:gdLst>
                                    <a:gd name="T0" fmla="*/ 67056 w 67056"/>
                                    <a:gd name="T1" fmla="*/ 9017 h 9017"/>
                                    <a:gd name="T2" fmla="*/ 0 w 67056"/>
                                    <a:gd name="T3" fmla="*/ 0 h 9017"/>
                                    <a:gd name="T4" fmla="*/ 0 w 67056"/>
                                    <a:gd name="T5" fmla="*/ 0 h 9017"/>
                                    <a:gd name="T6" fmla="*/ 67056 w 67056"/>
                                    <a:gd name="T7" fmla="*/ 9017 h 9017"/>
                                  </a:gdLst>
                                  <a:ahLst/>
                                  <a:cxnLst>
                                    <a:cxn ang="0">
                                      <a:pos x="T0" y="T1"/>
                                    </a:cxn>
                                    <a:cxn ang="0">
                                      <a:pos x="T2" y="T3"/>
                                    </a:cxn>
                                  </a:cxnLst>
                                  <a:rect l="T4" t="T5" r="T6" b="T7"/>
                                  <a:pathLst>
                                    <a:path w="67056" h="9017">
                                      <a:moveTo>
                                        <a:pt x="67056" y="9017"/>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72" name="Shape 4901"/>
                              <wps:cNvSpPr>
                                <a:spLocks/>
                              </wps:cNvSpPr>
                              <wps:spPr bwMode="auto">
                                <a:xfrm>
                                  <a:off x="1303" y="5322"/>
                                  <a:ext cx="624" cy="259"/>
                                </a:xfrm>
                                <a:custGeom>
                                  <a:avLst/>
                                  <a:gdLst>
                                    <a:gd name="T0" fmla="*/ 62484 w 62484"/>
                                    <a:gd name="T1" fmla="*/ 25908 h 25908"/>
                                    <a:gd name="T2" fmla="*/ 0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62484" y="2590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73" name="Shape 4902"/>
                              <wps:cNvSpPr>
                                <a:spLocks/>
                              </wps:cNvSpPr>
                              <wps:spPr bwMode="auto">
                                <a:xfrm>
                                  <a:off x="754" y="4911"/>
                                  <a:ext cx="549" cy="411"/>
                                </a:xfrm>
                                <a:custGeom>
                                  <a:avLst/>
                                  <a:gdLst>
                                    <a:gd name="T0" fmla="*/ 54864 w 54864"/>
                                    <a:gd name="T1" fmla="*/ 41148 h 41148"/>
                                    <a:gd name="T2" fmla="*/ 0 w 54864"/>
                                    <a:gd name="T3" fmla="*/ 0 h 41148"/>
                                    <a:gd name="T4" fmla="*/ 0 w 54864"/>
                                    <a:gd name="T5" fmla="*/ 0 h 41148"/>
                                    <a:gd name="T6" fmla="*/ 54864 w 54864"/>
                                    <a:gd name="T7" fmla="*/ 41148 h 41148"/>
                                  </a:gdLst>
                                  <a:ahLst/>
                                  <a:cxnLst>
                                    <a:cxn ang="0">
                                      <a:pos x="T0" y="T1"/>
                                    </a:cxn>
                                    <a:cxn ang="0">
                                      <a:pos x="T2" y="T3"/>
                                    </a:cxn>
                                  </a:cxnLst>
                                  <a:rect l="T4" t="T5" r="T6" b="T7"/>
                                  <a:pathLst>
                                    <a:path w="54864" h="41148">
                                      <a:moveTo>
                                        <a:pt x="54864" y="4114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74" name="Shape 4903"/>
                              <wps:cNvSpPr>
                                <a:spLocks/>
                              </wps:cNvSpPr>
                              <wps:spPr bwMode="auto">
                                <a:xfrm>
                                  <a:off x="342" y="4377"/>
                                  <a:ext cx="412" cy="534"/>
                                </a:xfrm>
                                <a:custGeom>
                                  <a:avLst/>
                                  <a:gdLst>
                                    <a:gd name="T0" fmla="*/ 41148 w 41148"/>
                                    <a:gd name="T1" fmla="*/ 53340 h 53340"/>
                                    <a:gd name="T2" fmla="*/ 0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41148" y="5334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75" name="Shape 4904"/>
                              <wps:cNvSpPr>
                                <a:spLocks/>
                              </wps:cNvSpPr>
                              <wps:spPr bwMode="auto">
                                <a:xfrm>
                                  <a:off x="83" y="3752"/>
                                  <a:ext cx="259" cy="625"/>
                                </a:xfrm>
                                <a:custGeom>
                                  <a:avLst/>
                                  <a:gdLst>
                                    <a:gd name="T0" fmla="*/ 25908 w 25908"/>
                                    <a:gd name="T1" fmla="*/ 62484 h 62484"/>
                                    <a:gd name="T2" fmla="*/ 0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25908" y="6248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76" name="Shape 4905"/>
                              <wps:cNvSpPr>
                                <a:spLocks/>
                              </wps:cNvSpPr>
                              <wps:spPr bwMode="auto">
                                <a:xfrm>
                                  <a:off x="0" y="3082"/>
                                  <a:ext cx="83" cy="670"/>
                                </a:xfrm>
                                <a:custGeom>
                                  <a:avLst/>
                                  <a:gdLst>
                                    <a:gd name="T0" fmla="*/ 8382 w 8382"/>
                                    <a:gd name="T1" fmla="*/ 67056 h 67056"/>
                                    <a:gd name="T2" fmla="*/ 0 w 8382"/>
                                    <a:gd name="T3" fmla="*/ 0 h 67056"/>
                                    <a:gd name="T4" fmla="*/ 0 w 8382"/>
                                    <a:gd name="T5" fmla="*/ 0 h 67056"/>
                                    <a:gd name="T6" fmla="*/ 8382 w 8382"/>
                                    <a:gd name="T7" fmla="*/ 67056 h 67056"/>
                                  </a:gdLst>
                                  <a:ahLst/>
                                  <a:cxnLst>
                                    <a:cxn ang="0">
                                      <a:pos x="T0" y="T1"/>
                                    </a:cxn>
                                    <a:cxn ang="0">
                                      <a:pos x="T2" y="T3"/>
                                    </a:cxn>
                                  </a:cxnLst>
                                  <a:rect l="T4" t="T5" r="T6" b="T7"/>
                                  <a:pathLst>
                                    <a:path w="8382" h="67056">
                                      <a:moveTo>
                                        <a:pt x="8382" y="6705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77" name="Shape 4906"/>
                              <wps:cNvSpPr>
                                <a:spLocks/>
                              </wps:cNvSpPr>
                              <wps:spPr bwMode="auto">
                                <a:xfrm>
                                  <a:off x="0" y="2411"/>
                                  <a:ext cx="83" cy="671"/>
                                </a:xfrm>
                                <a:custGeom>
                                  <a:avLst/>
                                  <a:gdLst>
                                    <a:gd name="T0" fmla="*/ 0 w 8382"/>
                                    <a:gd name="T1" fmla="*/ 67056 h 67056"/>
                                    <a:gd name="T2" fmla="*/ 8382 w 8382"/>
                                    <a:gd name="T3" fmla="*/ 0 h 67056"/>
                                    <a:gd name="T4" fmla="*/ 0 w 8382"/>
                                    <a:gd name="T5" fmla="*/ 0 h 67056"/>
                                    <a:gd name="T6" fmla="*/ 8382 w 8382"/>
                                    <a:gd name="T7" fmla="*/ 67056 h 67056"/>
                                  </a:gdLst>
                                  <a:ahLst/>
                                  <a:cxnLst>
                                    <a:cxn ang="0">
                                      <a:pos x="T0" y="T1"/>
                                    </a:cxn>
                                    <a:cxn ang="0">
                                      <a:pos x="T2" y="T3"/>
                                    </a:cxn>
                                  </a:cxnLst>
                                  <a:rect l="T4" t="T5" r="T6" b="T7"/>
                                  <a:pathLst>
                                    <a:path w="8382" h="67056">
                                      <a:moveTo>
                                        <a:pt x="0" y="67056"/>
                                      </a:moveTo>
                                      <a:lnTo>
                                        <a:pt x="838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78" name="Shape 4907"/>
                              <wps:cNvSpPr>
                                <a:spLocks/>
                              </wps:cNvSpPr>
                              <wps:spPr bwMode="auto">
                                <a:xfrm>
                                  <a:off x="83" y="1786"/>
                                  <a:ext cx="259" cy="625"/>
                                </a:xfrm>
                                <a:custGeom>
                                  <a:avLst/>
                                  <a:gdLst>
                                    <a:gd name="T0" fmla="*/ 0 w 25908"/>
                                    <a:gd name="T1" fmla="*/ 62484 h 62484"/>
                                    <a:gd name="T2" fmla="*/ 25908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0" y="62484"/>
                                      </a:moveTo>
                                      <a:lnTo>
                                        <a:pt x="25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79" name="Shape 4908"/>
                              <wps:cNvSpPr>
                                <a:spLocks/>
                              </wps:cNvSpPr>
                              <wps:spPr bwMode="auto">
                                <a:xfrm>
                                  <a:off x="342" y="1253"/>
                                  <a:ext cx="412" cy="533"/>
                                </a:xfrm>
                                <a:custGeom>
                                  <a:avLst/>
                                  <a:gdLst>
                                    <a:gd name="T0" fmla="*/ 0 w 41148"/>
                                    <a:gd name="T1" fmla="*/ 53340 h 53340"/>
                                    <a:gd name="T2" fmla="*/ 41148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0" y="53340"/>
                                      </a:moveTo>
                                      <a:lnTo>
                                        <a:pt x="4114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0" name="Shape 4909"/>
                              <wps:cNvSpPr>
                                <a:spLocks/>
                              </wps:cNvSpPr>
                              <wps:spPr bwMode="auto">
                                <a:xfrm>
                                  <a:off x="754" y="842"/>
                                  <a:ext cx="549" cy="411"/>
                                </a:xfrm>
                                <a:custGeom>
                                  <a:avLst/>
                                  <a:gdLst>
                                    <a:gd name="T0" fmla="*/ 0 w 54864"/>
                                    <a:gd name="T1" fmla="*/ 41148 h 41148"/>
                                    <a:gd name="T2" fmla="*/ 54864 w 54864"/>
                                    <a:gd name="T3" fmla="*/ 0 h 41148"/>
                                    <a:gd name="T4" fmla="*/ 0 w 54864"/>
                                    <a:gd name="T5" fmla="*/ 0 h 41148"/>
                                    <a:gd name="T6" fmla="*/ 54864 w 54864"/>
                                    <a:gd name="T7" fmla="*/ 41148 h 41148"/>
                                  </a:gdLst>
                                  <a:ahLst/>
                                  <a:cxnLst>
                                    <a:cxn ang="0">
                                      <a:pos x="T0" y="T1"/>
                                    </a:cxn>
                                    <a:cxn ang="0">
                                      <a:pos x="T2" y="T3"/>
                                    </a:cxn>
                                  </a:cxnLst>
                                  <a:rect l="T4" t="T5" r="T6" b="T7"/>
                                  <a:pathLst>
                                    <a:path w="54864" h="41148">
                                      <a:moveTo>
                                        <a:pt x="0" y="41148"/>
                                      </a:moveTo>
                                      <a:lnTo>
                                        <a:pt x="5486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1" name="Shape 4910"/>
                              <wps:cNvSpPr>
                                <a:spLocks/>
                              </wps:cNvSpPr>
                              <wps:spPr bwMode="auto">
                                <a:xfrm>
                                  <a:off x="1303" y="582"/>
                                  <a:ext cx="624" cy="260"/>
                                </a:xfrm>
                                <a:custGeom>
                                  <a:avLst/>
                                  <a:gdLst>
                                    <a:gd name="T0" fmla="*/ 0 w 62484"/>
                                    <a:gd name="T1" fmla="*/ 25908 h 25908"/>
                                    <a:gd name="T2" fmla="*/ 62484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0" y="25908"/>
                                      </a:moveTo>
                                      <a:lnTo>
                                        <a:pt x="6248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2" name="Shape 4911"/>
                              <wps:cNvSpPr>
                                <a:spLocks/>
                              </wps:cNvSpPr>
                              <wps:spPr bwMode="auto">
                                <a:xfrm>
                                  <a:off x="1927" y="487"/>
                                  <a:ext cx="671" cy="95"/>
                                </a:xfrm>
                                <a:custGeom>
                                  <a:avLst/>
                                  <a:gdLst>
                                    <a:gd name="T0" fmla="*/ 0 w 67056"/>
                                    <a:gd name="T1" fmla="*/ 9525 h 9525"/>
                                    <a:gd name="T2" fmla="*/ 67056 w 67056"/>
                                    <a:gd name="T3" fmla="*/ 0 h 9525"/>
                                    <a:gd name="T4" fmla="*/ 0 w 67056"/>
                                    <a:gd name="T5" fmla="*/ 0 h 9525"/>
                                    <a:gd name="T6" fmla="*/ 67056 w 67056"/>
                                    <a:gd name="T7" fmla="*/ 9525 h 9525"/>
                                  </a:gdLst>
                                  <a:ahLst/>
                                  <a:cxnLst>
                                    <a:cxn ang="0">
                                      <a:pos x="T0" y="T1"/>
                                    </a:cxn>
                                    <a:cxn ang="0">
                                      <a:pos x="T2" y="T3"/>
                                    </a:cxn>
                                  </a:cxnLst>
                                  <a:rect l="T4" t="T5" r="T6" b="T7"/>
                                  <a:pathLst>
                                    <a:path w="67056" h="9525">
                                      <a:moveTo>
                                        <a:pt x="0" y="9525"/>
                                      </a:moveTo>
                                      <a:lnTo>
                                        <a:pt x="6705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3" name="Shape 4912"/>
                              <wps:cNvSpPr>
                                <a:spLocks/>
                              </wps:cNvSpPr>
                              <wps:spPr bwMode="auto">
                                <a:xfrm>
                                  <a:off x="1455" y="1778"/>
                                  <a:ext cx="2274" cy="2603"/>
                                </a:xfrm>
                                <a:custGeom>
                                  <a:avLst/>
                                  <a:gdLst>
                                    <a:gd name="T0" fmla="*/ 80772 w 227457"/>
                                    <a:gd name="T1" fmla="*/ 5461 h 260350"/>
                                    <a:gd name="T2" fmla="*/ 114300 w 227457"/>
                                    <a:gd name="T3" fmla="*/ 0 h 260350"/>
                                    <a:gd name="T4" fmla="*/ 146304 w 227457"/>
                                    <a:gd name="T5" fmla="*/ 6985 h 260350"/>
                                    <a:gd name="T6" fmla="*/ 175260 w 227457"/>
                                    <a:gd name="T7" fmla="*/ 23749 h 260350"/>
                                    <a:gd name="T8" fmla="*/ 198120 w 227457"/>
                                    <a:gd name="T9" fmla="*/ 45085 h 260350"/>
                                    <a:gd name="T10" fmla="*/ 213360 w 227457"/>
                                    <a:gd name="T11" fmla="*/ 72517 h 260350"/>
                                    <a:gd name="T12" fmla="*/ 210312 w 227457"/>
                                    <a:gd name="T13" fmla="*/ 104521 h 260350"/>
                                    <a:gd name="T14" fmla="*/ 227076 w 227457"/>
                                    <a:gd name="T15" fmla="*/ 130429 h 260350"/>
                                    <a:gd name="T16" fmla="*/ 227457 w 227457"/>
                                    <a:gd name="T17" fmla="*/ 160909 h 260350"/>
                                    <a:gd name="T18" fmla="*/ 227076 w 227457"/>
                                    <a:gd name="T19" fmla="*/ 195961 h 260350"/>
                                    <a:gd name="T20" fmla="*/ 210312 w 227457"/>
                                    <a:gd name="T21" fmla="*/ 226441 h 260350"/>
                                    <a:gd name="T22" fmla="*/ 181356 w 227457"/>
                                    <a:gd name="T23" fmla="*/ 246253 h 260350"/>
                                    <a:gd name="T24" fmla="*/ 147828 w 227457"/>
                                    <a:gd name="T25" fmla="*/ 255397 h 260350"/>
                                    <a:gd name="T26" fmla="*/ 114300 w 227457"/>
                                    <a:gd name="T27" fmla="*/ 260350 h 260350"/>
                                    <a:gd name="T28" fmla="*/ 80772 w 227457"/>
                                    <a:gd name="T29" fmla="*/ 253873 h 260350"/>
                                    <a:gd name="T30" fmla="*/ 51816 w 227457"/>
                                    <a:gd name="T31" fmla="*/ 237109 h 260350"/>
                                    <a:gd name="T32" fmla="*/ 28956 w 227457"/>
                                    <a:gd name="T33" fmla="*/ 215773 h 260350"/>
                                    <a:gd name="T34" fmla="*/ 13716 w 227457"/>
                                    <a:gd name="T35" fmla="*/ 188341 h 260350"/>
                                    <a:gd name="T36" fmla="*/ 18288 w 227457"/>
                                    <a:gd name="T37" fmla="*/ 156337 h 260350"/>
                                    <a:gd name="T38" fmla="*/ 0 w 227457"/>
                                    <a:gd name="T39" fmla="*/ 130429 h 260350"/>
                                    <a:gd name="T40" fmla="*/ 0 w 227457"/>
                                    <a:gd name="T41" fmla="*/ 64897 h 260350"/>
                                    <a:gd name="T42" fmla="*/ 16764 w 227457"/>
                                    <a:gd name="T43" fmla="*/ 32893 h 260350"/>
                                    <a:gd name="T44" fmla="*/ 47244 w 227457"/>
                                    <a:gd name="T45" fmla="*/ 14605 h 260350"/>
                                    <a:gd name="T46" fmla="*/ 80772 w 227457"/>
                                    <a:gd name="T47" fmla="*/ 5461 h 260350"/>
                                    <a:gd name="T48" fmla="*/ 0 w 227457"/>
                                    <a:gd name="T49" fmla="*/ 0 h 260350"/>
                                    <a:gd name="T50" fmla="*/ 227457 w 227457"/>
                                    <a:gd name="T51" fmla="*/ 260350 h 260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27457" h="260350">
                                      <a:moveTo>
                                        <a:pt x="80772" y="5461"/>
                                      </a:moveTo>
                                      <a:lnTo>
                                        <a:pt x="114300" y="0"/>
                                      </a:lnTo>
                                      <a:lnTo>
                                        <a:pt x="146304" y="6985"/>
                                      </a:lnTo>
                                      <a:lnTo>
                                        <a:pt x="175260" y="23749"/>
                                      </a:lnTo>
                                      <a:lnTo>
                                        <a:pt x="198120" y="45085"/>
                                      </a:lnTo>
                                      <a:lnTo>
                                        <a:pt x="213360" y="72517"/>
                                      </a:lnTo>
                                      <a:lnTo>
                                        <a:pt x="210312" y="104521"/>
                                      </a:lnTo>
                                      <a:lnTo>
                                        <a:pt x="227076" y="130429"/>
                                      </a:lnTo>
                                      <a:lnTo>
                                        <a:pt x="227457" y="160909"/>
                                      </a:lnTo>
                                      <a:lnTo>
                                        <a:pt x="227076" y="195961"/>
                                      </a:lnTo>
                                      <a:lnTo>
                                        <a:pt x="210312" y="226441"/>
                                      </a:lnTo>
                                      <a:lnTo>
                                        <a:pt x="181356" y="246253"/>
                                      </a:lnTo>
                                      <a:lnTo>
                                        <a:pt x="147828" y="255397"/>
                                      </a:lnTo>
                                      <a:lnTo>
                                        <a:pt x="114300" y="260350"/>
                                      </a:lnTo>
                                      <a:lnTo>
                                        <a:pt x="80772" y="253873"/>
                                      </a:lnTo>
                                      <a:lnTo>
                                        <a:pt x="51816" y="237109"/>
                                      </a:lnTo>
                                      <a:lnTo>
                                        <a:pt x="28956" y="215773"/>
                                      </a:lnTo>
                                      <a:lnTo>
                                        <a:pt x="13716" y="188341"/>
                                      </a:lnTo>
                                      <a:lnTo>
                                        <a:pt x="18288" y="156337"/>
                                      </a:lnTo>
                                      <a:lnTo>
                                        <a:pt x="0" y="130429"/>
                                      </a:lnTo>
                                      <a:lnTo>
                                        <a:pt x="0" y="64897"/>
                                      </a:lnTo>
                                      <a:lnTo>
                                        <a:pt x="16764" y="32893"/>
                                      </a:lnTo>
                                      <a:lnTo>
                                        <a:pt x="47244" y="14605"/>
                                      </a:lnTo>
                                      <a:lnTo>
                                        <a:pt x="80772" y="5461"/>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4" name="Shape 4913"/>
                              <wps:cNvSpPr>
                                <a:spLocks/>
                              </wps:cNvSpPr>
                              <wps:spPr bwMode="auto">
                                <a:xfrm>
                                  <a:off x="1508" y="1737"/>
                                  <a:ext cx="2168" cy="2685"/>
                                </a:xfrm>
                                <a:custGeom>
                                  <a:avLst/>
                                  <a:gdLst>
                                    <a:gd name="T0" fmla="*/ 72390 w 216789"/>
                                    <a:gd name="T1" fmla="*/ 1905 h 268478"/>
                                    <a:gd name="T2" fmla="*/ 108966 w 216789"/>
                                    <a:gd name="T3" fmla="*/ 0 h 268478"/>
                                    <a:gd name="T4" fmla="*/ 140970 w 216789"/>
                                    <a:gd name="T5" fmla="*/ 14097 h 268478"/>
                                    <a:gd name="T6" fmla="*/ 162306 w 216789"/>
                                    <a:gd name="T7" fmla="*/ 41529 h 268478"/>
                                    <a:gd name="T8" fmla="*/ 168402 w 216789"/>
                                    <a:gd name="T9" fmla="*/ 75057 h 268478"/>
                                    <a:gd name="T10" fmla="*/ 189738 w 216789"/>
                                    <a:gd name="T11" fmla="*/ 87249 h 268478"/>
                                    <a:gd name="T12" fmla="*/ 209550 w 216789"/>
                                    <a:gd name="T13" fmla="*/ 107061 h 268478"/>
                                    <a:gd name="T14" fmla="*/ 216789 w 216789"/>
                                    <a:gd name="T15" fmla="*/ 134493 h 268478"/>
                                    <a:gd name="T16" fmla="*/ 209550 w 216789"/>
                                    <a:gd name="T17" fmla="*/ 161925 h 268478"/>
                                    <a:gd name="T18" fmla="*/ 206502 w 216789"/>
                                    <a:gd name="T19" fmla="*/ 190881 h 268478"/>
                                    <a:gd name="T20" fmla="*/ 191262 w 216789"/>
                                    <a:gd name="T21" fmla="*/ 218313 h 268478"/>
                                    <a:gd name="T22" fmla="*/ 174498 w 216789"/>
                                    <a:gd name="T23" fmla="*/ 247269 h 268478"/>
                                    <a:gd name="T24" fmla="*/ 144018 w 216789"/>
                                    <a:gd name="T25" fmla="*/ 265557 h 268478"/>
                                    <a:gd name="T26" fmla="*/ 108966 w 216789"/>
                                    <a:gd name="T27" fmla="*/ 268478 h 268478"/>
                                    <a:gd name="T28" fmla="*/ 75438 w 216789"/>
                                    <a:gd name="T29" fmla="*/ 254889 h 268478"/>
                                    <a:gd name="T30" fmla="*/ 54102 w 216789"/>
                                    <a:gd name="T31" fmla="*/ 227457 h 268478"/>
                                    <a:gd name="T32" fmla="*/ 48006 w 216789"/>
                                    <a:gd name="T33" fmla="*/ 193929 h 268478"/>
                                    <a:gd name="T34" fmla="*/ 28194 w 216789"/>
                                    <a:gd name="T35" fmla="*/ 180213 h 268478"/>
                                    <a:gd name="T36" fmla="*/ 8382 w 216789"/>
                                    <a:gd name="T37" fmla="*/ 161925 h 268478"/>
                                    <a:gd name="T38" fmla="*/ 0 w 216789"/>
                                    <a:gd name="T39" fmla="*/ 134493 h 268478"/>
                                    <a:gd name="T40" fmla="*/ 6858 w 216789"/>
                                    <a:gd name="T41" fmla="*/ 107061 h 268478"/>
                                    <a:gd name="T42" fmla="*/ 11430 w 216789"/>
                                    <a:gd name="T43" fmla="*/ 78105 h 268478"/>
                                    <a:gd name="T44" fmla="*/ 25146 w 216789"/>
                                    <a:gd name="T45" fmla="*/ 50673 h 268478"/>
                                    <a:gd name="T46" fmla="*/ 43434 w 216789"/>
                                    <a:gd name="T47" fmla="*/ 20193 h 268478"/>
                                    <a:gd name="T48" fmla="*/ 72390 w 216789"/>
                                    <a:gd name="T49" fmla="*/ 1905 h 268478"/>
                                    <a:gd name="T50" fmla="*/ 0 w 216789"/>
                                    <a:gd name="T51" fmla="*/ 0 h 268478"/>
                                    <a:gd name="T52" fmla="*/ 216789 w 216789"/>
                                    <a:gd name="T53" fmla="*/ 268478 h 268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16789" h="268478">
                                      <a:moveTo>
                                        <a:pt x="72390" y="1905"/>
                                      </a:moveTo>
                                      <a:lnTo>
                                        <a:pt x="108966" y="0"/>
                                      </a:lnTo>
                                      <a:lnTo>
                                        <a:pt x="140970" y="14097"/>
                                      </a:lnTo>
                                      <a:lnTo>
                                        <a:pt x="162306" y="41529"/>
                                      </a:lnTo>
                                      <a:lnTo>
                                        <a:pt x="168402" y="75057"/>
                                      </a:lnTo>
                                      <a:lnTo>
                                        <a:pt x="189738" y="87249"/>
                                      </a:lnTo>
                                      <a:lnTo>
                                        <a:pt x="209550" y="107061"/>
                                      </a:lnTo>
                                      <a:lnTo>
                                        <a:pt x="216789" y="134493"/>
                                      </a:lnTo>
                                      <a:lnTo>
                                        <a:pt x="209550" y="161925"/>
                                      </a:lnTo>
                                      <a:lnTo>
                                        <a:pt x="206502" y="190881"/>
                                      </a:lnTo>
                                      <a:lnTo>
                                        <a:pt x="191262" y="218313"/>
                                      </a:lnTo>
                                      <a:lnTo>
                                        <a:pt x="174498" y="247269"/>
                                      </a:lnTo>
                                      <a:lnTo>
                                        <a:pt x="144018" y="265557"/>
                                      </a:lnTo>
                                      <a:lnTo>
                                        <a:pt x="108966" y="268478"/>
                                      </a:lnTo>
                                      <a:lnTo>
                                        <a:pt x="75438" y="254889"/>
                                      </a:lnTo>
                                      <a:lnTo>
                                        <a:pt x="54102" y="227457"/>
                                      </a:lnTo>
                                      <a:lnTo>
                                        <a:pt x="48006" y="193929"/>
                                      </a:lnTo>
                                      <a:lnTo>
                                        <a:pt x="28194" y="180213"/>
                                      </a:lnTo>
                                      <a:lnTo>
                                        <a:pt x="8382" y="161925"/>
                                      </a:lnTo>
                                      <a:lnTo>
                                        <a:pt x="0" y="134493"/>
                                      </a:lnTo>
                                      <a:lnTo>
                                        <a:pt x="6858" y="107061"/>
                                      </a:lnTo>
                                      <a:lnTo>
                                        <a:pt x="11430" y="78105"/>
                                      </a:lnTo>
                                      <a:lnTo>
                                        <a:pt x="25146" y="50673"/>
                                      </a:lnTo>
                                      <a:lnTo>
                                        <a:pt x="43434" y="20193"/>
                                      </a:lnTo>
                                      <a:lnTo>
                                        <a:pt x="72390" y="1905"/>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5" name="Shape 4914"/>
                              <wps:cNvSpPr>
                                <a:spLocks/>
                              </wps:cNvSpPr>
                              <wps:spPr bwMode="auto">
                                <a:xfrm>
                                  <a:off x="1451" y="1720"/>
                                  <a:ext cx="2282" cy="2718"/>
                                </a:xfrm>
                                <a:custGeom>
                                  <a:avLst/>
                                  <a:gdLst>
                                    <a:gd name="T0" fmla="*/ 79629 w 228219"/>
                                    <a:gd name="T1" fmla="*/ 5080 h 271780"/>
                                    <a:gd name="T2" fmla="*/ 114681 w 228219"/>
                                    <a:gd name="T3" fmla="*/ 0 h 271780"/>
                                    <a:gd name="T4" fmla="*/ 148209 w 228219"/>
                                    <a:gd name="T5" fmla="*/ 11176 h 271780"/>
                                    <a:gd name="T6" fmla="*/ 171069 w 228219"/>
                                    <a:gd name="T7" fmla="*/ 35560 h 271780"/>
                                    <a:gd name="T8" fmla="*/ 184785 w 228219"/>
                                    <a:gd name="T9" fmla="*/ 66040 h 271780"/>
                                    <a:gd name="T10" fmla="*/ 193929 w 228219"/>
                                    <a:gd name="T11" fmla="*/ 90424 h 271780"/>
                                    <a:gd name="T12" fmla="*/ 216789 w 228219"/>
                                    <a:gd name="T13" fmla="*/ 108712 h 271780"/>
                                    <a:gd name="T14" fmla="*/ 228219 w 228219"/>
                                    <a:gd name="T15" fmla="*/ 136144 h 271780"/>
                                    <a:gd name="T16" fmla="*/ 224409 w 228219"/>
                                    <a:gd name="T17" fmla="*/ 165100 h 271780"/>
                                    <a:gd name="T18" fmla="*/ 221361 w 228219"/>
                                    <a:gd name="T19" fmla="*/ 197104 h 271780"/>
                                    <a:gd name="T20" fmla="*/ 204597 w 228219"/>
                                    <a:gd name="T21" fmla="*/ 226060 h 271780"/>
                                    <a:gd name="T22" fmla="*/ 178689 w 228219"/>
                                    <a:gd name="T23" fmla="*/ 248920 h 271780"/>
                                    <a:gd name="T24" fmla="*/ 149733 w 228219"/>
                                    <a:gd name="T25" fmla="*/ 267208 h 271780"/>
                                    <a:gd name="T26" fmla="*/ 114681 w 228219"/>
                                    <a:gd name="T27" fmla="*/ 271780 h 271780"/>
                                    <a:gd name="T28" fmla="*/ 81153 w 228219"/>
                                    <a:gd name="T29" fmla="*/ 261112 h 271780"/>
                                    <a:gd name="T30" fmla="*/ 56769 w 228219"/>
                                    <a:gd name="T31" fmla="*/ 235204 h 271780"/>
                                    <a:gd name="T32" fmla="*/ 43053 w 228219"/>
                                    <a:gd name="T33" fmla="*/ 206248 h 271780"/>
                                    <a:gd name="T34" fmla="*/ 33909 w 228219"/>
                                    <a:gd name="T35" fmla="*/ 181864 h 271780"/>
                                    <a:gd name="T36" fmla="*/ 11049 w 228219"/>
                                    <a:gd name="T37" fmla="*/ 163576 h 271780"/>
                                    <a:gd name="T38" fmla="*/ 0 w 228219"/>
                                    <a:gd name="T39" fmla="*/ 136144 h 271780"/>
                                    <a:gd name="T40" fmla="*/ 3429 w 228219"/>
                                    <a:gd name="T41" fmla="*/ 105664 h 271780"/>
                                    <a:gd name="T42" fmla="*/ 8001 w 228219"/>
                                    <a:gd name="T43" fmla="*/ 73660 h 271780"/>
                                    <a:gd name="T44" fmla="*/ 23241 w 228219"/>
                                    <a:gd name="T45" fmla="*/ 44704 h 271780"/>
                                    <a:gd name="T46" fmla="*/ 49149 w 228219"/>
                                    <a:gd name="T47" fmla="*/ 23368 h 271780"/>
                                    <a:gd name="T48" fmla="*/ 79629 w 228219"/>
                                    <a:gd name="T49" fmla="*/ 5080 h 271780"/>
                                    <a:gd name="T50" fmla="*/ 0 w 228219"/>
                                    <a:gd name="T51" fmla="*/ 0 h 271780"/>
                                    <a:gd name="T52" fmla="*/ 228219 w 228219"/>
                                    <a:gd name="T53" fmla="*/ 271780 h 271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28219" h="271780">
                                      <a:moveTo>
                                        <a:pt x="79629" y="5080"/>
                                      </a:moveTo>
                                      <a:lnTo>
                                        <a:pt x="114681" y="0"/>
                                      </a:lnTo>
                                      <a:lnTo>
                                        <a:pt x="148209" y="11176"/>
                                      </a:lnTo>
                                      <a:lnTo>
                                        <a:pt x="171069" y="35560"/>
                                      </a:lnTo>
                                      <a:lnTo>
                                        <a:pt x="184785" y="66040"/>
                                      </a:lnTo>
                                      <a:lnTo>
                                        <a:pt x="193929" y="90424"/>
                                      </a:lnTo>
                                      <a:lnTo>
                                        <a:pt x="216789" y="108712"/>
                                      </a:lnTo>
                                      <a:lnTo>
                                        <a:pt x="228219" y="136144"/>
                                      </a:lnTo>
                                      <a:lnTo>
                                        <a:pt x="224409" y="165100"/>
                                      </a:lnTo>
                                      <a:lnTo>
                                        <a:pt x="221361" y="197104"/>
                                      </a:lnTo>
                                      <a:lnTo>
                                        <a:pt x="204597" y="226060"/>
                                      </a:lnTo>
                                      <a:lnTo>
                                        <a:pt x="178689" y="248920"/>
                                      </a:lnTo>
                                      <a:lnTo>
                                        <a:pt x="149733" y="267208"/>
                                      </a:lnTo>
                                      <a:lnTo>
                                        <a:pt x="114681" y="271780"/>
                                      </a:lnTo>
                                      <a:lnTo>
                                        <a:pt x="81153" y="261112"/>
                                      </a:lnTo>
                                      <a:lnTo>
                                        <a:pt x="56769" y="235204"/>
                                      </a:lnTo>
                                      <a:lnTo>
                                        <a:pt x="43053" y="206248"/>
                                      </a:lnTo>
                                      <a:lnTo>
                                        <a:pt x="33909" y="181864"/>
                                      </a:lnTo>
                                      <a:lnTo>
                                        <a:pt x="11049" y="163576"/>
                                      </a:lnTo>
                                      <a:lnTo>
                                        <a:pt x="0" y="136144"/>
                                      </a:lnTo>
                                      <a:lnTo>
                                        <a:pt x="3429" y="105664"/>
                                      </a:lnTo>
                                      <a:lnTo>
                                        <a:pt x="8001" y="73660"/>
                                      </a:lnTo>
                                      <a:lnTo>
                                        <a:pt x="23241" y="44704"/>
                                      </a:lnTo>
                                      <a:lnTo>
                                        <a:pt x="49149" y="23368"/>
                                      </a:lnTo>
                                      <a:lnTo>
                                        <a:pt x="79629" y="5080"/>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6" name="Shape 4915"/>
                              <wps:cNvSpPr>
                                <a:spLocks/>
                              </wps:cNvSpPr>
                              <wps:spPr bwMode="auto">
                                <a:xfrm>
                                  <a:off x="1736" y="2247"/>
                                  <a:ext cx="1713" cy="1664"/>
                                </a:xfrm>
                                <a:custGeom>
                                  <a:avLst/>
                                  <a:gdLst>
                                    <a:gd name="T0" fmla="*/ 70993 w 171323"/>
                                    <a:gd name="T1" fmla="*/ 30099 h 166370"/>
                                    <a:gd name="T2" fmla="*/ 86233 w 171323"/>
                                    <a:gd name="T3" fmla="*/ 11811 h 166370"/>
                                    <a:gd name="T4" fmla="*/ 107569 w 171323"/>
                                    <a:gd name="T5" fmla="*/ 0 h 166370"/>
                                    <a:gd name="T6" fmla="*/ 133477 w 171323"/>
                                    <a:gd name="T7" fmla="*/ 1143 h 166370"/>
                                    <a:gd name="T8" fmla="*/ 156337 w 171323"/>
                                    <a:gd name="T9" fmla="*/ 11811 h 166370"/>
                                    <a:gd name="T10" fmla="*/ 167005 w 171323"/>
                                    <a:gd name="T11" fmla="*/ 36195 h 166370"/>
                                    <a:gd name="T12" fmla="*/ 171323 w 171323"/>
                                    <a:gd name="T13" fmla="*/ 60579 h 166370"/>
                                    <a:gd name="T14" fmla="*/ 159385 w 171323"/>
                                    <a:gd name="T15" fmla="*/ 83439 h 166370"/>
                                    <a:gd name="T16" fmla="*/ 141097 w 171323"/>
                                    <a:gd name="T17" fmla="*/ 98679 h 166370"/>
                                    <a:gd name="T18" fmla="*/ 122809 w 171323"/>
                                    <a:gd name="T19" fmla="*/ 104775 h 166370"/>
                                    <a:gd name="T20" fmla="*/ 106045 w 171323"/>
                                    <a:gd name="T21" fmla="*/ 103251 h 166370"/>
                                    <a:gd name="T22" fmla="*/ 113665 w 171323"/>
                                    <a:gd name="T23" fmla="*/ 130683 h 166370"/>
                                    <a:gd name="T24" fmla="*/ 99949 w 171323"/>
                                    <a:gd name="T25" fmla="*/ 136779 h 166370"/>
                                    <a:gd name="T26" fmla="*/ 86233 w 171323"/>
                                    <a:gd name="T27" fmla="*/ 155067 h 166370"/>
                                    <a:gd name="T28" fmla="*/ 63373 w 171323"/>
                                    <a:gd name="T29" fmla="*/ 166370 h 166370"/>
                                    <a:gd name="T30" fmla="*/ 38989 w 171323"/>
                                    <a:gd name="T31" fmla="*/ 164211 h 166370"/>
                                    <a:gd name="T32" fmla="*/ 14605 w 171323"/>
                                    <a:gd name="T33" fmla="*/ 153543 h 166370"/>
                                    <a:gd name="T34" fmla="*/ 3937 w 171323"/>
                                    <a:gd name="T35" fmla="*/ 130683 h 166370"/>
                                    <a:gd name="T36" fmla="*/ 0 w 171323"/>
                                    <a:gd name="T37" fmla="*/ 106299 h 166370"/>
                                    <a:gd name="T38" fmla="*/ 13081 w 171323"/>
                                    <a:gd name="T39" fmla="*/ 83439 h 166370"/>
                                    <a:gd name="T40" fmla="*/ 29845 w 171323"/>
                                    <a:gd name="T41" fmla="*/ 68199 h 166370"/>
                                    <a:gd name="T42" fmla="*/ 48133 w 171323"/>
                                    <a:gd name="T43" fmla="*/ 62103 h 166370"/>
                                    <a:gd name="T44" fmla="*/ 64897 w 171323"/>
                                    <a:gd name="T45" fmla="*/ 62103 h 166370"/>
                                    <a:gd name="T46" fmla="*/ 57277 w 171323"/>
                                    <a:gd name="T47" fmla="*/ 34671 h 166370"/>
                                    <a:gd name="T48" fmla="*/ 70993 w 171323"/>
                                    <a:gd name="T49" fmla="*/ 30099 h 166370"/>
                                    <a:gd name="T50" fmla="*/ 0 w 171323"/>
                                    <a:gd name="T51" fmla="*/ 0 h 166370"/>
                                    <a:gd name="T52" fmla="*/ 171323 w 171323"/>
                                    <a:gd name="T53" fmla="*/ 166370 h 166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323" h="166370">
                                      <a:moveTo>
                                        <a:pt x="70993" y="30099"/>
                                      </a:moveTo>
                                      <a:lnTo>
                                        <a:pt x="86233" y="11811"/>
                                      </a:lnTo>
                                      <a:lnTo>
                                        <a:pt x="107569" y="0"/>
                                      </a:lnTo>
                                      <a:lnTo>
                                        <a:pt x="133477" y="1143"/>
                                      </a:lnTo>
                                      <a:lnTo>
                                        <a:pt x="156337" y="11811"/>
                                      </a:lnTo>
                                      <a:lnTo>
                                        <a:pt x="167005" y="36195"/>
                                      </a:lnTo>
                                      <a:lnTo>
                                        <a:pt x="171323" y="60579"/>
                                      </a:lnTo>
                                      <a:lnTo>
                                        <a:pt x="159385" y="83439"/>
                                      </a:lnTo>
                                      <a:lnTo>
                                        <a:pt x="141097" y="98679"/>
                                      </a:lnTo>
                                      <a:lnTo>
                                        <a:pt x="122809" y="104775"/>
                                      </a:lnTo>
                                      <a:lnTo>
                                        <a:pt x="106045" y="103251"/>
                                      </a:lnTo>
                                      <a:lnTo>
                                        <a:pt x="113665" y="130683"/>
                                      </a:lnTo>
                                      <a:lnTo>
                                        <a:pt x="99949" y="136779"/>
                                      </a:lnTo>
                                      <a:lnTo>
                                        <a:pt x="86233" y="155067"/>
                                      </a:lnTo>
                                      <a:lnTo>
                                        <a:pt x="63373" y="166370"/>
                                      </a:lnTo>
                                      <a:lnTo>
                                        <a:pt x="38989" y="164211"/>
                                      </a:lnTo>
                                      <a:lnTo>
                                        <a:pt x="14605" y="153543"/>
                                      </a:lnTo>
                                      <a:lnTo>
                                        <a:pt x="3937" y="130683"/>
                                      </a:lnTo>
                                      <a:lnTo>
                                        <a:pt x="0" y="106299"/>
                                      </a:lnTo>
                                      <a:lnTo>
                                        <a:pt x="13081" y="83439"/>
                                      </a:lnTo>
                                      <a:lnTo>
                                        <a:pt x="29845" y="68199"/>
                                      </a:lnTo>
                                      <a:lnTo>
                                        <a:pt x="48133" y="62103"/>
                                      </a:lnTo>
                                      <a:lnTo>
                                        <a:pt x="64897" y="62103"/>
                                      </a:lnTo>
                                      <a:lnTo>
                                        <a:pt x="57277" y="34671"/>
                                      </a:lnTo>
                                      <a:lnTo>
                                        <a:pt x="70993" y="30099"/>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7" name="Shape 4916"/>
                              <wps:cNvSpPr>
                                <a:spLocks/>
                              </wps:cNvSpPr>
                              <wps:spPr bwMode="auto">
                                <a:xfrm>
                                  <a:off x="1821" y="2298"/>
                                  <a:ext cx="1543" cy="1562"/>
                                </a:xfrm>
                                <a:custGeom>
                                  <a:avLst/>
                                  <a:gdLst>
                                    <a:gd name="T0" fmla="*/ 64008 w 154305"/>
                                    <a:gd name="T1" fmla="*/ 28067 h 156210"/>
                                    <a:gd name="T2" fmla="*/ 77724 w 154305"/>
                                    <a:gd name="T3" fmla="*/ 8255 h 156210"/>
                                    <a:gd name="T4" fmla="*/ 97536 w 154305"/>
                                    <a:gd name="T5" fmla="*/ 0 h 156210"/>
                                    <a:gd name="T6" fmla="*/ 120396 w 154305"/>
                                    <a:gd name="T7" fmla="*/ 2159 h 156210"/>
                                    <a:gd name="T8" fmla="*/ 140208 w 154305"/>
                                    <a:gd name="T9" fmla="*/ 14351 h 156210"/>
                                    <a:gd name="T10" fmla="*/ 152400 w 154305"/>
                                    <a:gd name="T11" fmla="*/ 34163 h 156210"/>
                                    <a:gd name="T12" fmla="*/ 154305 w 154305"/>
                                    <a:gd name="T13" fmla="*/ 57023 h 156210"/>
                                    <a:gd name="T14" fmla="*/ 144780 w 154305"/>
                                    <a:gd name="T15" fmla="*/ 78359 h 156210"/>
                                    <a:gd name="T16" fmla="*/ 126492 w 154305"/>
                                    <a:gd name="T17" fmla="*/ 90551 h 156210"/>
                                    <a:gd name="T18" fmla="*/ 102108 w 154305"/>
                                    <a:gd name="T19" fmla="*/ 92075 h 156210"/>
                                    <a:gd name="T20" fmla="*/ 83820 w 154305"/>
                                    <a:gd name="T21" fmla="*/ 84455 h 156210"/>
                                    <a:gd name="T22" fmla="*/ 91440 w 154305"/>
                                    <a:gd name="T23" fmla="*/ 104267 h 156210"/>
                                    <a:gd name="T24" fmla="*/ 91440 w 154305"/>
                                    <a:gd name="T25" fmla="*/ 128651 h 156210"/>
                                    <a:gd name="T26" fmla="*/ 77724 w 154305"/>
                                    <a:gd name="T27" fmla="*/ 146939 h 156210"/>
                                    <a:gd name="T28" fmla="*/ 56388 w 154305"/>
                                    <a:gd name="T29" fmla="*/ 156210 h 156210"/>
                                    <a:gd name="T30" fmla="*/ 33528 w 154305"/>
                                    <a:gd name="T31" fmla="*/ 154559 h 156210"/>
                                    <a:gd name="T32" fmla="*/ 13716 w 154305"/>
                                    <a:gd name="T33" fmla="*/ 142367 h 156210"/>
                                    <a:gd name="T34" fmla="*/ 1524 w 154305"/>
                                    <a:gd name="T35" fmla="*/ 122555 h 156210"/>
                                    <a:gd name="T36" fmla="*/ 0 w 154305"/>
                                    <a:gd name="T37" fmla="*/ 98171 h 156210"/>
                                    <a:gd name="T38" fmla="*/ 9144 w 154305"/>
                                    <a:gd name="T39" fmla="*/ 78359 h 156210"/>
                                    <a:gd name="T40" fmla="*/ 27432 w 154305"/>
                                    <a:gd name="T41" fmla="*/ 64643 h 156210"/>
                                    <a:gd name="T42" fmla="*/ 53340 w 154305"/>
                                    <a:gd name="T43" fmla="*/ 64643 h 156210"/>
                                    <a:gd name="T44" fmla="*/ 71628 w 154305"/>
                                    <a:gd name="T45" fmla="*/ 72263 h 156210"/>
                                    <a:gd name="T46" fmla="*/ 62484 w 154305"/>
                                    <a:gd name="T47" fmla="*/ 52451 h 156210"/>
                                    <a:gd name="T48" fmla="*/ 64008 w 154305"/>
                                    <a:gd name="T49" fmla="*/ 28067 h 156210"/>
                                    <a:gd name="T50" fmla="*/ 0 w 154305"/>
                                    <a:gd name="T51" fmla="*/ 0 h 156210"/>
                                    <a:gd name="T52" fmla="*/ 154305 w 154305"/>
                                    <a:gd name="T53" fmla="*/ 156210 h 156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305" h="156210">
                                      <a:moveTo>
                                        <a:pt x="64008" y="28067"/>
                                      </a:moveTo>
                                      <a:lnTo>
                                        <a:pt x="77724" y="8255"/>
                                      </a:lnTo>
                                      <a:lnTo>
                                        <a:pt x="97536" y="0"/>
                                      </a:lnTo>
                                      <a:lnTo>
                                        <a:pt x="120396" y="2159"/>
                                      </a:lnTo>
                                      <a:lnTo>
                                        <a:pt x="140208" y="14351"/>
                                      </a:lnTo>
                                      <a:lnTo>
                                        <a:pt x="152400" y="34163"/>
                                      </a:lnTo>
                                      <a:lnTo>
                                        <a:pt x="154305" y="57023"/>
                                      </a:lnTo>
                                      <a:lnTo>
                                        <a:pt x="144780" y="78359"/>
                                      </a:lnTo>
                                      <a:lnTo>
                                        <a:pt x="126492" y="90551"/>
                                      </a:lnTo>
                                      <a:lnTo>
                                        <a:pt x="102108" y="92075"/>
                                      </a:lnTo>
                                      <a:lnTo>
                                        <a:pt x="83820" y="84455"/>
                                      </a:lnTo>
                                      <a:lnTo>
                                        <a:pt x="91440" y="104267"/>
                                      </a:lnTo>
                                      <a:lnTo>
                                        <a:pt x="91440" y="128651"/>
                                      </a:lnTo>
                                      <a:lnTo>
                                        <a:pt x="77724" y="146939"/>
                                      </a:lnTo>
                                      <a:lnTo>
                                        <a:pt x="56388" y="156210"/>
                                      </a:lnTo>
                                      <a:lnTo>
                                        <a:pt x="33528" y="154559"/>
                                      </a:lnTo>
                                      <a:lnTo>
                                        <a:pt x="13716" y="142367"/>
                                      </a:lnTo>
                                      <a:lnTo>
                                        <a:pt x="1524" y="122555"/>
                                      </a:lnTo>
                                      <a:lnTo>
                                        <a:pt x="0" y="98171"/>
                                      </a:lnTo>
                                      <a:lnTo>
                                        <a:pt x="9144" y="78359"/>
                                      </a:lnTo>
                                      <a:lnTo>
                                        <a:pt x="27432" y="64643"/>
                                      </a:lnTo>
                                      <a:lnTo>
                                        <a:pt x="53340" y="64643"/>
                                      </a:lnTo>
                                      <a:lnTo>
                                        <a:pt x="71628" y="72263"/>
                                      </a:lnTo>
                                      <a:lnTo>
                                        <a:pt x="62484" y="52451"/>
                                      </a:lnTo>
                                      <a:lnTo>
                                        <a:pt x="64008" y="28067"/>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8" name="Shape 4917"/>
                              <wps:cNvSpPr>
                                <a:spLocks/>
                              </wps:cNvSpPr>
                              <wps:spPr bwMode="auto">
                                <a:xfrm>
                                  <a:off x="1771" y="2278"/>
                                  <a:ext cx="1642" cy="1603"/>
                                </a:xfrm>
                                <a:custGeom>
                                  <a:avLst/>
                                  <a:gdLst>
                                    <a:gd name="T0" fmla="*/ 68961 w 164211"/>
                                    <a:gd name="T1" fmla="*/ 28575 h 160274"/>
                                    <a:gd name="T2" fmla="*/ 82677 w 164211"/>
                                    <a:gd name="T3" fmla="*/ 10287 h 160274"/>
                                    <a:gd name="T4" fmla="*/ 104013 w 164211"/>
                                    <a:gd name="T5" fmla="*/ 0 h 160274"/>
                                    <a:gd name="T6" fmla="*/ 126873 w 164211"/>
                                    <a:gd name="T7" fmla="*/ 1143 h 160274"/>
                                    <a:gd name="T8" fmla="*/ 149733 w 164211"/>
                                    <a:gd name="T9" fmla="*/ 13335 h 160274"/>
                                    <a:gd name="T10" fmla="*/ 161925 w 164211"/>
                                    <a:gd name="T11" fmla="*/ 34671 h 160274"/>
                                    <a:gd name="T12" fmla="*/ 164211 w 164211"/>
                                    <a:gd name="T13" fmla="*/ 57531 h 160274"/>
                                    <a:gd name="T14" fmla="*/ 155829 w 164211"/>
                                    <a:gd name="T15" fmla="*/ 80391 h 160274"/>
                                    <a:gd name="T16" fmla="*/ 136017 w 164211"/>
                                    <a:gd name="T17" fmla="*/ 94107 h 160274"/>
                                    <a:gd name="T18" fmla="*/ 110109 w 164211"/>
                                    <a:gd name="T19" fmla="*/ 95631 h 160274"/>
                                    <a:gd name="T20" fmla="*/ 93345 w 164211"/>
                                    <a:gd name="T21" fmla="*/ 91059 h 160274"/>
                                    <a:gd name="T22" fmla="*/ 99441 w 164211"/>
                                    <a:gd name="T23" fmla="*/ 109347 h 160274"/>
                                    <a:gd name="T24" fmla="*/ 96393 w 164211"/>
                                    <a:gd name="T25" fmla="*/ 132207 h 160274"/>
                                    <a:gd name="T26" fmla="*/ 82677 w 164211"/>
                                    <a:gd name="T27" fmla="*/ 150495 h 160274"/>
                                    <a:gd name="T28" fmla="*/ 61341 w 164211"/>
                                    <a:gd name="T29" fmla="*/ 160274 h 160274"/>
                                    <a:gd name="T30" fmla="*/ 36957 w 164211"/>
                                    <a:gd name="T31" fmla="*/ 158115 h 160274"/>
                                    <a:gd name="T32" fmla="*/ 15621 w 164211"/>
                                    <a:gd name="T33" fmla="*/ 147447 h 160274"/>
                                    <a:gd name="T34" fmla="*/ 1905 w 164211"/>
                                    <a:gd name="T35" fmla="*/ 126111 h 160274"/>
                                    <a:gd name="T36" fmla="*/ 0 w 164211"/>
                                    <a:gd name="T37" fmla="*/ 101727 h 160274"/>
                                    <a:gd name="T38" fmla="*/ 8001 w 164211"/>
                                    <a:gd name="T39" fmla="*/ 80391 h 160274"/>
                                    <a:gd name="T40" fmla="*/ 27813 w 164211"/>
                                    <a:gd name="T41" fmla="*/ 65151 h 160274"/>
                                    <a:gd name="T42" fmla="*/ 55245 w 164211"/>
                                    <a:gd name="T43" fmla="*/ 63627 h 160274"/>
                                    <a:gd name="T44" fmla="*/ 70485 w 164211"/>
                                    <a:gd name="T45" fmla="*/ 68199 h 160274"/>
                                    <a:gd name="T46" fmla="*/ 65913 w 164211"/>
                                    <a:gd name="T47" fmla="*/ 51435 h 160274"/>
                                    <a:gd name="T48" fmla="*/ 68961 w 164211"/>
                                    <a:gd name="T49" fmla="*/ 28575 h 160274"/>
                                    <a:gd name="T50" fmla="*/ 0 w 164211"/>
                                    <a:gd name="T51" fmla="*/ 0 h 160274"/>
                                    <a:gd name="T52" fmla="*/ 164211 w 164211"/>
                                    <a:gd name="T53" fmla="*/ 160274 h 160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64211" h="160274">
                                      <a:moveTo>
                                        <a:pt x="68961" y="28575"/>
                                      </a:moveTo>
                                      <a:lnTo>
                                        <a:pt x="82677" y="10287"/>
                                      </a:lnTo>
                                      <a:lnTo>
                                        <a:pt x="104013" y="0"/>
                                      </a:lnTo>
                                      <a:lnTo>
                                        <a:pt x="126873" y="1143"/>
                                      </a:lnTo>
                                      <a:lnTo>
                                        <a:pt x="149733" y="13335"/>
                                      </a:lnTo>
                                      <a:lnTo>
                                        <a:pt x="161925" y="34671"/>
                                      </a:lnTo>
                                      <a:lnTo>
                                        <a:pt x="164211" y="57531"/>
                                      </a:lnTo>
                                      <a:lnTo>
                                        <a:pt x="155829" y="80391"/>
                                      </a:lnTo>
                                      <a:lnTo>
                                        <a:pt x="136017" y="94107"/>
                                      </a:lnTo>
                                      <a:lnTo>
                                        <a:pt x="110109" y="95631"/>
                                      </a:lnTo>
                                      <a:lnTo>
                                        <a:pt x="93345" y="91059"/>
                                      </a:lnTo>
                                      <a:lnTo>
                                        <a:pt x="99441" y="109347"/>
                                      </a:lnTo>
                                      <a:lnTo>
                                        <a:pt x="96393" y="132207"/>
                                      </a:lnTo>
                                      <a:lnTo>
                                        <a:pt x="82677" y="150495"/>
                                      </a:lnTo>
                                      <a:lnTo>
                                        <a:pt x="61341" y="160274"/>
                                      </a:lnTo>
                                      <a:lnTo>
                                        <a:pt x="36957" y="158115"/>
                                      </a:lnTo>
                                      <a:lnTo>
                                        <a:pt x="15621" y="147447"/>
                                      </a:lnTo>
                                      <a:lnTo>
                                        <a:pt x="1905" y="126111"/>
                                      </a:lnTo>
                                      <a:lnTo>
                                        <a:pt x="0" y="101727"/>
                                      </a:lnTo>
                                      <a:lnTo>
                                        <a:pt x="8001" y="80391"/>
                                      </a:lnTo>
                                      <a:lnTo>
                                        <a:pt x="27813" y="65151"/>
                                      </a:lnTo>
                                      <a:lnTo>
                                        <a:pt x="55245" y="63627"/>
                                      </a:lnTo>
                                      <a:lnTo>
                                        <a:pt x="70485" y="68199"/>
                                      </a:lnTo>
                                      <a:lnTo>
                                        <a:pt x="65913" y="51435"/>
                                      </a:lnTo>
                                      <a:lnTo>
                                        <a:pt x="68961" y="28575"/>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89" name="Shape 4923"/>
                              <wps:cNvSpPr>
                                <a:spLocks/>
                              </wps:cNvSpPr>
                              <wps:spPr bwMode="auto">
                                <a:xfrm>
                                  <a:off x="1762" y="2641"/>
                                  <a:ext cx="292" cy="718"/>
                                </a:xfrm>
                                <a:custGeom>
                                  <a:avLst/>
                                  <a:gdLst>
                                    <a:gd name="T0" fmla="*/ 29169 w 29169"/>
                                    <a:gd name="T1" fmla="*/ 0 h 71801"/>
                                    <a:gd name="T2" fmla="*/ 29169 w 29169"/>
                                    <a:gd name="T3" fmla="*/ 9127 h 71801"/>
                                    <a:gd name="T4" fmla="*/ 25654 w 29169"/>
                                    <a:gd name="T5" fmla="*/ 11223 h 71801"/>
                                    <a:gd name="T6" fmla="*/ 20066 w 29169"/>
                                    <a:gd name="T7" fmla="*/ 18843 h 71801"/>
                                    <a:gd name="T8" fmla="*/ 15367 w 29169"/>
                                    <a:gd name="T9" fmla="*/ 29002 h 71801"/>
                                    <a:gd name="T10" fmla="*/ 10922 w 29169"/>
                                    <a:gd name="T11" fmla="*/ 42083 h 71801"/>
                                    <a:gd name="T12" fmla="*/ 9906 w 29169"/>
                                    <a:gd name="T13" fmla="*/ 51736 h 71801"/>
                                    <a:gd name="T14" fmla="*/ 12319 w 29169"/>
                                    <a:gd name="T15" fmla="*/ 58212 h 71801"/>
                                    <a:gd name="T16" fmla="*/ 18034 w 29169"/>
                                    <a:gd name="T17" fmla="*/ 62276 h 71801"/>
                                    <a:gd name="T18" fmla="*/ 23495 w 29169"/>
                                    <a:gd name="T19" fmla="*/ 63419 h 71801"/>
                                    <a:gd name="T20" fmla="*/ 28321 w 29169"/>
                                    <a:gd name="T21" fmla="*/ 62276 h 71801"/>
                                    <a:gd name="T22" fmla="*/ 29169 w 29169"/>
                                    <a:gd name="T23" fmla="*/ 61678 h 71801"/>
                                    <a:gd name="T24" fmla="*/ 29169 w 29169"/>
                                    <a:gd name="T25" fmla="*/ 70483 h 71801"/>
                                    <a:gd name="T26" fmla="*/ 26797 w 29169"/>
                                    <a:gd name="T27" fmla="*/ 71420 h 71801"/>
                                    <a:gd name="T28" fmla="*/ 14605 w 29169"/>
                                    <a:gd name="T29" fmla="*/ 69388 h 71801"/>
                                    <a:gd name="T30" fmla="*/ 4826 w 29169"/>
                                    <a:gd name="T31" fmla="*/ 62785 h 71801"/>
                                    <a:gd name="T32" fmla="*/ 508 w 29169"/>
                                    <a:gd name="T33" fmla="*/ 53387 h 71801"/>
                                    <a:gd name="T34" fmla="*/ 1143 w 29169"/>
                                    <a:gd name="T35" fmla="*/ 41068 h 71801"/>
                                    <a:gd name="T36" fmla="*/ 5969 w 29169"/>
                                    <a:gd name="T37" fmla="*/ 25955 h 71801"/>
                                    <a:gd name="T38" fmla="*/ 12827 w 29169"/>
                                    <a:gd name="T39" fmla="*/ 12493 h 71801"/>
                                    <a:gd name="T40" fmla="*/ 21336 w 29169"/>
                                    <a:gd name="T41" fmla="*/ 3094 h 71801"/>
                                    <a:gd name="T42" fmla="*/ 29169 w 29169"/>
                                    <a:gd name="T43" fmla="*/ 0 h 71801"/>
                                    <a:gd name="T44" fmla="*/ 0 w 29169"/>
                                    <a:gd name="T45" fmla="*/ 0 h 71801"/>
                                    <a:gd name="T46" fmla="*/ 29169 w 29169"/>
                                    <a:gd name="T47" fmla="*/ 71801 h 7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801">
                                      <a:moveTo>
                                        <a:pt x="29169" y="0"/>
                                      </a:moveTo>
                                      <a:lnTo>
                                        <a:pt x="29169" y="9127"/>
                                      </a:lnTo>
                                      <a:lnTo>
                                        <a:pt x="25654" y="11223"/>
                                      </a:lnTo>
                                      <a:cubicBezTo>
                                        <a:pt x="23622" y="13255"/>
                                        <a:pt x="21844" y="15794"/>
                                        <a:pt x="20066" y="18843"/>
                                      </a:cubicBezTo>
                                      <a:cubicBezTo>
                                        <a:pt x="18415" y="21891"/>
                                        <a:pt x="16891" y="25319"/>
                                        <a:pt x="15367" y="29002"/>
                                      </a:cubicBezTo>
                                      <a:cubicBezTo>
                                        <a:pt x="13335" y="34082"/>
                                        <a:pt x="11811" y="38400"/>
                                        <a:pt x="10922" y="42083"/>
                                      </a:cubicBezTo>
                                      <a:cubicBezTo>
                                        <a:pt x="10033" y="45894"/>
                                        <a:pt x="9779" y="49069"/>
                                        <a:pt x="9906" y="51736"/>
                                      </a:cubicBezTo>
                                      <a:cubicBezTo>
                                        <a:pt x="10160" y="54402"/>
                                        <a:pt x="10922" y="56562"/>
                                        <a:pt x="12319" y="58212"/>
                                      </a:cubicBezTo>
                                      <a:cubicBezTo>
                                        <a:pt x="13589" y="59991"/>
                                        <a:pt x="15494" y="61261"/>
                                        <a:pt x="18034" y="62276"/>
                                      </a:cubicBezTo>
                                      <a:cubicBezTo>
                                        <a:pt x="19939" y="63038"/>
                                        <a:pt x="21844" y="63419"/>
                                        <a:pt x="23495" y="63419"/>
                                      </a:cubicBezTo>
                                      <a:cubicBezTo>
                                        <a:pt x="25273" y="63419"/>
                                        <a:pt x="26797" y="63038"/>
                                        <a:pt x="28321" y="62276"/>
                                      </a:cubicBezTo>
                                      <a:lnTo>
                                        <a:pt x="29169" y="61678"/>
                                      </a:lnTo>
                                      <a:lnTo>
                                        <a:pt x="29169" y="70483"/>
                                      </a:lnTo>
                                      <a:lnTo>
                                        <a:pt x="26797" y="71420"/>
                                      </a:lnTo>
                                      <a:cubicBezTo>
                                        <a:pt x="23114" y="71801"/>
                                        <a:pt x="19050" y="71167"/>
                                        <a:pt x="14605" y="69388"/>
                                      </a:cubicBezTo>
                                      <a:cubicBezTo>
                                        <a:pt x="10414" y="67737"/>
                                        <a:pt x="7112" y="65451"/>
                                        <a:pt x="4826" y="62785"/>
                                      </a:cubicBezTo>
                                      <a:cubicBezTo>
                                        <a:pt x="2540" y="60118"/>
                                        <a:pt x="1143" y="57069"/>
                                        <a:pt x="508" y="53387"/>
                                      </a:cubicBezTo>
                                      <a:cubicBezTo>
                                        <a:pt x="0" y="49831"/>
                                        <a:pt x="127" y="45639"/>
                                        <a:pt x="1143" y="41068"/>
                                      </a:cubicBezTo>
                                      <a:cubicBezTo>
                                        <a:pt x="2159" y="36623"/>
                                        <a:pt x="3683" y="31543"/>
                                        <a:pt x="5969" y="25955"/>
                                      </a:cubicBezTo>
                                      <a:cubicBezTo>
                                        <a:pt x="8001" y="20875"/>
                                        <a:pt x="10287" y="16430"/>
                                        <a:pt x="12827" y="12493"/>
                                      </a:cubicBezTo>
                                      <a:cubicBezTo>
                                        <a:pt x="15494" y="8556"/>
                                        <a:pt x="18288" y="5381"/>
                                        <a:pt x="21336" y="3094"/>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690" name="Shape 4924"/>
                              <wps:cNvSpPr>
                                <a:spLocks/>
                              </wps:cNvSpPr>
                              <wps:spPr bwMode="auto">
                                <a:xfrm>
                                  <a:off x="2054" y="2626"/>
                                  <a:ext cx="292" cy="719"/>
                                </a:xfrm>
                                <a:custGeom>
                                  <a:avLst/>
                                  <a:gdLst>
                                    <a:gd name="T0" fmla="*/ 2454 w 29251"/>
                                    <a:gd name="T1" fmla="*/ 508 h 71961"/>
                                    <a:gd name="T2" fmla="*/ 14646 w 29251"/>
                                    <a:gd name="T3" fmla="*/ 2540 h 71961"/>
                                    <a:gd name="T4" fmla="*/ 24425 w 29251"/>
                                    <a:gd name="T5" fmla="*/ 9017 h 71961"/>
                                    <a:gd name="T6" fmla="*/ 28616 w 29251"/>
                                    <a:gd name="T7" fmla="*/ 18542 h 71961"/>
                                    <a:gd name="T8" fmla="*/ 28108 w 29251"/>
                                    <a:gd name="T9" fmla="*/ 30734 h 71961"/>
                                    <a:gd name="T10" fmla="*/ 23282 w 29251"/>
                                    <a:gd name="T11" fmla="*/ 45847 h 71961"/>
                                    <a:gd name="T12" fmla="*/ 16297 w 29251"/>
                                    <a:gd name="T13" fmla="*/ 59436 h 71961"/>
                                    <a:gd name="T14" fmla="*/ 7915 w 29251"/>
                                    <a:gd name="T15" fmla="*/ 68834 h 71961"/>
                                    <a:gd name="T16" fmla="*/ 0 w 29251"/>
                                    <a:gd name="T17" fmla="*/ 71961 h 71961"/>
                                    <a:gd name="T18" fmla="*/ 0 w 29251"/>
                                    <a:gd name="T19" fmla="*/ 63155 h 71961"/>
                                    <a:gd name="T20" fmla="*/ 3470 w 29251"/>
                                    <a:gd name="T21" fmla="*/ 60706 h 71961"/>
                                    <a:gd name="T22" fmla="*/ 7280 w 29251"/>
                                    <a:gd name="T23" fmla="*/ 55880 h 71961"/>
                                    <a:gd name="T24" fmla="*/ 10709 w 29251"/>
                                    <a:gd name="T25" fmla="*/ 49911 h 71961"/>
                                    <a:gd name="T26" fmla="*/ 13884 w 29251"/>
                                    <a:gd name="T27" fmla="*/ 42799 h 71961"/>
                                    <a:gd name="T28" fmla="*/ 17186 w 29251"/>
                                    <a:gd name="T29" fmla="*/ 33655 h 71961"/>
                                    <a:gd name="T30" fmla="*/ 18964 w 29251"/>
                                    <a:gd name="T31" fmla="*/ 26162 h 71961"/>
                                    <a:gd name="T32" fmla="*/ 19218 w 29251"/>
                                    <a:gd name="T33" fmla="*/ 20193 h 71961"/>
                                    <a:gd name="T34" fmla="*/ 18075 w 29251"/>
                                    <a:gd name="T35" fmla="*/ 15494 h 71961"/>
                                    <a:gd name="T36" fmla="*/ 15281 w 29251"/>
                                    <a:gd name="T37" fmla="*/ 12065 h 71961"/>
                                    <a:gd name="T38" fmla="*/ 11090 w 29251"/>
                                    <a:gd name="T39" fmla="*/ 9525 h 71961"/>
                                    <a:gd name="T40" fmla="*/ 3089 w 29251"/>
                                    <a:gd name="T41" fmla="*/ 8763 h 71961"/>
                                    <a:gd name="T42" fmla="*/ 0 w 29251"/>
                                    <a:gd name="T43" fmla="*/ 10604 h 71961"/>
                                    <a:gd name="T44" fmla="*/ 0 w 29251"/>
                                    <a:gd name="T45" fmla="*/ 1477 h 71961"/>
                                    <a:gd name="T46" fmla="*/ 2454 w 29251"/>
                                    <a:gd name="T47" fmla="*/ 508 h 71961"/>
                                    <a:gd name="T48" fmla="*/ 0 w 29251"/>
                                    <a:gd name="T49" fmla="*/ 0 h 71961"/>
                                    <a:gd name="T50" fmla="*/ 29251 w 29251"/>
                                    <a:gd name="T51" fmla="*/ 71961 h 71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961">
                                      <a:moveTo>
                                        <a:pt x="2454" y="508"/>
                                      </a:moveTo>
                                      <a:cubicBezTo>
                                        <a:pt x="6137" y="0"/>
                                        <a:pt x="10201" y="635"/>
                                        <a:pt x="14646" y="2540"/>
                                      </a:cubicBezTo>
                                      <a:cubicBezTo>
                                        <a:pt x="18837" y="4191"/>
                                        <a:pt x="22139" y="6350"/>
                                        <a:pt x="24425" y="9017"/>
                                      </a:cubicBezTo>
                                      <a:cubicBezTo>
                                        <a:pt x="26584" y="11684"/>
                                        <a:pt x="28108" y="14859"/>
                                        <a:pt x="28616" y="18542"/>
                                      </a:cubicBezTo>
                                      <a:cubicBezTo>
                                        <a:pt x="29251" y="22098"/>
                                        <a:pt x="28997" y="26162"/>
                                        <a:pt x="28108" y="30734"/>
                                      </a:cubicBezTo>
                                      <a:cubicBezTo>
                                        <a:pt x="27092" y="35306"/>
                                        <a:pt x="25441" y="40386"/>
                                        <a:pt x="23282" y="45847"/>
                                      </a:cubicBezTo>
                                      <a:cubicBezTo>
                                        <a:pt x="21123" y="51054"/>
                                        <a:pt x="18837" y="55499"/>
                                        <a:pt x="16297" y="59436"/>
                                      </a:cubicBezTo>
                                      <a:cubicBezTo>
                                        <a:pt x="13757" y="63373"/>
                                        <a:pt x="10963" y="66421"/>
                                        <a:pt x="7915" y="68834"/>
                                      </a:cubicBezTo>
                                      <a:lnTo>
                                        <a:pt x="0" y="71961"/>
                                      </a:lnTo>
                                      <a:lnTo>
                                        <a:pt x="0" y="63155"/>
                                      </a:lnTo>
                                      <a:lnTo>
                                        <a:pt x="3470" y="60706"/>
                                      </a:lnTo>
                                      <a:cubicBezTo>
                                        <a:pt x="4867" y="59309"/>
                                        <a:pt x="6137" y="57785"/>
                                        <a:pt x="7280" y="55880"/>
                                      </a:cubicBezTo>
                                      <a:cubicBezTo>
                                        <a:pt x="8550" y="54102"/>
                                        <a:pt x="9693" y="52070"/>
                                        <a:pt x="10709" y="49911"/>
                                      </a:cubicBezTo>
                                      <a:cubicBezTo>
                                        <a:pt x="11852" y="47625"/>
                                        <a:pt x="12868" y="45339"/>
                                        <a:pt x="13884" y="42799"/>
                                      </a:cubicBezTo>
                                      <a:cubicBezTo>
                                        <a:pt x="15281" y="39497"/>
                                        <a:pt x="16297" y="36449"/>
                                        <a:pt x="17186" y="33655"/>
                                      </a:cubicBezTo>
                                      <a:cubicBezTo>
                                        <a:pt x="17948" y="30861"/>
                                        <a:pt x="18583" y="28448"/>
                                        <a:pt x="18964" y="26162"/>
                                      </a:cubicBezTo>
                                      <a:cubicBezTo>
                                        <a:pt x="19345" y="24003"/>
                                        <a:pt x="19345" y="21971"/>
                                        <a:pt x="19218" y="20193"/>
                                      </a:cubicBezTo>
                                      <a:cubicBezTo>
                                        <a:pt x="19091" y="18415"/>
                                        <a:pt x="18710" y="16891"/>
                                        <a:pt x="18075" y="15494"/>
                                      </a:cubicBezTo>
                                      <a:cubicBezTo>
                                        <a:pt x="17440" y="14097"/>
                                        <a:pt x="16551" y="12954"/>
                                        <a:pt x="15281" y="12065"/>
                                      </a:cubicBezTo>
                                      <a:cubicBezTo>
                                        <a:pt x="14138" y="11049"/>
                                        <a:pt x="12741" y="10287"/>
                                        <a:pt x="11090" y="9525"/>
                                      </a:cubicBezTo>
                                      <a:cubicBezTo>
                                        <a:pt x="8169" y="8382"/>
                                        <a:pt x="5502" y="8128"/>
                                        <a:pt x="3089" y="8763"/>
                                      </a:cubicBezTo>
                                      <a:lnTo>
                                        <a:pt x="0" y="10604"/>
                                      </a:lnTo>
                                      <a:lnTo>
                                        <a:pt x="0" y="1477"/>
                                      </a:lnTo>
                                      <a:lnTo>
                                        <a:pt x="2454"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691" name="Shape 4926"/>
                              <wps:cNvSpPr>
                                <a:spLocks/>
                              </wps:cNvSpPr>
                              <wps:spPr bwMode="auto">
                                <a:xfrm>
                                  <a:off x="1727" y="1322"/>
                                  <a:ext cx="589" cy="735"/>
                                </a:xfrm>
                                <a:custGeom>
                                  <a:avLst/>
                                  <a:gdLst>
                                    <a:gd name="T0" fmla="*/ 38862 w 58928"/>
                                    <a:gd name="T1" fmla="*/ 508 h 73533"/>
                                    <a:gd name="T2" fmla="*/ 52959 w 58928"/>
                                    <a:gd name="T3" fmla="*/ 6985 h 73533"/>
                                    <a:gd name="T4" fmla="*/ 58928 w 58928"/>
                                    <a:gd name="T5" fmla="*/ 19304 h 73533"/>
                                    <a:gd name="T6" fmla="*/ 54102 w 58928"/>
                                    <a:gd name="T7" fmla="*/ 32004 h 73533"/>
                                    <a:gd name="T8" fmla="*/ 44323 w 58928"/>
                                    <a:gd name="T9" fmla="*/ 37846 h 73533"/>
                                    <a:gd name="T10" fmla="*/ 38100 w 58928"/>
                                    <a:gd name="T11" fmla="*/ 37846 h 73533"/>
                                    <a:gd name="T12" fmla="*/ 47371 w 58928"/>
                                    <a:gd name="T13" fmla="*/ 47498 h 73533"/>
                                    <a:gd name="T14" fmla="*/ 47371 w 58928"/>
                                    <a:gd name="T15" fmla="*/ 60071 h 73533"/>
                                    <a:gd name="T16" fmla="*/ 35179 w 58928"/>
                                    <a:gd name="T17" fmla="*/ 72263 h 73533"/>
                                    <a:gd name="T18" fmla="*/ 15748 w 58928"/>
                                    <a:gd name="T19" fmla="*/ 70739 h 73533"/>
                                    <a:gd name="T20" fmla="*/ 4953 w 58928"/>
                                    <a:gd name="T21" fmla="*/ 64262 h 73533"/>
                                    <a:gd name="T22" fmla="*/ 381 w 58928"/>
                                    <a:gd name="T23" fmla="*/ 59182 h 73533"/>
                                    <a:gd name="T24" fmla="*/ 127 w 58928"/>
                                    <a:gd name="T25" fmla="*/ 57150 h 73533"/>
                                    <a:gd name="T26" fmla="*/ 1016 w 58928"/>
                                    <a:gd name="T27" fmla="*/ 53975 h 73533"/>
                                    <a:gd name="T28" fmla="*/ 3810 w 58928"/>
                                    <a:gd name="T29" fmla="*/ 51181 h 73533"/>
                                    <a:gd name="T30" fmla="*/ 8255 w 58928"/>
                                    <a:gd name="T31" fmla="*/ 56134 h 73533"/>
                                    <a:gd name="T32" fmla="*/ 18923 w 58928"/>
                                    <a:gd name="T33" fmla="*/ 63373 h 73533"/>
                                    <a:gd name="T34" fmla="*/ 30861 w 58928"/>
                                    <a:gd name="T35" fmla="*/ 64389 h 73533"/>
                                    <a:gd name="T36" fmla="*/ 37973 w 58928"/>
                                    <a:gd name="T37" fmla="*/ 57277 h 73533"/>
                                    <a:gd name="T38" fmla="*/ 37084 w 58928"/>
                                    <a:gd name="T39" fmla="*/ 46355 h 73533"/>
                                    <a:gd name="T40" fmla="*/ 25654 w 58928"/>
                                    <a:gd name="T41" fmla="*/ 37719 h 73533"/>
                                    <a:gd name="T42" fmla="*/ 18288 w 58928"/>
                                    <a:gd name="T43" fmla="*/ 34544 h 73533"/>
                                    <a:gd name="T44" fmla="*/ 17780 w 58928"/>
                                    <a:gd name="T45" fmla="*/ 32385 h 73533"/>
                                    <a:gd name="T46" fmla="*/ 19177 w 58928"/>
                                    <a:gd name="T47" fmla="*/ 28956 h 73533"/>
                                    <a:gd name="T48" fmla="*/ 20955 w 58928"/>
                                    <a:gd name="T49" fmla="*/ 27813 h 73533"/>
                                    <a:gd name="T50" fmla="*/ 27686 w 58928"/>
                                    <a:gd name="T51" fmla="*/ 30353 h 73533"/>
                                    <a:gd name="T52" fmla="*/ 39751 w 58928"/>
                                    <a:gd name="T53" fmla="*/ 31242 h 73533"/>
                                    <a:gd name="T54" fmla="*/ 47371 w 58928"/>
                                    <a:gd name="T55" fmla="*/ 23749 h 73533"/>
                                    <a:gd name="T56" fmla="*/ 47625 w 58928"/>
                                    <a:gd name="T57" fmla="*/ 15367 h 73533"/>
                                    <a:gd name="T58" fmla="*/ 40513 w 58928"/>
                                    <a:gd name="T59" fmla="*/ 9144 h 73533"/>
                                    <a:gd name="T60" fmla="*/ 29337 w 58928"/>
                                    <a:gd name="T61" fmla="*/ 7874 h 73533"/>
                                    <a:gd name="T62" fmla="*/ 23114 w 58928"/>
                                    <a:gd name="T63" fmla="*/ 8636 h 73533"/>
                                    <a:gd name="T64" fmla="*/ 22352 w 58928"/>
                                    <a:gd name="T65" fmla="*/ 7620 h 73533"/>
                                    <a:gd name="T66" fmla="*/ 23114 w 58928"/>
                                    <a:gd name="T67" fmla="*/ 4572 h 73533"/>
                                    <a:gd name="T68" fmla="*/ 24384 w 58928"/>
                                    <a:gd name="T69" fmla="*/ 2286 h 73533"/>
                                    <a:gd name="T70" fmla="*/ 26162 w 58928"/>
                                    <a:gd name="T71" fmla="*/ 1016 h 73533"/>
                                    <a:gd name="T72" fmla="*/ 33147 w 58928"/>
                                    <a:gd name="T73" fmla="*/ 0 h 73533"/>
                                    <a:gd name="T74" fmla="*/ 0 w 58928"/>
                                    <a:gd name="T75" fmla="*/ 0 h 73533"/>
                                    <a:gd name="T76" fmla="*/ 58928 w 58928"/>
                                    <a:gd name="T77" fmla="*/ 73533 h 73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58928" h="73533">
                                      <a:moveTo>
                                        <a:pt x="33147" y="0"/>
                                      </a:moveTo>
                                      <a:cubicBezTo>
                                        <a:pt x="34798" y="0"/>
                                        <a:pt x="36703" y="254"/>
                                        <a:pt x="38862" y="508"/>
                                      </a:cubicBezTo>
                                      <a:cubicBezTo>
                                        <a:pt x="40894" y="889"/>
                                        <a:pt x="43053" y="1524"/>
                                        <a:pt x="45212" y="2413"/>
                                      </a:cubicBezTo>
                                      <a:cubicBezTo>
                                        <a:pt x="48387" y="3683"/>
                                        <a:pt x="50927" y="5207"/>
                                        <a:pt x="52959" y="6985"/>
                                      </a:cubicBezTo>
                                      <a:cubicBezTo>
                                        <a:pt x="54991" y="8636"/>
                                        <a:pt x="56515" y="10541"/>
                                        <a:pt x="57404" y="12700"/>
                                      </a:cubicBezTo>
                                      <a:cubicBezTo>
                                        <a:pt x="58420" y="14732"/>
                                        <a:pt x="58928" y="17018"/>
                                        <a:pt x="58928" y="19304"/>
                                      </a:cubicBezTo>
                                      <a:cubicBezTo>
                                        <a:pt x="58801" y="21590"/>
                                        <a:pt x="58293" y="24003"/>
                                        <a:pt x="57277" y="26416"/>
                                      </a:cubicBezTo>
                                      <a:cubicBezTo>
                                        <a:pt x="56515" y="28575"/>
                                        <a:pt x="55372" y="30480"/>
                                        <a:pt x="54102" y="32004"/>
                                      </a:cubicBezTo>
                                      <a:cubicBezTo>
                                        <a:pt x="52832" y="33655"/>
                                        <a:pt x="51435" y="34925"/>
                                        <a:pt x="49784" y="35814"/>
                                      </a:cubicBezTo>
                                      <a:cubicBezTo>
                                        <a:pt x="48133" y="36830"/>
                                        <a:pt x="46355" y="37465"/>
                                        <a:pt x="44323" y="37846"/>
                                      </a:cubicBezTo>
                                      <a:cubicBezTo>
                                        <a:pt x="42418" y="38227"/>
                                        <a:pt x="40386" y="38100"/>
                                        <a:pt x="38227" y="37719"/>
                                      </a:cubicBezTo>
                                      <a:lnTo>
                                        <a:pt x="38100" y="37846"/>
                                      </a:lnTo>
                                      <a:cubicBezTo>
                                        <a:pt x="40386" y="38989"/>
                                        <a:pt x="42164" y="40386"/>
                                        <a:pt x="43815" y="42037"/>
                                      </a:cubicBezTo>
                                      <a:cubicBezTo>
                                        <a:pt x="45339" y="43815"/>
                                        <a:pt x="46482" y="45593"/>
                                        <a:pt x="47371" y="47498"/>
                                      </a:cubicBezTo>
                                      <a:cubicBezTo>
                                        <a:pt x="48133" y="49403"/>
                                        <a:pt x="48514" y="51562"/>
                                        <a:pt x="48641" y="53721"/>
                                      </a:cubicBezTo>
                                      <a:cubicBezTo>
                                        <a:pt x="48641" y="55880"/>
                                        <a:pt x="48260" y="57912"/>
                                        <a:pt x="47371" y="60071"/>
                                      </a:cubicBezTo>
                                      <a:cubicBezTo>
                                        <a:pt x="46101" y="63119"/>
                                        <a:pt x="44450" y="65659"/>
                                        <a:pt x="42418" y="67691"/>
                                      </a:cubicBezTo>
                                      <a:cubicBezTo>
                                        <a:pt x="40386" y="69723"/>
                                        <a:pt x="37973" y="71247"/>
                                        <a:pt x="35179" y="72263"/>
                                      </a:cubicBezTo>
                                      <a:cubicBezTo>
                                        <a:pt x="32512" y="73152"/>
                                        <a:pt x="29464" y="73533"/>
                                        <a:pt x="26162" y="73279"/>
                                      </a:cubicBezTo>
                                      <a:cubicBezTo>
                                        <a:pt x="22860" y="73025"/>
                                        <a:pt x="19431" y="72136"/>
                                        <a:pt x="15748" y="70739"/>
                                      </a:cubicBezTo>
                                      <a:cubicBezTo>
                                        <a:pt x="13462" y="69723"/>
                                        <a:pt x="11430" y="68707"/>
                                        <a:pt x="9652" y="67564"/>
                                      </a:cubicBezTo>
                                      <a:cubicBezTo>
                                        <a:pt x="7874" y="66421"/>
                                        <a:pt x="6223" y="65278"/>
                                        <a:pt x="4953" y="64262"/>
                                      </a:cubicBezTo>
                                      <a:cubicBezTo>
                                        <a:pt x="3683" y="63119"/>
                                        <a:pt x="2540" y="62103"/>
                                        <a:pt x="1778" y="61087"/>
                                      </a:cubicBezTo>
                                      <a:cubicBezTo>
                                        <a:pt x="1016" y="60198"/>
                                        <a:pt x="508" y="59563"/>
                                        <a:pt x="381" y="59182"/>
                                      </a:cubicBezTo>
                                      <a:cubicBezTo>
                                        <a:pt x="254" y="58801"/>
                                        <a:pt x="127" y="58547"/>
                                        <a:pt x="127" y="58293"/>
                                      </a:cubicBezTo>
                                      <a:cubicBezTo>
                                        <a:pt x="0" y="57912"/>
                                        <a:pt x="0" y="57531"/>
                                        <a:pt x="127" y="57150"/>
                                      </a:cubicBezTo>
                                      <a:cubicBezTo>
                                        <a:pt x="127" y="56769"/>
                                        <a:pt x="254" y="56388"/>
                                        <a:pt x="381" y="55880"/>
                                      </a:cubicBezTo>
                                      <a:cubicBezTo>
                                        <a:pt x="508" y="55372"/>
                                        <a:pt x="762" y="54737"/>
                                        <a:pt x="1016" y="53975"/>
                                      </a:cubicBezTo>
                                      <a:cubicBezTo>
                                        <a:pt x="1524" y="52705"/>
                                        <a:pt x="2032" y="51943"/>
                                        <a:pt x="2413" y="51562"/>
                                      </a:cubicBezTo>
                                      <a:cubicBezTo>
                                        <a:pt x="2921" y="51181"/>
                                        <a:pt x="3302" y="51054"/>
                                        <a:pt x="3810" y="51181"/>
                                      </a:cubicBezTo>
                                      <a:cubicBezTo>
                                        <a:pt x="4064" y="51435"/>
                                        <a:pt x="4572" y="51943"/>
                                        <a:pt x="5334" y="52832"/>
                                      </a:cubicBezTo>
                                      <a:cubicBezTo>
                                        <a:pt x="6096" y="53721"/>
                                        <a:pt x="6985" y="54864"/>
                                        <a:pt x="8255" y="56134"/>
                                      </a:cubicBezTo>
                                      <a:cubicBezTo>
                                        <a:pt x="9398" y="57277"/>
                                        <a:pt x="10922" y="58547"/>
                                        <a:pt x="12700" y="59944"/>
                                      </a:cubicBezTo>
                                      <a:cubicBezTo>
                                        <a:pt x="14351" y="61341"/>
                                        <a:pt x="16510" y="62484"/>
                                        <a:pt x="18923" y="63373"/>
                                      </a:cubicBezTo>
                                      <a:cubicBezTo>
                                        <a:pt x="21209" y="64389"/>
                                        <a:pt x="23368" y="64897"/>
                                        <a:pt x="25400" y="65024"/>
                                      </a:cubicBezTo>
                                      <a:cubicBezTo>
                                        <a:pt x="27432" y="65151"/>
                                        <a:pt x="29210" y="64897"/>
                                        <a:pt x="30861" y="64389"/>
                                      </a:cubicBezTo>
                                      <a:cubicBezTo>
                                        <a:pt x="32512" y="63754"/>
                                        <a:pt x="33909" y="62865"/>
                                        <a:pt x="35052" y="61595"/>
                                      </a:cubicBezTo>
                                      <a:cubicBezTo>
                                        <a:pt x="36322" y="60452"/>
                                        <a:pt x="37211" y="58928"/>
                                        <a:pt x="37973" y="57277"/>
                                      </a:cubicBezTo>
                                      <a:cubicBezTo>
                                        <a:pt x="38735" y="55372"/>
                                        <a:pt x="38989" y="53467"/>
                                        <a:pt x="38862" y="51689"/>
                                      </a:cubicBezTo>
                                      <a:cubicBezTo>
                                        <a:pt x="38735" y="49784"/>
                                        <a:pt x="38100" y="48006"/>
                                        <a:pt x="37084" y="46355"/>
                                      </a:cubicBezTo>
                                      <a:cubicBezTo>
                                        <a:pt x="36068" y="44577"/>
                                        <a:pt x="34544" y="43053"/>
                                        <a:pt x="32639" y="41656"/>
                                      </a:cubicBezTo>
                                      <a:cubicBezTo>
                                        <a:pt x="30734" y="40132"/>
                                        <a:pt x="28448" y="38862"/>
                                        <a:pt x="25654" y="37719"/>
                                      </a:cubicBezTo>
                                      <a:lnTo>
                                        <a:pt x="19050" y="35052"/>
                                      </a:lnTo>
                                      <a:cubicBezTo>
                                        <a:pt x="18796" y="34925"/>
                                        <a:pt x="18542" y="34798"/>
                                        <a:pt x="18288" y="34544"/>
                                      </a:cubicBezTo>
                                      <a:cubicBezTo>
                                        <a:pt x="18161" y="34290"/>
                                        <a:pt x="17907" y="34036"/>
                                        <a:pt x="17907" y="33655"/>
                                      </a:cubicBezTo>
                                      <a:cubicBezTo>
                                        <a:pt x="17780" y="33401"/>
                                        <a:pt x="17780" y="32893"/>
                                        <a:pt x="17780" y="32385"/>
                                      </a:cubicBezTo>
                                      <a:cubicBezTo>
                                        <a:pt x="17907" y="31877"/>
                                        <a:pt x="18034" y="31369"/>
                                        <a:pt x="18288" y="30607"/>
                                      </a:cubicBezTo>
                                      <a:cubicBezTo>
                                        <a:pt x="18669" y="29972"/>
                                        <a:pt x="18923" y="29464"/>
                                        <a:pt x="19177" y="28956"/>
                                      </a:cubicBezTo>
                                      <a:cubicBezTo>
                                        <a:pt x="19431" y="28575"/>
                                        <a:pt x="19685" y="28321"/>
                                        <a:pt x="20066" y="28194"/>
                                      </a:cubicBezTo>
                                      <a:cubicBezTo>
                                        <a:pt x="20320" y="27940"/>
                                        <a:pt x="20574" y="27813"/>
                                        <a:pt x="20955" y="27813"/>
                                      </a:cubicBezTo>
                                      <a:cubicBezTo>
                                        <a:pt x="21209" y="27813"/>
                                        <a:pt x="21463" y="27940"/>
                                        <a:pt x="21844" y="28067"/>
                                      </a:cubicBezTo>
                                      <a:lnTo>
                                        <a:pt x="27686" y="30353"/>
                                      </a:lnTo>
                                      <a:cubicBezTo>
                                        <a:pt x="29972" y="31242"/>
                                        <a:pt x="32131" y="31877"/>
                                        <a:pt x="34163" y="32004"/>
                                      </a:cubicBezTo>
                                      <a:cubicBezTo>
                                        <a:pt x="36195" y="32131"/>
                                        <a:pt x="38100" y="31877"/>
                                        <a:pt x="39751" y="31242"/>
                                      </a:cubicBezTo>
                                      <a:cubicBezTo>
                                        <a:pt x="41402" y="30734"/>
                                        <a:pt x="42926" y="29718"/>
                                        <a:pt x="44196" y="28448"/>
                                      </a:cubicBezTo>
                                      <a:cubicBezTo>
                                        <a:pt x="45593" y="27178"/>
                                        <a:pt x="46609" y="25654"/>
                                        <a:pt x="47371" y="23749"/>
                                      </a:cubicBezTo>
                                      <a:cubicBezTo>
                                        <a:pt x="47879" y="22352"/>
                                        <a:pt x="48260" y="20955"/>
                                        <a:pt x="48260" y="19558"/>
                                      </a:cubicBezTo>
                                      <a:cubicBezTo>
                                        <a:pt x="48387" y="18034"/>
                                        <a:pt x="48133" y="16764"/>
                                        <a:pt x="47625" y="15367"/>
                                      </a:cubicBezTo>
                                      <a:cubicBezTo>
                                        <a:pt x="47117" y="14097"/>
                                        <a:pt x="46228" y="12954"/>
                                        <a:pt x="45085" y="11811"/>
                                      </a:cubicBezTo>
                                      <a:cubicBezTo>
                                        <a:pt x="43815" y="10795"/>
                                        <a:pt x="42291" y="9779"/>
                                        <a:pt x="40513" y="9144"/>
                                      </a:cubicBezTo>
                                      <a:cubicBezTo>
                                        <a:pt x="38481" y="8255"/>
                                        <a:pt x="36576" y="7874"/>
                                        <a:pt x="34671" y="7747"/>
                                      </a:cubicBezTo>
                                      <a:cubicBezTo>
                                        <a:pt x="32766" y="7747"/>
                                        <a:pt x="30988" y="7747"/>
                                        <a:pt x="29337" y="7874"/>
                                      </a:cubicBezTo>
                                      <a:cubicBezTo>
                                        <a:pt x="27813" y="8001"/>
                                        <a:pt x="26416" y="8255"/>
                                        <a:pt x="25273" y="8509"/>
                                      </a:cubicBezTo>
                                      <a:cubicBezTo>
                                        <a:pt x="24257" y="8763"/>
                                        <a:pt x="23495" y="8890"/>
                                        <a:pt x="23114" y="8636"/>
                                      </a:cubicBezTo>
                                      <a:cubicBezTo>
                                        <a:pt x="22860" y="8636"/>
                                        <a:pt x="22733" y="8509"/>
                                        <a:pt x="22606" y="8255"/>
                                      </a:cubicBezTo>
                                      <a:cubicBezTo>
                                        <a:pt x="22352" y="8128"/>
                                        <a:pt x="22352" y="7874"/>
                                        <a:pt x="22352" y="7620"/>
                                      </a:cubicBezTo>
                                      <a:cubicBezTo>
                                        <a:pt x="22352" y="7239"/>
                                        <a:pt x="22352" y="6858"/>
                                        <a:pt x="22479" y="6350"/>
                                      </a:cubicBezTo>
                                      <a:cubicBezTo>
                                        <a:pt x="22606" y="5969"/>
                                        <a:pt x="22860" y="5334"/>
                                        <a:pt x="23114" y="4572"/>
                                      </a:cubicBezTo>
                                      <a:cubicBezTo>
                                        <a:pt x="23368" y="4064"/>
                                        <a:pt x="23622" y="3556"/>
                                        <a:pt x="23749" y="3175"/>
                                      </a:cubicBezTo>
                                      <a:cubicBezTo>
                                        <a:pt x="24003" y="2794"/>
                                        <a:pt x="24130" y="2540"/>
                                        <a:pt x="24384" y="2286"/>
                                      </a:cubicBezTo>
                                      <a:cubicBezTo>
                                        <a:pt x="24638" y="2032"/>
                                        <a:pt x="24892" y="1778"/>
                                        <a:pt x="25019" y="1524"/>
                                      </a:cubicBezTo>
                                      <a:cubicBezTo>
                                        <a:pt x="25273" y="1397"/>
                                        <a:pt x="25654" y="1143"/>
                                        <a:pt x="26162" y="1016"/>
                                      </a:cubicBezTo>
                                      <a:cubicBezTo>
                                        <a:pt x="26543" y="762"/>
                                        <a:pt x="27432" y="635"/>
                                        <a:pt x="28702" y="381"/>
                                      </a:cubicBezTo>
                                      <a:cubicBezTo>
                                        <a:pt x="29972" y="127"/>
                                        <a:pt x="31369" y="0"/>
                                        <a:pt x="33147"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3692" name="Shape 4928"/>
                              <wps:cNvSpPr>
                                <a:spLocks/>
                              </wps:cNvSpPr>
                              <wps:spPr bwMode="auto">
                                <a:xfrm>
                                  <a:off x="1722" y="0"/>
                                  <a:ext cx="623" cy="755"/>
                                </a:xfrm>
                                <a:custGeom>
                                  <a:avLst/>
                                  <a:gdLst>
                                    <a:gd name="T0" fmla="*/ 28956 w 62357"/>
                                    <a:gd name="T1" fmla="*/ 381 h 75565"/>
                                    <a:gd name="T2" fmla="*/ 31623 w 62357"/>
                                    <a:gd name="T3" fmla="*/ 508 h 75565"/>
                                    <a:gd name="T4" fmla="*/ 61341 w 62357"/>
                                    <a:gd name="T5" fmla="*/ 12446 h 75565"/>
                                    <a:gd name="T6" fmla="*/ 61976 w 62357"/>
                                    <a:gd name="T7" fmla="*/ 12954 h 75565"/>
                                    <a:gd name="T8" fmla="*/ 62357 w 62357"/>
                                    <a:gd name="T9" fmla="*/ 13970 h 75565"/>
                                    <a:gd name="T10" fmla="*/ 62230 w 62357"/>
                                    <a:gd name="T11" fmla="*/ 15367 h 75565"/>
                                    <a:gd name="T12" fmla="*/ 61722 w 62357"/>
                                    <a:gd name="T13" fmla="*/ 17018 h 75565"/>
                                    <a:gd name="T14" fmla="*/ 60071 w 62357"/>
                                    <a:gd name="T15" fmla="*/ 19812 h 75565"/>
                                    <a:gd name="T16" fmla="*/ 58293 w 62357"/>
                                    <a:gd name="T17" fmla="*/ 20193 h 75565"/>
                                    <a:gd name="T18" fmla="*/ 34290 w 62357"/>
                                    <a:gd name="T19" fmla="*/ 10541 h 75565"/>
                                    <a:gd name="T20" fmla="*/ 26670 w 62357"/>
                                    <a:gd name="T21" fmla="*/ 29337 h 75565"/>
                                    <a:gd name="T22" fmla="*/ 30353 w 62357"/>
                                    <a:gd name="T23" fmla="*/ 30480 h 75565"/>
                                    <a:gd name="T24" fmla="*/ 34671 w 62357"/>
                                    <a:gd name="T25" fmla="*/ 32131 h 75565"/>
                                    <a:gd name="T26" fmla="*/ 43815 w 62357"/>
                                    <a:gd name="T27" fmla="*/ 37465 h 75565"/>
                                    <a:gd name="T28" fmla="*/ 49149 w 62357"/>
                                    <a:gd name="T29" fmla="*/ 44069 h 75565"/>
                                    <a:gd name="T30" fmla="*/ 50800 w 62357"/>
                                    <a:gd name="T31" fmla="*/ 51816 h 75565"/>
                                    <a:gd name="T32" fmla="*/ 49022 w 62357"/>
                                    <a:gd name="T33" fmla="*/ 60325 h 75565"/>
                                    <a:gd name="T34" fmla="*/ 43307 w 62357"/>
                                    <a:gd name="T35" fmla="*/ 69215 h 75565"/>
                                    <a:gd name="T36" fmla="*/ 35433 w 62357"/>
                                    <a:gd name="T37" fmla="*/ 74168 h 75565"/>
                                    <a:gd name="T38" fmla="*/ 25781 w 62357"/>
                                    <a:gd name="T39" fmla="*/ 75311 h 75565"/>
                                    <a:gd name="T40" fmla="*/ 14986 w 62357"/>
                                    <a:gd name="T41" fmla="*/ 72771 h 75565"/>
                                    <a:gd name="T42" fmla="*/ 9271 w 62357"/>
                                    <a:gd name="T43" fmla="*/ 69977 h 75565"/>
                                    <a:gd name="T44" fmla="*/ 4699 w 62357"/>
                                    <a:gd name="T45" fmla="*/ 66802 h 75565"/>
                                    <a:gd name="T46" fmla="*/ 1651 w 62357"/>
                                    <a:gd name="T47" fmla="*/ 64135 h 75565"/>
                                    <a:gd name="T48" fmla="*/ 254 w 62357"/>
                                    <a:gd name="T49" fmla="*/ 62484 h 75565"/>
                                    <a:gd name="T50" fmla="*/ 0 w 62357"/>
                                    <a:gd name="T51" fmla="*/ 61595 h 75565"/>
                                    <a:gd name="T52" fmla="*/ 0 w 62357"/>
                                    <a:gd name="T53" fmla="*/ 60706 h 75565"/>
                                    <a:gd name="T54" fmla="*/ 254 w 62357"/>
                                    <a:gd name="T55" fmla="*/ 59436 h 75565"/>
                                    <a:gd name="T56" fmla="*/ 889 w 62357"/>
                                    <a:gd name="T57" fmla="*/ 57912 h 75565"/>
                                    <a:gd name="T58" fmla="*/ 1524 w 62357"/>
                                    <a:gd name="T59" fmla="*/ 56261 h 75565"/>
                                    <a:gd name="T60" fmla="*/ 2286 w 62357"/>
                                    <a:gd name="T61" fmla="*/ 55245 h 75565"/>
                                    <a:gd name="T62" fmla="*/ 3048 w 62357"/>
                                    <a:gd name="T63" fmla="*/ 54864 h 75565"/>
                                    <a:gd name="T64" fmla="*/ 3810 w 62357"/>
                                    <a:gd name="T65" fmla="*/ 54864 h 75565"/>
                                    <a:gd name="T66" fmla="*/ 5207 w 62357"/>
                                    <a:gd name="T67" fmla="*/ 56134 h 75565"/>
                                    <a:gd name="T68" fmla="*/ 7493 w 62357"/>
                                    <a:gd name="T69" fmla="*/ 58801 h 75565"/>
                                    <a:gd name="T70" fmla="*/ 11430 w 62357"/>
                                    <a:gd name="T71" fmla="*/ 61976 h 75565"/>
                                    <a:gd name="T72" fmla="*/ 17653 w 62357"/>
                                    <a:gd name="T73" fmla="*/ 65278 h 75565"/>
                                    <a:gd name="T74" fmla="*/ 24384 w 62357"/>
                                    <a:gd name="T75" fmla="*/ 67056 h 75565"/>
                                    <a:gd name="T76" fmla="*/ 30353 w 62357"/>
                                    <a:gd name="T77" fmla="*/ 66548 h 75565"/>
                                    <a:gd name="T78" fmla="*/ 35433 w 62357"/>
                                    <a:gd name="T79" fmla="*/ 63373 h 75565"/>
                                    <a:gd name="T80" fmla="*/ 39243 w 62357"/>
                                    <a:gd name="T81" fmla="*/ 57404 h 75565"/>
                                    <a:gd name="T82" fmla="*/ 40513 w 62357"/>
                                    <a:gd name="T83" fmla="*/ 51308 h 75565"/>
                                    <a:gd name="T84" fmla="*/ 39116 w 62357"/>
                                    <a:gd name="T85" fmla="*/ 45974 h 75565"/>
                                    <a:gd name="T86" fmla="*/ 34798 w 62357"/>
                                    <a:gd name="T87" fmla="*/ 41402 h 75565"/>
                                    <a:gd name="T88" fmla="*/ 27432 w 62357"/>
                                    <a:gd name="T89" fmla="*/ 37465 h 75565"/>
                                    <a:gd name="T90" fmla="*/ 21844 w 62357"/>
                                    <a:gd name="T91" fmla="*/ 35560 h 75565"/>
                                    <a:gd name="T92" fmla="*/ 17526 w 62357"/>
                                    <a:gd name="T93" fmla="*/ 34163 h 75565"/>
                                    <a:gd name="T94" fmla="*/ 15748 w 62357"/>
                                    <a:gd name="T95" fmla="*/ 32639 h 75565"/>
                                    <a:gd name="T96" fmla="*/ 16129 w 62357"/>
                                    <a:gd name="T97" fmla="*/ 29845 h 75565"/>
                                    <a:gd name="T98" fmla="*/ 27178 w 62357"/>
                                    <a:gd name="T99" fmla="*/ 2540 h 75565"/>
                                    <a:gd name="T100" fmla="*/ 28956 w 62357"/>
                                    <a:gd name="T101" fmla="*/ 381 h 75565"/>
                                    <a:gd name="T102" fmla="*/ 0 w 62357"/>
                                    <a:gd name="T103" fmla="*/ 0 h 75565"/>
                                    <a:gd name="T104" fmla="*/ 62357 w 62357"/>
                                    <a:gd name="T105" fmla="*/ 75565 h 75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2357" h="75565">
                                      <a:moveTo>
                                        <a:pt x="28956" y="381"/>
                                      </a:moveTo>
                                      <a:cubicBezTo>
                                        <a:pt x="29718" y="0"/>
                                        <a:pt x="30607" y="127"/>
                                        <a:pt x="31623" y="508"/>
                                      </a:cubicBezTo>
                                      <a:lnTo>
                                        <a:pt x="61341" y="12446"/>
                                      </a:lnTo>
                                      <a:cubicBezTo>
                                        <a:pt x="61595" y="12573"/>
                                        <a:pt x="61849" y="12700"/>
                                        <a:pt x="61976" y="12954"/>
                                      </a:cubicBezTo>
                                      <a:cubicBezTo>
                                        <a:pt x="62230" y="13208"/>
                                        <a:pt x="62357" y="13589"/>
                                        <a:pt x="62357" y="13970"/>
                                      </a:cubicBezTo>
                                      <a:cubicBezTo>
                                        <a:pt x="62357" y="14351"/>
                                        <a:pt x="62357" y="14859"/>
                                        <a:pt x="62230" y="15367"/>
                                      </a:cubicBezTo>
                                      <a:cubicBezTo>
                                        <a:pt x="62103" y="15875"/>
                                        <a:pt x="61976" y="16383"/>
                                        <a:pt x="61722" y="17018"/>
                                      </a:cubicBezTo>
                                      <a:cubicBezTo>
                                        <a:pt x="61214" y="18288"/>
                                        <a:pt x="60706" y="19177"/>
                                        <a:pt x="60071" y="19812"/>
                                      </a:cubicBezTo>
                                      <a:cubicBezTo>
                                        <a:pt x="59436" y="20320"/>
                                        <a:pt x="58801" y="20447"/>
                                        <a:pt x="58293" y="20193"/>
                                      </a:cubicBezTo>
                                      <a:lnTo>
                                        <a:pt x="34290" y="10541"/>
                                      </a:lnTo>
                                      <a:lnTo>
                                        <a:pt x="26670" y="29337"/>
                                      </a:lnTo>
                                      <a:cubicBezTo>
                                        <a:pt x="27940" y="29718"/>
                                        <a:pt x="29210" y="29972"/>
                                        <a:pt x="30353" y="30480"/>
                                      </a:cubicBezTo>
                                      <a:cubicBezTo>
                                        <a:pt x="31623" y="30988"/>
                                        <a:pt x="33020" y="31496"/>
                                        <a:pt x="34671" y="32131"/>
                                      </a:cubicBezTo>
                                      <a:cubicBezTo>
                                        <a:pt x="38354" y="33655"/>
                                        <a:pt x="41402" y="35433"/>
                                        <a:pt x="43815" y="37465"/>
                                      </a:cubicBezTo>
                                      <a:cubicBezTo>
                                        <a:pt x="46101" y="39497"/>
                                        <a:pt x="47879" y="41656"/>
                                        <a:pt x="49149" y="44069"/>
                                      </a:cubicBezTo>
                                      <a:cubicBezTo>
                                        <a:pt x="50292" y="46482"/>
                                        <a:pt x="50800" y="49149"/>
                                        <a:pt x="50800" y="51816"/>
                                      </a:cubicBezTo>
                                      <a:cubicBezTo>
                                        <a:pt x="50800" y="54610"/>
                                        <a:pt x="50165" y="57404"/>
                                        <a:pt x="49022" y="60325"/>
                                      </a:cubicBezTo>
                                      <a:cubicBezTo>
                                        <a:pt x="47625" y="63881"/>
                                        <a:pt x="45720" y="66929"/>
                                        <a:pt x="43307" y="69215"/>
                                      </a:cubicBezTo>
                                      <a:cubicBezTo>
                                        <a:pt x="41021" y="71501"/>
                                        <a:pt x="38354" y="73152"/>
                                        <a:pt x="35433" y="74168"/>
                                      </a:cubicBezTo>
                                      <a:cubicBezTo>
                                        <a:pt x="32385" y="75184"/>
                                        <a:pt x="29210" y="75565"/>
                                        <a:pt x="25781" y="75311"/>
                                      </a:cubicBezTo>
                                      <a:cubicBezTo>
                                        <a:pt x="22225" y="75184"/>
                                        <a:pt x="18669" y="74295"/>
                                        <a:pt x="14986" y="72771"/>
                                      </a:cubicBezTo>
                                      <a:cubicBezTo>
                                        <a:pt x="12827" y="71882"/>
                                        <a:pt x="10922" y="70993"/>
                                        <a:pt x="9271" y="69977"/>
                                      </a:cubicBezTo>
                                      <a:cubicBezTo>
                                        <a:pt x="7493" y="68834"/>
                                        <a:pt x="5969" y="67818"/>
                                        <a:pt x="4699" y="66802"/>
                                      </a:cubicBezTo>
                                      <a:cubicBezTo>
                                        <a:pt x="3429" y="65786"/>
                                        <a:pt x="2413" y="64897"/>
                                        <a:pt x="1651" y="64135"/>
                                      </a:cubicBezTo>
                                      <a:cubicBezTo>
                                        <a:pt x="889" y="63373"/>
                                        <a:pt x="381" y="62738"/>
                                        <a:pt x="254" y="62484"/>
                                      </a:cubicBezTo>
                                      <a:cubicBezTo>
                                        <a:pt x="127" y="62103"/>
                                        <a:pt x="0" y="61849"/>
                                        <a:pt x="0" y="61595"/>
                                      </a:cubicBezTo>
                                      <a:cubicBezTo>
                                        <a:pt x="0" y="61341"/>
                                        <a:pt x="0" y="60960"/>
                                        <a:pt x="0" y="60706"/>
                                      </a:cubicBezTo>
                                      <a:cubicBezTo>
                                        <a:pt x="0" y="60325"/>
                                        <a:pt x="127" y="59944"/>
                                        <a:pt x="254" y="59436"/>
                                      </a:cubicBezTo>
                                      <a:cubicBezTo>
                                        <a:pt x="381" y="59055"/>
                                        <a:pt x="635" y="58547"/>
                                        <a:pt x="889" y="57912"/>
                                      </a:cubicBezTo>
                                      <a:cubicBezTo>
                                        <a:pt x="1143" y="57277"/>
                                        <a:pt x="1397" y="56769"/>
                                        <a:pt x="1524" y="56261"/>
                                      </a:cubicBezTo>
                                      <a:cubicBezTo>
                                        <a:pt x="1778" y="55880"/>
                                        <a:pt x="2032" y="55499"/>
                                        <a:pt x="2286" y="55245"/>
                                      </a:cubicBezTo>
                                      <a:cubicBezTo>
                                        <a:pt x="2540" y="55118"/>
                                        <a:pt x="2794" y="54864"/>
                                        <a:pt x="3048" y="54864"/>
                                      </a:cubicBezTo>
                                      <a:cubicBezTo>
                                        <a:pt x="3302" y="54737"/>
                                        <a:pt x="3556" y="54864"/>
                                        <a:pt x="3810" y="54864"/>
                                      </a:cubicBezTo>
                                      <a:cubicBezTo>
                                        <a:pt x="4191" y="54991"/>
                                        <a:pt x="4572" y="55499"/>
                                        <a:pt x="5207" y="56134"/>
                                      </a:cubicBezTo>
                                      <a:cubicBezTo>
                                        <a:pt x="5715" y="56896"/>
                                        <a:pt x="6477" y="57785"/>
                                        <a:pt x="7493" y="58801"/>
                                      </a:cubicBezTo>
                                      <a:cubicBezTo>
                                        <a:pt x="8509" y="59817"/>
                                        <a:pt x="9906" y="60833"/>
                                        <a:pt x="11430" y="61976"/>
                                      </a:cubicBezTo>
                                      <a:cubicBezTo>
                                        <a:pt x="13081" y="63246"/>
                                        <a:pt x="15240" y="64262"/>
                                        <a:pt x="17653" y="65278"/>
                                      </a:cubicBezTo>
                                      <a:cubicBezTo>
                                        <a:pt x="19939" y="66294"/>
                                        <a:pt x="22225" y="66802"/>
                                        <a:pt x="24384" y="67056"/>
                                      </a:cubicBezTo>
                                      <a:cubicBezTo>
                                        <a:pt x="26543" y="67310"/>
                                        <a:pt x="28575" y="67056"/>
                                        <a:pt x="30353" y="66548"/>
                                      </a:cubicBezTo>
                                      <a:cubicBezTo>
                                        <a:pt x="32258" y="65913"/>
                                        <a:pt x="33909" y="64897"/>
                                        <a:pt x="35433" y="63373"/>
                                      </a:cubicBezTo>
                                      <a:cubicBezTo>
                                        <a:pt x="36957" y="61976"/>
                                        <a:pt x="38227" y="59944"/>
                                        <a:pt x="39243" y="57404"/>
                                      </a:cubicBezTo>
                                      <a:cubicBezTo>
                                        <a:pt x="40132" y="55245"/>
                                        <a:pt x="40640" y="53213"/>
                                        <a:pt x="40513" y="51308"/>
                                      </a:cubicBezTo>
                                      <a:cubicBezTo>
                                        <a:pt x="40513" y="49403"/>
                                        <a:pt x="40132" y="47625"/>
                                        <a:pt x="39116" y="45974"/>
                                      </a:cubicBezTo>
                                      <a:cubicBezTo>
                                        <a:pt x="38100" y="44323"/>
                                        <a:pt x="36703" y="42799"/>
                                        <a:pt x="34798" y="41402"/>
                                      </a:cubicBezTo>
                                      <a:cubicBezTo>
                                        <a:pt x="32893" y="40005"/>
                                        <a:pt x="30480" y="38735"/>
                                        <a:pt x="27432" y="37465"/>
                                      </a:cubicBezTo>
                                      <a:cubicBezTo>
                                        <a:pt x="25400" y="36576"/>
                                        <a:pt x="23495" y="36068"/>
                                        <a:pt x="21844" y="35560"/>
                                      </a:cubicBezTo>
                                      <a:cubicBezTo>
                                        <a:pt x="20320" y="35179"/>
                                        <a:pt x="18796" y="34671"/>
                                        <a:pt x="17526" y="34163"/>
                                      </a:cubicBezTo>
                                      <a:cubicBezTo>
                                        <a:pt x="16510" y="33782"/>
                                        <a:pt x="16002" y="33274"/>
                                        <a:pt x="15748" y="32639"/>
                                      </a:cubicBezTo>
                                      <a:cubicBezTo>
                                        <a:pt x="15494" y="32131"/>
                                        <a:pt x="15621" y="31115"/>
                                        <a:pt x="16129" y="29845"/>
                                      </a:cubicBezTo>
                                      <a:lnTo>
                                        <a:pt x="27178" y="2540"/>
                                      </a:lnTo>
                                      <a:cubicBezTo>
                                        <a:pt x="27686" y="1397"/>
                                        <a:pt x="28194" y="762"/>
                                        <a:pt x="28956" y="381"/>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916754" id="Группа 50640" o:spid="_x0000_s1026" style="position:absolute;margin-left:23.95pt;margin-top:6.2pt;width:40.85pt;height:44.65pt;z-index:251664384" coordsize="5185,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">
                      <v:shape id="Shape 4864" o:spid="_x0000_s1027" style="position:absolute;left:2598;top:1786;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" path="m,l33528,4572e" filled="f" strokecolor="#d9d9d9">
                        <v:path arrowok="t" o:connecttype="custom" o:connectlocs="0,0;335,46" o:connectangles="0,0" textboxrect="0,0,33528,4572"/>
                      </v:shape>
                      <v:shape id="Shape 4865" o:spid="_x0000_s1028" style="position:absolute;left:2933;top:1832;width:305;height:122;visibility:visible;mso-wrap-style:square;v-text-anchor:top" coordsize="30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" path="m,l30480,12192e" filled="f" strokecolor="#d9d9d9">
                        <v:path arrowok="t" o:connecttype="custom" o:connectlocs="0,0;305,122" o:connectangles="0,0" textboxrect="0,0,30480,12192"/>
                      </v:shape>
                      <v:shape id="Shape 4866" o:spid="_x0000_s1029" style="position:absolute;left:3238;top:1954;width:274;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" path="m,l27432,21336e" filled="f" strokecolor="#d9d9d9">
                        <v:path arrowok="t" o:connecttype="custom" o:connectlocs="0,0;274,213" o:connectangles="0,0" textboxrect="0,0,27432,21336"/>
                      </v:shape>
                      <v:shape id="Shape 4867" o:spid="_x0000_s1030" style="position:absolute;left:3512;top:2167;width:198;height:259;visibility:visible;mso-wrap-style:square;v-text-anchor:top" coordsize="1981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" path="m,l19812,25908e" filled="f" strokecolor="#d9d9d9">
                        <v:path arrowok="t" o:connecttype="custom" o:connectlocs="0,0;198,259" o:connectangles="0,0" textboxrect="0,0,19812,25908"/>
                      </v:shape>
                      <v:shape id="Shape 4868" o:spid="_x0000_s1031" style="position:absolute;left:3710;top:2426;width:138;height:321;visibility:visible;mso-wrap-style:square;v-text-anchor:top" coordsize="1371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" path="m,l13716,32004e" filled="f" strokecolor="#d9d9d9">
                        <v:path arrowok="t" o:connecttype="custom" o:connectlocs="0,0;138,321" o:connectangles="0,0" textboxrect="0,0,13716,32004"/>
                      </v:shape>
                      <v:shape id="Shape 4869" o:spid="_x0000_s1032" style="position:absolute;left:3848;top:2747;width:45;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" path="m,l4572,33528e" filled="f" strokecolor="#d9d9d9">
                        <v:path arrowok="t" o:connecttype="custom" o:connectlocs="0,0;45,335" o:connectangles="0,0" textboxrect="0,0,4572,33528"/>
                      </v:shape>
                      <v:shape id="Shape 4870" o:spid="_x0000_s1033" style="position:absolute;left:3848;top:3082;width:45;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" path="m4572,l,33528e" filled="f" strokecolor="#d9d9d9">
                        <v:path arrowok="t" o:connecttype="custom" o:connectlocs="45,0;0,335" o:connectangles="0,0" textboxrect="0,0,4572,33528"/>
                      </v:shape>
                      <v:shape id="Shape 4871" o:spid="_x0000_s1034" style="position:absolute;left:3710;top:3417;width:138;height:305;visibility:visible;mso-wrap-style:square;v-text-anchor:top" coordsize="1371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" path="m13716,l,30480e" filled="f" strokecolor="#d9d9d9">
                        <v:path arrowok="t" o:connecttype="custom" o:connectlocs="138,0;0,305" o:connectangles="0,0" textboxrect="0,0,13716,30480"/>
                      </v:shape>
                      <v:shape id="Shape 4872" o:spid="_x0000_s1035" style="position:absolute;left:3512;top:3722;width:198;height:274;visibility:visible;mso-wrap-style:square;v-text-anchor:top" coordsize="1981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" path="m19812,l,27432e" filled="f" strokecolor="#d9d9d9">
                        <v:path arrowok="t" o:connecttype="custom" o:connectlocs="198,0;0,274" o:connectangles="0,0" textboxrect="0,0,19812,27432"/>
                      </v:shape>
                      <v:shape id="Shape 4873" o:spid="_x0000_s1036" style="position:absolute;left:3238;top:3996;width:274;height:198;visibility:visible;mso-wrap-style:square;v-text-anchor:top" coordsize="2743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" path="m27432,l,19812e" filled="f" strokecolor="#d9d9d9">
                        <v:path arrowok="t" o:connecttype="custom" o:connectlocs="274,0;0,198" o:connectangles="0,0" textboxrect="0,0,27432,19812"/>
                      </v:shape>
                      <v:shape id="Shape 4874" o:spid="_x0000_s1037" style="position:absolute;left:2933;top:4194;width:305;height:137;visibility:visible;mso-wrap-style:square;v-text-anchor:top" coordsize="3048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" path="m30480,l,13716e" filled="f" strokecolor="#d9d9d9">
                        <v:path arrowok="t" o:connecttype="custom" o:connectlocs="305,0;0,137" o:connectangles="0,0" textboxrect="0,0,30480,13716"/>
                      </v:shape>
                      <v:shape id="Shape 4875" o:spid="_x0000_s1038" style="position:absolute;left:2598;top:4331;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" path="m33528,l,4572e" filled="f" strokecolor="#d9d9d9">
                        <v:path arrowok="t" o:connecttype="custom" o:connectlocs="335,0;0,46" o:connectangles="0,0" textboxrect="0,0,33528,4572"/>
                      </v:shape>
                      <v:shape id="Shape 4876" o:spid="_x0000_s1039" style="position:absolute;left:2263;top:4331;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" path="m33528,4572l,e" filled="f" strokecolor="#d9d9d9">
                        <v:path arrowok="t" o:connecttype="custom" o:connectlocs="335,46;0,0" o:connectangles="0,0" textboxrect="0,0,33528,4572"/>
                      </v:shape>
                      <v:shape id="Shape 4877" o:spid="_x0000_s1040" style="position:absolute;left:1943;top:4194;width:320;height:137;visibility:visible;mso-wrap-style:square;v-text-anchor:top" coordsize="3200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" path="m32004,13716l,e" filled="f" strokecolor="#d9d9d9">
                        <v:path arrowok="t" o:connecttype="custom" o:connectlocs="320,137;0,0" o:connectangles="0,0" textboxrect="0,0,32004,13716"/>
                      </v:shape>
                      <v:shape id="Shape 4878" o:spid="_x0000_s1041" style="position:absolute;left:1668;top:3996;width:275;height:198;visibility:visible;mso-wrap-style:square;v-text-anchor:top" coordsize="2743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" path="m27432,19812l,e" filled="f" strokecolor="#d9d9d9">
                        <v:path arrowok="t" o:connecttype="custom" o:connectlocs="275,198;0,0" o:connectangles="0,0" textboxrect="0,0,27432,19812"/>
                      </v:shape>
                      <v:shape id="Shape 4879" o:spid="_x0000_s1042" style="position:absolute;left:1470;top:3722;width:198;height:274;visibility:visible;mso-wrap-style:square;v-text-anchor:top" coordsize="1981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" path="m19812,27432l,e" filled="f" strokecolor="#d9d9d9">
                        <v:path arrowok="t" o:connecttype="custom" o:connectlocs="198,274;0,0" o:connectangles="0,0" textboxrect="0,0,19812,27432"/>
                      </v:shape>
                      <v:shape id="Shape 4880" o:spid="_x0000_s1043" style="position:absolute;left:1333;top:3417;width:137;height:305;visibility:visible;mso-wrap-style:square;v-text-anchor:top" coordsize="1371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" path="m13716,30480l,e" filled="f" strokecolor="#d9d9d9">
                        <v:path arrowok="t" o:connecttype="custom" o:connectlocs="137,305;0,0" o:connectangles="0,0" textboxrect="0,0,13716,30480"/>
                      </v:shape>
                      <v:shape id="Shape 4881" o:spid="_x0000_s1044" style="position:absolute;left:1303;top:3082;width:30;height:335;visibility:visible;mso-wrap-style:square;v-text-anchor:top" coordsize="304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" path="m3048,33528l,e" filled="f" strokecolor="#d9d9d9">
                        <v:path arrowok="t" o:connecttype="custom" o:connectlocs="30,335;0,0" o:connectangles="0,0" textboxrect="0,0,3048,33528"/>
                      </v:shape>
                      <v:shape id="Shape 4882" o:spid="_x0000_s1045" style="position:absolute;left:1303;top:2747;width:30;height:335;visibility:visible;mso-wrap-style:square;v-text-anchor:top" coordsize="304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" path="m,33528l3048,e" filled="f" strokecolor="#d9d9d9">
                        <v:path arrowok="t" o:connecttype="custom" o:connectlocs="0,335;30,0" o:connectangles="0,0" textboxrect="0,0,3048,33528"/>
                      </v:shape>
                      <v:shape id="Shape 4883" o:spid="_x0000_s1046" style="position:absolute;left:1333;top:2426;width:137;height:321;visibility:visible;mso-wrap-style:square;v-text-anchor:top" coordsize="1371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" path="m,32004l13716,e" filled="f" strokecolor="#d9d9d9">
                        <v:path arrowok="t" o:connecttype="custom" o:connectlocs="0,321;137,0" o:connectangles="0,0" textboxrect="0,0,13716,32004"/>
                      </v:shape>
                      <v:shape id="Shape 4884" o:spid="_x0000_s1047" style="position:absolute;left:1470;top:2167;width:198;height:259;visibility:visible;mso-wrap-style:square;v-text-anchor:top" coordsize="1981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" path="m,25908l19812,e" filled="f" strokecolor="#d9d9d9">
                        <v:path arrowok="t" o:connecttype="custom" o:connectlocs="0,259;198,0" o:connectangles="0,0" textboxrect="0,0,19812,25908"/>
                      </v:shape>
                      <v:shape id="Shape 4885" o:spid="_x0000_s1048" style="position:absolute;left:1668;top:1954;width:275;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" path="m,21336l27432,e" filled="f" strokecolor="#d9d9d9">
                        <v:path arrowok="t" o:connecttype="custom" o:connectlocs="0,213;275,0" o:connectangles="0,0" textboxrect="0,0,27432,21336"/>
                      </v:shape>
                      <v:shape id="Shape 4886" o:spid="_x0000_s1049" style="position:absolute;left:1943;top:1832;width:320;height:122;visibility:visible;mso-wrap-style:square;v-text-anchor:top" coordsize="320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" path="m,12192l32004,e" filled="f" strokecolor="#d9d9d9">
                        <v:path arrowok="t" o:connecttype="custom" o:connectlocs="0,122;320,0" o:connectangles="0,0" textboxrect="0,0,32004,12192"/>
                      </v:shape>
                      <v:shape id="Shape 4887" o:spid="_x0000_s1050" style="position:absolute;left:2263;top:1786;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" path="m,4572l33528,e" filled="f" strokecolor="#d9d9d9">
                        <v:path arrowok="t" o:connecttype="custom" o:connectlocs="0,46;335,0" o:connectangles="0,0" textboxrect="0,0,33528,4572"/>
                      </v:shape>
                      <v:shape id="Shape 4888" o:spid="_x0000_s1051" style="position:absolute;left:2598;top:487;width:670;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" path="m,l67056,9525e" filled="f" strokecolor="#d9d9d9">
                        <v:path arrowok="t" o:connecttype="custom" o:connectlocs="0,0;670,95" o:connectangles="0,0" textboxrect="0,0,67056,9525"/>
                      </v:shape>
                      <v:shape id="Shape 4889" o:spid="_x0000_s1052" style="position:absolute;left:3268;top:582;width:625;height:260;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" path="m,l62484,25908e" filled="f" strokecolor="#d9d9d9">
                        <v:path arrowok="t" o:connecttype="custom" o:connectlocs="0,0;625,260" o:connectangles="0,0" textboxrect="0,0,62484,25908"/>
                      </v:shape>
                      <v:shape id="Shape 4890" o:spid="_x0000_s1053" style="position:absolute;left:3893;top:842;width:534;height:411;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" path="m,l53340,41148e" filled="f" strokecolor="#d9d9d9">
                        <v:path arrowok="t" o:connecttype="custom" o:connectlocs="0,0;534,411" o:connectangles="0,0" textboxrect="0,0,53340,41148"/>
                      </v:shape>
                      <v:shape id="Shape 4891" o:spid="_x0000_s1054" style="position:absolute;left:4427;top:1253;width:411;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" path="m,l41148,53340e" filled="f" strokecolor="#d9d9d9">
                        <v:path arrowok="t" o:connecttype="custom" o:connectlocs="0,0;411,533" o:connectangles="0,0" textboxrect="0,0,41148,53340"/>
                      </v:shape>
                      <v:shape id="Shape 4892" o:spid="_x0000_s1055" style="position:absolute;left:4838;top:178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" path="m,l25908,62484e" filled="f" strokecolor="#d9d9d9">
                        <v:path arrowok="t" o:connecttype="custom" o:connectlocs="0,0;259,625" o:connectangles="0,0" textboxrect="0,0,25908,62484"/>
                      </v:shape>
                      <v:shape id="Shape 4893" o:spid="_x0000_s1056" style="position:absolute;left:5097;top:2411;width:88;height:671;visibility:visible;mso-wrap-style:square;v-text-anchor:top" coordsize="8763,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" path="m,l8763,67056e" filled="f" strokecolor="#d9d9d9">
                        <v:path arrowok="t" o:connecttype="custom" o:connectlocs="0,0;88,671" o:connectangles="0,0" textboxrect="0,0,8763,67056"/>
                      </v:shape>
                      <v:shape id="Shape 4894" o:spid="_x0000_s1057" style="position:absolute;left:5097;top:3082;width:88;height:670;visibility:visible;mso-wrap-style:square;v-text-anchor:top" coordsize="8763,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" path="m8763,l,67056e" filled="f" strokecolor="#d9d9d9">
                        <v:path arrowok="t" o:connecttype="custom" o:connectlocs="88,0;0,670" o:connectangles="0,0" textboxrect="0,0,8763,67056"/>
                      </v:shape>
                      <v:shape id="Shape 4895" o:spid="_x0000_s1058" style="position:absolute;left:4838;top:3752;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" path="m25908,l,62484e" filled="f" strokecolor="#d9d9d9">
                        <v:path arrowok="t" o:connecttype="custom" o:connectlocs="259,0;0,625" o:connectangles="0,0" textboxrect="0,0,25908,62484"/>
                      </v:shape>
                      <v:shape id="Shape 4896" o:spid="_x0000_s1059" style="position:absolute;left:4427;top:4377;width:411;height:534;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" path="m41148,l,53340e" filled="f" strokecolor="#d9d9d9">
                        <v:path arrowok="t" o:connecttype="custom" o:connectlocs="411,0;0,534" o:connectangles="0,0" textboxrect="0,0,41148,53340"/>
                      </v:shape>
                      <v:shape id="Shape 4897" o:spid="_x0000_s1060" style="position:absolute;left:3893;top:4911;width:534;height:411;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" path="m53340,l,41148e" filled="f" strokecolor="#d9d9d9">
                        <v:path arrowok="t" o:connecttype="custom" o:connectlocs="534,0;0,411" o:connectangles="0,0" textboxrect="0,0,53340,41148"/>
                      </v:shape>
                      <v:shape id="Shape 4898" o:spid="_x0000_s1061" style="position:absolute;left:3268;top:5322;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" path="m62484,l,25908e" filled="f" strokecolor="#d9d9d9">
                        <v:path arrowok="t" o:connecttype="custom" o:connectlocs="625,0;0,259" o:connectangles="0,0" textboxrect="0,0,62484,25908"/>
                      </v:shape>
                      <v:shape id="Shape 4899" o:spid="_x0000_s1062" style="position:absolute;left:2598;top:5581;width:670;height:90;visibility:visible;mso-wrap-style:square;v-text-anchor:top" coordsize="67056,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" path="m67056,l,9017e" filled="f" strokecolor="#d9d9d9">
                        <v:path arrowok="t" o:connecttype="custom" o:connectlocs="670,0;0,90" o:connectangles="0,0" textboxrect="0,0,67056,9017"/>
                      </v:shape>
                      <v:shape id="Shape 4900" o:spid="_x0000_s1063" style="position:absolute;left:1927;top:5581;width:671;height:90;visibility:visible;mso-wrap-style:square;v-text-anchor:top" coordsize="67056,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" path="m67056,9017l,e" filled="f" strokecolor="#d9d9d9">
                        <v:path arrowok="t" o:connecttype="custom" o:connectlocs="671,90;0,0" o:connectangles="0,0" textboxrect="0,0,67056,9017"/>
                      </v:shape>
                      <v:shape id="Shape 4901" o:spid="_x0000_s1064" style="position:absolute;left:1303;top:5322;width:624;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" path="m62484,25908l,e" filled="f" strokecolor="#d9d9d9">
                        <v:path arrowok="t" o:connecttype="custom" o:connectlocs="624,259;0,0" o:connectangles="0,0" textboxrect="0,0,62484,25908"/>
                      </v:shape>
                      <v:shape id="Shape 4902" o:spid="_x0000_s1065" style="position:absolute;left:754;top:4911;width:549;height:411;visibility:visible;mso-wrap-style:square;v-text-anchor:top" coordsize="5486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" path="m54864,41148l,e" filled="f" strokecolor="#d9d9d9">
                        <v:path arrowok="t" o:connecttype="custom" o:connectlocs="549,411;0,0" o:connectangles="0,0" textboxrect="0,0,54864,41148"/>
                      </v:shape>
                      <v:shape id="Shape 4903" o:spid="_x0000_s1066" style="position:absolute;left:342;top:4377;width:412;height:534;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" path="m41148,53340l,e" filled="f" strokecolor="#d9d9d9">
                        <v:path arrowok="t" o:connecttype="custom" o:connectlocs="412,534;0,0" o:connectangles="0,0" textboxrect="0,0,41148,53340"/>
                      </v:shape>
                      <v:shape id="Shape 4904" o:spid="_x0000_s1067" style="position:absolute;left:83;top:3752;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" path="m25908,62484l,e" filled="f" strokecolor="#d9d9d9">
                        <v:path arrowok="t" o:connecttype="custom" o:connectlocs="259,625;0,0" o:connectangles="0,0" textboxrect="0,0,25908,62484"/>
                      </v:shape>
                      <v:shape id="Shape 4905" o:spid="_x0000_s1068" style="position:absolute;top:3082;width:83;height:670;visibility:visible;mso-wrap-style:square;v-text-anchor:top" coordsize="8382,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" path="m8382,67056l,e" filled="f" strokecolor="#d9d9d9">
                        <v:path arrowok="t" o:connecttype="custom" o:connectlocs="83,670;0,0" o:connectangles="0,0" textboxrect="0,0,8382,67056"/>
                      </v:shape>
                      <v:shape id="Shape 4906" o:spid="_x0000_s1069" style="position:absolute;top:2411;width:83;height:671;visibility:visible;mso-wrap-style:square;v-text-anchor:top" coordsize="8382,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" path="m,67056l8382,e" filled="f" strokecolor="#d9d9d9">
                        <v:path arrowok="t" o:connecttype="custom" o:connectlocs="0,671;83,0" o:connectangles="0,0" textboxrect="0,0,8382,67056"/>
                      </v:shape>
                      <v:shape id="Shape 4907" o:spid="_x0000_s1070" style="position:absolute;left:83;top:178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" path="m,62484l25908,e" filled="f" strokecolor="#d9d9d9">
                        <v:path arrowok="t" o:connecttype="custom" o:connectlocs="0,625;259,0" o:connectangles="0,0" textboxrect="0,0,25908,62484"/>
                      </v:shape>
                      <v:shape id="Shape 4908" o:spid="_x0000_s1071" style="position:absolute;left:342;top:1253;width:412;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" path="m,53340l41148,e" filled="f" strokecolor="#d9d9d9">
                        <v:path arrowok="t" o:connecttype="custom" o:connectlocs="0,533;412,0" o:connectangles="0,0" textboxrect="0,0,41148,53340"/>
                      </v:shape>
                      <v:shape id="Shape 4909" o:spid="_x0000_s1072" style="position:absolute;left:754;top:842;width:549;height:411;visibility:visible;mso-wrap-style:square;v-text-anchor:top" coordsize="5486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" path="m,41148l54864,e" filled="f" strokecolor="#d9d9d9">
                        <v:path arrowok="t" o:connecttype="custom" o:connectlocs="0,411;549,0" o:connectangles="0,0" textboxrect="0,0,54864,41148"/>
                      </v:shape>
                      <v:shape id="Shape 4910" o:spid="_x0000_s1073" style="position:absolute;left:1303;top:582;width:624;height:260;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" path="m,25908l62484,e" filled="f" strokecolor="#d9d9d9">
                        <v:path arrowok="t" o:connecttype="custom" o:connectlocs="0,260;624,0" o:connectangles="0,0" textboxrect="0,0,62484,25908"/>
                      </v:shape>
                      <v:shape id="Shape 4911" o:spid="_x0000_s1074" style="position:absolute;left:1927;top:487;width:671;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" path="m,9525l67056,e" filled="f" strokecolor="#d9d9d9">
                        <v:path arrowok="t" o:connecttype="custom" o:connectlocs="0,95;671,0" o:connectangles="0,0" textboxrect="0,0,67056,9525"/>
                      </v:shape>
                      <v:shape id="Shape 4912" o:spid="_x0000_s1075" style="position:absolute;left:1455;top:1778;width:2274;height:2603;visibility:visible;mso-wrap-style:square;v-text-anchor:top" coordsize="227457,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" path="m80772,5461l114300,r32004,6985l175260,23749r22860,21336l213360,72517r-3048,32004l227076,130429r381,30480l227076,195961r-16764,30480l181356,246253r-33528,9144l114300,260350,80772,253873,51816,237109,28956,215773,13716,188341r4572,-32004l,130429,,64897,16764,32893,47244,14605,80772,5461e" filled="f" strokecolor="#00b0f0" strokeweight="1pt">
                        <v:stroke endcap="round"/>
                        <v:path arrowok="t" o:connecttype="custom" o:connectlocs="808,55;1143,0;1463,70;1752,237;1981,451;2133,725;2103,1045;2270,1304;2274,1609;2270,1959;2103,2264;1813,2462;1478,2553;1143,2603;808,2538;518,2371;289,2157;137,1883;183,1563;0,1304;0,649;168,329;472,146;808,55" o:connectangles="0,0,0,0,0,0,0,0,0,0,0,0,0,0,0,0,0,0,0,0,0,0,0,0" textboxrect="0,0,227457,260350"/>
                      </v:shape>
                      <v:shape id="Shape 4913" o:spid="_x0000_s1076" style="position:absolute;left:1508;top:1737;width:2168;height:2685;visibility:visible;mso-wrap-style:square;v-text-anchor:top" coordsize="216789,26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" path="m72390,1905l108966,r32004,14097l162306,41529r6096,33528l189738,87249r19812,19812l216789,134493r-7239,27432l206502,190881r-15240,27432l174498,247269r-30480,18288l108966,268478,75438,254889,54102,227457,48006,193929,28194,180213,8382,161925,,134493,6858,107061,11430,78105,25146,50673,43434,20193,72390,1905e" filled="f" strokeweight="1pt">
                        <v:stroke endcap="round"/>
                        <v:path arrowok="t" o:connecttype="custom" o:connectlocs="724,19;1090,0;1410,141;1623,415;1684,751;1897,873;2096,1071;2168,1345;2096,1619;2065,1909;1913,2183;1745,2473;1440,2656;1090,2685;754,2549;541,2275;480,1939;282,1802;84,1619;0,1345;69,1071;114,781;251,507;434,202;724,19" o:connectangles="0,0,0,0,0,0,0,0,0,0,0,0,0,0,0,0,0,0,0,0,0,0,0,0,0" textboxrect="0,0,216789,268478"/>
                      </v:shape>
                      <v:shape id="Shape 4914" o:spid="_x0000_s1077" style="position:absolute;left:1451;top:1720;width:2282;height:2718;visibility:visible;mso-wrap-style:square;v-text-anchor:top" coordsize="228219,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" path="m79629,5080l114681,r33528,11176l171069,35560r13716,30480l193929,90424r22860,18288l228219,136144r-3810,28956l221361,197104r-16764,28956l178689,248920r-28956,18288l114681,271780,81153,261112,56769,235204,43053,206248,33909,181864,11049,163576,,136144,3429,105664,8001,73660,23241,44704,49149,23368,79629,5080e" filled="f" strokecolor="red" strokeweight="1pt">
                        <v:stroke endcap="round"/>
                        <v:path arrowok="t" o:connecttype="custom" o:connectlocs="796,51;1147,0;1482,112;1711,356;1848,660;1939,904;2168,1087;2282,1362;2244,1651;2213,1971;2046,2261;1787,2489;1497,2672;1147,2718;811,2611;568,2352;430,2063;339,1819;110,1636;0,1362;34,1057;80,737;232,447;491,234;796,51" o:connectangles="0,0,0,0,0,0,0,0,0,0,0,0,0,0,0,0,0,0,0,0,0,0,0,0,0" textboxrect="0,0,228219,271780"/>
                      </v:shape>
                      <v:shape id="Shape 4915" o:spid="_x0000_s1078" style="position:absolute;left:1736;top:2247;width:1713;height:1664;visibility:visible;mso-wrap-style:square;v-text-anchor:top" coordsize="171323,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" path="m70993,30099l86233,11811,107569,r25908,1143l156337,11811r10668,24384l171323,60579,159385,83439,141097,98679r-18288,6096l106045,103251r7620,27432l99949,136779,86233,155067,63373,166370,38989,164211,14605,153543,3937,130683,,106299,13081,83439,29845,68199,48133,62103r16764,l57277,34671,70993,30099e" filled="f" strokecolor="#00b0f0" strokeweight="1pt">
                        <v:stroke endcap="round"/>
                        <v:path arrowok="t" o:connecttype="custom" o:connectlocs="710,301;862,118;1076,0;1335,11;1563,118;1670,362;1713,606;1594,835;1411,987;1228,1048;1060,1033;1136,1307;999,1368;862,1551;634,1664;390,1642;146,1536;39,1307;0,1063;131,835;298,682;481,621;649,621;573,347;710,301" o:connectangles="0,0,0,0,0,0,0,0,0,0,0,0,0,0,0,0,0,0,0,0,0,0,0,0,0" textboxrect="0,0,171323,166370"/>
                      </v:shape>
                      <v:shape id="Shape 4916" o:spid="_x0000_s1079" style="position:absolute;left:1821;top:2298;width:1543;height:1562;visibility:visible;mso-wrap-style:square;v-text-anchor:top" coordsize="15430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" path="m64008,28067l77724,8255,97536,r22860,2159l140208,14351r12192,19812l154305,57023r-9525,21336l126492,90551r-24384,1524l83820,84455r7620,19812l91440,128651,77724,146939r-21336,9271l33528,154559,13716,142367,1524,122555,,98171,9144,78359,27432,64643r25908,l71628,72263,62484,52451,64008,28067e" filled="f" strokeweight="1pt">
                        <v:stroke endcap="round"/>
                        <v:path arrowok="t" o:connecttype="custom" o:connectlocs="640,281;777,83;975,0;1204,22;1402,144;1524,342;1543,570;1448,784;1265,905;1021,921;838,844;914,1043;914,1286;777,1469;564,1562;335,1545;137,1424;15,1225;0,982;91,784;274,646;533,646;716,723;625,524;640,281" o:connectangles="0,0,0,0,0,0,0,0,0,0,0,0,0,0,0,0,0,0,0,0,0,0,0,0,0" textboxrect="0,0,154305,156210"/>
                      </v:shape>
                      <v:shape id="Shape 4917" o:spid="_x0000_s1080" style="position:absolute;left:1771;top:2278;width:1642;height:1603;visibility:visible;mso-wrap-style:square;v-text-anchor:top" coordsize="164211,16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" path="m68961,28575l82677,10287,104013,r22860,1143l149733,13335r12192,21336l164211,57531r-8382,22860l136017,94107r-25908,1524l93345,91059r6096,18288l96393,132207,82677,150495r-21336,9779l36957,158115,15621,147447,1905,126111,,101727,8001,80391,27813,65151,55245,63627r15240,4572l65913,51435,68961,28575e" filled="f" strokecolor="red" strokeweight="1pt">
                        <v:stroke endcap="round"/>
                        <v:path arrowok="t" o:connecttype="custom" o:connectlocs="690,286;827,103;1040,0;1269,11;1497,133;1619,347;1642,575;1558,804;1360,941;1101,956;933,911;994,1094;964,1322;827,1505;613,1603;370,1581;156,1475;19,1261;0,1017;80,804;278,652;552,636;705,682;659,514;690,286" o:connectangles="0,0,0,0,0,0,0,0,0,0,0,0,0,0,0,0,0,0,0,0,0,0,0,0,0" textboxrect="0,0,164211,160274"/>
                      </v:shape>
                      <v:shape id="Shape 4923" o:spid="_x0000_s1081" style="position:absolute;left:1762;top:2641;width:292;height:718;visibility:visible;mso-wrap-style:square;v-text-anchor:top" coordsize="29169,7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" path="m29169,r,9127l25654,11223v-2032,2032,-3810,4571,-5588,7620c18415,21891,16891,25319,15367,29002v-2032,5080,-3556,9398,-4445,13081c10033,45894,9779,49069,9906,51736v254,2666,1016,4826,2413,6476c13589,59991,15494,61261,18034,62276v1905,762,3810,1143,5461,1143c25273,63419,26797,63038,28321,62276r848,-598l29169,70483r-2372,937c23114,71801,19050,71167,14605,69388,10414,67737,7112,65451,4826,62785,2540,60118,1143,57069,508,53387,,49831,127,45639,1143,41068,2159,36623,3683,31543,5969,25955v2032,-5080,4318,-9525,6858,-13462c15494,8556,18288,5381,21336,3094l29169,xe" fillcolor="black" stroked="f" strokeweight="0">
                        <v:stroke endcap="round"/>
                        <v:path arrowok="t" o:connecttype="custom" o:connectlocs="292,0;292,91;257,112;201,188;154,290;109,421;99,517;123,582;181,623;235,634;284,623;292,617;292,705;268,714;146,694;48,628;5,534;11,411;60,260;128,125;214,31;292,0" o:connectangles="0,0,0,0,0,0,0,0,0,0,0,0,0,0,0,0,0,0,0,0,0,0" textboxrect="0,0,29169,71801"/>
                      </v:shape>
                      <v:shape id="Shape 4924" o:spid="_x0000_s1082" style="position:absolute;left:2054;top:2626;width:292;height:719;visibility:visible;mso-wrap-style:square;v-text-anchor:top" coordsize="29251,7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" path="m2454,508c6137,,10201,635,14646,2540v4191,1651,7493,3810,9779,6477c26584,11684,28108,14859,28616,18542v635,3556,381,7620,-508,12192c27092,35306,25441,40386,23282,45847v-2159,5207,-4445,9652,-6985,13589c13757,63373,10963,66421,7915,68834l,71961,,63155,3470,60706c4867,59309,6137,57785,7280,55880v1270,-1778,2413,-3810,3429,-5969c11852,47625,12868,45339,13884,42799v1397,-3302,2413,-6350,3302,-9144c17948,30861,18583,28448,18964,26162v381,-2159,381,-4191,254,-5969c19091,18415,18710,16891,18075,15494v-635,-1397,-1524,-2540,-2794,-3429c14138,11049,12741,10287,11090,9525,8169,8382,5502,8128,3089,8763l,10604,,1477,2454,508xe" fillcolor="black" stroked="f" strokeweight="0">
                        <v:stroke endcap="round"/>
                        <v:path arrowok="t" o:connecttype="custom" o:connectlocs="24,5;146,25;244,90;286,185;281,307;232,458;163,594;79,688;0,719;0,631;35,607;73,558;107,499;139,428;172,336;189,261;192,202;180,155;153,121;111,95;31,88;0,106;0,15;24,5" o:connectangles="0,0,0,0,0,0,0,0,0,0,0,0,0,0,0,0,0,0,0,0,0,0,0,0" textboxrect="0,0,29251,71961"/>
                      </v:shape>
                      <v:shape id="Shape 4926" o:spid="_x0000_s1083" style="position:absolute;left:1727;top:1322;width:589;height:735;visibility:visible;mso-wrap-style:square;v-text-anchor:top" coordsize="58928,7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" path="m33147,v1651,,3556,254,5715,508c40894,889,43053,1524,45212,2413v3175,1270,5715,2794,7747,4572c54991,8636,56515,10541,57404,12700v1016,2032,1524,4318,1524,6604c58801,21590,58293,24003,57277,26416v-762,2159,-1905,4064,-3175,5588c52832,33655,51435,34925,49784,35814v-1651,1016,-3429,1651,-5461,2032c42418,38227,40386,38100,38227,37719r-127,127c40386,38989,42164,40386,43815,42037v1524,1778,2667,3556,3556,5461c48133,49403,48514,51562,48641,53721v,2159,-381,4191,-1270,6350c46101,63119,44450,65659,42418,67691v-2032,2032,-4445,3556,-7239,4572c32512,73152,29464,73533,26162,73279,22860,73025,19431,72136,15748,70739,13462,69723,11430,68707,9652,67564,7874,66421,6223,65278,4953,64262,3683,63119,2540,62103,1778,61087,1016,60198,508,59563,381,59182,254,58801,127,58547,127,58293,,57912,,57531,127,57150v,-381,127,-762,254,-1270c508,55372,762,54737,1016,53975v508,-1270,1016,-2032,1397,-2413c2921,51181,3302,51054,3810,51181v254,254,762,762,1524,1651c6096,53721,6985,54864,8255,56134v1143,1143,2667,2413,4445,3810c14351,61341,16510,62484,18923,63373v2286,1016,4445,1524,6477,1651c27432,65151,29210,64897,30861,64389v1651,-635,3048,-1524,4191,-2794c36322,60452,37211,58928,37973,57277v762,-1905,1016,-3810,889,-5588c38735,49784,38100,48006,37084,46355,36068,44577,34544,43053,32639,41656,30734,40132,28448,38862,25654,37719l19050,35052v-254,-127,-508,-254,-762,-508c18161,34290,17907,34036,17907,33655v-127,-254,-127,-762,-127,-1270c17907,31877,18034,31369,18288,30607v381,-635,635,-1143,889,-1651c19431,28575,19685,28321,20066,28194v254,-254,508,-381,889,-381c21209,27813,21463,27940,21844,28067r5842,2286c29972,31242,32131,31877,34163,32004v2032,127,3937,-127,5588,-762c41402,30734,42926,29718,44196,28448v1397,-1270,2413,-2794,3175,-4699c47879,22352,48260,20955,48260,19558v127,-1524,-127,-2794,-635,-4191c47117,14097,46228,12954,45085,11811,43815,10795,42291,9779,40513,9144,38481,8255,36576,7874,34671,7747v-1905,,-3683,,-5334,127c27813,8001,26416,8255,25273,8509v-1016,254,-1778,381,-2159,127c22860,8636,22733,8509,22606,8255v-254,-127,-254,-381,-254,-635c22352,7239,22352,6858,22479,6350v127,-381,381,-1016,635,-1778c23368,4064,23622,3556,23749,3175v254,-381,381,-635,635,-889c24638,2032,24892,1778,25019,1524v254,-127,635,-381,1143,-508c26543,762,27432,635,28702,381,29972,127,31369,,33147,xe" fillcolor="black" stroked="f" strokeweight="0">
                        <v:stroke endcap="round"/>
                        <v:path arrowok="t" o:connecttype="custom" o:connectlocs="388,5;529,70;589,193;541,320;443,378;381,378;473,475;473,600;352,722;157,707;50,642;4,592;1,571;10,540;38,512;83,561;189,633;308,644;380,573;371,463;256,377;183,345;178,324;192,289;209,278;277,303;397,312;473,237;476,154;405,91;293,79;231,86;223,76;231,46;244,23;261,10;331,0" o:connectangles="0,0,0,0,0,0,0,0,0,0,0,0,0,0,0,0,0,0,0,0,0,0,0,0,0,0,0,0,0,0,0,0,0,0,0,0,0" textboxrect="0,0,58928,73533"/>
                      </v:shape>
                      <v:shape id="Shape 4928" o:spid="_x0000_s1084" style="position:absolute;left:1722;width:623;height:755;visibility:visible;mso-wrap-style:square;v-text-anchor:top" coordsize="62357,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" path="m28956,381c29718,,30607,127,31623,508l61341,12446v254,127,508,254,635,508c62230,13208,62357,13589,62357,13970v,381,,889,-127,1397c62103,15875,61976,16383,61722,17018v-508,1270,-1016,2159,-1651,2794c59436,20320,58801,20447,58293,20193l34290,10541,26670,29337v1270,381,2540,635,3683,1143c31623,30988,33020,31496,34671,32131v3683,1524,6731,3302,9144,5334c46101,39497,47879,41656,49149,44069v1143,2413,1651,5080,1651,7747c50800,54610,50165,57404,49022,60325v-1397,3556,-3302,6604,-5715,8890c41021,71501,38354,73152,35433,74168v-3048,1016,-6223,1397,-9652,1143c22225,75184,18669,74295,14986,72771,12827,71882,10922,70993,9271,69977,7493,68834,5969,67818,4699,66802,3429,65786,2413,64897,1651,64135,889,63373,381,62738,254,62484,127,62103,,61849,,61595v,-254,,-635,,-889c,60325,127,59944,254,59436v127,-381,381,-889,635,-1524c1143,57277,1397,56769,1524,56261v254,-381,508,-762,762,-1016c2540,55118,2794,54864,3048,54864v254,-127,508,,762,c4191,54991,4572,55499,5207,56134v508,762,1270,1651,2286,2667c8509,59817,9906,60833,11430,61976v1651,1270,3810,2286,6223,3302c19939,66294,22225,66802,24384,67056v2159,254,4191,,5969,-508c32258,65913,33909,64897,35433,63373v1524,-1397,2794,-3429,3810,-5969c40132,55245,40640,53213,40513,51308v,-1905,-381,-3683,-1397,-5334c38100,44323,36703,42799,34798,41402,32893,40005,30480,38735,27432,37465v-2032,-889,-3937,-1397,-5588,-1905c20320,35179,18796,34671,17526,34163v-1016,-381,-1524,-889,-1778,-1524c15494,32131,15621,31115,16129,29845l27178,2540c27686,1397,28194,762,28956,381xe" fillcolor="black" stroked="f" strokeweight="0">
                        <v:stroke endcap="round"/>
                        <v:path arrowok="t" o:connecttype="custom" o:connectlocs="289,4;316,5;613,124;619,129;623,140;622,154;617,170;600,198;582,202;343,105;266,293;303,305;346,321;438,374;491,440;508,518;490,603;433,692;354,741;258,752;150,727;93,699;47,667;16,641;3,624;0,615;0,607;3,594;9,579;15,562;23,552;30,548;38,548;52,561;75,588;114,619;176,652;244,670;303,665;354,633;392,574;405,513;391,459;348,414;274,374;218,355;175,341;157,326;161,298;272,25;289,4" o:connectangles="0,0,0,0,0,0,0,0,0,0,0,0,0,0,0,0,0,0,0,0,0,0,0,0,0,0,0,0,0,0,0,0,0,0,0,0,0,0,0,0,0,0,0,0,0,0,0,0,0,0,0" textboxrect="0,0,62357,75565"/>
                      </v:shape>
                      <w10:wrap type="square"/>
                    </v:group>
                  </w:pict>
                </mc:Fallback>
              </mc:AlternateContent>
            </w:r>
            <w:r w:rsidRPr="00C27EC5">
              <w:rPr>
                <w:rFonts w:eastAsia="Times New Roman" w:cs="Calibri"/>
                <w:snapToGrid w:val="0"/>
                <w:color w:val="000000"/>
                <w:sz w:val="16"/>
                <w:szCs w:val="24"/>
                <w:lang w:val="en-US"/>
              </w:rPr>
              <w:t xml:space="preserve">0 </w:t>
            </w:r>
            <w:r w:rsidRPr="00C27EC5">
              <w:rPr>
                <w:rFonts w:eastAsia="Times New Roman" w:cs="Calibri"/>
                <w:snapToGrid w:val="0"/>
                <w:color w:val="000000"/>
                <w:szCs w:val="24"/>
                <w:lang w:val="en-US"/>
              </w:rPr>
              <w:t>Chi-Chi</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cs="Calibri"/>
                <w:snapToGrid w:val="0"/>
                <w:color w:val="000000"/>
                <w:sz w:val="16"/>
                <w:szCs w:val="24"/>
                <w:lang w:val="en-US"/>
              </w:rPr>
              <w:t>27090</w:t>
            </w:r>
          </w:p>
          <w:p w:rsidR="00C27EC5" w:rsidRPr="00C27EC5" w:rsidRDefault="00C27EC5" w:rsidP="00C27EC5">
            <w:pPr>
              <w:widowControl w:val="0"/>
              <w:spacing w:after="0" w:line="240" w:lineRule="auto"/>
              <w:ind w:right="367"/>
              <w:jc w:val="center"/>
              <w:rPr>
                <w:rFonts w:eastAsia="Times New Roman"/>
                <w:snapToGrid w:val="0"/>
                <w:color w:val="000000"/>
                <w:szCs w:val="24"/>
                <w:lang w:val="en-US"/>
              </w:rPr>
            </w:pPr>
            <w:r w:rsidRPr="00C27EC5">
              <w:rPr>
                <w:rFonts w:eastAsia="Times New Roman" w:cs="Calibri"/>
                <w:snapToGrid w:val="0"/>
                <w:color w:val="000000"/>
                <w:sz w:val="16"/>
                <w:szCs w:val="24"/>
                <w:lang w:val="en-US"/>
              </w:rPr>
              <w:t>180</w:t>
            </w:r>
          </w:p>
        </w:tc>
        <w:tc>
          <w:tcPr>
            <w:tcW w:w="143" w:type="dxa"/>
            <w:tcBorders>
              <w:top w:val="nil"/>
              <w:left w:val="single" w:sz="6" w:space="0" w:color="D9D9D9"/>
              <w:bottom w:val="nil"/>
              <w:right w:val="single" w:sz="6" w:space="0" w:color="D9D9D9"/>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1984" w:type="dxa"/>
            <w:tcBorders>
              <w:top w:val="single" w:sz="6" w:space="0" w:color="D9D9D9"/>
              <w:left w:val="single" w:sz="6" w:space="0" w:color="D9D9D9"/>
              <w:bottom w:val="single" w:sz="6" w:space="0" w:color="D9D9D9"/>
              <w:right w:val="single" w:sz="6" w:space="0" w:color="D9D9D9"/>
            </w:tcBorders>
            <w:shd w:val="clear" w:color="auto" w:fill="auto"/>
            <w:vAlign w:val="center"/>
          </w:tcPr>
          <w:p w:rsidR="00C27EC5" w:rsidRPr="00C27EC5" w:rsidRDefault="00C27EC5" w:rsidP="00C27EC5">
            <w:pPr>
              <w:widowControl w:val="0"/>
              <w:tabs>
                <w:tab w:val="center" w:pos="669"/>
                <w:tab w:val="right" w:pos="1704"/>
              </w:tabs>
              <w:spacing w:after="0" w:line="240" w:lineRule="auto"/>
              <w:jc w:val="both"/>
              <w:rPr>
                <w:rFonts w:eastAsia="Times New Roman"/>
                <w:snapToGrid w:val="0"/>
                <w:color w:val="000000"/>
                <w:szCs w:val="24"/>
                <w:lang w:val="en-US"/>
              </w:rPr>
            </w:pPr>
            <w:r w:rsidRPr="00C27EC5">
              <w:rPr>
                <w:rFonts w:eastAsiaTheme="minorHAnsi"/>
                <w:noProof/>
                <w:snapToGrid w:val="0"/>
                <w:szCs w:val="24"/>
              </w:rPr>
              <mc:AlternateContent>
                <mc:Choice Requires="wpg">
                  <w:drawing>
                    <wp:anchor distT="0" distB="0" distL="114300" distR="114300" simplePos="0" relativeHeight="251665408" behindDoc="0" locked="0" layoutInCell="1" allowOverlap="1" wp14:anchorId="278A2B00" wp14:editId="7AA053D2">
                      <wp:simplePos x="0" y="0"/>
                      <wp:positionH relativeFrom="column">
                        <wp:posOffset>304165</wp:posOffset>
                      </wp:positionH>
                      <wp:positionV relativeFrom="paragraph">
                        <wp:posOffset>78740</wp:posOffset>
                      </wp:positionV>
                      <wp:extent cx="518795" cy="567055"/>
                      <wp:effectExtent l="13335" t="3175" r="10795" b="10795"/>
                      <wp:wrapSquare wrapText="bothSides"/>
                      <wp:docPr id="1503" name="Группа 50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567055"/>
                                <a:chOff x="0" y="0"/>
                                <a:chExt cx="5185" cy="5671"/>
                              </a:xfrm>
                            </wpg:grpSpPr>
                            <wps:wsp>
                              <wps:cNvPr id="1504" name="Shape 4934"/>
                              <wps:cNvSpPr>
                                <a:spLocks/>
                              </wps:cNvSpPr>
                              <wps:spPr bwMode="auto">
                                <a:xfrm>
                                  <a:off x="2594" y="1786"/>
                                  <a:ext cx="335" cy="46"/>
                                </a:xfrm>
                                <a:custGeom>
                                  <a:avLst/>
                                  <a:gdLst>
                                    <a:gd name="T0" fmla="*/ 0 w 33528"/>
                                    <a:gd name="T1" fmla="*/ 0 h 4572"/>
                                    <a:gd name="T2" fmla="*/ 33528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0" y="0"/>
                                      </a:moveTo>
                                      <a:lnTo>
                                        <a:pt x="33528"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Shape 4935"/>
                              <wps:cNvSpPr>
                                <a:spLocks/>
                              </wps:cNvSpPr>
                              <wps:spPr bwMode="auto">
                                <a:xfrm>
                                  <a:off x="2929" y="1832"/>
                                  <a:ext cx="305" cy="122"/>
                                </a:xfrm>
                                <a:custGeom>
                                  <a:avLst/>
                                  <a:gdLst>
                                    <a:gd name="T0" fmla="*/ 0 w 30480"/>
                                    <a:gd name="T1" fmla="*/ 0 h 12192"/>
                                    <a:gd name="T2" fmla="*/ 30480 w 30480"/>
                                    <a:gd name="T3" fmla="*/ 12192 h 12192"/>
                                    <a:gd name="T4" fmla="*/ 0 w 30480"/>
                                    <a:gd name="T5" fmla="*/ 0 h 12192"/>
                                    <a:gd name="T6" fmla="*/ 30480 w 30480"/>
                                    <a:gd name="T7" fmla="*/ 12192 h 12192"/>
                                  </a:gdLst>
                                  <a:ahLst/>
                                  <a:cxnLst>
                                    <a:cxn ang="0">
                                      <a:pos x="T0" y="T1"/>
                                    </a:cxn>
                                    <a:cxn ang="0">
                                      <a:pos x="T2" y="T3"/>
                                    </a:cxn>
                                  </a:cxnLst>
                                  <a:rect l="T4" t="T5" r="T6" b="T7"/>
                                  <a:pathLst>
                                    <a:path w="30480" h="12192">
                                      <a:moveTo>
                                        <a:pt x="0" y="0"/>
                                      </a:moveTo>
                                      <a:lnTo>
                                        <a:pt x="30480" y="1219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Shape 4936"/>
                              <wps:cNvSpPr>
                                <a:spLocks/>
                              </wps:cNvSpPr>
                              <wps:spPr bwMode="auto">
                                <a:xfrm>
                                  <a:off x="3234" y="1954"/>
                                  <a:ext cx="275" cy="213"/>
                                </a:xfrm>
                                <a:custGeom>
                                  <a:avLst/>
                                  <a:gdLst>
                                    <a:gd name="T0" fmla="*/ 0 w 27432"/>
                                    <a:gd name="T1" fmla="*/ 0 h 21336"/>
                                    <a:gd name="T2" fmla="*/ 27432 w 27432"/>
                                    <a:gd name="T3" fmla="*/ 21336 h 21336"/>
                                    <a:gd name="T4" fmla="*/ 0 w 27432"/>
                                    <a:gd name="T5" fmla="*/ 0 h 21336"/>
                                    <a:gd name="T6" fmla="*/ 27432 w 27432"/>
                                    <a:gd name="T7" fmla="*/ 21336 h 21336"/>
                                  </a:gdLst>
                                  <a:ahLst/>
                                  <a:cxnLst>
                                    <a:cxn ang="0">
                                      <a:pos x="T0" y="T1"/>
                                    </a:cxn>
                                    <a:cxn ang="0">
                                      <a:pos x="T2" y="T3"/>
                                    </a:cxn>
                                  </a:cxnLst>
                                  <a:rect l="T4" t="T5" r="T6" b="T7"/>
                                  <a:pathLst>
                                    <a:path w="27432" h="21336">
                                      <a:moveTo>
                                        <a:pt x="0" y="0"/>
                                      </a:moveTo>
                                      <a:lnTo>
                                        <a:pt x="27432"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Shape 4937"/>
                              <wps:cNvSpPr>
                                <a:spLocks/>
                              </wps:cNvSpPr>
                              <wps:spPr bwMode="auto">
                                <a:xfrm>
                                  <a:off x="3509" y="2167"/>
                                  <a:ext cx="213" cy="259"/>
                                </a:xfrm>
                                <a:custGeom>
                                  <a:avLst/>
                                  <a:gdLst>
                                    <a:gd name="T0" fmla="*/ 0 w 21336"/>
                                    <a:gd name="T1" fmla="*/ 0 h 25908"/>
                                    <a:gd name="T2" fmla="*/ 21336 w 21336"/>
                                    <a:gd name="T3" fmla="*/ 25908 h 25908"/>
                                    <a:gd name="T4" fmla="*/ 0 w 21336"/>
                                    <a:gd name="T5" fmla="*/ 0 h 25908"/>
                                    <a:gd name="T6" fmla="*/ 21336 w 21336"/>
                                    <a:gd name="T7" fmla="*/ 25908 h 25908"/>
                                  </a:gdLst>
                                  <a:ahLst/>
                                  <a:cxnLst>
                                    <a:cxn ang="0">
                                      <a:pos x="T0" y="T1"/>
                                    </a:cxn>
                                    <a:cxn ang="0">
                                      <a:pos x="T2" y="T3"/>
                                    </a:cxn>
                                  </a:cxnLst>
                                  <a:rect l="T4" t="T5" r="T6" b="T7"/>
                                  <a:pathLst>
                                    <a:path w="21336" h="25908">
                                      <a:moveTo>
                                        <a:pt x="0" y="0"/>
                                      </a:moveTo>
                                      <a:lnTo>
                                        <a:pt x="21336"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Shape 4938"/>
                              <wps:cNvSpPr>
                                <a:spLocks/>
                              </wps:cNvSpPr>
                              <wps:spPr bwMode="auto">
                                <a:xfrm>
                                  <a:off x="3722" y="2426"/>
                                  <a:ext cx="122" cy="321"/>
                                </a:xfrm>
                                <a:custGeom>
                                  <a:avLst/>
                                  <a:gdLst>
                                    <a:gd name="T0" fmla="*/ 0 w 12192"/>
                                    <a:gd name="T1" fmla="*/ 0 h 32004"/>
                                    <a:gd name="T2" fmla="*/ 12192 w 12192"/>
                                    <a:gd name="T3" fmla="*/ 32004 h 32004"/>
                                    <a:gd name="T4" fmla="*/ 0 w 12192"/>
                                    <a:gd name="T5" fmla="*/ 0 h 32004"/>
                                    <a:gd name="T6" fmla="*/ 12192 w 12192"/>
                                    <a:gd name="T7" fmla="*/ 32004 h 32004"/>
                                  </a:gdLst>
                                  <a:ahLst/>
                                  <a:cxnLst>
                                    <a:cxn ang="0">
                                      <a:pos x="T0" y="T1"/>
                                    </a:cxn>
                                    <a:cxn ang="0">
                                      <a:pos x="T2" y="T3"/>
                                    </a:cxn>
                                  </a:cxnLst>
                                  <a:rect l="T4" t="T5" r="T6" b="T7"/>
                                  <a:pathLst>
                                    <a:path w="12192" h="32004">
                                      <a:moveTo>
                                        <a:pt x="0" y="0"/>
                                      </a:moveTo>
                                      <a:lnTo>
                                        <a:pt x="12192" y="3200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Shape 4939"/>
                              <wps:cNvSpPr>
                                <a:spLocks/>
                              </wps:cNvSpPr>
                              <wps:spPr bwMode="auto">
                                <a:xfrm>
                                  <a:off x="3844" y="2747"/>
                                  <a:ext cx="46" cy="335"/>
                                </a:xfrm>
                                <a:custGeom>
                                  <a:avLst/>
                                  <a:gdLst>
                                    <a:gd name="T0" fmla="*/ 0 w 4572"/>
                                    <a:gd name="T1" fmla="*/ 0 h 33528"/>
                                    <a:gd name="T2" fmla="*/ 4572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0" y="0"/>
                                      </a:moveTo>
                                      <a:lnTo>
                                        <a:pt x="4572"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Shape 4940"/>
                              <wps:cNvSpPr>
                                <a:spLocks/>
                              </wps:cNvSpPr>
                              <wps:spPr bwMode="auto">
                                <a:xfrm>
                                  <a:off x="3844" y="3082"/>
                                  <a:ext cx="46" cy="335"/>
                                </a:xfrm>
                                <a:custGeom>
                                  <a:avLst/>
                                  <a:gdLst>
                                    <a:gd name="T0" fmla="*/ 4572 w 4572"/>
                                    <a:gd name="T1" fmla="*/ 0 h 33528"/>
                                    <a:gd name="T2" fmla="*/ 0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4572" y="0"/>
                                      </a:moveTo>
                                      <a:lnTo>
                                        <a:pt x="0"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Shape 4941"/>
                              <wps:cNvSpPr>
                                <a:spLocks/>
                              </wps:cNvSpPr>
                              <wps:spPr bwMode="auto">
                                <a:xfrm>
                                  <a:off x="3722" y="3417"/>
                                  <a:ext cx="122" cy="305"/>
                                </a:xfrm>
                                <a:custGeom>
                                  <a:avLst/>
                                  <a:gdLst>
                                    <a:gd name="T0" fmla="*/ 12192 w 12192"/>
                                    <a:gd name="T1" fmla="*/ 0 h 30480"/>
                                    <a:gd name="T2" fmla="*/ 0 w 12192"/>
                                    <a:gd name="T3" fmla="*/ 30480 h 30480"/>
                                    <a:gd name="T4" fmla="*/ 0 w 12192"/>
                                    <a:gd name="T5" fmla="*/ 0 h 30480"/>
                                    <a:gd name="T6" fmla="*/ 12192 w 12192"/>
                                    <a:gd name="T7" fmla="*/ 30480 h 30480"/>
                                  </a:gdLst>
                                  <a:ahLst/>
                                  <a:cxnLst>
                                    <a:cxn ang="0">
                                      <a:pos x="T0" y="T1"/>
                                    </a:cxn>
                                    <a:cxn ang="0">
                                      <a:pos x="T2" y="T3"/>
                                    </a:cxn>
                                  </a:cxnLst>
                                  <a:rect l="T4" t="T5" r="T6" b="T7"/>
                                  <a:pathLst>
                                    <a:path w="12192" h="30480">
                                      <a:moveTo>
                                        <a:pt x="12192" y="0"/>
                                      </a:moveTo>
                                      <a:lnTo>
                                        <a:pt x="0"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Shape 4942"/>
                              <wps:cNvSpPr>
                                <a:spLocks/>
                              </wps:cNvSpPr>
                              <wps:spPr bwMode="auto">
                                <a:xfrm>
                                  <a:off x="3509" y="3722"/>
                                  <a:ext cx="213" cy="274"/>
                                </a:xfrm>
                                <a:custGeom>
                                  <a:avLst/>
                                  <a:gdLst>
                                    <a:gd name="T0" fmla="*/ 21336 w 21336"/>
                                    <a:gd name="T1" fmla="*/ 0 h 27432"/>
                                    <a:gd name="T2" fmla="*/ 0 w 21336"/>
                                    <a:gd name="T3" fmla="*/ 27432 h 27432"/>
                                    <a:gd name="T4" fmla="*/ 0 w 21336"/>
                                    <a:gd name="T5" fmla="*/ 0 h 27432"/>
                                    <a:gd name="T6" fmla="*/ 21336 w 21336"/>
                                    <a:gd name="T7" fmla="*/ 27432 h 27432"/>
                                  </a:gdLst>
                                  <a:ahLst/>
                                  <a:cxnLst>
                                    <a:cxn ang="0">
                                      <a:pos x="T0" y="T1"/>
                                    </a:cxn>
                                    <a:cxn ang="0">
                                      <a:pos x="T2" y="T3"/>
                                    </a:cxn>
                                  </a:cxnLst>
                                  <a:rect l="T4" t="T5" r="T6" b="T7"/>
                                  <a:pathLst>
                                    <a:path w="21336" h="27432">
                                      <a:moveTo>
                                        <a:pt x="21336" y="0"/>
                                      </a:moveTo>
                                      <a:lnTo>
                                        <a:pt x="0"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Shape 4943"/>
                              <wps:cNvSpPr>
                                <a:spLocks/>
                              </wps:cNvSpPr>
                              <wps:spPr bwMode="auto">
                                <a:xfrm>
                                  <a:off x="3234" y="3996"/>
                                  <a:ext cx="275" cy="198"/>
                                </a:xfrm>
                                <a:custGeom>
                                  <a:avLst/>
                                  <a:gdLst>
                                    <a:gd name="T0" fmla="*/ 27432 w 27432"/>
                                    <a:gd name="T1" fmla="*/ 0 h 19812"/>
                                    <a:gd name="T2" fmla="*/ 0 w 27432"/>
                                    <a:gd name="T3" fmla="*/ 19812 h 19812"/>
                                    <a:gd name="T4" fmla="*/ 0 w 27432"/>
                                    <a:gd name="T5" fmla="*/ 0 h 19812"/>
                                    <a:gd name="T6" fmla="*/ 27432 w 27432"/>
                                    <a:gd name="T7" fmla="*/ 19812 h 19812"/>
                                  </a:gdLst>
                                  <a:ahLst/>
                                  <a:cxnLst>
                                    <a:cxn ang="0">
                                      <a:pos x="T0" y="T1"/>
                                    </a:cxn>
                                    <a:cxn ang="0">
                                      <a:pos x="T2" y="T3"/>
                                    </a:cxn>
                                  </a:cxnLst>
                                  <a:rect l="T4" t="T5" r="T6" b="T7"/>
                                  <a:pathLst>
                                    <a:path w="27432" h="19812">
                                      <a:moveTo>
                                        <a:pt x="27432" y="0"/>
                                      </a:moveTo>
                                      <a:lnTo>
                                        <a:pt x="0" y="198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Shape 4944"/>
                              <wps:cNvSpPr>
                                <a:spLocks/>
                              </wps:cNvSpPr>
                              <wps:spPr bwMode="auto">
                                <a:xfrm>
                                  <a:off x="2929" y="4194"/>
                                  <a:ext cx="305" cy="137"/>
                                </a:xfrm>
                                <a:custGeom>
                                  <a:avLst/>
                                  <a:gdLst>
                                    <a:gd name="T0" fmla="*/ 30480 w 30480"/>
                                    <a:gd name="T1" fmla="*/ 0 h 13716"/>
                                    <a:gd name="T2" fmla="*/ 0 w 30480"/>
                                    <a:gd name="T3" fmla="*/ 13716 h 13716"/>
                                    <a:gd name="T4" fmla="*/ 0 w 30480"/>
                                    <a:gd name="T5" fmla="*/ 0 h 13716"/>
                                    <a:gd name="T6" fmla="*/ 30480 w 30480"/>
                                    <a:gd name="T7" fmla="*/ 13716 h 13716"/>
                                  </a:gdLst>
                                  <a:ahLst/>
                                  <a:cxnLst>
                                    <a:cxn ang="0">
                                      <a:pos x="T0" y="T1"/>
                                    </a:cxn>
                                    <a:cxn ang="0">
                                      <a:pos x="T2" y="T3"/>
                                    </a:cxn>
                                  </a:cxnLst>
                                  <a:rect l="T4" t="T5" r="T6" b="T7"/>
                                  <a:pathLst>
                                    <a:path w="30480" h="13716">
                                      <a:moveTo>
                                        <a:pt x="30480" y="0"/>
                                      </a:moveTo>
                                      <a:lnTo>
                                        <a:pt x="0" y="1371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Shape 4945"/>
                              <wps:cNvSpPr>
                                <a:spLocks/>
                              </wps:cNvSpPr>
                              <wps:spPr bwMode="auto">
                                <a:xfrm>
                                  <a:off x="2594" y="4331"/>
                                  <a:ext cx="335" cy="46"/>
                                </a:xfrm>
                                <a:custGeom>
                                  <a:avLst/>
                                  <a:gdLst>
                                    <a:gd name="T0" fmla="*/ 33528 w 33528"/>
                                    <a:gd name="T1" fmla="*/ 0 h 4572"/>
                                    <a:gd name="T2" fmla="*/ 0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33528" y="0"/>
                                      </a:moveTo>
                                      <a:lnTo>
                                        <a:pt x="0"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Shape 4946"/>
                              <wps:cNvSpPr>
                                <a:spLocks/>
                              </wps:cNvSpPr>
                              <wps:spPr bwMode="auto">
                                <a:xfrm>
                                  <a:off x="2259" y="4331"/>
                                  <a:ext cx="335" cy="46"/>
                                </a:xfrm>
                                <a:custGeom>
                                  <a:avLst/>
                                  <a:gdLst>
                                    <a:gd name="T0" fmla="*/ 33528 w 33528"/>
                                    <a:gd name="T1" fmla="*/ 4572 h 4572"/>
                                    <a:gd name="T2" fmla="*/ 0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33528" y="457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Shape 4947"/>
                              <wps:cNvSpPr>
                                <a:spLocks/>
                              </wps:cNvSpPr>
                              <wps:spPr bwMode="auto">
                                <a:xfrm>
                                  <a:off x="1939" y="4194"/>
                                  <a:ext cx="320" cy="137"/>
                                </a:xfrm>
                                <a:custGeom>
                                  <a:avLst/>
                                  <a:gdLst>
                                    <a:gd name="T0" fmla="*/ 32004 w 32004"/>
                                    <a:gd name="T1" fmla="*/ 13716 h 13716"/>
                                    <a:gd name="T2" fmla="*/ 0 w 32004"/>
                                    <a:gd name="T3" fmla="*/ 0 h 13716"/>
                                    <a:gd name="T4" fmla="*/ 0 w 32004"/>
                                    <a:gd name="T5" fmla="*/ 0 h 13716"/>
                                    <a:gd name="T6" fmla="*/ 32004 w 32004"/>
                                    <a:gd name="T7" fmla="*/ 13716 h 13716"/>
                                  </a:gdLst>
                                  <a:ahLst/>
                                  <a:cxnLst>
                                    <a:cxn ang="0">
                                      <a:pos x="T0" y="T1"/>
                                    </a:cxn>
                                    <a:cxn ang="0">
                                      <a:pos x="T2" y="T3"/>
                                    </a:cxn>
                                  </a:cxnLst>
                                  <a:rect l="T4" t="T5" r="T6" b="T7"/>
                                  <a:pathLst>
                                    <a:path w="32004" h="13716">
                                      <a:moveTo>
                                        <a:pt x="32004" y="1371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Shape 4948"/>
                              <wps:cNvSpPr>
                                <a:spLocks/>
                              </wps:cNvSpPr>
                              <wps:spPr bwMode="auto">
                                <a:xfrm>
                                  <a:off x="1680" y="3996"/>
                                  <a:ext cx="259" cy="198"/>
                                </a:xfrm>
                                <a:custGeom>
                                  <a:avLst/>
                                  <a:gdLst>
                                    <a:gd name="T0" fmla="*/ 25908 w 25908"/>
                                    <a:gd name="T1" fmla="*/ 19812 h 19812"/>
                                    <a:gd name="T2" fmla="*/ 0 w 25908"/>
                                    <a:gd name="T3" fmla="*/ 0 h 19812"/>
                                    <a:gd name="T4" fmla="*/ 0 w 25908"/>
                                    <a:gd name="T5" fmla="*/ 0 h 19812"/>
                                    <a:gd name="T6" fmla="*/ 25908 w 25908"/>
                                    <a:gd name="T7" fmla="*/ 19812 h 19812"/>
                                  </a:gdLst>
                                  <a:ahLst/>
                                  <a:cxnLst>
                                    <a:cxn ang="0">
                                      <a:pos x="T0" y="T1"/>
                                    </a:cxn>
                                    <a:cxn ang="0">
                                      <a:pos x="T2" y="T3"/>
                                    </a:cxn>
                                  </a:cxnLst>
                                  <a:rect l="T4" t="T5" r="T6" b="T7"/>
                                  <a:pathLst>
                                    <a:path w="25908" h="19812">
                                      <a:moveTo>
                                        <a:pt x="25908" y="1981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Shape 4949"/>
                              <wps:cNvSpPr>
                                <a:spLocks/>
                              </wps:cNvSpPr>
                              <wps:spPr bwMode="auto">
                                <a:xfrm>
                                  <a:off x="1466" y="3722"/>
                                  <a:ext cx="214" cy="274"/>
                                </a:xfrm>
                                <a:custGeom>
                                  <a:avLst/>
                                  <a:gdLst>
                                    <a:gd name="T0" fmla="*/ 21336 w 21336"/>
                                    <a:gd name="T1" fmla="*/ 27432 h 27432"/>
                                    <a:gd name="T2" fmla="*/ 0 w 21336"/>
                                    <a:gd name="T3" fmla="*/ 0 h 27432"/>
                                    <a:gd name="T4" fmla="*/ 0 w 21336"/>
                                    <a:gd name="T5" fmla="*/ 0 h 27432"/>
                                    <a:gd name="T6" fmla="*/ 21336 w 21336"/>
                                    <a:gd name="T7" fmla="*/ 27432 h 27432"/>
                                  </a:gdLst>
                                  <a:ahLst/>
                                  <a:cxnLst>
                                    <a:cxn ang="0">
                                      <a:pos x="T0" y="T1"/>
                                    </a:cxn>
                                    <a:cxn ang="0">
                                      <a:pos x="T2" y="T3"/>
                                    </a:cxn>
                                  </a:cxnLst>
                                  <a:rect l="T4" t="T5" r="T6" b="T7"/>
                                  <a:pathLst>
                                    <a:path w="21336" h="27432">
                                      <a:moveTo>
                                        <a:pt x="21336" y="2743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Shape 4950"/>
                              <wps:cNvSpPr>
                                <a:spLocks/>
                              </wps:cNvSpPr>
                              <wps:spPr bwMode="auto">
                                <a:xfrm>
                                  <a:off x="1344" y="3417"/>
                                  <a:ext cx="122" cy="305"/>
                                </a:xfrm>
                                <a:custGeom>
                                  <a:avLst/>
                                  <a:gdLst>
                                    <a:gd name="T0" fmla="*/ 12192 w 12192"/>
                                    <a:gd name="T1" fmla="*/ 30480 h 30480"/>
                                    <a:gd name="T2" fmla="*/ 0 w 12192"/>
                                    <a:gd name="T3" fmla="*/ 0 h 30480"/>
                                    <a:gd name="T4" fmla="*/ 0 w 12192"/>
                                    <a:gd name="T5" fmla="*/ 0 h 30480"/>
                                    <a:gd name="T6" fmla="*/ 12192 w 12192"/>
                                    <a:gd name="T7" fmla="*/ 30480 h 30480"/>
                                  </a:gdLst>
                                  <a:ahLst/>
                                  <a:cxnLst>
                                    <a:cxn ang="0">
                                      <a:pos x="T0" y="T1"/>
                                    </a:cxn>
                                    <a:cxn ang="0">
                                      <a:pos x="T2" y="T3"/>
                                    </a:cxn>
                                  </a:cxnLst>
                                  <a:rect l="T4" t="T5" r="T6" b="T7"/>
                                  <a:pathLst>
                                    <a:path w="12192" h="30480">
                                      <a:moveTo>
                                        <a:pt x="12192" y="3048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Shape 4951"/>
                              <wps:cNvSpPr>
                                <a:spLocks/>
                              </wps:cNvSpPr>
                              <wps:spPr bwMode="auto">
                                <a:xfrm>
                                  <a:off x="1299" y="3082"/>
                                  <a:ext cx="45" cy="335"/>
                                </a:xfrm>
                                <a:custGeom>
                                  <a:avLst/>
                                  <a:gdLst>
                                    <a:gd name="T0" fmla="*/ 4572 w 4572"/>
                                    <a:gd name="T1" fmla="*/ 33528 h 33528"/>
                                    <a:gd name="T2" fmla="*/ 0 w 4572"/>
                                    <a:gd name="T3" fmla="*/ 0 h 33528"/>
                                    <a:gd name="T4" fmla="*/ 0 w 4572"/>
                                    <a:gd name="T5" fmla="*/ 0 h 33528"/>
                                    <a:gd name="T6" fmla="*/ 4572 w 4572"/>
                                    <a:gd name="T7" fmla="*/ 33528 h 33528"/>
                                  </a:gdLst>
                                  <a:ahLst/>
                                  <a:cxnLst>
                                    <a:cxn ang="0">
                                      <a:pos x="T0" y="T1"/>
                                    </a:cxn>
                                    <a:cxn ang="0">
                                      <a:pos x="T2" y="T3"/>
                                    </a:cxn>
                                  </a:cxnLst>
                                  <a:rect l="T4" t="T5" r="T6" b="T7"/>
                                  <a:pathLst>
                                    <a:path w="4572" h="33528">
                                      <a:moveTo>
                                        <a:pt x="4572" y="3352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Shape 4952"/>
                              <wps:cNvSpPr>
                                <a:spLocks/>
                              </wps:cNvSpPr>
                              <wps:spPr bwMode="auto">
                                <a:xfrm>
                                  <a:off x="1299" y="2747"/>
                                  <a:ext cx="45" cy="335"/>
                                </a:xfrm>
                                <a:custGeom>
                                  <a:avLst/>
                                  <a:gdLst>
                                    <a:gd name="T0" fmla="*/ 0 w 4572"/>
                                    <a:gd name="T1" fmla="*/ 33528 h 33528"/>
                                    <a:gd name="T2" fmla="*/ 4572 w 4572"/>
                                    <a:gd name="T3" fmla="*/ 0 h 33528"/>
                                    <a:gd name="T4" fmla="*/ 0 w 4572"/>
                                    <a:gd name="T5" fmla="*/ 0 h 33528"/>
                                    <a:gd name="T6" fmla="*/ 4572 w 4572"/>
                                    <a:gd name="T7" fmla="*/ 33528 h 33528"/>
                                  </a:gdLst>
                                  <a:ahLst/>
                                  <a:cxnLst>
                                    <a:cxn ang="0">
                                      <a:pos x="T0" y="T1"/>
                                    </a:cxn>
                                    <a:cxn ang="0">
                                      <a:pos x="T2" y="T3"/>
                                    </a:cxn>
                                  </a:cxnLst>
                                  <a:rect l="T4" t="T5" r="T6" b="T7"/>
                                  <a:pathLst>
                                    <a:path w="4572" h="33528">
                                      <a:moveTo>
                                        <a:pt x="0" y="33528"/>
                                      </a:moveTo>
                                      <a:lnTo>
                                        <a:pt x="45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Shape 4953"/>
                              <wps:cNvSpPr>
                                <a:spLocks/>
                              </wps:cNvSpPr>
                              <wps:spPr bwMode="auto">
                                <a:xfrm>
                                  <a:off x="1344" y="2426"/>
                                  <a:ext cx="122" cy="321"/>
                                </a:xfrm>
                                <a:custGeom>
                                  <a:avLst/>
                                  <a:gdLst>
                                    <a:gd name="T0" fmla="*/ 0 w 12192"/>
                                    <a:gd name="T1" fmla="*/ 32004 h 32004"/>
                                    <a:gd name="T2" fmla="*/ 12192 w 12192"/>
                                    <a:gd name="T3" fmla="*/ 0 h 32004"/>
                                    <a:gd name="T4" fmla="*/ 0 w 12192"/>
                                    <a:gd name="T5" fmla="*/ 0 h 32004"/>
                                    <a:gd name="T6" fmla="*/ 12192 w 12192"/>
                                    <a:gd name="T7" fmla="*/ 32004 h 32004"/>
                                  </a:gdLst>
                                  <a:ahLst/>
                                  <a:cxnLst>
                                    <a:cxn ang="0">
                                      <a:pos x="T0" y="T1"/>
                                    </a:cxn>
                                    <a:cxn ang="0">
                                      <a:pos x="T2" y="T3"/>
                                    </a:cxn>
                                  </a:cxnLst>
                                  <a:rect l="T4" t="T5" r="T6" b="T7"/>
                                  <a:pathLst>
                                    <a:path w="12192" h="32004">
                                      <a:moveTo>
                                        <a:pt x="0" y="32004"/>
                                      </a:moveTo>
                                      <a:lnTo>
                                        <a:pt x="1219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Shape 4954"/>
                              <wps:cNvSpPr>
                                <a:spLocks/>
                              </wps:cNvSpPr>
                              <wps:spPr bwMode="auto">
                                <a:xfrm>
                                  <a:off x="1466" y="2167"/>
                                  <a:ext cx="214" cy="259"/>
                                </a:xfrm>
                                <a:custGeom>
                                  <a:avLst/>
                                  <a:gdLst>
                                    <a:gd name="T0" fmla="*/ 0 w 21336"/>
                                    <a:gd name="T1" fmla="*/ 25908 h 25908"/>
                                    <a:gd name="T2" fmla="*/ 21336 w 21336"/>
                                    <a:gd name="T3" fmla="*/ 0 h 25908"/>
                                    <a:gd name="T4" fmla="*/ 0 w 21336"/>
                                    <a:gd name="T5" fmla="*/ 0 h 25908"/>
                                    <a:gd name="T6" fmla="*/ 21336 w 21336"/>
                                    <a:gd name="T7" fmla="*/ 25908 h 25908"/>
                                  </a:gdLst>
                                  <a:ahLst/>
                                  <a:cxnLst>
                                    <a:cxn ang="0">
                                      <a:pos x="T0" y="T1"/>
                                    </a:cxn>
                                    <a:cxn ang="0">
                                      <a:pos x="T2" y="T3"/>
                                    </a:cxn>
                                  </a:cxnLst>
                                  <a:rect l="T4" t="T5" r="T6" b="T7"/>
                                  <a:pathLst>
                                    <a:path w="21336" h="25908">
                                      <a:moveTo>
                                        <a:pt x="0" y="25908"/>
                                      </a:moveTo>
                                      <a:lnTo>
                                        <a:pt x="213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Shape 4955"/>
                              <wps:cNvSpPr>
                                <a:spLocks/>
                              </wps:cNvSpPr>
                              <wps:spPr bwMode="auto">
                                <a:xfrm>
                                  <a:off x="1680" y="1954"/>
                                  <a:ext cx="259" cy="213"/>
                                </a:xfrm>
                                <a:custGeom>
                                  <a:avLst/>
                                  <a:gdLst>
                                    <a:gd name="T0" fmla="*/ 0 w 25908"/>
                                    <a:gd name="T1" fmla="*/ 21336 h 21336"/>
                                    <a:gd name="T2" fmla="*/ 25908 w 25908"/>
                                    <a:gd name="T3" fmla="*/ 0 h 21336"/>
                                    <a:gd name="T4" fmla="*/ 0 w 25908"/>
                                    <a:gd name="T5" fmla="*/ 0 h 21336"/>
                                    <a:gd name="T6" fmla="*/ 25908 w 25908"/>
                                    <a:gd name="T7" fmla="*/ 21336 h 21336"/>
                                  </a:gdLst>
                                  <a:ahLst/>
                                  <a:cxnLst>
                                    <a:cxn ang="0">
                                      <a:pos x="T0" y="T1"/>
                                    </a:cxn>
                                    <a:cxn ang="0">
                                      <a:pos x="T2" y="T3"/>
                                    </a:cxn>
                                  </a:cxnLst>
                                  <a:rect l="T4" t="T5" r="T6" b="T7"/>
                                  <a:pathLst>
                                    <a:path w="25908" h="21336">
                                      <a:moveTo>
                                        <a:pt x="0" y="21336"/>
                                      </a:moveTo>
                                      <a:lnTo>
                                        <a:pt x="25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Shape 4956"/>
                              <wps:cNvSpPr>
                                <a:spLocks/>
                              </wps:cNvSpPr>
                              <wps:spPr bwMode="auto">
                                <a:xfrm>
                                  <a:off x="1939" y="1832"/>
                                  <a:ext cx="320" cy="122"/>
                                </a:xfrm>
                                <a:custGeom>
                                  <a:avLst/>
                                  <a:gdLst>
                                    <a:gd name="T0" fmla="*/ 0 w 32004"/>
                                    <a:gd name="T1" fmla="*/ 12192 h 12192"/>
                                    <a:gd name="T2" fmla="*/ 32004 w 32004"/>
                                    <a:gd name="T3" fmla="*/ 0 h 12192"/>
                                    <a:gd name="T4" fmla="*/ 0 w 32004"/>
                                    <a:gd name="T5" fmla="*/ 0 h 12192"/>
                                    <a:gd name="T6" fmla="*/ 32004 w 32004"/>
                                    <a:gd name="T7" fmla="*/ 12192 h 12192"/>
                                  </a:gdLst>
                                  <a:ahLst/>
                                  <a:cxnLst>
                                    <a:cxn ang="0">
                                      <a:pos x="T0" y="T1"/>
                                    </a:cxn>
                                    <a:cxn ang="0">
                                      <a:pos x="T2" y="T3"/>
                                    </a:cxn>
                                  </a:cxnLst>
                                  <a:rect l="T4" t="T5" r="T6" b="T7"/>
                                  <a:pathLst>
                                    <a:path w="32004" h="12192">
                                      <a:moveTo>
                                        <a:pt x="0" y="12192"/>
                                      </a:moveTo>
                                      <a:lnTo>
                                        <a:pt x="320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Shape 4957"/>
                              <wps:cNvSpPr>
                                <a:spLocks/>
                              </wps:cNvSpPr>
                              <wps:spPr bwMode="auto">
                                <a:xfrm>
                                  <a:off x="2259" y="1786"/>
                                  <a:ext cx="335" cy="46"/>
                                </a:xfrm>
                                <a:custGeom>
                                  <a:avLst/>
                                  <a:gdLst>
                                    <a:gd name="T0" fmla="*/ 0 w 33528"/>
                                    <a:gd name="T1" fmla="*/ 4572 h 4572"/>
                                    <a:gd name="T2" fmla="*/ 33528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0" y="4572"/>
                                      </a:moveTo>
                                      <a:lnTo>
                                        <a:pt x="335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Shape 4958"/>
                              <wps:cNvSpPr>
                                <a:spLocks/>
                              </wps:cNvSpPr>
                              <wps:spPr bwMode="auto">
                                <a:xfrm>
                                  <a:off x="2594" y="487"/>
                                  <a:ext cx="671" cy="95"/>
                                </a:xfrm>
                                <a:custGeom>
                                  <a:avLst/>
                                  <a:gdLst>
                                    <a:gd name="T0" fmla="*/ 0 w 67056"/>
                                    <a:gd name="T1" fmla="*/ 0 h 9525"/>
                                    <a:gd name="T2" fmla="*/ 67056 w 67056"/>
                                    <a:gd name="T3" fmla="*/ 9525 h 9525"/>
                                    <a:gd name="T4" fmla="*/ 0 w 67056"/>
                                    <a:gd name="T5" fmla="*/ 0 h 9525"/>
                                    <a:gd name="T6" fmla="*/ 67056 w 67056"/>
                                    <a:gd name="T7" fmla="*/ 9525 h 9525"/>
                                  </a:gdLst>
                                  <a:ahLst/>
                                  <a:cxnLst>
                                    <a:cxn ang="0">
                                      <a:pos x="T0" y="T1"/>
                                    </a:cxn>
                                    <a:cxn ang="0">
                                      <a:pos x="T2" y="T3"/>
                                    </a:cxn>
                                  </a:cxnLst>
                                  <a:rect l="T4" t="T5" r="T6" b="T7"/>
                                  <a:pathLst>
                                    <a:path w="67056" h="9525">
                                      <a:moveTo>
                                        <a:pt x="0" y="0"/>
                                      </a:moveTo>
                                      <a:lnTo>
                                        <a:pt x="67056" y="952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Shape 4959"/>
                              <wps:cNvSpPr>
                                <a:spLocks/>
                              </wps:cNvSpPr>
                              <wps:spPr bwMode="auto">
                                <a:xfrm>
                                  <a:off x="3265" y="582"/>
                                  <a:ext cx="625" cy="260"/>
                                </a:xfrm>
                                <a:custGeom>
                                  <a:avLst/>
                                  <a:gdLst>
                                    <a:gd name="T0" fmla="*/ 0 w 62484"/>
                                    <a:gd name="T1" fmla="*/ 0 h 25908"/>
                                    <a:gd name="T2" fmla="*/ 62484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0" y="0"/>
                                      </a:moveTo>
                                      <a:lnTo>
                                        <a:pt x="62484"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Shape 4960"/>
                              <wps:cNvSpPr>
                                <a:spLocks/>
                              </wps:cNvSpPr>
                              <wps:spPr bwMode="auto">
                                <a:xfrm>
                                  <a:off x="3890" y="842"/>
                                  <a:ext cx="533" cy="411"/>
                                </a:xfrm>
                                <a:custGeom>
                                  <a:avLst/>
                                  <a:gdLst>
                                    <a:gd name="T0" fmla="*/ 0 w 53340"/>
                                    <a:gd name="T1" fmla="*/ 0 h 41148"/>
                                    <a:gd name="T2" fmla="*/ 5334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0" y="0"/>
                                      </a:moveTo>
                                      <a:lnTo>
                                        <a:pt x="5334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Shape 4961"/>
                              <wps:cNvSpPr>
                                <a:spLocks/>
                              </wps:cNvSpPr>
                              <wps:spPr bwMode="auto">
                                <a:xfrm>
                                  <a:off x="4423" y="1253"/>
                                  <a:ext cx="411" cy="533"/>
                                </a:xfrm>
                                <a:custGeom>
                                  <a:avLst/>
                                  <a:gdLst>
                                    <a:gd name="T0" fmla="*/ 0 w 41148"/>
                                    <a:gd name="T1" fmla="*/ 0 h 53340"/>
                                    <a:gd name="T2" fmla="*/ 41148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0" y="0"/>
                                      </a:moveTo>
                                      <a:lnTo>
                                        <a:pt x="41148"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Shape 4962"/>
                              <wps:cNvSpPr>
                                <a:spLocks/>
                              </wps:cNvSpPr>
                              <wps:spPr bwMode="auto">
                                <a:xfrm>
                                  <a:off x="4834" y="1786"/>
                                  <a:ext cx="259" cy="625"/>
                                </a:xfrm>
                                <a:custGeom>
                                  <a:avLst/>
                                  <a:gdLst>
                                    <a:gd name="T0" fmla="*/ 0 w 25908"/>
                                    <a:gd name="T1" fmla="*/ 0 h 62484"/>
                                    <a:gd name="T2" fmla="*/ 25908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0" y="0"/>
                                      </a:moveTo>
                                      <a:lnTo>
                                        <a:pt x="25908"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Shape 4963"/>
                              <wps:cNvSpPr>
                                <a:spLocks/>
                              </wps:cNvSpPr>
                              <wps:spPr bwMode="auto">
                                <a:xfrm>
                                  <a:off x="5093" y="2411"/>
                                  <a:ext cx="92" cy="671"/>
                                </a:xfrm>
                                <a:custGeom>
                                  <a:avLst/>
                                  <a:gdLst>
                                    <a:gd name="T0" fmla="*/ 0 w 9144"/>
                                    <a:gd name="T1" fmla="*/ 0 h 67056"/>
                                    <a:gd name="T2" fmla="*/ 9144 w 9144"/>
                                    <a:gd name="T3" fmla="*/ 67056 h 67056"/>
                                    <a:gd name="T4" fmla="*/ 0 w 9144"/>
                                    <a:gd name="T5" fmla="*/ 0 h 67056"/>
                                    <a:gd name="T6" fmla="*/ 9144 w 9144"/>
                                    <a:gd name="T7" fmla="*/ 67056 h 67056"/>
                                  </a:gdLst>
                                  <a:ahLst/>
                                  <a:cxnLst>
                                    <a:cxn ang="0">
                                      <a:pos x="T0" y="T1"/>
                                    </a:cxn>
                                    <a:cxn ang="0">
                                      <a:pos x="T2" y="T3"/>
                                    </a:cxn>
                                  </a:cxnLst>
                                  <a:rect l="T4" t="T5" r="T6" b="T7"/>
                                  <a:pathLst>
                                    <a:path w="9144" h="67056">
                                      <a:moveTo>
                                        <a:pt x="0" y="0"/>
                                      </a:moveTo>
                                      <a:lnTo>
                                        <a:pt x="9144"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Shape 4964"/>
                              <wps:cNvSpPr>
                                <a:spLocks/>
                              </wps:cNvSpPr>
                              <wps:spPr bwMode="auto">
                                <a:xfrm>
                                  <a:off x="5093" y="3082"/>
                                  <a:ext cx="92" cy="670"/>
                                </a:xfrm>
                                <a:custGeom>
                                  <a:avLst/>
                                  <a:gdLst>
                                    <a:gd name="T0" fmla="*/ 9144 w 9144"/>
                                    <a:gd name="T1" fmla="*/ 0 h 67056"/>
                                    <a:gd name="T2" fmla="*/ 0 w 9144"/>
                                    <a:gd name="T3" fmla="*/ 67056 h 67056"/>
                                    <a:gd name="T4" fmla="*/ 0 w 9144"/>
                                    <a:gd name="T5" fmla="*/ 0 h 67056"/>
                                    <a:gd name="T6" fmla="*/ 9144 w 9144"/>
                                    <a:gd name="T7" fmla="*/ 67056 h 67056"/>
                                  </a:gdLst>
                                  <a:ahLst/>
                                  <a:cxnLst>
                                    <a:cxn ang="0">
                                      <a:pos x="T0" y="T1"/>
                                    </a:cxn>
                                    <a:cxn ang="0">
                                      <a:pos x="T2" y="T3"/>
                                    </a:cxn>
                                  </a:cxnLst>
                                  <a:rect l="T4" t="T5" r="T6" b="T7"/>
                                  <a:pathLst>
                                    <a:path w="9144" h="67056">
                                      <a:moveTo>
                                        <a:pt x="9144" y="0"/>
                                      </a:moveTo>
                                      <a:lnTo>
                                        <a:pt x="0"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Shape 4965"/>
                              <wps:cNvSpPr>
                                <a:spLocks/>
                              </wps:cNvSpPr>
                              <wps:spPr bwMode="auto">
                                <a:xfrm>
                                  <a:off x="4834" y="3752"/>
                                  <a:ext cx="259" cy="625"/>
                                </a:xfrm>
                                <a:custGeom>
                                  <a:avLst/>
                                  <a:gdLst>
                                    <a:gd name="T0" fmla="*/ 25908 w 25908"/>
                                    <a:gd name="T1" fmla="*/ 0 h 62484"/>
                                    <a:gd name="T2" fmla="*/ 0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25908" y="0"/>
                                      </a:moveTo>
                                      <a:lnTo>
                                        <a:pt x="0"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Shape 4966"/>
                              <wps:cNvSpPr>
                                <a:spLocks/>
                              </wps:cNvSpPr>
                              <wps:spPr bwMode="auto">
                                <a:xfrm>
                                  <a:off x="4423" y="4377"/>
                                  <a:ext cx="411" cy="534"/>
                                </a:xfrm>
                                <a:custGeom>
                                  <a:avLst/>
                                  <a:gdLst>
                                    <a:gd name="T0" fmla="*/ 41148 w 41148"/>
                                    <a:gd name="T1" fmla="*/ 0 h 53340"/>
                                    <a:gd name="T2" fmla="*/ 0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41148" y="0"/>
                                      </a:moveTo>
                                      <a:lnTo>
                                        <a:pt x="0"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Shape 4967"/>
                              <wps:cNvSpPr>
                                <a:spLocks/>
                              </wps:cNvSpPr>
                              <wps:spPr bwMode="auto">
                                <a:xfrm>
                                  <a:off x="3890" y="4911"/>
                                  <a:ext cx="533" cy="411"/>
                                </a:xfrm>
                                <a:custGeom>
                                  <a:avLst/>
                                  <a:gdLst>
                                    <a:gd name="T0" fmla="*/ 53340 w 53340"/>
                                    <a:gd name="T1" fmla="*/ 0 h 41148"/>
                                    <a:gd name="T2" fmla="*/ 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53340" y="0"/>
                                      </a:moveTo>
                                      <a:lnTo>
                                        <a:pt x="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Shape 4968"/>
                              <wps:cNvSpPr>
                                <a:spLocks/>
                              </wps:cNvSpPr>
                              <wps:spPr bwMode="auto">
                                <a:xfrm>
                                  <a:off x="3265" y="5322"/>
                                  <a:ext cx="625" cy="259"/>
                                </a:xfrm>
                                <a:custGeom>
                                  <a:avLst/>
                                  <a:gdLst>
                                    <a:gd name="T0" fmla="*/ 62484 w 62484"/>
                                    <a:gd name="T1" fmla="*/ 0 h 25908"/>
                                    <a:gd name="T2" fmla="*/ 0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62484" y="0"/>
                                      </a:moveTo>
                                      <a:lnTo>
                                        <a:pt x="0"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Shape 4969"/>
                              <wps:cNvSpPr>
                                <a:spLocks/>
                              </wps:cNvSpPr>
                              <wps:spPr bwMode="auto">
                                <a:xfrm>
                                  <a:off x="2594" y="5581"/>
                                  <a:ext cx="671" cy="90"/>
                                </a:xfrm>
                                <a:custGeom>
                                  <a:avLst/>
                                  <a:gdLst>
                                    <a:gd name="T0" fmla="*/ 67056 w 67056"/>
                                    <a:gd name="T1" fmla="*/ 0 h 9017"/>
                                    <a:gd name="T2" fmla="*/ 0 w 67056"/>
                                    <a:gd name="T3" fmla="*/ 9017 h 9017"/>
                                    <a:gd name="T4" fmla="*/ 0 w 67056"/>
                                    <a:gd name="T5" fmla="*/ 0 h 9017"/>
                                    <a:gd name="T6" fmla="*/ 67056 w 67056"/>
                                    <a:gd name="T7" fmla="*/ 9017 h 9017"/>
                                  </a:gdLst>
                                  <a:ahLst/>
                                  <a:cxnLst>
                                    <a:cxn ang="0">
                                      <a:pos x="T0" y="T1"/>
                                    </a:cxn>
                                    <a:cxn ang="0">
                                      <a:pos x="T2" y="T3"/>
                                    </a:cxn>
                                  </a:cxnLst>
                                  <a:rect l="T4" t="T5" r="T6" b="T7"/>
                                  <a:pathLst>
                                    <a:path w="67056" h="9017">
                                      <a:moveTo>
                                        <a:pt x="67056" y="0"/>
                                      </a:moveTo>
                                      <a:lnTo>
                                        <a:pt x="0" y="901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Shape 4970"/>
                              <wps:cNvSpPr>
                                <a:spLocks/>
                              </wps:cNvSpPr>
                              <wps:spPr bwMode="auto">
                                <a:xfrm>
                                  <a:off x="1924" y="5581"/>
                                  <a:ext cx="670" cy="90"/>
                                </a:xfrm>
                                <a:custGeom>
                                  <a:avLst/>
                                  <a:gdLst>
                                    <a:gd name="T0" fmla="*/ 67056 w 67056"/>
                                    <a:gd name="T1" fmla="*/ 9017 h 9017"/>
                                    <a:gd name="T2" fmla="*/ 0 w 67056"/>
                                    <a:gd name="T3" fmla="*/ 0 h 9017"/>
                                    <a:gd name="T4" fmla="*/ 0 w 67056"/>
                                    <a:gd name="T5" fmla="*/ 0 h 9017"/>
                                    <a:gd name="T6" fmla="*/ 67056 w 67056"/>
                                    <a:gd name="T7" fmla="*/ 9017 h 9017"/>
                                  </a:gdLst>
                                  <a:ahLst/>
                                  <a:cxnLst>
                                    <a:cxn ang="0">
                                      <a:pos x="T0" y="T1"/>
                                    </a:cxn>
                                    <a:cxn ang="0">
                                      <a:pos x="T2" y="T3"/>
                                    </a:cxn>
                                  </a:cxnLst>
                                  <a:rect l="T4" t="T5" r="T6" b="T7"/>
                                  <a:pathLst>
                                    <a:path w="67056" h="9017">
                                      <a:moveTo>
                                        <a:pt x="67056" y="9017"/>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Shape 4971"/>
                              <wps:cNvSpPr>
                                <a:spLocks/>
                              </wps:cNvSpPr>
                              <wps:spPr bwMode="auto">
                                <a:xfrm>
                                  <a:off x="1299" y="5322"/>
                                  <a:ext cx="625" cy="259"/>
                                </a:xfrm>
                                <a:custGeom>
                                  <a:avLst/>
                                  <a:gdLst>
                                    <a:gd name="T0" fmla="*/ 62484 w 62484"/>
                                    <a:gd name="T1" fmla="*/ 25908 h 25908"/>
                                    <a:gd name="T2" fmla="*/ 0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62484" y="2590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Shape 4972"/>
                              <wps:cNvSpPr>
                                <a:spLocks/>
                              </wps:cNvSpPr>
                              <wps:spPr bwMode="auto">
                                <a:xfrm>
                                  <a:off x="765" y="4911"/>
                                  <a:ext cx="534" cy="411"/>
                                </a:xfrm>
                                <a:custGeom>
                                  <a:avLst/>
                                  <a:gdLst>
                                    <a:gd name="T0" fmla="*/ 53340 w 53340"/>
                                    <a:gd name="T1" fmla="*/ 41148 h 41148"/>
                                    <a:gd name="T2" fmla="*/ 0 w 53340"/>
                                    <a:gd name="T3" fmla="*/ 0 h 41148"/>
                                    <a:gd name="T4" fmla="*/ 0 w 53340"/>
                                    <a:gd name="T5" fmla="*/ 0 h 41148"/>
                                    <a:gd name="T6" fmla="*/ 53340 w 53340"/>
                                    <a:gd name="T7" fmla="*/ 41148 h 41148"/>
                                  </a:gdLst>
                                  <a:ahLst/>
                                  <a:cxnLst>
                                    <a:cxn ang="0">
                                      <a:pos x="T0" y="T1"/>
                                    </a:cxn>
                                    <a:cxn ang="0">
                                      <a:pos x="T2" y="T3"/>
                                    </a:cxn>
                                  </a:cxnLst>
                                  <a:rect l="T4" t="T5" r="T6" b="T7"/>
                                  <a:pathLst>
                                    <a:path w="53340" h="41148">
                                      <a:moveTo>
                                        <a:pt x="53340" y="4114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Shape 4973"/>
                              <wps:cNvSpPr>
                                <a:spLocks/>
                              </wps:cNvSpPr>
                              <wps:spPr bwMode="auto">
                                <a:xfrm>
                                  <a:off x="354" y="4377"/>
                                  <a:ext cx="411" cy="534"/>
                                </a:xfrm>
                                <a:custGeom>
                                  <a:avLst/>
                                  <a:gdLst>
                                    <a:gd name="T0" fmla="*/ 41148 w 41148"/>
                                    <a:gd name="T1" fmla="*/ 53340 h 53340"/>
                                    <a:gd name="T2" fmla="*/ 0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41148" y="5334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Shape 4974"/>
                              <wps:cNvSpPr>
                                <a:spLocks/>
                              </wps:cNvSpPr>
                              <wps:spPr bwMode="auto">
                                <a:xfrm>
                                  <a:off x="95" y="3752"/>
                                  <a:ext cx="259" cy="625"/>
                                </a:xfrm>
                                <a:custGeom>
                                  <a:avLst/>
                                  <a:gdLst>
                                    <a:gd name="T0" fmla="*/ 25908 w 25908"/>
                                    <a:gd name="T1" fmla="*/ 62484 h 62484"/>
                                    <a:gd name="T2" fmla="*/ 0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25908" y="6248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Shape 4975"/>
                              <wps:cNvSpPr>
                                <a:spLocks/>
                              </wps:cNvSpPr>
                              <wps:spPr bwMode="auto">
                                <a:xfrm>
                                  <a:off x="0" y="3082"/>
                                  <a:ext cx="95" cy="670"/>
                                </a:xfrm>
                                <a:custGeom>
                                  <a:avLst/>
                                  <a:gdLst>
                                    <a:gd name="T0" fmla="*/ 9525 w 9525"/>
                                    <a:gd name="T1" fmla="*/ 67056 h 67056"/>
                                    <a:gd name="T2" fmla="*/ 0 w 9525"/>
                                    <a:gd name="T3" fmla="*/ 0 h 67056"/>
                                    <a:gd name="T4" fmla="*/ 0 w 9525"/>
                                    <a:gd name="T5" fmla="*/ 0 h 67056"/>
                                    <a:gd name="T6" fmla="*/ 9525 w 9525"/>
                                    <a:gd name="T7" fmla="*/ 67056 h 67056"/>
                                  </a:gdLst>
                                  <a:ahLst/>
                                  <a:cxnLst>
                                    <a:cxn ang="0">
                                      <a:pos x="T0" y="T1"/>
                                    </a:cxn>
                                    <a:cxn ang="0">
                                      <a:pos x="T2" y="T3"/>
                                    </a:cxn>
                                  </a:cxnLst>
                                  <a:rect l="T4" t="T5" r="T6" b="T7"/>
                                  <a:pathLst>
                                    <a:path w="9525" h="67056">
                                      <a:moveTo>
                                        <a:pt x="9525" y="6705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Shape 4976"/>
                              <wps:cNvSpPr>
                                <a:spLocks/>
                              </wps:cNvSpPr>
                              <wps:spPr bwMode="auto">
                                <a:xfrm>
                                  <a:off x="0" y="2411"/>
                                  <a:ext cx="95" cy="671"/>
                                </a:xfrm>
                                <a:custGeom>
                                  <a:avLst/>
                                  <a:gdLst>
                                    <a:gd name="T0" fmla="*/ 0 w 9525"/>
                                    <a:gd name="T1" fmla="*/ 67056 h 67056"/>
                                    <a:gd name="T2" fmla="*/ 9525 w 9525"/>
                                    <a:gd name="T3" fmla="*/ 0 h 67056"/>
                                    <a:gd name="T4" fmla="*/ 0 w 9525"/>
                                    <a:gd name="T5" fmla="*/ 0 h 67056"/>
                                    <a:gd name="T6" fmla="*/ 9525 w 9525"/>
                                    <a:gd name="T7" fmla="*/ 67056 h 67056"/>
                                  </a:gdLst>
                                  <a:ahLst/>
                                  <a:cxnLst>
                                    <a:cxn ang="0">
                                      <a:pos x="T0" y="T1"/>
                                    </a:cxn>
                                    <a:cxn ang="0">
                                      <a:pos x="T2" y="T3"/>
                                    </a:cxn>
                                  </a:cxnLst>
                                  <a:rect l="T4" t="T5" r="T6" b="T7"/>
                                  <a:pathLst>
                                    <a:path w="9525" h="67056">
                                      <a:moveTo>
                                        <a:pt x="0" y="67056"/>
                                      </a:moveTo>
                                      <a:lnTo>
                                        <a:pt x="952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Shape 4977"/>
                              <wps:cNvSpPr>
                                <a:spLocks/>
                              </wps:cNvSpPr>
                              <wps:spPr bwMode="auto">
                                <a:xfrm>
                                  <a:off x="95" y="1786"/>
                                  <a:ext cx="259" cy="625"/>
                                </a:xfrm>
                                <a:custGeom>
                                  <a:avLst/>
                                  <a:gdLst>
                                    <a:gd name="T0" fmla="*/ 0 w 25908"/>
                                    <a:gd name="T1" fmla="*/ 62484 h 62484"/>
                                    <a:gd name="T2" fmla="*/ 25908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0" y="62484"/>
                                      </a:moveTo>
                                      <a:lnTo>
                                        <a:pt x="25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Shape 4978"/>
                              <wps:cNvSpPr>
                                <a:spLocks/>
                              </wps:cNvSpPr>
                              <wps:spPr bwMode="auto">
                                <a:xfrm>
                                  <a:off x="354" y="1253"/>
                                  <a:ext cx="411" cy="533"/>
                                </a:xfrm>
                                <a:custGeom>
                                  <a:avLst/>
                                  <a:gdLst>
                                    <a:gd name="T0" fmla="*/ 0 w 41148"/>
                                    <a:gd name="T1" fmla="*/ 53340 h 53340"/>
                                    <a:gd name="T2" fmla="*/ 41148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0" y="53340"/>
                                      </a:moveTo>
                                      <a:lnTo>
                                        <a:pt x="4114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Shape 4979"/>
                              <wps:cNvSpPr>
                                <a:spLocks/>
                              </wps:cNvSpPr>
                              <wps:spPr bwMode="auto">
                                <a:xfrm>
                                  <a:off x="765" y="842"/>
                                  <a:ext cx="534" cy="411"/>
                                </a:xfrm>
                                <a:custGeom>
                                  <a:avLst/>
                                  <a:gdLst>
                                    <a:gd name="T0" fmla="*/ 0 w 53340"/>
                                    <a:gd name="T1" fmla="*/ 41148 h 41148"/>
                                    <a:gd name="T2" fmla="*/ 53340 w 53340"/>
                                    <a:gd name="T3" fmla="*/ 0 h 41148"/>
                                    <a:gd name="T4" fmla="*/ 0 w 53340"/>
                                    <a:gd name="T5" fmla="*/ 0 h 41148"/>
                                    <a:gd name="T6" fmla="*/ 53340 w 53340"/>
                                    <a:gd name="T7" fmla="*/ 41148 h 41148"/>
                                  </a:gdLst>
                                  <a:ahLst/>
                                  <a:cxnLst>
                                    <a:cxn ang="0">
                                      <a:pos x="T0" y="T1"/>
                                    </a:cxn>
                                    <a:cxn ang="0">
                                      <a:pos x="T2" y="T3"/>
                                    </a:cxn>
                                  </a:cxnLst>
                                  <a:rect l="T4" t="T5" r="T6" b="T7"/>
                                  <a:pathLst>
                                    <a:path w="53340" h="41148">
                                      <a:moveTo>
                                        <a:pt x="0" y="41148"/>
                                      </a:moveTo>
                                      <a:lnTo>
                                        <a:pt x="5334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Shape 4980"/>
                              <wps:cNvSpPr>
                                <a:spLocks/>
                              </wps:cNvSpPr>
                              <wps:spPr bwMode="auto">
                                <a:xfrm>
                                  <a:off x="1299" y="582"/>
                                  <a:ext cx="625" cy="260"/>
                                </a:xfrm>
                                <a:custGeom>
                                  <a:avLst/>
                                  <a:gdLst>
                                    <a:gd name="T0" fmla="*/ 0 w 62484"/>
                                    <a:gd name="T1" fmla="*/ 25908 h 25908"/>
                                    <a:gd name="T2" fmla="*/ 62484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0" y="25908"/>
                                      </a:moveTo>
                                      <a:lnTo>
                                        <a:pt x="6248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Shape 4981"/>
                              <wps:cNvSpPr>
                                <a:spLocks/>
                              </wps:cNvSpPr>
                              <wps:spPr bwMode="auto">
                                <a:xfrm>
                                  <a:off x="1924" y="487"/>
                                  <a:ext cx="670" cy="95"/>
                                </a:xfrm>
                                <a:custGeom>
                                  <a:avLst/>
                                  <a:gdLst>
                                    <a:gd name="T0" fmla="*/ 0 w 67056"/>
                                    <a:gd name="T1" fmla="*/ 9525 h 9525"/>
                                    <a:gd name="T2" fmla="*/ 67056 w 67056"/>
                                    <a:gd name="T3" fmla="*/ 0 h 9525"/>
                                    <a:gd name="T4" fmla="*/ 0 w 67056"/>
                                    <a:gd name="T5" fmla="*/ 0 h 9525"/>
                                    <a:gd name="T6" fmla="*/ 67056 w 67056"/>
                                    <a:gd name="T7" fmla="*/ 9525 h 9525"/>
                                  </a:gdLst>
                                  <a:ahLst/>
                                  <a:cxnLst>
                                    <a:cxn ang="0">
                                      <a:pos x="T0" y="T1"/>
                                    </a:cxn>
                                    <a:cxn ang="0">
                                      <a:pos x="T2" y="T3"/>
                                    </a:cxn>
                                  </a:cxnLst>
                                  <a:rect l="T4" t="T5" r="T6" b="T7"/>
                                  <a:pathLst>
                                    <a:path w="67056" h="9525">
                                      <a:moveTo>
                                        <a:pt x="0" y="9525"/>
                                      </a:moveTo>
                                      <a:lnTo>
                                        <a:pt x="6705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Shape 4982"/>
                              <wps:cNvSpPr>
                                <a:spLocks/>
                              </wps:cNvSpPr>
                              <wps:spPr bwMode="auto">
                                <a:xfrm>
                                  <a:off x="499" y="1108"/>
                                  <a:ext cx="4187" cy="3942"/>
                                </a:xfrm>
                                <a:custGeom>
                                  <a:avLst/>
                                  <a:gdLst>
                                    <a:gd name="T0" fmla="*/ 156210 w 418719"/>
                                    <a:gd name="T1" fmla="*/ 762 h 394208"/>
                                    <a:gd name="T2" fmla="*/ 209550 w 418719"/>
                                    <a:gd name="T3" fmla="*/ 32766 h 394208"/>
                                    <a:gd name="T4" fmla="*/ 243078 w 418719"/>
                                    <a:gd name="T5" fmla="*/ 72390 h 394208"/>
                                    <a:gd name="T6" fmla="*/ 253746 w 418719"/>
                                    <a:gd name="T7" fmla="*/ 121158 h 394208"/>
                                    <a:gd name="T8" fmla="*/ 284226 w 418719"/>
                                    <a:gd name="T9" fmla="*/ 121158 h 394208"/>
                                    <a:gd name="T10" fmla="*/ 319278 w 418719"/>
                                    <a:gd name="T11" fmla="*/ 133350 h 394208"/>
                                    <a:gd name="T12" fmla="*/ 349758 w 418719"/>
                                    <a:gd name="T13" fmla="*/ 159258 h 394208"/>
                                    <a:gd name="T14" fmla="*/ 397002 w 418719"/>
                                    <a:gd name="T15" fmla="*/ 197358 h 394208"/>
                                    <a:gd name="T16" fmla="*/ 418719 w 418719"/>
                                    <a:gd name="T17" fmla="*/ 253746 h 394208"/>
                                    <a:gd name="T18" fmla="*/ 412242 w 418719"/>
                                    <a:gd name="T19" fmla="*/ 314706 h 394208"/>
                                    <a:gd name="T20" fmla="*/ 377190 w 418719"/>
                                    <a:gd name="T21" fmla="*/ 364998 h 394208"/>
                                    <a:gd name="T22" fmla="*/ 323850 w 418719"/>
                                    <a:gd name="T23" fmla="*/ 394208 h 394208"/>
                                    <a:gd name="T24" fmla="*/ 261366 w 418719"/>
                                    <a:gd name="T25" fmla="*/ 392430 h 394208"/>
                                    <a:gd name="T26" fmla="*/ 209550 w 418719"/>
                                    <a:gd name="T27" fmla="*/ 361950 h 394208"/>
                                    <a:gd name="T28" fmla="*/ 176022 w 418719"/>
                                    <a:gd name="T29" fmla="*/ 322326 h 394208"/>
                                    <a:gd name="T30" fmla="*/ 165354 w 418719"/>
                                    <a:gd name="T31" fmla="*/ 273558 h 394208"/>
                                    <a:gd name="T32" fmla="*/ 133350 w 418719"/>
                                    <a:gd name="T33" fmla="*/ 272034 h 394208"/>
                                    <a:gd name="T34" fmla="*/ 99822 w 418719"/>
                                    <a:gd name="T35" fmla="*/ 259842 h 394208"/>
                                    <a:gd name="T36" fmla="*/ 69342 w 418719"/>
                                    <a:gd name="T37" fmla="*/ 235458 h 394208"/>
                                    <a:gd name="T38" fmla="*/ 20574 w 418719"/>
                                    <a:gd name="T39" fmla="*/ 197358 h 394208"/>
                                    <a:gd name="T40" fmla="*/ 0 w 418719"/>
                                    <a:gd name="T41" fmla="*/ 140970 h 394208"/>
                                    <a:gd name="T42" fmla="*/ 6858 w 418719"/>
                                    <a:gd name="T43" fmla="*/ 80010 h 394208"/>
                                    <a:gd name="T44" fmla="*/ 40386 w 418719"/>
                                    <a:gd name="T45" fmla="*/ 28194 h 394208"/>
                                    <a:gd name="T46" fmla="*/ 95250 w 418719"/>
                                    <a:gd name="T47" fmla="*/ 0 h 394208"/>
                                    <a:gd name="T48" fmla="*/ 156210 w 418719"/>
                                    <a:gd name="T49" fmla="*/ 762 h 394208"/>
                                    <a:gd name="T50" fmla="*/ 0 w 418719"/>
                                    <a:gd name="T51" fmla="*/ 0 h 394208"/>
                                    <a:gd name="T52" fmla="*/ 418719 w 418719"/>
                                    <a:gd name="T53" fmla="*/ 394208 h 394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18719" h="394208">
                                      <a:moveTo>
                                        <a:pt x="156210" y="762"/>
                                      </a:moveTo>
                                      <a:lnTo>
                                        <a:pt x="209550" y="32766"/>
                                      </a:lnTo>
                                      <a:lnTo>
                                        <a:pt x="243078" y="72390"/>
                                      </a:lnTo>
                                      <a:lnTo>
                                        <a:pt x="253746" y="121158"/>
                                      </a:lnTo>
                                      <a:lnTo>
                                        <a:pt x="284226" y="121158"/>
                                      </a:lnTo>
                                      <a:lnTo>
                                        <a:pt x="319278" y="133350"/>
                                      </a:lnTo>
                                      <a:lnTo>
                                        <a:pt x="349758" y="159258"/>
                                      </a:lnTo>
                                      <a:lnTo>
                                        <a:pt x="397002" y="197358"/>
                                      </a:lnTo>
                                      <a:lnTo>
                                        <a:pt x="418719" y="253746"/>
                                      </a:lnTo>
                                      <a:lnTo>
                                        <a:pt x="412242" y="314706"/>
                                      </a:lnTo>
                                      <a:lnTo>
                                        <a:pt x="377190" y="364998"/>
                                      </a:lnTo>
                                      <a:lnTo>
                                        <a:pt x="323850" y="394208"/>
                                      </a:lnTo>
                                      <a:lnTo>
                                        <a:pt x="261366" y="392430"/>
                                      </a:lnTo>
                                      <a:lnTo>
                                        <a:pt x="209550" y="361950"/>
                                      </a:lnTo>
                                      <a:lnTo>
                                        <a:pt x="176022" y="322326"/>
                                      </a:lnTo>
                                      <a:lnTo>
                                        <a:pt x="165354" y="273558"/>
                                      </a:lnTo>
                                      <a:lnTo>
                                        <a:pt x="133350" y="272034"/>
                                      </a:lnTo>
                                      <a:lnTo>
                                        <a:pt x="99822" y="259842"/>
                                      </a:lnTo>
                                      <a:lnTo>
                                        <a:pt x="69342" y="235458"/>
                                      </a:lnTo>
                                      <a:lnTo>
                                        <a:pt x="20574" y="197358"/>
                                      </a:lnTo>
                                      <a:lnTo>
                                        <a:pt x="0" y="140970"/>
                                      </a:lnTo>
                                      <a:lnTo>
                                        <a:pt x="6858" y="80010"/>
                                      </a:lnTo>
                                      <a:lnTo>
                                        <a:pt x="40386" y="28194"/>
                                      </a:lnTo>
                                      <a:lnTo>
                                        <a:pt x="95250" y="0"/>
                                      </a:lnTo>
                                      <a:lnTo>
                                        <a:pt x="156210" y="762"/>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Shape 4983"/>
                              <wps:cNvSpPr>
                                <a:spLocks/>
                              </wps:cNvSpPr>
                              <wps:spPr bwMode="auto">
                                <a:xfrm>
                                  <a:off x="864" y="1544"/>
                                  <a:ext cx="3456" cy="3071"/>
                                </a:xfrm>
                                <a:custGeom>
                                  <a:avLst/>
                                  <a:gdLst>
                                    <a:gd name="T0" fmla="*/ 133350 w 345567"/>
                                    <a:gd name="T1" fmla="*/ 4445 h 307086"/>
                                    <a:gd name="T2" fmla="*/ 172974 w 345567"/>
                                    <a:gd name="T3" fmla="*/ 30353 h 307086"/>
                                    <a:gd name="T4" fmla="*/ 194310 w 345567"/>
                                    <a:gd name="T5" fmla="*/ 73025 h 307086"/>
                                    <a:gd name="T6" fmla="*/ 200406 w 345567"/>
                                    <a:gd name="T7" fmla="*/ 105029 h 307086"/>
                                    <a:gd name="T8" fmla="*/ 223266 w 345567"/>
                                    <a:gd name="T9" fmla="*/ 103505 h 307086"/>
                                    <a:gd name="T10" fmla="*/ 264414 w 345567"/>
                                    <a:gd name="T11" fmla="*/ 100457 h 307086"/>
                                    <a:gd name="T12" fmla="*/ 307086 w 345567"/>
                                    <a:gd name="T13" fmla="*/ 117221 h 307086"/>
                                    <a:gd name="T14" fmla="*/ 337566 w 345567"/>
                                    <a:gd name="T15" fmla="*/ 153797 h 307086"/>
                                    <a:gd name="T16" fmla="*/ 345567 w 345567"/>
                                    <a:gd name="T17" fmla="*/ 199517 h 307086"/>
                                    <a:gd name="T18" fmla="*/ 334518 w 345567"/>
                                    <a:gd name="T19" fmla="*/ 246761 h 307086"/>
                                    <a:gd name="T20" fmla="*/ 305562 w 345567"/>
                                    <a:gd name="T21" fmla="*/ 286385 h 307086"/>
                                    <a:gd name="T22" fmla="*/ 261366 w 345567"/>
                                    <a:gd name="T23" fmla="*/ 307086 h 307086"/>
                                    <a:gd name="T24" fmla="*/ 212598 w 345567"/>
                                    <a:gd name="T25" fmla="*/ 303149 h 307086"/>
                                    <a:gd name="T26" fmla="*/ 172974 w 345567"/>
                                    <a:gd name="T27" fmla="*/ 275717 h 307086"/>
                                    <a:gd name="T28" fmla="*/ 151638 w 345567"/>
                                    <a:gd name="T29" fmla="*/ 233045 h 307086"/>
                                    <a:gd name="T30" fmla="*/ 145542 w 345567"/>
                                    <a:gd name="T31" fmla="*/ 201041 h 307086"/>
                                    <a:gd name="T32" fmla="*/ 122682 w 345567"/>
                                    <a:gd name="T33" fmla="*/ 204089 h 307086"/>
                                    <a:gd name="T34" fmla="*/ 81534 w 345567"/>
                                    <a:gd name="T35" fmla="*/ 205613 h 307086"/>
                                    <a:gd name="T36" fmla="*/ 38862 w 345567"/>
                                    <a:gd name="T37" fmla="*/ 188849 h 307086"/>
                                    <a:gd name="T38" fmla="*/ 8382 w 345567"/>
                                    <a:gd name="T39" fmla="*/ 153797 h 307086"/>
                                    <a:gd name="T40" fmla="*/ 0 w 345567"/>
                                    <a:gd name="T41" fmla="*/ 106553 h 307086"/>
                                    <a:gd name="T42" fmla="*/ 11430 w 345567"/>
                                    <a:gd name="T43" fmla="*/ 60833 h 307086"/>
                                    <a:gd name="T44" fmla="*/ 38862 w 345567"/>
                                    <a:gd name="T45" fmla="*/ 19685 h 307086"/>
                                    <a:gd name="T46" fmla="*/ 84582 w 345567"/>
                                    <a:gd name="T47" fmla="*/ 0 h 307086"/>
                                    <a:gd name="T48" fmla="*/ 133350 w 345567"/>
                                    <a:gd name="T49" fmla="*/ 4445 h 307086"/>
                                    <a:gd name="T50" fmla="*/ 0 w 345567"/>
                                    <a:gd name="T51" fmla="*/ 0 h 307086"/>
                                    <a:gd name="T52" fmla="*/ 345567 w 345567"/>
                                    <a:gd name="T53" fmla="*/ 307086 h 307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5567" h="307086">
                                      <a:moveTo>
                                        <a:pt x="133350" y="4445"/>
                                      </a:moveTo>
                                      <a:lnTo>
                                        <a:pt x="172974" y="30353"/>
                                      </a:lnTo>
                                      <a:lnTo>
                                        <a:pt x="194310" y="73025"/>
                                      </a:lnTo>
                                      <a:lnTo>
                                        <a:pt x="200406" y="105029"/>
                                      </a:lnTo>
                                      <a:lnTo>
                                        <a:pt x="223266" y="103505"/>
                                      </a:lnTo>
                                      <a:lnTo>
                                        <a:pt x="264414" y="100457"/>
                                      </a:lnTo>
                                      <a:lnTo>
                                        <a:pt x="307086" y="117221"/>
                                      </a:lnTo>
                                      <a:lnTo>
                                        <a:pt x="337566" y="153797"/>
                                      </a:lnTo>
                                      <a:lnTo>
                                        <a:pt x="345567" y="199517"/>
                                      </a:lnTo>
                                      <a:lnTo>
                                        <a:pt x="334518" y="246761"/>
                                      </a:lnTo>
                                      <a:lnTo>
                                        <a:pt x="305562" y="286385"/>
                                      </a:lnTo>
                                      <a:lnTo>
                                        <a:pt x="261366" y="307086"/>
                                      </a:lnTo>
                                      <a:lnTo>
                                        <a:pt x="212598" y="303149"/>
                                      </a:lnTo>
                                      <a:lnTo>
                                        <a:pt x="172974" y="275717"/>
                                      </a:lnTo>
                                      <a:lnTo>
                                        <a:pt x="151638" y="233045"/>
                                      </a:lnTo>
                                      <a:lnTo>
                                        <a:pt x="145542" y="201041"/>
                                      </a:lnTo>
                                      <a:lnTo>
                                        <a:pt x="122682" y="204089"/>
                                      </a:lnTo>
                                      <a:lnTo>
                                        <a:pt x="81534" y="205613"/>
                                      </a:lnTo>
                                      <a:lnTo>
                                        <a:pt x="38862" y="188849"/>
                                      </a:lnTo>
                                      <a:lnTo>
                                        <a:pt x="8382" y="153797"/>
                                      </a:lnTo>
                                      <a:lnTo>
                                        <a:pt x="0" y="106553"/>
                                      </a:lnTo>
                                      <a:lnTo>
                                        <a:pt x="11430" y="60833"/>
                                      </a:lnTo>
                                      <a:lnTo>
                                        <a:pt x="38862" y="19685"/>
                                      </a:lnTo>
                                      <a:lnTo>
                                        <a:pt x="84582" y="0"/>
                                      </a:lnTo>
                                      <a:lnTo>
                                        <a:pt x="133350" y="4445"/>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Shape 4984"/>
                              <wps:cNvSpPr>
                                <a:spLocks/>
                              </wps:cNvSpPr>
                              <wps:spPr bwMode="auto">
                                <a:xfrm>
                                  <a:off x="664" y="1292"/>
                                  <a:ext cx="3857" cy="3574"/>
                                </a:xfrm>
                                <a:custGeom>
                                  <a:avLst/>
                                  <a:gdLst>
                                    <a:gd name="T0" fmla="*/ 145796 w 385699"/>
                                    <a:gd name="T1" fmla="*/ 2159 h 357378"/>
                                    <a:gd name="T2" fmla="*/ 193040 w 385699"/>
                                    <a:gd name="T3" fmla="*/ 32639 h 357378"/>
                                    <a:gd name="T4" fmla="*/ 218948 w 385699"/>
                                    <a:gd name="T5" fmla="*/ 81407 h 357378"/>
                                    <a:gd name="T6" fmla="*/ 223520 w 385699"/>
                                    <a:gd name="T7" fmla="*/ 125603 h 357378"/>
                                    <a:gd name="T8" fmla="*/ 257048 w 385699"/>
                                    <a:gd name="T9" fmla="*/ 114935 h 357378"/>
                                    <a:gd name="T10" fmla="*/ 296672 w 385699"/>
                                    <a:gd name="T11" fmla="*/ 119507 h 357378"/>
                                    <a:gd name="T12" fmla="*/ 330200 w 385699"/>
                                    <a:gd name="T13" fmla="*/ 142367 h 357378"/>
                                    <a:gd name="T14" fmla="*/ 369824 w 385699"/>
                                    <a:gd name="T15" fmla="*/ 178943 h 357378"/>
                                    <a:gd name="T16" fmla="*/ 385699 w 385699"/>
                                    <a:gd name="T17" fmla="*/ 230759 h 357378"/>
                                    <a:gd name="T18" fmla="*/ 378968 w 385699"/>
                                    <a:gd name="T19" fmla="*/ 285623 h 357378"/>
                                    <a:gd name="T20" fmla="*/ 346964 w 385699"/>
                                    <a:gd name="T21" fmla="*/ 332867 h 357378"/>
                                    <a:gd name="T22" fmla="*/ 296672 w 385699"/>
                                    <a:gd name="T23" fmla="*/ 357378 h 357378"/>
                                    <a:gd name="T24" fmla="*/ 240284 w 385699"/>
                                    <a:gd name="T25" fmla="*/ 354203 h 357378"/>
                                    <a:gd name="T26" fmla="*/ 193040 w 385699"/>
                                    <a:gd name="T27" fmla="*/ 323723 h 357378"/>
                                    <a:gd name="T28" fmla="*/ 167132 w 385699"/>
                                    <a:gd name="T29" fmla="*/ 274955 h 357378"/>
                                    <a:gd name="T30" fmla="*/ 162560 w 385699"/>
                                    <a:gd name="T31" fmla="*/ 232283 h 357378"/>
                                    <a:gd name="T32" fmla="*/ 129032 w 385699"/>
                                    <a:gd name="T33" fmla="*/ 241427 h 357378"/>
                                    <a:gd name="T34" fmla="*/ 89408 w 385699"/>
                                    <a:gd name="T35" fmla="*/ 238379 h 357378"/>
                                    <a:gd name="T36" fmla="*/ 55880 w 385699"/>
                                    <a:gd name="T37" fmla="*/ 215519 h 357378"/>
                                    <a:gd name="T38" fmla="*/ 16256 w 385699"/>
                                    <a:gd name="T39" fmla="*/ 178943 h 357378"/>
                                    <a:gd name="T40" fmla="*/ 0 w 385699"/>
                                    <a:gd name="T41" fmla="*/ 127127 h 357378"/>
                                    <a:gd name="T42" fmla="*/ 7112 w 385699"/>
                                    <a:gd name="T43" fmla="*/ 70739 h 357378"/>
                                    <a:gd name="T44" fmla="*/ 39116 w 385699"/>
                                    <a:gd name="T45" fmla="*/ 25019 h 357378"/>
                                    <a:gd name="T46" fmla="*/ 89408 w 385699"/>
                                    <a:gd name="T47" fmla="*/ 0 h 357378"/>
                                    <a:gd name="T48" fmla="*/ 145796 w 385699"/>
                                    <a:gd name="T49" fmla="*/ 2159 h 357378"/>
                                    <a:gd name="T50" fmla="*/ 0 w 385699"/>
                                    <a:gd name="T51" fmla="*/ 0 h 357378"/>
                                    <a:gd name="T52" fmla="*/ 385699 w 385699"/>
                                    <a:gd name="T53" fmla="*/ 357378 h 357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85699" h="357378">
                                      <a:moveTo>
                                        <a:pt x="145796" y="2159"/>
                                      </a:moveTo>
                                      <a:lnTo>
                                        <a:pt x="193040" y="32639"/>
                                      </a:lnTo>
                                      <a:lnTo>
                                        <a:pt x="218948" y="81407"/>
                                      </a:lnTo>
                                      <a:lnTo>
                                        <a:pt x="223520" y="125603"/>
                                      </a:lnTo>
                                      <a:lnTo>
                                        <a:pt x="257048" y="114935"/>
                                      </a:lnTo>
                                      <a:lnTo>
                                        <a:pt x="296672" y="119507"/>
                                      </a:lnTo>
                                      <a:lnTo>
                                        <a:pt x="330200" y="142367"/>
                                      </a:lnTo>
                                      <a:lnTo>
                                        <a:pt x="369824" y="178943"/>
                                      </a:lnTo>
                                      <a:lnTo>
                                        <a:pt x="385699" y="230759"/>
                                      </a:lnTo>
                                      <a:lnTo>
                                        <a:pt x="378968" y="285623"/>
                                      </a:lnTo>
                                      <a:lnTo>
                                        <a:pt x="346964" y="332867"/>
                                      </a:lnTo>
                                      <a:lnTo>
                                        <a:pt x="296672" y="357378"/>
                                      </a:lnTo>
                                      <a:lnTo>
                                        <a:pt x="240284" y="354203"/>
                                      </a:lnTo>
                                      <a:lnTo>
                                        <a:pt x="193040" y="323723"/>
                                      </a:lnTo>
                                      <a:lnTo>
                                        <a:pt x="167132" y="274955"/>
                                      </a:lnTo>
                                      <a:lnTo>
                                        <a:pt x="162560" y="232283"/>
                                      </a:lnTo>
                                      <a:lnTo>
                                        <a:pt x="129032" y="241427"/>
                                      </a:lnTo>
                                      <a:lnTo>
                                        <a:pt x="89408" y="238379"/>
                                      </a:lnTo>
                                      <a:lnTo>
                                        <a:pt x="55880" y="215519"/>
                                      </a:lnTo>
                                      <a:lnTo>
                                        <a:pt x="16256" y="178943"/>
                                      </a:lnTo>
                                      <a:lnTo>
                                        <a:pt x="0" y="127127"/>
                                      </a:lnTo>
                                      <a:lnTo>
                                        <a:pt x="7112" y="70739"/>
                                      </a:lnTo>
                                      <a:lnTo>
                                        <a:pt x="39116" y="25019"/>
                                      </a:lnTo>
                                      <a:lnTo>
                                        <a:pt x="89408" y="0"/>
                                      </a:lnTo>
                                      <a:lnTo>
                                        <a:pt x="145796" y="2159"/>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Shape 4985"/>
                              <wps:cNvSpPr>
                                <a:spLocks/>
                              </wps:cNvSpPr>
                              <wps:spPr bwMode="auto">
                                <a:xfrm>
                                  <a:off x="774" y="709"/>
                                  <a:ext cx="3636" cy="4740"/>
                                </a:xfrm>
                                <a:custGeom>
                                  <a:avLst/>
                                  <a:gdLst>
                                    <a:gd name="T0" fmla="*/ 124079 w 363601"/>
                                    <a:gd name="T1" fmla="*/ 20828 h 473964"/>
                                    <a:gd name="T2" fmla="*/ 181991 w 363601"/>
                                    <a:gd name="T3" fmla="*/ 0 h 473964"/>
                                    <a:gd name="T4" fmla="*/ 242951 w 363601"/>
                                    <a:gd name="T5" fmla="*/ 5588 h 473964"/>
                                    <a:gd name="T6" fmla="*/ 296291 w 363601"/>
                                    <a:gd name="T7" fmla="*/ 39116 h 473964"/>
                                    <a:gd name="T8" fmla="*/ 335915 w 363601"/>
                                    <a:gd name="T9" fmla="*/ 83312 h 473964"/>
                                    <a:gd name="T10" fmla="*/ 357251 w 363601"/>
                                    <a:gd name="T11" fmla="*/ 135128 h 473964"/>
                                    <a:gd name="T12" fmla="*/ 363601 w 363601"/>
                                    <a:gd name="T13" fmla="*/ 188468 h 473964"/>
                                    <a:gd name="T14" fmla="*/ 355727 w 363601"/>
                                    <a:gd name="T15" fmla="*/ 237236 h 473964"/>
                                    <a:gd name="T16" fmla="*/ 346583 w 363601"/>
                                    <a:gd name="T17" fmla="*/ 281432 h 473964"/>
                                    <a:gd name="T18" fmla="*/ 322199 w 363601"/>
                                    <a:gd name="T19" fmla="*/ 318008 h 473964"/>
                                    <a:gd name="T20" fmla="*/ 303911 w 363601"/>
                                    <a:gd name="T21" fmla="*/ 359156 h 473964"/>
                                    <a:gd name="T22" fmla="*/ 279527 w 363601"/>
                                    <a:gd name="T23" fmla="*/ 406400 h 473964"/>
                                    <a:gd name="T24" fmla="*/ 239903 w 363601"/>
                                    <a:gd name="T25" fmla="*/ 452120 h 473964"/>
                                    <a:gd name="T26" fmla="*/ 181991 w 363601"/>
                                    <a:gd name="T27" fmla="*/ 473964 h 473964"/>
                                    <a:gd name="T28" fmla="*/ 119507 w 363601"/>
                                    <a:gd name="T29" fmla="*/ 467360 h 473964"/>
                                    <a:gd name="T30" fmla="*/ 67691 w 363601"/>
                                    <a:gd name="T31" fmla="*/ 435356 h 473964"/>
                                    <a:gd name="T32" fmla="*/ 28067 w 363601"/>
                                    <a:gd name="T33" fmla="*/ 391160 h 473964"/>
                                    <a:gd name="T34" fmla="*/ 5207 w 363601"/>
                                    <a:gd name="T35" fmla="*/ 339344 h 473964"/>
                                    <a:gd name="T36" fmla="*/ 0 w 363601"/>
                                    <a:gd name="T37" fmla="*/ 286004 h 473964"/>
                                    <a:gd name="T38" fmla="*/ 8255 w 363601"/>
                                    <a:gd name="T39" fmla="*/ 237236 h 473964"/>
                                    <a:gd name="T40" fmla="*/ 17399 w 363601"/>
                                    <a:gd name="T41" fmla="*/ 193040 h 473964"/>
                                    <a:gd name="T42" fmla="*/ 40259 w 363601"/>
                                    <a:gd name="T43" fmla="*/ 154940 h 473964"/>
                                    <a:gd name="T44" fmla="*/ 60071 w 363601"/>
                                    <a:gd name="T45" fmla="*/ 115316 h 473964"/>
                                    <a:gd name="T46" fmla="*/ 84455 w 363601"/>
                                    <a:gd name="T47" fmla="*/ 68072 h 473964"/>
                                    <a:gd name="T48" fmla="*/ 124079 w 363601"/>
                                    <a:gd name="T49" fmla="*/ 20828 h 473964"/>
                                    <a:gd name="T50" fmla="*/ 0 w 363601"/>
                                    <a:gd name="T51" fmla="*/ 0 h 473964"/>
                                    <a:gd name="T52" fmla="*/ 363601 w 363601"/>
                                    <a:gd name="T53" fmla="*/ 473964 h 473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63601" h="473964">
                                      <a:moveTo>
                                        <a:pt x="124079" y="20828"/>
                                      </a:moveTo>
                                      <a:lnTo>
                                        <a:pt x="181991" y="0"/>
                                      </a:lnTo>
                                      <a:lnTo>
                                        <a:pt x="242951" y="5588"/>
                                      </a:lnTo>
                                      <a:lnTo>
                                        <a:pt x="296291" y="39116"/>
                                      </a:lnTo>
                                      <a:lnTo>
                                        <a:pt x="335915" y="83312"/>
                                      </a:lnTo>
                                      <a:lnTo>
                                        <a:pt x="357251" y="135128"/>
                                      </a:lnTo>
                                      <a:lnTo>
                                        <a:pt x="363601" y="188468"/>
                                      </a:lnTo>
                                      <a:lnTo>
                                        <a:pt x="355727" y="237236"/>
                                      </a:lnTo>
                                      <a:lnTo>
                                        <a:pt x="346583" y="281432"/>
                                      </a:lnTo>
                                      <a:lnTo>
                                        <a:pt x="322199" y="318008"/>
                                      </a:lnTo>
                                      <a:lnTo>
                                        <a:pt x="303911" y="359156"/>
                                      </a:lnTo>
                                      <a:lnTo>
                                        <a:pt x="279527" y="406400"/>
                                      </a:lnTo>
                                      <a:lnTo>
                                        <a:pt x="239903" y="452120"/>
                                      </a:lnTo>
                                      <a:lnTo>
                                        <a:pt x="181991" y="473964"/>
                                      </a:lnTo>
                                      <a:lnTo>
                                        <a:pt x="119507" y="467360"/>
                                      </a:lnTo>
                                      <a:lnTo>
                                        <a:pt x="67691" y="435356"/>
                                      </a:lnTo>
                                      <a:lnTo>
                                        <a:pt x="28067" y="391160"/>
                                      </a:lnTo>
                                      <a:lnTo>
                                        <a:pt x="5207" y="339344"/>
                                      </a:lnTo>
                                      <a:lnTo>
                                        <a:pt x="0" y="286004"/>
                                      </a:lnTo>
                                      <a:lnTo>
                                        <a:pt x="8255" y="237236"/>
                                      </a:lnTo>
                                      <a:lnTo>
                                        <a:pt x="17399" y="193040"/>
                                      </a:lnTo>
                                      <a:lnTo>
                                        <a:pt x="40259" y="154940"/>
                                      </a:lnTo>
                                      <a:lnTo>
                                        <a:pt x="60071" y="115316"/>
                                      </a:lnTo>
                                      <a:lnTo>
                                        <a:pt x="84455" y="68072"/>
                                      </a:lnTo>
                                      <a:lnTo>
                                        <a:pt x="124079" y="20828"/>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Shape 4986"/>
                              <wps:cNvSpPr>
                                <a:spLocks/>
                              </wps:cNvSpPr>
                              <wps:spPr bwMode="auto">
                                <a:xfrm>
                                  <a:off x="1581" y="1529"/>
                                  <a:ext cx="2023" cy="3101"/>
                                </a:xfrm>
                                <a:custGeom>
                                  <a:avLst/>
                                  <a:gdLst>
                                    <a:gd name="T0" fmla="*/ 63246 w 202311"/>
                                    <a:gd name="T1" fmla="*/ 13589 h 310134"/>
                                    <a:gd name="T2" fmla="*/ 101346 w 202311"/>
                                    <a:gd name="T3" fmla="*/ 0 h 310134"/>
                                    <a:gd name="T4" fmla="*/ 140970 w 202311"/>
                                    <a:gd name="T5" fmla="*/ 7493 h 310134"/>
                                    <a:gd name="T6" fmla="*/ 171450 w 202311"/>
                                    <a:gd name="T7" fmla="*/ 33401 h 310134"/>
                                    <a:gd name="T8" fmla="*/ 188214 w 202311"/>
                                    <a:gd name="T9" fmla="*/ 68453 h 310134"/>
                                    <a:gd name="T10" fmla="*/ 194310 w 202311"/>
                                    <a:gd name="T11" fmla="*/ 100457 h 310134"/>
                                    <a:gd name="T12" fmla="*/ 202311 w 202311"/>
                                    <a:gd name="T13" fmla="*/ 127889 h 310134"/>
                                    <a:gd name="T14" fmla="*/ 194310 w 202311"/>
                                    <a:gd name="T15" fmla="*/ 155321 h 310134"/>
                                    <a:gd name="T16" fmla="*/ 188214 w 202311"/>
                                    <a:gd name="T17" fmla="*/ 178181 h 310134"/>
                                    <a:gd name="T18" fmla="*/ 176022 w 202311"/>
                                    <a:gd name="T19" fmla="*/ 197993 h 310134"/>
                                    <a:gd name="T20" fmla="*/ 174498 w 202311"/>
                                    <a:gd name="T21" fmla="*/ 228473 h 310134"/>
                                    <a:gd name="T22" fmla="*/ 174498 w 202311"/>
                                    <a:gd name="T23" fmla="*/ 283337 h 310134"/>
                                    <a:gd name="T24" fmla="*/ 139446 w 202311"/>
                                    <a:gd name="T25" fmla="*/ 297053 h 310134"/>
                                    <a:gd name="T26" fmla="*/ 101346 w 202311"/>
                                    <a:gd name="T27" fmla="*/ 310134 h 310134"/>
                                    <a:gd name="T28" fmla="*/ 61722 w 202311"/>
                                    <a:gd name="T29" fmla="*/ 301625 h 310134"/>
                                    <a:gd name="T30" fmla="*/ 31242 w 202311"/>
                                    <a:gd name="T31" fmla="*/ 277241 h 310134"/>
                                    <a:gd name="T32" fmla="*/ 14478 w 202311"/>
                                    <a:gd name="T33" fmla="*/ 242189 h 310134"/>
                                    <a:gd name="T34" fmla="*/ 6858 w 202311"/>
                                    <a:gd name="T35" fmla="*/ 208661 h 310134"/>
                                    <a:gd name="T36" fmla="*/ 0 w 202311"/>
                                    <a:gd name="T37" fmla="*/ 182753 h 310134"/>
                                    <a:gd name="T38" fmla="*/ 6858 w 202311"/>
                                    <a:gd name="T39" fmla="*/ 155321 h 310134"/>
                                    <a:gd name="T40" fmla="*/ 14478 w 202311"/>
                                    <a:gd name="T41" fmla="*/ 132461 h 310134"/>
                                    <a:gd name="T42" fmla="*/ 26670 w 202311"/>
                                    <a:gd name="T43" fmla="*/ 111125 h 310134"/>
                                    <a:gd name="T44" fmla="*/ 26670 w 202311"/>
                                    <a:gd name="T45" fmla="*/ 80645 h 310134"/>
                                    <a:gd name="T46" fmla="*/ 28194 w 202311"/>
                                    <a:gd name="T47" fmla="*/ 27305 h 310134"/>
                                    <a:gd name="T48" fmla="*/ 63246 w 202311"/>
                                    <a:gd name="T49" fmla="*/ 13589 h 310134"/>
                                    <a:gd name="T50" fmla="*/ 0 w 202311"/>
                                    <a:gd name="T51" fmla="*/ 0 h 310134"/>
                                    <a:gd name="T52" fmla="*/ 202311 w 202311"/>
                                    <a:gd name="T53" fmla="*/ 310134 h 310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02311" h="310134">
                                      <a:moveTo>
                                        <a:pt x="63246" y="13589"/>
                                      </a:moveTo>
                                      <a:lnTo>
                                        <a:pt x="101346" y="0"/>
                                      </a:lnTo>
                                      <a:lnTo>
                                        <a:pt x="140970" y="7493"/>
                                      </a:lnTo>
                                      <a:lnTo>
                                        <a:pt x="171450" y="33401"/>
                                      </a:lnTo>
                                      <a:lnTo>
                                        <a:pt x="188214" y="68453"/>
                                      </a:lnTo>
                                      <a:lnTo>
                                        <a:pt x="194310" y="100457"/>
                                      </a:lnTo>
                                      <a:lnTo>
                                        <a:pt x="202311" y="127889"/>
                                      </a:lnTo>
                                      <a:lnTo>
                                        <a:pt x="194310" y="155321"/>
                                      </a:lnTo>
                                      <a:lnTo>
                                        <a:pt x="188214" y="178181"/>
                                      </a:lnTo>
                                      <a:lnTo>
                                        <a:pt x="176022" y="197993"/>
                                      </a:lnTo>
                                      <a:lnTo>
                                        <a:pt x="174498" y="228473"/>
                                      </a:lnTo>
                                      <a:lnTo>
                                        <a:pt x="174498" y="283337"/>
                                      </a:lnTo>
                                      <a:lnTo>
                                        <a:pt x="139446" y="297053"/>
                                      </a:lnTo>
                                      <a:lnTo>
                                        <a:pt x="101346" y="310134"/>
                                      </a:lnTo>
                                      <a:lnTo>
                                        <a:pt x="61722" y="301625"/>
                                      </a:lnTo>
                                      <a:lnTo>
                                        <a:pt x="31242" y="277241"/>
                                      </a:lnTo>
                                      <a:lnTo>
                                        <a:pt x="14478" y="242189"/>
                                      </a:lnTo>
                                      <a:lnTo>
                                        <a:pt x="6858" y="208661"/>
                                      </a:lnTo>
                                      <a:lnTo>
                                        <a:pt x="0" y="182753"/>
                                      </a:lnTo>
                                      <a:lnTo>
                                        <a:pt x="6858" y="155321"/>
                                      </a:lnTo>
                                      <a:lnTo>
                                        <a:pt x="14478" y="132461"/>
                                      </a:lnTo>
                                      <a:lnTo>
                                        <a:pt x="26670" y="111125"/>
                                      </a:lnTo>
                                      <a:lnTo>
                                        <a:pt x="26670" y="80645"/>
                                      </a:lnTo>
                                      <a:lnTo>
                                        <a:pt x="28194" y="27305"/>
                                      </a:lnTo>
                                      <a:lnTo>
                                        <a:pt x="63246" y="13589"/>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Shape 4987"/>
                              <wps:cNvSpPr>
                                <a:spLocks/>
                              </wps:cNvSpPr>
                              <wps:spPr bwMode="auto">
                                <a:xfrm>
                                  <a:off x="1145" y="985"/>
                                  <a:ext cx="2894" cy="4188"/>
                                </a:xfrm>
                                <a:custGeom>
                                  <a:avLst/>
                                  <a:gdLst>
                                    <a:gd name="T0" fmla="*/ 94615 w 289433"/>
                                    <a:gd name="T1" fmla="*/ 22225 h 418846"/>
                                    <a:gd name="T2" fmla="*/ 144907 w 289433"/>
                                    <a:gd name="T3" fmla="*/ 0 h 418846"/>
                                    <a:gd name="T4" fmla="*/ 199771 w 289433"/>
                                    <a:gd name="T5" fmla="*/ 5461 h 418846"/>
                                    <a:gd name="T6" fmla="*/ 247015 w 289433"/>
                                    <a:gd name="T7" fmla="*/ 32893 h 418846"/>
                                    <a:gd name="T8" fmla="*/ 277495 w 289433"/>
                                    <a:gd name="T9" fmla="*/ 77089 h 418846"/>
                                    <a:gd name="T10" fmla="*/ 286639 w 289433"/>
                                    <a:gd name="T11" fmla="*/ 127381 h 418846"/>
                                    <a:gd name="T12" fmla="*/ 289433 w 289433"/>
                                    <a:gd name="T13" fmla="*/ 170053 h 418846"/>
                                    <a:gd name="T14" fmla="*/ 283591 w 289433"/>
                                    <a:gd name="T15" fmla="*/ 209677 h 418846"/>
                                    <a:gd name="T16" fmla="*/ 275971 w 289433"/>
                                    <a:gd name="T17" fmla="*/ 244729 h 418846"/>
                                    <a:gd name="T18" fmla="*/ 254635 w 289433"/>
                                    <a:gd name="T19" fmla="*/ 272161 h 418846"/>
                                    <a:gd name="T20" fmla="*/ 247015 w 289433"/>
                                    <a:gd name="T21" fmla="*/ 311785 h 418846"/>
                                    <a:gd name="T22" fmla="*/ 228727 w 289433"/>
                                    <a:gd name="T23" fmla="*/ 354457 h 418846"/>
                                    <a:gd name="T24" fmla="*/ 195199 w 289433"/>
                                    <a:gd name="T25" fmla="*/ 397129 h 418846"/>
                                    <a:gd name="T26" fmla="*/ 144907 w 289433"/>
                                    <a:gd name="T27" fmla="*/ 418846 h 418846"/>
                                    <a:gd name="T28" fmla="*/ 90043 w 289433"/>
                                    <a:gd name="T29" fmla="*/ 413893 h 418846"/>
                                    <a:gd name="T30" fmla="*/ 42799 w 289433"/>
                                    <a:gd name="T31" fmla="*/ 386461 h 418846"/>
                                    <a:gd name="T32" fmla="*/ 12319 w 289433"/>
                                    <a:gd name="T33" fmla="*/ 342265 h 418846"/>
                                    <a:gd name="T34" fmla="*/ 1651 w 289433"/>
                                    <a:gd name="T35" fmla="*/ 291973 h 418846"/>
                                    <a:gd name="T36" fmla="*/ 0 w 289433"/>
                                    <a:gd name="T37" fmla="*/ 247777 h 418846"/>
                                    <a:gd name="T38" fmla="*/ 6223 w 289433"/>
                                    <a:gd name="T39" fmla="*/ 209677 h 418846"/>
                                    <a:gd name="T40" fmla="*/ 12319 w 289433"/>
                                    <a:gd name="T41" fmla="*/ 174625 h 418846"/>
                                    <a:gd name="T42" fmla="*/ 35179 w 289433"/>
                                    <a:gd name="T43" fmla="*/ 145669 h 418846"/>
                                    <a:gd name="T44" fmla="*/ 42799 w 289433"/>
                                    <a:gd name="T45" fmla="*/ 107569 h 418846"/>
                                    <a:gd name="T46" fmla="*/ 61087 w 289433"/>
                                    <a:gd name="T47" fmla="*/ 63373 h 418846"/>
                                    <a:gd name="T48" fmla="*/ 94615 w 289433"/>
                                    <a:gd name="T49" fmla="*/ 22225 h 418846"/>
                                    <a:gd name="T50" fmla="*/ 0 w 289433"/>
                                    <a:gd name="T51" fmla="*/ 0 h 418846"/>
                                    <a:gd name="T52" fmla="*/ 289433 w 289433"/>
                                    <a:gd name="T53" fmla="*/ 418846 h 418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89433" h="418846">
                                      <a:moveTo>
                                        <a:pt x="94615" y="22225"/>
                                      </a:moveTo>
                                      <a:lnTo>
                                        <a:pt x="144907" y="0"/>
                                      </a:lnTo>
                                      <a:lnTo>
                                        <a:pt x="199771" y="5461"/>
                                      </a:lnTo>
                                      <a:lnTo>
                                        <a:pt x="247015" y="32893"/>
                                      </a:lnTo>
                                      <a:lnTo>
                                        <a:pt x="277495" y="77089"/>
                                      </a:lnTo>
                                      <a:lnTo>
                                        <a:pt x="286639" y="127381"/>
                                      </a:lnTo>
                                      <a:lnTo>
                                        <a:pt x="289433" y="170053"/>
                                      </a:lnTo>
                                      <a:lnTo>
                                        <a:pt x="283591" y="209677"/>
                                      </a:lnTo>
                                      <a:lnTo>
                                        <a:pt x="275971" y="244729"/>
                                      </a:lnTo>
                                      <a:lnTo>
                                        <a:pt x="254635" y="272161"/>
                                      </a:lnTo>
                                      <a:lnTo>
                                        <a:pt x="247015" y="311785"/>
                                      </a:lnTo>
                                      <a:lnTo>
                                        <a:pt x="228727" y="354457"/>
                                      </a:lnTo>
                                      <a:lnTo>
                                        <a:pt x="195199" y="397129"/>
                                      </a:lnTo>
                                      <a:lnTo>
                                        <a:pt x="144907" y="418846"/>
                                      </a:lnTo>
                                      <a:lnTo>
                                        <a:pt x="90043" y="413893"/>
                                      </a:lnTo>
                                      <a:lnTo>
                                        <a:pt x="42799" y="386461"/>
                                      </a:lnTo>
                                      <a:lnTo>
                                        <a:pt x="12319" y="342265"/>
                                      </a:lnTo>
                                      <a:lnTo>
                                        <a:pt x="1651" y="291973"/>
                                      </a:lnTo>
                                      <a:lnTo>
                                        <a:pt x="0" y="247777"/>
                                      </a:lnTo>
                                      <a:lnTo>
                                        <a:pt x="6223" y="209677"/>
                                      </a:lnTo>
                                      <a:lnTo>
                                        <a:pt x="12319" y="174625"/>
                                      </a:lnTo>
                                      <a:lnTo>
                                        <a:pt x="35179" y="145669"/>
                                      </a:lnTo>
                                      <a:lnTo>
                                        <a:pt x="42799" y="107569"/>
                                      </a:lnTo>
                                      <a:lnTo>
                                        <a:pt x="61087" y="63373"/>
                                      </a:lnTo>
                                      <a:lnTo>
                                        <a:pt x="94615" y="22225"/>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Shape 4993"/>
                              <wps:cNvSpPr>
                                <a:spLocks/>
                              </wps:cNvSpPr>
                              <wps:spPr bwMode="auto">
                                <a:xfrm>
                                  <a:off x="1762" y="2641"/>
                                  <a:ext cx="292" cy="718"/>
                                </a:xfrm>
                                <a:custGeom>
                                  <a:avLst/>
                                  <a:gdLst>
                                    <a:gd name="T0" fmla="*/ 29169 w 29169"/>
                                    <a:gd name="T1" fmla="*/ 0 h 71801"/>
                                    <a:gd name="T2" fmla="*/ 29169 w 29169"/>
                                    <a:gd name="T3" fmla="*/ 9127 h 71801"/>
                                    <a:gd name="T4" fmla="*/ 25654 w 29169"/>
                                    <a:gd name="T5" fmla="*/ 11223 h 71801"/>
                                    <a:gd name="T6" fmla="*/ 20066 w 29169"/>
                                    <a:gd name="T7" fmla="*/ 18843 h 71801"/>
                                    <a:gd name="T8" fmla="*/ 15367 w 29169"/>
                                    <a:gd name="T9" fmla="*/ 29002 h 71801"/>
                                    <a:gd name="T10" fmla="*/ 10922 w 29169"/>
                                    <a:gd name="T11" fmla="*/ 42083 h 71801"/>
                                    <a:gd name="T12" fmla="*/ 9906 w 29169"/>
                                    <a:gd name="T13" fmla="*/ 51736 h 71801"/>
                                    <a:gd name="T14" fmla="*/ 12319 w 29169"/>
                                    <a:gd name="T15" fmla="*/ 58212 h 71801"/>
                                    <a:gd name="T16" fmla="*/ 18034 w 29169"/>
                                    <a:gd name="T17" fmla="*/ 62276 h 71801"/>
                                    <a:gd name="T18" fmla="*/ 23495 w 29169"/>
                                    <a:gd name="T19" fmla="*/ 63419 h 71801"/>
                                    <a:gd name="T20" fmla="*/ 28321 w 29169"/>
                                    <a:gd name="T21" fmla="*/ 62276 h 71801"/>
                                    <a:gd name="T22" fmla="*/ 29169 w 29169"/>
                                    <a:gd name="T23" fmla="*/ 61678 h 71801"/>
                                    <a:gd name="T24" fmla="*/ 29169 w 29169"/>
                                    <a:gd name="T25" fmla="*/ 70483 h 71801"/>
                                    <a:gd name="T26" fmla="*/ 26797 w 29169"/>
                                    <a:gd name="T27" fmla="*/ 71420 h 71801"/>
                                    <a:gd name="T28" fmla="*/ 14605 w 29169"/>
                                    <a:gd name="T29" fmla="*/ 69388 h 71801"/>
                                    <a:gd name="T30" fmla="*/ 4826 w 29169"/>
                                    <a:gd name="T31" fmla="*/ 62785 h 71801"/>
                                    <a:gd name="T32" fmla="*/ 508 w 29169"/>
                                    <a:gd name="T33" fmla="*/ 53387 h 71801"/>
                                    <a:gd name="T34" fmla="*/ 1143 w 29169"/>
                                    <a:gd name="T35" fmla="*/ 41068 h 71801"/>
                                    <a:gd name="T36" fmla="*/ 5969 w 29169"/>
                                    <a:gd name="T37" fmla="*/ 25955 h 71801"/>
                                    <a:gd name="T38" fmla="*/ 12827 w 29169"/>
                                    <a:gd name="T39" fmla="*/ 12493 h 71801"/>
                                    <a:gd name="T40" fmla="*/ 21336 w 29169"/>
                                    <a:gd name="T41" fmla="*/ 3094 h 71801"/>
                                    <a:gd name="T42" fmla="*/ 29169 w 29169"/>
                                    <a:gd name="T43" fmla="*/ 0 h 71801"/>
                                    <a:gd name="T44" fmla="*/ 0 w 29169"/>
                                    <a:gd name="T45" fmla="*/ 0 h 71801"/>
                                    <a:gd name="T46" fmla="*/ 29169 w 29169"/>
                                    <a:gd name="T47" fmla="*/ 71801 h 7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801">
                                      <a:moveTo>
                                        <a:pt x="29169" y="0"/>
                                      </a:moveTo>
                                      <a:lnTo>
                                        <a:pt x="29169" y="9127"/>
                                      </a:lnTo>
                                      <a:lnTo>
                                        <a:pt x="25654" y="11223"/>
                                      </a:lnTo>
                                      <a:cubicBezTo>
                                        <a:pt x="23622" y="13255"/>
                                        <a:pt x="21844" y="15794"/>
                                        <a:pt x="20066" y="18843"/>
                                      </a:cubicBezTo>
                                      <a:cubicBezTo>
                                        <a:pt x="18415" y="21891"/>
                                        <a:pt x="16891" y="25319"/>
                                        <a:pt x="15367" y="29002"/>
                                      </a:cubicBezTo>
                                      <a:cubicBezTo>
                                        <a:pt x="13335" y="34082"/>
                                        <a:pt x="11811" y="38400"/>
                                        <a:pt x="10922" y="42083"/>
                                      </a:cubicBezTo>
                                      <a:cubicBezTo>
                                        <a:pt x="10033" y="45894"/>
                                        <a:pt x="9779" y="49069"/>
                                        <a:pt x="9906" y="51736"/>
                                      </a:cubicBezTo>
                                      <a:cubicBezTo>
                                        <a:pt x="10160" y="54402"/>
                                        <a:pt x="10922" y="56562"/>
                                        <a:pt x="12319" y="58212"/>
                                      </a:cubicBezTo>
                                      <a:cubicBezTo>
                                        <a:pt x="13589" y="59991"/>
                                        <a:pt x="15494" y="61261"/>
                                        <a:pt x="18034" y="62276"/>
                                      </a:cubicBezTo>
                                      <a:cubicBezTo>
                                        <a:pt x="19939" y="63038"/>
                                        <a:pt x="21844" y="63419"/>
                                        <a:pt x="23495" y="63419"/>
                                      </a:cubicBezTo>
                                      <a:cubicBezTo>
                                        <a:pt x="25273" y="63419"/>
                                        <a:pt x="26797" y="63038"/>
                                        <a:pt x="28321" y="62276"/>
                                      </a:cubicBezTo>
                                      <a:lnTo>
                                        <a:pt x="29169" y="61678"/>
                                      </a:lnTo>
                                      <a:lnTo>
                                        <a:pt x="29169" y="70483"/>
                                      </a:lnTo>
                                      <a:lnTo>
                                        <a:pt x="26797" y="71420"/>
                                      </a:lnTo>
                                      <a:cubicBezTo>
                                        <a:pt x="23114" y="71801"/>
                                        <a:pt x="19050" y="71167"/>
                                        <a:pt x="14605" y="69388"/>
                                      </a:cubicBezTo>
                                      <a:cubicBezTo>
                                        <a:pt x="10414" y="67737"/>
                                        <a:pt x="7112" y="65451"/>
                                        <a:pt x="4826" y="62785"/>
                                      </a:cubicBezTo>
                                      <a:cubicBezTo>
                                        <a:pt x="2540" y="60118"/>
                                        <a:pt x="1143" y="57069"/>
                                        <a:pt x="508" y="53387"/>
                                      </a:cubicBezTo>
                                      <a:cubicBezTo>
                                        <a:pt x="0" y="49831"/>
                                        <a:pt x="127" y="45639"/>
                                        <a:pt x="1143" y="41068"/>
                                      </a:cubicBezTo>
                                      <a:cubicBezTo>
                                        <a:pt x="2159" y="36623"/>
                                        <a:pt x="3683" y="31543"/>
                                        <a:pt x="5969" y="25955"/>
                                      </a:cubicBezTo>
                                      <a:cubicBezTo>
                                        <a:pt x="8001" y="20875"/>
                                        <a:pt x="10287" y="16430"/>
                                        <a:pt x="12827" y="12493"/>
                                      </a:cubicBezTo>
                                      <a:cubicBezTo>
                                        <a:pt x="15494" y="8556"/>
                                        <a:pt x="18288" y="5381"/>
                                        <a:pt x="21336" y="3094"/>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67" name="Shape 4994"/>
                              <wps:cNvSpPr>
                                <a:spLocks/>
                              </wps:cNvSpPr>
                              <wps:spPr bwMode="auto">
                                <a:xfrm>
                                  <a:off x="2054" y="2626"/>
                                  <a:ext cx="292" cy="719"/>
                                </a:xfrm>
                                <a:custGeom>
                                  <a:avLst/>
                                  <a:gdLst>
                                    <a:gd name="T0" fmla="*/ 2454 w 29251"/>
                                    <a:gd name="T1" fmla="*/ 508 h 71961"/>
                                    <a:gd name="T2" fmla="*/ 14646 w 29251"/>
                                    <a:gd name="T3" fmla="*/ 2540 h 71961"/>
                                    <a:gd name="T4" fmla="*/ 24425 w 29251"/>
                                    <a:gd name="T5" fmla="*/ 9017 h 71961"/>
                                    <a:gd name="T6" fmla="*/ 28616 w 29251"/>
                                    <a:gd name="T7" fmla="*/ 18542 h 71961"/>
                                    <a:gd name="T8" fmla="*/ 28108 w 29251"/>
                                    <a:gd name="T9" fmla="*/ 30734 h 71961"/>
                                    <a:gd name="T10" fmla="*/ 23282 w 29251"/>
                                    <a:gd name="T11" fmla="*/ 45847 h 71961"/>
                                    <a:gd name="T12" fmla="*/ 16297 w 29251"/>
                                    <a:gd name="T13" fmla="*/ 59436 h 71961"/>
                                    <a:gd name="T14" fmla="*/ 7915 w 29251"/>
                                    <a:gd name="T15" fmla="*/ 68834 h 71961"/>
                                    <a:gd name="T16" fmla="*/ 0 w 29251"/>
                                    <a:gd name="T17" fmla="*/ 71961 h 71961"/>
                                    <a:gd name="T18" fmla="*/ 0 w 29251"/>
                                    <a:gd name="T19" fmla="*/ 63155 h 71961"/>
                                    <a:gd name="T20" fmla="*/ 3470 w 29251"/>
                                    <a:gd name="T21" fmla="*/ 60706 h 71961"/>
                                    <a:gd name="T22" fmla="*/ 7280 w 29251"/>
                                    <a:gd name="T23" fmla="*/ 55880 h 71961"/>
                                    <a:gd name="T24" fmla="*/ 10709 w 29251"/>
                                    <a:gd name="T25" fmla="*/ 49911 h 71961"/>
                                    <a:gd name="T26" fmla="*/ 13884 w 29251"/>
                                    <a:gd name="T27" fmla="*/ 42799 h 71961"/>
                                    <a:gd name="T28" fmla="*/ 17186 w 29251"/>
                                    <a:gd name="T29" fmla="*/ 33655 h 71961"/>
                                    <a:gd name="T30" fmla="*/ 18964 w 29251"/>
                                    <a:gd name="T31" fmla="*/ 26162 h 71961"/>
                                    <a:gd name="T32" fmla="*/ 19218 w 29251"/>
                                    <a:gd name="T33" fmla="*/ 20193 h 71961"/>
                                    <a:gd name="T34" fmla="*/ 18075 w 29251"/>
                                    <a:gd name="T35" fmla="*/ 15494 h 71961"/>
                                    <a:gd name="T36" fmla="*/ 15281 w 29251"/>
                                    <a:gd name="T37" fmla="*/ 12065 h 71961"/>
                                    <a:gd name="T38" fmla="*/ 11090 w 29251"/>
                                    <a:gd name="T39" fmla="*/ 9525 h 71961"/>
                                    <a:gd name="T40" fmla="*/ 3089 w 29251"/>
                                    <a:gd name="T41" fmla="*/ 8763 h 71961"/>
                                    <a:gd name="T42" fmla="*/ 0 w 29251"/>
                                    <a:gd name="T43" fmla="*/ 10604 h 71961"/>
                                    <a:gd name="T44" fmla="*/ 0 w 29251"/>
                                    <a:gd name="T45" fmla="*/ 1477 h 71961"/>
                                    <a:gd name="T46" fmla="*/ 2454 w 29251"/>
                                    <a:gd name="T47" fmla="*/ 508 h 71961"/>
                                    <a:gd name="T48" fmla="*/ 0 w 29251"/>
                                    <a:gd name="T49" fmla="*/ 0 h 71961"/>
                                    <a:gd name="T50" fmla="*/ 29251 w 29251"/>
                                    <a:gd name="T51" fmla="*/ 71961 h 71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961">
                                      <a:moveTo>
                                        <a:pt x="2454" y="508"/>
                                      </a:moveTo>
                                      <a:cubicBezTo>
                                        <a:pt x="6137" y="0"/>
                                        <a:pt x="10201" y="635"/>
                                        <a:pt x="14646" y="2540"/>
                                      </a:cubicBezTo>
                                      <a:cubicBezTo>
                                        <a:pt x="18837" y="4191"/>
                                        <a:pt x="22139" y="6350"/>
                                        <a:pt x="24425" y="9017"/>
                                      </a:cubicBezTo>
                                      <a:cubicBezTo>
                                        <a:pt x="26584" y="11684"/>
                                        <a:pt x="28108" y="14859"/>
                                        <a:pt x="28616" y="18542"/>
                                      </a:cubicBezTo>
                                      <a:cubicBezTo>
                                        <a:pt x="29251" y="22098"/>
                                        <a:pt x="28997" y="26162"/>
                                        <a:pt x="28108" y="30734"/>
                                      </a:cubicBezTo>
                                      <a:cubicBezTo>
                                        <a:pt x="27092" y="35306"/>
                                        <a:pt x="25441" y="40386"/>
                                        <a:pt x="23282" y="45847"/>
                                      </a:cubicBezTo>
                                      <a:cubicBezTo>
                                        <a:pt x="21123" y="51054"/>
                                        <a:pt x="18837" y="55499"/>
                                        <a:pt x="16297" y="59436"/>
                                      </a:cubicBezTo>
                                      <a:cubicBezTo>
                                        <a:pt x="13757" y="63373"/>
                                        <a:pt x="10963" y="66421"/>
                                        <a:pt x="7915" y="68834"/>
                                      </a:cubicBezTo>
                                      <a:lnTo>
                                        <a:pt x="0" y="71961"/>
                                      </a:lnTo>
                                      <a:lnTo>
                                        <a:pt x="0" y="63155"/>
                                      </a:lnTo>
                                      <a:lnTo>
                                        <a:pt x="3470" y="60706"/>
                                      </a:lnTo>
                                      <a:cubicBezTo>
                                        <a:pt x="4867" y="59309"/>
                                        <a:pt x="6137" y="57785"/>
                                        <a:pt x="7280" y="55880"/>
                                      </a:cubicBezTo>
                                      <a:cubicBezTo>
                                        <a:pt x="8550" y="54102"/>
                                        <a:pt x="9693" y="52070"/>
                                        <a:pt x="10709" y="49911"/>
                                      </a:cubicBezTo>
                                      <a:cubicBezTo>
                                        <a:pt x="11852" y="47625"/>
                                        <a:pt x="12868" y="45339"/>
                                        <a:pt x="13884" y="42799"/>
                                      </a:cubicBezTo>
                                      <a:cubicBezTo>
                                        <a:pt x="15281" y="39497"/>
                                        <a:pt x="16297" y="36449"/>
                                        <a:pt x="17186" y="33655"/>
                                      </a:cubicBezTo>
                                      <a:cubicBezTo>
                                        <a:pt x="17948" y="30861"/>
                                        <a:pt x="18583" y="28448"/>
                                        <a:pt x="18964" y="26162"/>
                                      </a:cubicBezTo>
                                      <a:cubicBezTo>
                                        <a:pt x="19345" y="24003"/>
                                        <a:pt x="19345" y="21971"/>
                                        <a:pt x="19218" y="20193"/>
                                      </a:cubicBezTo>
                                      <a:cubicBezTo>
                                        <a:pt x="19091" y="18415"/>
                                        <a:pt x="18710" y="16891"/>
                                        <a:pt x="18075" y="15494"/>
                                      </a:cubicBezTo>
                                      <a:cubicBezTo>
                                        <a:pt x="17440" y="14097"/>
                                        <a:pt x="16551" y="12954"/>
                                        <a:pt x="15281" y="12065"/>
                                      </a:cubicBezTo>
                                      <a:cubicBezTo>
                                        <a:pt x="14138" y="11049"/>
                                        <a:pt x="12741" y="10287"/>
                                        <a:pt x="11090" y="9525"/>
                                      </a:cubicBezTo>
                                      <a:cubicBezTo>
                                        <a:pt x="8169" y="8382"/>
                                        <a:pt x="5502" y="8128"/>
                                        <a:pt x="3089" y="8763"/>
                                      </a:cubicBezTo>
                                      <a:lnTo>
                                        <a:pt x="0" y="10604"/>
                                      </a:lnTo>
                                      <a:lnTo>
                                        <a:pt x="0" y="1477"/>
                                      </a:lnTo>
                                      <a:lnTo>
                                        <a:pt x="2454"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68" name="Shape 4996"/>
                              <wps:cNvSpPr>
                                <a:spLocks/>
                              </wps:cNvSpPr>
                              <wps:spPr bwMode="auto">
                                <a:xfrm>
                                  <a:off x="1727" y="1322"/>
                                  <a:ext cx="589" cy="735"/>
                                </a:xfrm>
                                <a:custGeom>
                                  <a:avLst/>
                                  <a:gdLst>
                                    <a:gd name="T0" fmla="*/ 38862 w 58928"/>
                                    <a:gd name="T1" fmla="*/ 508 h 73533"/>
                                    <a:gd name="T2" fmla="*/ 52959 w 58928"/>
                                    <a:gd name="T3" fmla="*/ 6985 h 73533"/>
                                    <a:gd name="T4" fmla="*/ 58928 w 58928"/>
                                    <a:gd name="T5" fmla="*/ 19304 h 73533"/>
                                    <a:gd name="T6" fmla="*/ 54102 w 58928"/>
                                    <a:gd name="T7" fmla="*/ 32004 h 73533"/>
                                    <a:gd name="T8" fmla="*/ 44323 w 58928"/>
                                    <a:gd name="T9" fmla="*/ 37846 h 73533"/>
                                    <a:gd name="T10" fmla="*/ 38100 w 58928"/>
                                    <a:gd name="T11" fmla="*/ 37846 h 73533"/>
                                    <a:gd name="T12" fmla="*/ 47371 w 58928"/>
                                    <a:gd name="T13" fmla="*/ 47498 h 73533"/>
                                    <a:gd name="T14" fmla="*/ 47371 w 58928"/>
                                    <a:gd name="T15" fmla="*/ 60071 h 73533"/>
                                    <a:gd name="T16" fmla="*/ 35179 w 58928"/>
                                    <a:gd name="T17" fmla="*/ 72263 h 73533"/>
                                    <a:gd name="T18" fmla="*/ 15748 w 58928"/>
                                    <a:gd name="T19" fmla="*/ 70739 h 73533"/>
                                    <a:gd name="T20" fmla="*/ 4953 w 58928"/>
                                    <a:gd name="T21" fmla="*/ 64262 h 73533"/>
                                    <a:gd name="T22" fmla="*/ 381 w 58928"/>
                                    <a:gd name="T23" fmla="*/ 59182 h 73533"/>
                                    <a:gd name="T24" fmla="*/ 127 w 58928"/>
                                    <a:gd name="T25" fmla="*/ 57150 h 73533"/>
                                    <a:gd name="T26" fmla="*/ 1016 w 58928"/>
                                    <a:gd name="T27" fmla="*/ 53975 h 73533"/>
                                    <a:gd name="T28" fmla="*/ 3810 w 58928"/>
                                    <a:gd name="T29" fmla="*/ 51181 h 73533"/>
                                    <a:gd name="T30" fmla="*/ 8255 w 58928"/>
                                    <a:gd name="T31" fmla="*/ 56134 h 73533"/>
                                    <a:gd name="T32" fmla="*/ 18923 w 58928"/>
                                    <a:gd name="T33" fmla="*/ 63373 h 73533"/>
                                    <a:gd name="T34" fmla="*/ 30861 w 58928"/>
                                    <a:gd name="T35" fmla="*/ 64389 h 73533"/>
                                    <a:gd name="T36" fmla="*/ 37973 w 58928"/>
                                    <a:gd name="T37" fmla="*/ 57277 h 73533"/>
                                    <a:gd name="T38" fmla="*/ 37084 w 58928"/>
                                    <a:gd name="T39" fmla="*/ 46355 h 73533"/>
                                    <a:gd name="T40" fmla="*/ 25654 w 58928"/>
                                    <a:gd name="T41" fmla="*/ 37719 h 73533"/>
                                    <a:gd name="T42" fmla="*/ 18288 w 58928"/>
                                    <a:gd name="T43" fmla="*/ 34544 h 73533"/>
                                    <a:gd name="T44" fmla="*/ 17780 w 58928"/>
                                    <a:gd name="T45" fmla="*/ 32385 h 73533"/>
                                    <a:gd name="T46" fmla="*/ 19177 w 58928"/>
                                    <a:gd name="T47" fmla="*/ 28956 h 73533"/>
                                    <a:gd name="T48" fmla="*/ 20955 w 58928"/>
                                    <a:gd name="T49" fmla="*/ 27813 h 73533"/>
                                    <a:gd name="T50" fmla="*/ 27686 w 58928"/>
                                    <a:gd name="T51" fmla="*/ 30353 h 73533"/>
                                    <a:gd name="T52" fmla="*/ 39751 w 58928"/>
                                    <a:gd name="T53" fmla="*/ 31242 h 73533"/>
                                    <a:gd name="T54" fmla="*/ 47371 w 58928"/>
                                    <a:gd name="T55" fmla="*/ 23749 h 73533"/>
                                    <a:gd name="T56" fmla="*/ 47625 w 58928"/>
                                    <a:gd name="T57" fmla="*/ 15367 h 73533"/>
                                    <a:gd name="T58" fmla="*/ 40513 w 58928"/>
                                    <a:gd name="T59" fmla="*/ 9144 h 73533"/>
                                    <a:gd name="T60" fmla="*/ 29337 w 58928"/>
                                    <a:gd name="T61" fmla="*/ 7874 h 73533"/>
                                    <a:gd name="T62" fmla="*/ 23114 w 58928"/>
                                    <a:gd name="T63" fmla="*/ 8636 h 73533"/>
                                    <a:gd name="T64" fmla="*/ 22352 w 58928"/>
                                    <a:gd name="T65" fmla="*/ 7620 h 73533"/>
                                    <a:gd name="T66" fmla="*/ 23114 w 58928"/>
                                    <a:gd name="T67" fmla="*/ 4572 h 73533"/>
                                    <a:gd name="T68" fmla="*/ 24384 w 58928"/>
                                    <a:gd name="T69" fmla="*/ 2286 h 73533"/>
                                    <a:gd name="T70" fmla="*/ 26162 w 58928"/>
                                    <a:gd name="T71" fmla="*/ 1016 h 73533"/>
                                    <a:gd name="T72" fmla="*/ 33147 w 58928"/>
                                    <a:gd name="T73" fmla="*/ 0 h 73533"/>
                                    <a:gd name="T74" fmla="*/ 0 w 58928"/>
                                    <a:gd name="T75" fmla="*/ 0 h 73533"/>
                                    <a:gd name="T76" fmla="*/ 58928 w 58928"/>
                                    <a:gd name="T77" fmla="*/ 73533 h 73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58928" h="73533">
                                      <a:moveTo>
                                        <a:pt x="33147" y="0"/>
                                      </a:moveTo>
                                      <a:cubicBezTo>
                                        <a:pt x="34798" y="0"/>
                                        <a:pt x="36703" y="254"/>
                                        <a:pt x="38862" y="508"/>
                                      </a:cubicBezTo>
                                      <a:cubicBezTo>
                                        <a:pt x="40894" y="889"/>
                                        <a:pt x="43053" y="1524"/>
                                        <a:pt x="45212" y="2413"/>
                                      </a:cubicBezTo>
                                      <a:cubicBezTo>
                                        <a:pt x="48387" y="3683"/>
                                        <a:pt x="50927" y="5207"/>
                                        <a:pt x="52959" y="6985"/>
                                      </a:cubicBezTo>
                                      <a:cubicBezTo>
                                        <a:pt x="54991" y="8636"/>
                                        <a:pt x="56515" y="10541"/>
                                        <a:pt x="57404" y="12700"/>
                                      </a:cubicBezTo>
                                      <a:cubicBezTo>
                                        <a:pt x="58420" y="14732"/>
                                        <a:pt x="58928" y="17018"/>
                                        <a:pt x="58928" y="19304"/>
                                      </a:cubicBezTo>
                                      <a:cubicBezTo>
                                        <a:pt x="58801" y="21590"/>
                                        <a:pt x="58293" y="24003"/>
                                        <a:pt x="57277" y="26416"/>
                                      </a:cubicBezTo>
                                      <a:cubicBezTo>
                                        <a:pt x="56515" y="28575"/>
                                        <a:pt x="55372" y="30480"/>
                                        <a:pt x="54102" y="32004"/>
                                      </a:cubicBezTo>
                                      <a:cubicBezTo>
                                        <a:pt x="52832" y="33655"/>
                                        <a:pt x="51435" y="34925"/>
                                        <a:pt x="49784" y="35814"/>
                                      </a:cubicBezTo>
                                      <a:cubicBezTo>
                                        <a:pt x="48133" y="36830"/>
                                        <a:pt x="46355" y="37465"/>
                                        <a:pt x="44323" y="37846"/>
                                      </a:cubicBezTo>
                                      <a:cubicBezTo>
                                        <a:pt x="42418" y="38227"/>
                                        <a:pt x="40386" y="38100"/>
                                        <a:pt x="38227" y="37719"/>
                                      </a:cubicBezTo>
                                      <a:lnTo>
                                        <a:pt x="38100" y="37846"/>
                                      </a:lnTo>
                                      <a:cubicBezTo>
                                        <a:pt x="40386" y="38989"/>
                                        <a:pt x="42164" y="40386"/>
                                        <a:pt x="43815" y="42037"/>
                                      </a:cubicBezTo>
                                      <a:cubicBezTo>
                                        <a:pt x="45339" y="43815"/>
                                        <a:pt x="46482" y="45593"/>
                                        <a:pt x="47371" y="47498"/>
                                      </a:cubicBezTo>
                                      <a:cubicBezTo>
                                        <a:pt x="48133" y="49403"/>
                                        <a:pt x="48514" y="51562"/>
                                        <a:pt x="48641" y="53721"/>
                                      </a:cubicBezTo>
                                      <a:cubicBezTo>
                                        <a:pt x="48641" y="55880"/>
                                        <a:pt x="48260" y="57912"/>
                                        <a:pt x="47371" y="60071"/>
                                      </a:cubicBezTo>
                                      <a:cubicBezTo>
                                        <a:pt x="46101" y="63119"/>
                                        <a:pt x="44450" y="65659"/>
                                        <a:pt x="42418" y="67691"/>
                                      </a:cubicBezTo>
                                      <a:cubicBezTo>
                                        <a:pt x="40386" y="69723"/>
                                        <a:pt x="37973" y="71247"/>
                                        <a:pt x="35179" y="72263"/>
                                      </a:cubicBezTo>
                                      <a:cubicBezTo>
                                        <a:pt x="32512" y="73152"/>
                                        <a:pt x="29464" y="73533"/>
                                        <a:pt x="26162" y="73279"/>
                                      </a:cubicBezTo>
                                      <a:cubicBezTo>
                                        <a:pt x="22860" y="73025"/>
                                        <a:pt x="19431" y="72136"/>
                                        <a:pt x="15748" y="70739"/>
                                      </a:cubicBezTo>
                                      <a:cubicBezTo>
                                        <a:pt x="13462" y="69723"/>
                                        <a:pt x="11430" y="68707"/>
                                        <a:pt x="9652" y="67564"/>
                                      </a:cubicBezTo>
                                      <a:cubicBezTo>
                                        <a:pt x="7874" y="66421"/>
                                        <a:pt x="6223" y="65278"/>
                                        <a:pt x="4953" y="64262"/>
                                      </a:cubicBezTo>
                                      <a:cubicBezTo>
                                        <a:pt x="3683" y="63119"/>
                                        <a:pt x="2540" y="62103"/>
                                        <a:pt x="1778" y="61087"/>
                                      </a:cubicBezTo>
                                      <a:cubicBezTo>
                                        <a:pt x="1016" y="60198"/>
                                        <a:pt x="508" y="59563"/>
                                        <a:pt x="381" y="59182"/>
                                      </a:cubicBezTo>
                                      <a:cubicBezTo>
                                        <a:pt x="254" y="58801"/>
                                        <a:pt x="127" y="58547"/>
                                        <a:pt x="127" y="58293"/>
                                      </a:cubicBezTo>
                                      <a:cubicBezTo>
                                        <a:pt x="0" y="57912"/>
                                        <a:pt x="0" y="57531"/>
                                        <a:pt x="127" y="57150"/>
                                      </a:cubicBezTo>
                                      <a:cubicBezTo>
                                        <a:pt x="127" y="56769"/>
                                        <a:pt x="254" y="56388"/>
                                        <a:pt x="381" y="55880"/>
                                      </a:cubicBezTo>
                                      <a:cubicBezTo>
                                        <a:pt x="508" y="55372"/>
                                        <a:pt x="762" y="54737"/>
                                        <a:pt x="1016" y="53975"/>
                                      </a:cubicBezTo>
                                      <a:cubicBezTo>
                                        <a:pt x="1524" y="52705"/>
                                        <a:pt x="2032" y="51943"/>
                                        <a:pt x="2413" y="51562"/>
                                      </a:cubicBezTo>
                                      <a:cubicBezTo>
                                        <a:pt x="2921" y="51181"/>
                                        <a:pt x="3302" y="51054"/>
                                        <a:pt x="3810" y="51181"/>
                                      </a:cubicBezTo>
                                      <a:cubicBezTo>
                                        <a:pt x="4064" y="51435"/>
                                        <a:pt x="4572" y="51943"/>
                                        <a:pt x="5334" y="52832"/>
                                      </a:cubicBezTo>
                                      <a:cubicBezTo>
                                        <a:pt x="6096" y="53721"/>
                                        <a:pt x="6985" y="54864"/>
                                        <a:pt x="8255" y="56134"/>
                                      </a:cubicBezTo>
                                      <a:cubicBezTo>
                                        <a:pt x="9398" y="57277"/>
                                        <a:pt x="10922" y="58547"/>
                                        <a:pt x="12700" y="59944"/>
                                      </a:cubicBezTo>
                                      <a:cubicBezTo>
                                        <a:pt x="14351" y="61341"/>
                                        <a:pt x="16510" y="62484"/>
                                        <a:pt x="18923" y="63373"/>
                                      </a:cubicBezTo>
                                      <a:cubicBezTo>
                                        <a:pt x="21209" y="64389"/>
                                        <a:pt x="23368" y="64897"/>
                                        <a:pt x="25400" y="65024"/>
                                      </a:cubicBezTo>
                                      <a:cubicBezTo>
                                        <a:pt x="27432" y="65151"/>
                                        <a:pt x="29210" y="64897"/>
                                        <a:pt x="30861" y="64389"/>
                                      </a:cubicBezTo>
                                      <a:cubicBezTo>
                                        <a:pt x="32512" y="63754"/>
                                        <a:pt x="33909" y="62865"/>
                                        <a:pt x="35052" y="61595"/>
                                      </a:cubicBezTo>
                                      <a:cubicBezTo>
                                        <a:pt x="36322" y="60452"/>
                                        <a:pt x="37211" y="58928"/>
                                        <a:pt x="37973" y="57277"/>
                                      </a:cubicBezTo>
                                      <a:cubicBezTo>
                                        <a:pt x="38735" y="55372"/>
                                        <a:pt x="38989" y="53467"/>
                                        <a:pt x="38862" y="51689"/>
                                      </a:cubicBezTo>
                                      <a:cubicBezTo>
                                        <a:pt x="38735" y="49784"/>
                                        <a:pt x="38100" y="48006"/>
                                        <a:pt x="37084" y="46355"/>
                                      </a:cubicBezTo>
                                      <a:cubicBezTo>
                                        <a:pt x="36068" y="44577"/>
                                        <a:pt x="34544" y="43053"/>
                                        <a:pt x="32639" y="41656"/>
                                      </a:cubicBezTo>
                                      <a:cubicBezTo>
                                        <a:pt x="30734" y="40132"/>
                                        <a:pt x="28448" y="38862"/>
                                        <a:pt x="25654" y="37719"/>
                                      </a:cubicBezTo>
                                      <a:lnTo>
                                        <a:pt x="19050" y="35052"/>
                                      </a:lnTo>
                                      <a:cubicBezTo>
                                        <a:pt x="18796" y="34925"/>
                                        <a:pt x="18542" y="34798"/>
                                        <a:pt x="18288" y="34544"/>
                                      </a:cubicBezTo>
                                      <a:cubicBezTo>
                                        <a:pt x="18161" y="34290"/>
                                        <a:pt x="17907" y="34036"/>
                                        <a:pt x="17907" y="33655"/>
                                      </a:cubicBezTo>
                                      <a:cubicBezTo>
                                        <a:pt x="17780" y="33401"/>
                                        <a:pt x="17780" y="32893"/>
                                        <a:pt x="17780" y="32385"/>
                                      </a:cubicBezTo>
                                      <a:cubicBezTo>
                                        <a:pt x="17907" y="31877"/>
                                        <a:pt x="18034" y="31369"/>
                                        <a:pt x="18288" y="30607"/>
                                      </a:cubicBezTo>
                                      <a:cubicBezTo>
                                        <a:pt x="18669" y="29972"/>
                                        <a:pt x="18923" y="29464"/>
                                        <a:pt x="19177" y="28956"/>
                                      </a:cubicBezTo>
                                      <a:cubicBezTo>
                                        <a:pt x="19431" y="28575"/>
                                        <a:pt x="19685" y="28321"/>
                                        <a:pt x="20066" y="28194"/>
                                      </a:cubicBezTo>
                                      <a:cubicBezTo>
                                        <a:pt x="20320" y="27940"/>
                                        <a:pt x="20574" y="27813"/>
                                        <a:pt x="20955" y="27813"/>
                                      </a:cubicBezTo>
                                      <a:cubicBezTo>
                                        <a:pt x="21209" y="27813"/>
                                        <a:pt x="21463" y="27940"/>
                                        <a:pt x="21844" y="28067"/>
                                      </a:cubicBezTo>
                                      <a:lnTo>
                                        <a:pt x="27686" y="30353"/>
                                      </a:lnTo>
                                      <a:cubicBezTo>
                                        <a:pt x="29972" y="31242"/>
                                        <a:pt x="32131" y="31877"/>
                                        <a:pt x="34163" y="32004"/>
                                      </a:cubicBezTo>
                                      <a:cubicBezTo>
                                        <a:pt x="36195" y="32131"/>
                                        <a:pt x="38100" y="31877"/>
                                        <a:pt x="39751" y="31242"/>
                                      </a:cubicBezTo>
                                      <a:cubicBezTo>
                                        <a:pt x="41529" y="30734"/>
                                        <a:pt x="42926" y="29718"/>
                                        <a:pt x="44196" y="28448"/>
                                      </a:cubicBezTo>
                                      <a:cubicBezTo>
                                        <a:pt x="45593" y="27178"/>
                                        <a:pt x="46609" y="25654"/>
                                        <a:pt x="47371" y="23749"/>
                                      </a:cubicBezTo>
                                      <a:cubicBezTo>
                                        <a:pt x="47879" y="22352"/>
                                        <a:pt x="48260" y="20955"/>
                                        <a:pt x="48260" y="19558"/>
                                      </a:cubicBezTo>
                                      <a:cubicBezTo>
                                        <a:pt x="48387" y="18034"/>
                                        <a:pt x="48133" y="16764"/>
                                        <a:pt x="47625" y="15367"/>
                                      </a:cubicBezTo>
                                      <a:cubicBezTo>
                                        <a:pt x="47117" y="14097"/>
                                        <a:pt x="46228" y="12954"/>
                                        <a:pt x="45085" y="11811"/>
                                      </a:cubicBezTo>
                                      <a:cubicBezTo>
                                        <a:pt x="43815" y="10795"/>
                                        <a:pt x="42291" y="9779"/>
                                        <a:pt x="40513" y="9144"/>
                                      </a:cubicBezTo>
                                      <a:cubicBezTo>
                                        <a:pt x="38481" y="8255"/>
                                        <a:pt x="36576" y="7874"/>
                                        <a:pt x="34671" y="7747"/>
                                      </a:cubicBezTo>
                                      <a:cubicBezTo>
                                        <a:pt x="32766" y="7747"/>
                                        <a:pt x="30988" y="7747"/>
                                        <a:pt x="29337" y="7874"/>
                                      </a:cubicBezTo>
                                      <a:cubicBezTo>
                                        <a:pt x="27813" y="8001"/>
                                        <a:pt x="26416" y="8255"/>
                                        <a:pt x="25273" y="8509"/>
                                      </a:cubicBezTo>
                                      <a:cubicBezTo>
                                        <a:pt x="24257" y="8763"/>
                                        <a:pt x="23495" y="8890"/>
                                        <a:pt x="23114" y="8636"/>
                                      </a:cubicBezTo>
                                      <a:cubicBezTo>
                                        <a:pt x="22860" y="8636"/>
                                        <a:pt x="22733" y="8509"/>
                                        <a:pt x="22606" y="8255"/>
                                      </a:cubicBezTo>
                                      <a:cubicBezTo>
                                        <a:pt x="22352" y="8128"/>
                                        <a:pt x="22352" y="7874"/>
                                        <a:pt x="22352" y="7620"/>
                                      </a:cubicBezTo>
                                      <a:cubicBezTo>
                                        <a:pt x="22352" y="7239"/>
                                        <a:pt x="22352" y="6858"/>
                                        <a:pt x="22479" y="6350"/>
                                      </a:cubicBezTo>
                                      <a:cubicBezTo>
                                        <a:pt x="22606" y="5969"/>
                                        <a:pt x="22860" y="5334"/>
                                        <a:pt x="23114" y="4572"/>
                                      </a:cubicBezTo>
                                      <a:cubicBezTo>
                                        <a:pt x="23368" y="4064"/>
                                        <a:pt x="23622" y="3556"/>
                                        <a:pt x="23749" y="3175"/>
                                      </a:cubicBezTo>
                                      <a:cubicBezTo>
                                        <a:pt x="24003" y="2794"/>
                                        <a:pt x="24130" y="2540"/>
                                        <a:pt x="24384" y="2286"/>
                                      </a:cubicBezTo>
                                      <a:cubicBezTo>
                                        <a:pt x="24638" y="2032"/>
                                        <a:pt x="24892" y="1778"/>
                                        <a:pt x="25019" y="1524"/>
                                      </a:cubicBezTo>
                                      <a:cubicBezTo>
                                        <a:pt x="25273" y="1397"/>
                                        <a:pt x="25654" y="1143"/>
                                        <a:pt x="26162" y="1016"/>
                                      </a:cubicBezTo>
                                      <a:cubicBezTo>
                                        <a:pt x="26543" y="762"/>
                                        <a:pt x="27432" y="635"/>
                                        <a:pt x="28702" y="381"/>
                                      </a:cubicBezTo>
                                      <a:cubicBezTo>
                                        <a:pt x="29972" y="127"/>
                                        <a:pt x="31369" y="0"/>
                                        <a:pt x="33147"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69" name="Shape 4998"/>
                              <wps:cNvSpPr>
                                <a:spLocks/>
                              </wps:cNvSpPr>
                              <wps:spPr bwMode="auto">
                                <a:xfrm>
                                  <a:off x="1722" y="0"/>
                                  <a:ext cx="623" cy="755"/>
                                </a:xfrm>
                                <a:custGeom>
                                  <a:avLst/>
                                  <a:gdLst>
                                    <a:gd name="T0" fmla="*/ 28956 w 62357"/>
                                    <a:gd name="T1" fmla="*/ 381 h 75565"/>
                                    <a:gd name="T2" fmla="*/ 31623 w 62357"/>
                                    <a:gd name="T3" fmla="*/ 508 h 75565"/>
                                    <a:gd name="T4" fmla="*/ 61341 w 62357"/>
                                    <a:gd name="T5" fmla="*/ 12446 h 75565"/>
                                    <a:gd name="T6" fmla="*/ 61976 w 62357"/>
                                    <a:gd name="T7" fmla="*/ 12954 h 75565"/>
                                    <a:gd name="T8" fmla="*/ 62357 w 62357"/>
                                    <a:gd name="T9" fmla="*/ 13970 h 75565"/>
                                    <a:gd name="T10" fmla="*/ 62230 w 62357"/>
                                    <a:gd name="T11" fmla="*/ 15367 h 75565"/>
                                    <a:gd name="T12" fmla="*/ 61722 w 62357"/>
                                    <a:gd name="T13" fmla="*/ 17018 h 75565"/>
                                    <a:gd name="T14" fmla="*/ 60071 w 62357"/>
                                    <a:gd name="T15" fmla="*/ 19812 h 75565"/>
                                    <a:gd name="T16" fmla="*/ 58293 w 62357"/>
                                    <a:gd name="T17" fmla="*/ 20193 h 75565"/>
                                    <a:gd name="T18" fmla="*/ 34290 w 62357"/>
                                    <a:gd name="T19" fmla="*/ 10541 h 75565"/>
                                    <a:gd name="T20" fmla="*/ 26670 w 62357"/>
                                    <a:gd name="T21" fmla="*/ 29337 h 75565"/>
                                    <a:gd name="T22" fmla="*/ 30353 w 62357"/>
                                    <a:gd name="T23" fmla="*/ 30480 h 75565"/>
                                    <a:gd name="T24" fmla="*/ 34671 w 62357"/>
                                    <a:gd name="T25" fmla="*/ 32131 h 75565"/>
                                    <a:gd name="T26" fmla="*/ 43815 w 62357"/>
                                    <a:gd name="T27" fmla="*/ 37465 h 75565"/>
                                    <a:gd name="T28" fmla="*/ 49149 w 62357"/>
                                    <a:gd name="T29" fmla="*/ 44069 h 75565"/>
                                    <a:gd name="T30" fmla="*/ 50800 w 62357"/>
                                    <a:gd name="T31" fmla="*/ 51816 h 75565"/>
                                    <a:gd name="T32" fmla="*/ 49022 w 62357"/>
                                    <a:gd name="T33" fmla="*/ 60325 h 75565"/>
                                    <a:gd name="T34" fmla="*/ 43307 w 62357"/>
                                    <a:gd name="T35" fmla="*/ 69215 h 75565"/>
                                    <a:gd name="T36" fmla="*/ 35433 w 62357"/>
                                    <a:gd name="T37" fmla="*/ 74168 h 75565"/>
                                    <a:gd name="T38" fmla="*/ 25781 w 62357"/>
                                    <a:gd name="T39" fmla="*/ 75311 h 75565"/>
                                    <a:gd name="T40" fmla="*/ 14986 w 62357"/>
                                    <a:gd name="T41" fmla="*/ 72771 h 75565"/>
                                    <a:gd name="T42" fmla="*/ 9271 w 62357"/>
                                    <a:gd name="T43" fmla="*/ 69977 h 75565"/>
                                    <a:gd name="T44" fmla="*/ 4699 w 62357"/>
                                    <a:gd name="T45" fmla="*/ 66802 h 75565"/>
                                    <a:gd name="T46" fmla="*/ 1651 w 62357"/>
                                    <a:gd name="T47" fmla="*/ 64135 h 75565"/>
                                    <a:gd name="T48" fmla="*/ 254 w 62357"/>
                                    <a:gd name="T49" fmla="*/ 62484 h 75565"/>
                                    <a:gd name="T50" fmla="*/ 0 w 62357"/>
                                    <a:gd name="T51" fmla="*/ 61595 h 75565"/>
                                    <a:gd name="T52" fmla="*/ 0 w 62357"/>
                                    <a:gd name="T53" fmla="*/ 60706 h 75565"/>
                                    <a:gd name="T54" fmla="*/ 254 w 62357"/>
                                    <a:gd name="T55" fmla="*/ 59436 h 75565"/>
                                    <a:gd name="T56" fmla="*/ 889 w 62357"/>
                                    <a:gd name="T57" fmla="*/ 57912 h 75565"/>
                                    <a:gd name="T58" fmla="*/ 1524 w 62357"/>
                                    <a:gd name="T59" fmla="*/ 56261 h 75565"/>
                                    <a:gd name="T60" fmla="*/ 2286 w 62357"/>
                                    <a:gd name="T61" fmla="*/ 55245 h 75565"/>
                                    <a:gd name="T62" fmla="*/ 3048 w 62357"/>
                                    <a:gd name="T63" fmla="*/ 54864 h 75565"/>
                                    <a:gd name="T64" fmla="*/ 3810 w 62357"/>
                                    <a:gd name="T65" fmla="*/ 54864 h 75565"/>
                                    <a:gd name="T66" fmla="*/ 5207 w 62357"/>
                                    <a:gd name="T67" fmla="*/ 56134 h 75565"/>
                                    <a:gd name="T68" fmla="*/ 7493 w 62357"/>
                                    <a:gd name="T69" fmla="*/ 58801 h 75565"/>
                                    <a:gd name="T70" fmla="*/ 11557 w 62357"/>
                                    <a:gd name="T71" fmla="*/ 61976 h 75565"/>
                                    <a:gd name="T72" fmla="*/ 17653 w 62357"/>
                                    <a:gd name="T73" fmla="*/ 65278 h 75565"/>
                                    <a:gd name="T74" fmla="*/ 24384 w 62357"/>
                                    <a:gd name="T75" fmla="*/ 67056 h 75565"/>
                                    <a:gd name="T76" fmla="*/ 30353 w 62357"/>
                                    <a:gd name="T77" fmla="*/ 66548 h 75565"/>
                                    <a:gd name="T78" fmla="*/ 35433 w 62357"/>
                                    <a:gd name="T79" fmla="*/ 63373 h 75565"/>
                                    <a:gd name="T80" fmla="*/ 39243 w 62357"/>
                                    <a:gd name="T81" fmla="*/ 57404 h 75565"/>
                                    <a:gd name="T82" fmla="*/ 40513 w 62357"/>
                                    <a:gd name="T83" fmla="*/ 51308 h 75565"/>
                                    <a:gd name="T84" fmla="*/ 39116 w 62357"/>
                                    <a:gd name="T85" fmla="*/ 45974 h 75565"/>
                                    <a:gd name="T86" fmla="*/ 34798 w 62357"/>
                                    <a:gd name="T87" fmla="*/ 41402 h 75565"/>
                                    <a:gd name="T88" fmla="*/ 27432 w 62357"/>
                                    <a:gd name="T89" fmla="*/ 37465 h 75565"/>
                                    <a:gd name="T90" fmla="*/ 21844 w 62357"/>
                                    <a:gd name="T91" fmla="*/ 35560 h 75565"/>
                                    <a:gd name="T92" fmla="*/ 17526 w 62357"/>
                                    <a:gd name="T93" fmla="*/ 34163 h 75565"/>
                                    <a:gd name="T94" fmla="*/ 15748 w 62357"/>
                                    <a:gd name="T95" fmla="*/ 32639 h 75565"/>
                                    <a:gd name="T96" fmla="*/ 16129 w 62357"/>
                                    <a:gd name="T97" fmla="*/ 29845 h 75565"/>
                                    <a:gd name="T98" fmla="*/ 27178 w 62357"/>
                                    <a:gd name="T99" fmla="*/ 2540 h 75565"/>
                                    <a:gd name="T100" fmla="*/ 28956 w 62357"/>
                                    <a:gd name="T101" fmla="*/ 381 h 75565"/>
                                    <a:gd name="T102" fmla="*/ 0 w 62357"/>
                                    <a:gd name="T103" fmla="*/ 0 h 75565"/>
                                    <a:gd name="T104" fmla="*/ 62357 w 62357"/>
                                    <a:gd name="T105" fmla="*/ 75565 h 75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2357" h="75565">
                                      <a:moveTo>
                                        <a:pt x="28956" y="381"/>
                                      </a:moveTo>
                                      <a:cubicBezTo>
                                        <a:pt x="29718" y="0"/>
                                        <a:pt x="30607" y="127"/>
                                        <a:pt x="31623" y="508"/>
                                      </a:cubicBezTo>
                                      <a:lnTo>
                                        <a:pt x="61341" y="12446"/>
                                      </a:lnTo>
                                      <a:cubicBezTo>
                                        <a:pt x="61595" y="12573"/>
                                        <a:pt x="61849" y="12700"/>
                                        <a:pt x="61976" y="12954"/>
                                      </a:cubicBezTo>
                                      <a:cubicBezTo>
                                        <a:pt x="62230" y="13208"/>
                                        <a:pt x="62357" y="13589"/>
                                        <a:pt x="62357" y="13970"/>
                                      </a:cubicBezTo>
                                      <a:cubicBezTo>
                                        <a:pt x="62357" y="14351"/>
                                        <a:pt x="62357" y="14859"/>
                                        <a:pt x="62230" y="15367"/>
                                      </a:cubicBezTo>
                                      <a:cubicBezTo>
                                        <a:pt x="62103" y="15875"/>
                                        <a:pt x="61976" y="16383"/>
                                        <a:pt x="61722" y="17018"/>
                                      </a:cubicBezTo>
                                      <a:cubicBezTo>
                                        <a:pt x="61214" y="18288"/>
                                        <a:pt x="60706" y="19177"/>
                                        <a:pt x="60071" y="19812"/>
                                      </a:cubicBezTo>
                                      <a:cubicBezTo>
                                        <a:pt x="59436" y="20320"/>
                                        <a:pt x="58801" y="20447"/>
                                        <a:pt x="58293" y="20193"/>
                                      </a:cubicBezTo>
                                      <a:lnTo>
                                        <a:pt x="34290" y="10541"/>
                                      </a:lnTo>
                                      <a:lnTo>
                                        <a:pt x="26670" y="29337"/>
                                      </a:lnTo>
                                      <a:cubicBezTo>
                                        <a:pt x="27940" y="29718"/>
                                        <a:pt x="29210" y="29972"/>
                                        <a:pt x="30353" y="30480"/>
                                      </a:cubicBezTo>
                                      <a:cubicBezTo>
                                        <a:pt x="31623" y="30988"/>
                                        <a:pt x="33020" y="31496"/>
                                        <a:pt x="34671" y="32131"/>
                                      </a:cubicBezTo>
                                      <a:cubicBezTo>
                                        <a:pt x="38354" y="33655"/>
                                        <a:pt x="41402" y="35433"/>
                                        <a:pt x="43815" y="37465"/>
                                      </a:cubicBezTo>
                                      <a:cubicBezTo>
                                        <a:pt x="46101" y="39497"/>
                                        <a:pt x="47879" y="41656"/>
                                        <a:pt x="49149" y="44069"/>
                                      </a:cubicBezTo>
                                      <a:cubicBezTo>
                                        <a:pt x="50292" y="46482"/>
                                        <a:pt x="50800" y="49149"/>
                                        <a:pt x="50800" y="51816"/>
                                      </a:cubicBezTo>
                                      <a:cubicBezTo>
                                        <a:pt x="50800" y="54610"/>
                                        <a:pt x="50165" y="57404"/>
                                        <a:pt x="49022" y="60325"/>
                                      </a:cubicBezTo>
                                      <a:cubicBezTo>
                                        <a:pt x="47625" y="63881"/>
                                        <a:pt x="45720" y="66929"/>
                                        <a:pt x="43307" y="69215"/>
                                      </a:cubicBezTo>
                                      <a:cubicBezTo>
                                        <a:pt x="41021" y="71501"/>
                                        <a:pt x="38354" y="73152"/>
                                        <a:pt x="35433" y="74168"/>
                                      </a:cubicBezTo>
                                      <a:cubicBezTo>
                                        <a:pt x="32385" y="75184"/>
                                        <a:pt x="29210" y="75565"/>
                                        <a:pt x="25781" y="75311"/>
                                      </a:cubicBezTo>
                                      <a:cubicBezTo>
                                        <a:pt x="22225" y="75184"/>
                                        <a:pt x="18669" y="74295"/>
                                        <a:pt x="14986" y="72771"/>
                                      </a:cubicBezTo>
                                      <a:cubicBezTo>
                                        <a:pt x="12827" y="71882"/>
                                        <a:pt x="10922" y="70993"/>
                                        <a:pt x="9271" y="69977"/>
                                      </a:cubicBezTo>
                                      <a:cubicBezTo>
                                        <a:pt x="7493" y="68834"/>
                                        <a:pt x="5969" y="67818"/>
                                        <a:pt x="4699" y="66802"/>
                                      </a:cubicBezTo>
                                      <a:cubicBezTo>
                                        <a:pt x="3429" y="65786"/>
                                        <a:pt x="2413" y="64897"/>
                                        <a:pt x="1651" y="64135"/>
                                      </a:cubicBezTo>
                                      <a:cubicBezTo>
                                        <a:pt x="889" y="63373"/>
                                        <a:pt x="381" y="62738"/>
                                        <a:pt x="254" y="62484"/>
                                      </a:cubicBezTo>
                                      <a:cubicBezTo>
                                        <a:pt x="127" y="62103"/>
                                        <a:pt x="0" y="61849"/>
                                        <a:pt x="0" y="61595"/>
                                      </a:cubicBezTo>
                                      <a:cubicBezTo>
                                        <a:pt x="0" y="61341"/>
                                        <a:pt x="0" y="60960"/>
                                        <a:pt x="0" y="60706"/>
                                      </a:cubicBezTo>
                                      <a:cubicBezTo>
                                        <a:pt x="0" y="60325"/>
                                        <a:pt x="127" y="59944"/>
                                        <a:pt x="254" y="59436"/>
                                      </a:cubicBezTo>
                                      <a:cubicBezTo>
                                        <a:pt x="381" y="59055"/>
                                        <a:pt x="635" y="58547"/>
                                        <a:pt x="889" y="57912"/>
                                      </a:cubicBezTo>
                                      <a:cubicBezTo>
                                        <a:pt x="1143" y="57277"/>
                                        <a:pt x="1397" y="56769"/>
                                        <a:pt x="1524" y="56261"/>
                                      </a:cubicBezTo>
                                      <a:cubicBezTo>
                                        <a:pt x="1778" y="55880"/>
                                        <a:pt x="2032" y="55499"/>
                                        <a:pt x="2286" y="55245"/>
                                      </a:cubicBezTo>
                                      <a:cubicBezTo>
                                        <a:pt x="2540" y="55118"/>
                                        <a:pt x="2794" y="54864"/>
                                        <a:pt x="3048" y="54864"/>
                                      </a:cubicBezTo>
                                      <a:cubicBezTo>
                                        <a:pt x="3302" y="54737"/>
                                        <a:pt x="3556" y="54864"/>
                                        <a:pt x="3810" y="54864"/>
                                      </a:cubicBezTo>
                                      <a:cubicBezTo>
                                        <a:pt x="4191" y="54991"/>
                                        <a:pt x="4572" y="55499"/>
                                        <a:pt x="5207" y="56134"/>
                                      </a:cubicBezTo>
                                      <a:cubicBezTo>
                                        <a:pt x="5715" y="56896"/>
                                        <a:pt x="6477" y="57785"/>
                                        <a:pt x="7493" y="58801"/>
                                      </a:cubicBezTo>
                                      <a:cubicBezTo>
                                        <a:pt x="8509" y="59817"/>
                                        <a:pt x="9906" y="60833"/>
                                        <a:pt x="11557" y="61976"/>
                                      </a:cubicBezTo>
                                      <a:cubicBezTo>
                                        <a:pt x="13081" y="63246"/>
                                        <a:pt x="15240" y="64262"/>
                                        <a:pt x="17653" y="65278"/>
                                      </a:cubicBezTo>
                                      <a:cubicBezTo>
                                        <a:pt x="19939" y="66294"/>
                                        <a:pt x="22225" y="66802"/>
                                        <a:pt x="24384" y="67056"/>
                                      </a:cubicBezTo>
                                      <a:cubicBezTo>
                                        <a:pt x="26543" y="67310"/>
                                        <a:pt x="28575" y="67056"/>
                                        <a:pt x="30353" y="66548"/>
                                      </a:cubicBezTo>
                                      <a:cubicBezTo>
                                        <a:pt x="32258" y="65913"/>
                                        <a:pt x="33909" y="64897"/>
                                        <a:pt x="35433" y="63373"/>
                                      </a:cubicBezTo>
                                      <a:cubicBezTo>
                                        <a:pt x="36957" y="61976"/>
                                        <a:pt x="38227" y="59944"/>
                                        <a:pt x="39243" y="57404"/>
                                      </a:cubicBezTo>
                                      <a:cubicBezTo>
                                        <a:pt x="40132" y="55245"/>
                                        <a:pt x="40640" y="53213"/>
                                        <a:pt x="40513" y="51308"/>
                                      </a:cubicBezTo>
                                      <a:cubicBezTo>
                                        <a:pt x="40513" y="49403"/>
                                        <a:pt x="40132" y="47625"/>
                                        <a:pt x="39116" y="45974"/>
                                      </a:cubicBezTo>
                                      <a:cubicBezTo>
                                        <a:pt x="38100" y="44323"/>
                                        <a:pt x="36703" y="42799"/>
                                        <a:pt x="34798" y="41402"/>
                                      </a:cubicBezTo>
                                      <a:cubicBezTo>
                                        <a:pt x="32893" y="40005"/>
                                        <a:pt x="30480" y="38735"/>
                                        <a:pt x="27432" y="37465"/>
                                      </a:cubicBezTo>
                                      <a:cubicBezTo>
                                        <a:pt x="25400" y="36576"/>
                                        <a:pt x="23495" y="36068"/>
                                        <a:pt x="21844" y="35560"/>
                                      </a:cubicBezTo>
                                      <a:cubicBezTo>
                                        <a:pt x="20320" y="35179"/>
                                        <a:pt x="18796" y="34671"/>
                                        <a:pt x="17526" y="34163"/>
                                      </a:cubicBezTo>
                                      <a:cubicBezTo>
                                        <a:pt x="16510" y="33782"/>
                                        <a:pt x="16002" y="33274"/>
                                        <a:pt x="15748" y="32639"/>
                                      </a:cubicBezTo>
                                      <a:cubicBezTo>
                                        <a:pt x="15494" y="32131"/>
                                        <a:pt x="15621" y="31115"/>
                                        <a:pt x="16129" y="29845"/>
                                      </a:cubicBezTo>
                                      <a:lnTo>
                                        <a:pt x="27178" y="2540"/>
                                      </a:lnTo>
                                      <a:cubicBezTo>
                                        <a:pt x="27686" y="1397"/>
                                        <a:pt x="28194" y="762"/>
                                        <a:pt x="28956" y="381"/>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8138B60" id="Группа 50693" o:spid="_x0000_s1026" style="position:absolute;margin-left:23.95pt;margin-top:6.2pt;width:40.85pt;height:44.65pt;z-index:251665408" coordsize="5185,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">
                      <v:shape id="Shape 4934" o:spid="_x0000_s1027" style="position:absolute;left:2594;top:1786;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" path="m,l33528,4572e" filled="f" strokecolor="#d9d9d9">
                        <v:path arrowok="t" o:connecttype="custom" o:connectlocs="0,0;335,46" o:connectangles="0,0" textboxrect="0,0,33528,4572"/>
                      </v:shape>
                      <v:shape id="Shape 4935" o:spid="_x0000_s1028" style="position:absolute;left:2929;top:1832;width:305;height:122;visibility:visible;mso-wrap-style:square;v-text-anchor:top" coordsize="30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" path="m,l30480,12192e" filled="f" strokecolor="#d9d9d9">
                        <v:path arrowok="t" o:connecttype="custom" o:connectlocs="0,0;305,122" o:connectangles="0,0" textboxrect="0,0,30480,12192"/>
                      </v:shape>
                      <v:shape id="Shape 4936" o:spid="_x0000_s1029" style="position:absolute;left:3234;top:1954;width:275;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" path="m,l27432,21336e" filled="f" strokecolor="#d9d9d9">
                        <v:path arrowok="t" o:connecttype="custom" o:connectlocs="0,0;275,213" o:connectangles="0,0" textboxrect="0,0,27432,21336"/>
                      </v:shape>
                      <v:shape id="Shape 4937" o:spid="_x0000_s1030" style="position:absolute;left:3509;top:2167;width:213;height:259;visibility:visible;mso-wrap-style:square;v-text-anchor:top" coordsize="2133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" path="m,l21336,25908e" filled="f" strokecolor="#d9d9d9">
                        <v:path arrowok="t" o:connecttype="custom" o:connectlocs="0,0;213,259" o:connectangles="0,0" textboxrect="0,0,21336,25908"/>
                      </v:shape>
                      <v:shape id="Shape 4938" o:spid="_x0000_s1031" style="position:absolute;left:3722;top:2426;width:122;height:321;visibility:visible;mso-wrap-style:square;v-text-anchor:top" coordsize="1219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" path="m,l12192,32004e" filled="f" strokecolor="#d9d9d9">
                        <v:path arrowok="t" o:connecttype="custom" o:connectlocs="0,0;122,321" o:connectangles="0,0" textboxrect="0,0,12192,32004"/>
                      </v:shape>
                      <v:shape id="Shape 4939" o:spid="_x0000_s1032" style="position:absolute;left:3844;top:2747;width:46;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" path="m,l4572,33528e" filled="f" strokecolor="#d9d9d9">
                        <v:path arrowok="t" o:connecttype="custom" o:connectlocs="0,0;46,335" o:connectangles="0,0" textboxrect="0,0,4572,33528"/>
                      </v:shape>
                      <v:shape id="Shape 4940" o:spid="_x0000_s1033" style="position:absolute;left:3844;top:3082;width:46;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" path="m4572,l,33528e" filled="f" strokecolor="#d9d9d9">
                        <v:path arrowok="t" o:connecttype="custom" o:connectlocs="46,0;0,335" o:connectangles="0,0" textboxrect="0,0,4572,33528"/>
                      </v:shape>
                      <v:shape id="Shape 4941" o:spid="_x0000_s1034" style="position:absolute;left:3722;top:3417;width:122;height:305;visibility:visible;mso-wrap-style:square;v-text-anchor:top" coordsize="1219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" path="m12192,l,30480e" filled="f" strokecolor="#d9d9d9">
                        <v:path arrowok="t" o:connecttype="custom" o:connectlocs="122,0;0,305" o:connectangles="0,0" textboxrect="0,0,12192,30480"/>
                      </v:shape>
                      <v:shape id="Shape 4942" o:spid="_x0000_s1035" style="position:absolute;left:3509;top:3722;width:213;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" path="m21336,l,27432e" filled="f" strokecolor="#d9d9d9">
                        <v:path arrowok="t" o:connecttype="custom" o:connectlocs="213,0;0,274" o:connectangles="0,0" textboxrect="0,0,21336,27432"/>
                      </v:shape>
                      <v:shape id="Shape 4943" o:spid="_x0000_s1036" style="position:absolute;left:3234;top:3996;width:275;height:198;visibility:visible;mso-wrap-style:square;v-text-anchor:top" coordsize="2743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" path="m27432,l,19812e" filled="f" strokecolor="#d9d9d9">
                        <v:path arrowok="t" o:connecttype="custom" o:connectlocs="275,0;0,198" o:connectangles="0,0" textboxrect="0,0,27432,19812"/>
                      </v:shape>
                      <v:shape id="Shape 4944" o:spid="_x0000_s1037" style="position:absolute;left:2929;top:4194;width:305;height:137;visibility:visible;mso-wrap-style:square;v-text-anchor:top" coordsize="3048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" path="m30480,l,13716e" filled="f" strokecolor="#d9d9d9">
                        <v:path arrowok="t" o:connecttype="custom" o:connectlocs="305,0;0,137" o:connectangles="0,0" textboxrect="0,0,30480,13716"/>
                      </v:shape>
                      <v:shape id="Shape 4945" o:spid="_x0000_s1038" style="position:absolute;left:2594;top:4331;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" path="m33528,l,4572e" filled="f" strokecolor="#d9d9d9">
                        <v:path arrowok="t" o:connecttype="custom" o:connectlocs="335,0;0,46" o:connectangles="0,0" textboxrect="0,0,33528,4572"/>
                      </v:shape>
                      <v:shape id="Shape 4946" o:spid="_x0000_s1039" style="position:absolute;left:2259;top:4331;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" path="m33528,4572l,e" filled="f" strokecolor="#d9d9d9">
                        <v:path arrowok="t" o:connecttype="custom" o:connectlocs="335,46;0,0" o:connectangles="0,0" textboxrect="0,0,33528,4572"/>
                      </v:shape>
                      <v:shape id="Shape 4947" o:spid="_x0000_s1040" style="position:absolute;left:1939;top:4194;width:320;height:137;visibility:visible;mso-wrap-style:square;v-text-anchor:top" coordsize="3200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" path="m32004,13716l,e" filled="f" strokecolor="#d9d9d9">
                        <v:path arrowok="t" o:connecttype="custom" o:connectlocs="320,137;0,0" o:connectangles="0,0" textboxrect="0,0,32004,13716"/>
                      </v:shape>
                      <v:shape id="Shape 4948" o:spid="_x0000_s1041" style="position:absolute;left:1680;top:3996;width:259;height:198;visibility:visible;mso-wrap-style:square;v-text-anchor:top" coordsize="2590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" path="m25908,19812l,e" filled="f" strokecolor="#d9d9d9">
                        <v:path arrowok="t" o:connecttype="custom" o:connectlocs="259,198;0,0" o:connectangles="0,0" textboxrect="0,0,25908,19812"/>
                      </v:shape>
                      <v:shape id="Shape 4949" o:spid="_x0000_s1042" style="position:absolute;left:1466;top:3722;width:214;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" path="m21336,27432l,e" filled="f" strokecolor="#d9d9d9">
                        <v:path arrowok="t" o:connecttype="custom" o:connectlocs="214,274;0,0" o:connectangles="0,0" textboxrect="0,0,21336,27432"/>
                      </v:shape>
                      <v:shape id="Shape 4950" o:spid="_x0000_s1043" style="position:absolute;left:1344;top:3417;width:122;height:305;visibility:visible;mso-wrap-style:square;v-text-anchor:top" coordsize="1219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" path="m12192,30480l,e" filled="f" strokecolor="#d9d9d9">
                        <v:path arrowok="t" o:connecttype="custom" o:connectlocs="122,305;0,0" o:connectangles="0,0" textboxrect="0,0,12192,30480"/>
                      </v:shape>
                      <v:shape id="Shape 4951" o:spid="_x0000_s1044" style="position:absolute;left:1299;top:3082;width:45;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" path="m4572,33528l,e" filled="f" strokecolor="#d9d9d9">
                        <v:path arrowok="t" o:connecttype="custom" o:connectlocs="45,335;0,0" o:connectangles="0,0" textboxrect="0,0,4572,33528"/>
                      </v:shape>
                      <v:shape id="Shape 4952" o:spid="_x0000_s1045" style="position:absolute;left:1299;top:2747;width:45;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" path="m,33528l4572,e" filled="f" strokecolor="#d9d9d9">
                        <v:path arrowok="t" o:connecttype="custom" o:connectlocs="0,335;45,0" o:connectangles="0,0" textboxrect="0,0,4572,33528"/>
                      </v:shape>
                      <v:shape id="Shape 4953" o:spid="_x0000_s1046" style="position:absolute;left:1344;top:2426;width:122;height:321;visibility:visible;mso-wrap-style:square;v-text-anchor:top" coordsize="1219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" path="m,32004l12192,e" filled="f" strokecolor="#d9d9d9">
                        <v:path arrowok="t" o:connecttype="custom" o:connectlocs="0,321;122,0" o:connectangles="0,0" textboxrect="0,0,12192,32004"/>
                      </v:shape>
                      <v:shape id="Shape 4954" o:spid="_x0000_s1047" style="position:absolute;left:1466;top:2167;width:214;height:259;visibility:visible;mso-wrap-style:square;v-text-anchor:top" coordsize="2133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" path="m,25908l21336,e" filled="f" strokecolor="#d9d9d9">
                        <v:path arrowok="t" o:connecttype="custom" o:connectlocs="0,259;214,0" o:connectangles="0,0" textboxrect="0,0,21336,25908"/>
                      </v:shape>
                      <v:shape id="Shape 4955" o:spid="_x0000_s1048" style="position:absolute;left:1680;top:1954;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" path="m,21336l25908,e" filled="f" strokecolor="#d9d9d9">
                        <v:path arrowok="t" o:connecttype="custom" o:connectlocs="0,213;259,0" o:connectangles="0,0" textboxrect="0,0,25908,21336"/>
                      </v:shape>
                      <v:shape id="Shape 4956" o:spid="_x0000_s1049" style="position:absolute;left:1939;top:1832;width:320;height:122;visibility:visible;mso-wrap-style:square;v-text-anchor:top" coordsize="320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" path="m,12192l32004,e" filled="f" strokecolor="#d9d9d9">
                        <v:path arrowok="t" o:connecttype="custom" o:connectlocs="0,122;320,0" o:connectangles="0,0" textboxrect="0,0,32004,12192"/>
                      </v:shape>
                      <v:shape id="Shape 4957" o:spid="_x0000_s1050" style="position:absolute;left:2259;top:1786;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" path="m,4572l33528,e" filled="f" strokecolor="#d9d9d9">
                        <v:path arrowok="t" o:connecttype="custom" o:connectlocs="0,46;335,0" o:connectangles="0,0" textboxrect="0,0,33528,4572"/>
                      </v:shape>
                      <v:shape id="Shape 4958" o:spid="_x0000_s1051" style="position:absolute;left:2594;top:487;width:671;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" path="m,l67056,9525e" filled="f" strokecolor="#d9d9d9">
                        <v:path arrowok="t" o:connecttype="custom" o:connectlocs="0,0;671,95" o:connectangles="0,0" textboxrect="0,0,67056,9525"/>
                      </v:shape>
                      <v:shape id="Shape 4959" o:spid="_x0000_s1052" style="position:absolute;left:3265;top:582;width:625;height:260;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" path="m,l62484,25908e" filled="f" strokecolor="#d9d9d9">
                        <v:path arrowok="t" o:connecttype="custom" o:connectlocs="0,0;625,260" o:connectangles="0,0" textboxrect="0,0,62484,25908"/>
                      </v:shape>
                      <v:shape id="Shape 4960" o:spid="_x0000_s1053" style="position:absolute;left:3890;top:842;width:533;height:411;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" path="m,l53340,41148e" filled="f" strokecolor="#d9d9d9">
                        <v:path arrowok="t" o:connecttype="custom" o:connectlocs="0,0;533,411" o:connectangles="0,0" textboxrect="0,0,53340,41148"/>
                      </v:shape>
                      <v:shape id="Shape 4961" o:spid="_x0000_s1054" style="position:absolute;left:4423;top:1253;width:411;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" path="m,l41148,53340e" filled="f" strokecolor="#d9d9d9">
                        <v:path arrowok="t" o:connecttype="custom" o:connectlocs="0,0;411,533" o:connectangles="0,0" textboxrect="0,0,41148,53340"/>
                      </v:shape>
                      <v:shape id="Shape 4962" o:spid="_x0000_s1055" style="position:absolute;left:4834;top:178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" path="m,l25908,62484e" filled="f" strokecolor="#d9d9d9">
                        <v:path arrowok="t" o:connecttype="custom" o:connectlocs="0,0;259,625" o:connectangles="0,0" textboxrect="0,0,25908,62484"/>
                      </v:shape>
                      <v:shape id="Shape 4963" o:spid="_x0000_s1056" style="position:absolute;left:5093;top:2411;width:92;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" path="m,l9144,67056e" filled="f" strokecolor="#d9d9d9">
                        <v:path arrowok="t" o:connecttype="custom" o:connectlocs="0,0;92,671" o:connectangles="0,0" textboxrect="0,0,9144,67056"/>
                      </v:shape>
                      <v:shape id="Shape 4964" o:spid="_x0000_s1057" style="position:absolute;left:5093;top:3082;width:92;height:670;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" path="m9144,l,67056e" filled="f" strokecolor="#d9d9d9">
                        <v:path arrowok="t" o:connecttype="custom" o:connectlocs="92,0;0,670" o:connectangles="0,0" textboxrect="0,0,9144,67056"/>
                      </v:shape>
                      <v:shape id="Shape 4965" o:spid="_x0000_s1058" style="position:absolute;left:4834;top:3752;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" path="m25908,l,62484e" filled="f" strokecolor="#d9d9d9">
                        <v:path arrowok="t" o:connecttype="custom" o:connectlocs="259,0;0,625" o:connectangles="0,0" textboxrect="0,0,25908,62484"/>
                      </v:shape>
                      <v:shape id="Shape 4966" o:spid="_x0000_s1059" style="position:absolute;left:4423;top:4377;width:411;height:534;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" path="m41148,l,53340e" filled="f" strokecolor="#d9d9d9">
                        <v:path arrowok="t" o:connecttype="custom" o:connectlocs="411,0;0,534" o:connectangles="0,0" textboxrect="0,0,41148,53340"/>
                      </v:shape>
                      <v:shape id="Shape 4967" o:spid="_x0000_s1060" style="position:absolute;left:3890;top:4911;width:533;height:411;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" path="m53340,l,41148e" filled="f" strokecolor="#d9d9d9">
                        <v:path arrowok="t" o:connecttype="custom" o:connectlocs="533,0;0,411" o:connectangles="0,0" textboxrect="0,0,53340,41148"/>
                      </v:shape>
                      <v:shape id="Shape 4968" o:spid="_x0000_s1061" style="position:absolute;left:3265;top:5322;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" path="m62484,l,25908e" filled="f" strokecolor="#d9d9d9">
                        <v:path arrowok="t" o:connecttype="custom" o:connectlocs="625,0;0,259" o:connectangles="0,0" textboxrect="0,0,62484,25908"/>
                      </v:shape>
                      <v:shape id="Shape 4969" o:spid="_x0000_s1062" style="position:absolute;left:2594;top:5581;width:671;height:90;visibility:visible;mso-wrap-style:square;v-text-anchor:top" coordsize="67056,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" path="m67056,l,9017e" filled="f" strokecolor="#d9d9d9">
                        <v:path arrowok="t" o:connecttype="custom" o:connectlocs="671,0;0,90" o:connectangles="0,0" textboxrect="0,0,67056,9017"/>
                      </v:shape>
                      <v:shape id="Shape 4970" o:spid="_x0000_s1063" style="position:absolute;left:1924;top:5581;width:670;height:90;visibility:visible;mso-wrap-style:square;v-text-anchor:top" coordsize="67056,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" path="m67056,9017l,e" filled="f" strokecolor="#d9d9d9">
                        <v:path arrowok="t" o:connecttype="custom" o:connectlocs="670,90;0,0" o:connectangles="0,0" textboxrect="0,0,67056,9017"/>
                      </v:shape>
                      <v:shape id="Shape 4971" o:spid="_x0000_s1064" style="position:absolute;left:1299;top:5322;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" path="m62484,25908l,e" filled="f" strokecolor="#d9d9d9">
                        <v:path arrowok="t" o:connecttype="custom" o:connectlocs="625,259;0,0" o:connectangles="0,0" textboxrect="0,0,62484,25908"/>
                      </v:shape>
                      <v:shape id="Shape 4972" o:spid="_x0000_s1065" style="position:absolute;left:765;top:4911;width:534;height:411;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" path="m53340,41148l,e" filled="f" strokecolor="#d9d9d9">
                        <v:path arrowok="t" o:connecttype="custom" o:connectlocs="534,411;0,0" o:connectangles="0,0" textboxrect="0,0,53340,41148"/>
                      </v:shape>
                      <v:shape id="Shape 4973" o:spid="_x0000_s1066" style="position:absolute;left:354;top:4377;width:411;height:534;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" path="m41148,53340l,e" filled="f" strokecolor="#d9d9d9">
                        <v:path arrowok="t" o:connecttype="custom" o:connectlocs="411,534;0,0" o:connectangles="0,0" textboxrect="0,0,41148,53340"/>
                      </v:shape>
                      <v:shape id="Shape 4974" o:spid="_x0000_s1067" style="position:absolute;left:95;top:3752;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" path="m25908,62484l,e" filled="f" strokecolor="#d9d9d9">
                        <v:path arrowok="t" o:connecttype="custom" o:connectlocs="259,625;0,0" o:connectangles="0,0" textboxrect="0,0,25908,62484"/>
                      </v:shape>
                      <v:shape id="Shape 4975" o:spid="_x0000_s1068" style="position:absolute;top:3082;width:95;height:670;visibility:visible;mso-wrap-style:square;v-text-anchor:top" coordsize="95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" path="m9525,67056l,e" filled="f" strokecolor="#d9d9d9">
                        <v:path arrowok="t" o:connecttype="custom" o:connectlocs="95,670;0,0" o:connectangles="0,0" textboxrect="0,0,9525,67056"/>
                      </v:shape>
                      <v:shape id="Shape 4976" o:spid="_x0000_s1069" style="position:absolute;top:2411;width:95;height:671;visibility:visible;mso-wrap-style:square;v-text-anchor:top" coordsize="95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" path="m,67056l9525,e" filled="f" strokecolor="#d9d9d9">
                        <v:path arrowok="t" o:connecttype="custom" o:connectlocs="0,671;95,0" o:connectangles="0,0" textboxrect="0,0,9525,67056"/>
                      </v:shape>
                      <v:shape id="Shape 4977" o:spid="_x0000_s1070" style="position:absolute;left:95;top:178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" path="m,62484l25908,e" filled="f" strokecolor="#d9d9d9">
                        <v:path arrowok="t" o:connecttype="custom" o:connectlocs="0,625;259,0" o:connectangles="0,0" textboxrect="0,0,25908,62484"/>
                      </v:shape>
                      <v:shape id="Shape 4978" o:spid="_x0000_s1071" style="position:absolute;left:354;top:1253;width:411;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" path="m,53340l41148,e" filled="f" strokecolor="#d9d9d9">
                        <v:path arrowok="t" o:connecttype="custom" o:connectlocs="0,533;411,0" o:connectangles="0,0" textboxrect="0,0,41148,53340"/>
                      </v:shape>
                      <v:shape id="Shape 4979" o:spid="_x0000_s1072" style="position:absolute;left:765;top:842;width:534;height:411;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" path="m,41148l53340,e" filled="f" strokecolor="#d9d9d9">
                        <v:path arrowok="t" o:connecttype="custom" o:connectlocs="0,411;534,0" o:connectangles="0,0" textboxrect="0,0,53340,41148"/>
                      </v:shape>
                      <v:shape id="Shape 4980" o:spid="_x0000_s1073" style="position:absolute;left:1299;top:582;width:625;height:260;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" path="m,25908l62484,e" filled="f" strokecolor="#d9d9d9">
                        <v:path arrowok="t" o:connecttype="custom" o:connectlocs="0,260;625,0" o:connectangles="0,0" textboxrect="0,0,62484,25908"/>
                      </v:shape>
                      <v:shape id="Shape 4981" o:spid="_x0000_s1074" style="position:absolute;left:1924;top:487;width:670;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" path="m,9525l67056,e" filled="f" strokecolor="#d9d9d9">
                        <v:path arrowok="t" o:connecttype="custom" o:connectlocs="0,95;670,0" o:connectangles="0,0" textboxrect="0,0,67056,9525"/>
                      </v:shape>
                      <v:shape id="Shape 4982" o:spid="_x0000_s1075" style="position:absolute;left:499;top:1108;width:4187;height:3942;visibility:visible;mso-wrap-style:square;v-text-anchor:top" coordsize="418719,39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" path="m156210,762r53340,32004l243078,72390r10668,48768l284226,121158r35052,12192l349758,159258r47244,38100l418719,253746r-6477,60960l377190,364998r-53340,29210l261366,392430,209550,361950,176022,322326,165354,273558r-32004,-1524l99822,259842,69342,235458,20574,197358,,140970,6858,80010,40386,28194,95250,r60960,762e" filled="f" strokecolor="#00b0f0" strokeweight="1pt">
                        <v:stroke endcap="round"/>
                        <v:path arrowok="t" o:connecttype="custom" o:connectlocs="1562,8;2095,328;2431,724;2537,1212;2842,1212;3193,1333;3497,1593;3970,1974;4187,2537;4122,3147;3772,3650;3238,3942;2614,3924;2095,3619;1760,3223;1653,2736;1333,2720;998,2598;693,2355;206,1974;0,1410;69,800;404,282;952,0;1562,8" o:connectangles="0,0,0,0,0,0,0,0,0,0,0,0,0,0,0,0,0,0,0,0,0,0,0,0,0" textboxrect="0,0,418719,394208"/>
                      </v:shape>
                      <v:shape id="Shape 4983" o:spid="_x0000_s1076" style="position:absolute;left:864;top:1544;width:3456;height:3071;visibility:visible;mso-wrap-style:square;v-text-anchor:top" coordsize="345567,3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" path="m133350,4445r39624,25908l194310,73025r6096,32004l223266,103505r41148,-3048l307086,117221r30480,36576l345567,199517r-11049,47244l305562,286385r-44196,20701l212598,303149,172974,275717,151638,233045r-6096,-32004l122682,204089r-41148,1524l38862,188849,8382,153797,,106553,11430,60833,38862,19685,84582,r48768,4445e" filled="f" strokeweight="1pt">
                        <v:stroke endcap="round"/>
                        <v:path arrowok="t" o:connecttype="custom" o:connectlocs="1334,44;1730,304;1943,730;2004,1050;2233,1035;2644,1005;3071,1172;3376,1538;3456,1995;3345,2468;3056,2864;2614,3071;2126,3032;1730,2757;1517,2331;1456,2011;1227,2041;815,2056;389,1889;84,1538;0,1066;114,608;389,197;846,0;1334,44" o:connectangles="0,0,0,0,0,0,0,0,0,0,0,0,0,0,0,0,0,0,0,0,0,0,0,0,0" textboxrect="0,0,345567,307086"/>
                      </v:shape>
                      <v:shape id="Shape 4984" o:spid="_x0000_s1077" style="position:absolute;left:664;top:1292;width:3857;height:3574;visibility:visible;mso-wrap-style:square;v-text-anchor:top" coordsize="385699,3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" path="m145796,2159r47244,30480l218948,81407r4572,44196l257048,114935r39624,4572l330200,142367r39624,36576l385699,230759r-6731,54864l346964,332867r-50292,24511l240284,354203,193040,323723,167132,274955r-4572,-42672l129032,241427,89408,238379,55880,215519,16256,178943,,127127,7112,70739,39116,25019,89408,r56388,2159e" filled="f" strokecolor="red" strokeweight="1pt">
                        <v:stroke endcap="round"/>
                        <v:path arrowok="t" o:connecttype="custom" o:connectlocs="1458,22;1930,326;2189,814;2235,1256;2570,1149;2967,1195;3302,1424;3698,1790;3857,2308;3790,2856;3470,3329;2967,3574;2403,3542;1930,3237;1671,2750;1626,2323;1290,2414;894,2384;559,2155;163,1790;0,1271;71,707;391,250;894,0;1458,22" o:connectangles="0,0,0,0,0,0,0,0,0,0,0,0,0,0,0,0,0,0,0,0,0,0,0,0,0" textboxrect="0,0,385699,357378"/>
                      </v:shape>
                      <v:shape id="Shape 4985" o:spid="_x0000_s1078" style="position:absolute;left:774;top:709;width:3636;height:4740;visibility:visible;mso-wrap-style:square;v-text-anchor:top" coordsize="363601,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" path="m124079,20828l181991,r60960,5588l296291,39116r39624,44196l357251,135128r6350,53340l355727,237236r-9144,44196l322199,318008r-18288,41148l279527,406400r-39624,45720l181991,473964r-62484,-6604l67691,435356,28067,391160,5207,339344,,286004,8255,237236r9144,-44196l40259,154940,60071,115316,84455,68072,124079,20828e" filled="f" strokecolor="#00b0f0" strokeweight="1pt">
                        <v:stroke endcap="round"/>
                        <v:path arrowok="t" o:connecttype="custom" o:connectlocs="1241,208;1820,0;2430,56;2963,391;3359,833;3573,1351;3636,1885;3557,2373;3466,2815;3222,3180;3039,3592;2795,4064;2399,4522;1820,4740;1195,4674;677,4354;281,3912;52,3394;0,2860;83,2373;174,1931;403,1550;601,1153;845,681;1241,208" o:connectangles="0,0,0,0,0,0,0,0,0,0,0,0,0,0,0,0,0,0,0,0,0,0,0,0,0" textboxrect="0,0,363601,473964"/>
                      </v:shape>
                      <v:shape id="Shape 4986" o:spid="_x0000_s1079" style="position:absolute;left:1581;top:1529;width:2023;height:3101;visibility:visible;mso-wrap-style:square;v-text-anchor:top" coordsize="202311,3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" path="m63246,13589l101346,r39624,7493l171450,33401r16764,35052l194310,100457r8001,27432l194310,155321r-6096,22860l176022,197993r-1524,30480l174498,283337r-35052,13716l101346,310134,61722,301625,31242,277241,14478,242189,6858,208661,,182753,6858,155321r7620,-22860l26670,111125r,-30480l28194,27305,63246,13589e" filled="f" strokeweight="1pt">
                        <v:stroke endcap="round"/>
                        <v:path arrowok="t" o:connecttype="custom" o:connectlocs="632,136;1013,0;1410,75;1714,334;1882,684;1943,1004;2023,1279;1943,1553;1882,1782;1760,1980;1745,2284;1745,2833;1394,2970;1013,3101;617,3016;312,2772;145,2422;69,2086;0,1827;69,1553;145,1324;267,1111;267,806;282,273;632,136" o:connectangles="0,0,0,0,0,0,0,0,0,0,0,0,0,0,0,0,0,0,0,0,0,0,0,0,0" textboxrect="0,0,202311,310134"/>
                      </v:shape>
                      <v:shape id="Shape 4987" o:spid="_x0000_s1080" style="position:absolute;left:1145;top:985;width:2894;height:4188;visibility:visible;mso-wrap-style:square;v-text-anchor:top" coordsize="289433,41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" path="m94615,22225l144907,r54864,5461l247015,32893r30480,44196l286639,127381r2794,42672l283591,209677r-7620,35052l254635,272161r-7620,39624l228727,354457r-33528,42672l144907,418846,90043,413893,42799,386461,12319,342265,1651,291973,,247777,6223,209677r6096,-35052l35179,145669r7620,-38100l61087,63373,94615,22225e" filled="f" strokecolor="red" strokeweight="1pt">
                        <v:stroke endcap="round"/>
                        <v:path arrowok="t" o:connecttype="custom" o:connectlocs="946,222;1449,0;1997,55;2470,329;2775,771;2866,1274;2894,1700;2836,2097;2759,2447;2546,2721;2470,3118;2287,3544;1952,3971;1449,4188;900,4138;428,3864;123,3422;17,2919;0,2477;62,2097;123,1746;352,1457;428,1076;611,634;946,222" o:connectangles="0,0,0,0,0,0,0,0,0,0,0,0,0,0,0,0,0,0,0,0,0,0,0,0,0" textboxrect="0,0,289433,418846"/>
                      </v:shape>
                      <v:shape id="Shape 4993" o:spid="_x0000_s1081" style="position:absolute;left:1762;top:2641;width:292;height:718;visibility:visible;mso-wrap-style:square;v-text-anchor:top" coordsize="29169,7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" path="m29169,r,9127l25654,11223v-2032,2032,-3810,4571,-5588,7620c18415,21891,16891,25319,15367,29002v-2032,5080,-3556,9398,-4445,13081c10033,45894,9779,49069,9906,51736v254,2666,1016,4826,2413,6476c13589,59991,15494,61261,18034,62276v1905,762,3810,1143,5461,1143c25273,63419,26797,63038,28321,62276r848,-598l29169,70483r-2372,937c23114,71801,19050,71167,14605,69388,10414,67737,7112,65451,4826,62785,2540,60118,1143,57069,508,53387,,49831,127,45639,1143,41068,2159,36623,3683,31543,5969,25955v2032,-5080,4318,-9525,6858,-13462c15494,8556,18288,5381,21336,3094l29169,xe" fillcolor="black" stroked="f" strokeweight="0">
                        <v:stroke endcap="round"/>
                        <v:path arrowok="t" o:connecttype="custom" o:connectlocs="292,0;292,91;257,112;201,188;154,290;109,421;99,517;123,582;181,623;235,634;284,623;292,617;292,705;268,714;146,694;48,628;5,534;11,411;60,260;128,125;214,31;292,0" o:connectangles="0,0,0,0,0,0,0,0,0,0,0,0,0,0,0,0,0,0,0,0,0,0" textboxrect="0,0,29169,71801"/>
                      </v:shape>
                      <v:shape id="Shape 4994" o:spid="_x0000_s1082" style="position:absolute;left:2054;top:2626;width:292;height:719;visibility:visible;mso-wrap-style:square;v-text-anchor:top" coordsize="29251,7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" path="m2454,508c6137,,10201,635,14646,2540v4191,1651,7493,3810,9779,6477c26584,11684,28108,14859,28616,18542v635,3556,381,7620,-508,12192c27092,35306,25441,40386,23282,45847v-2159,5207,-4445,9652,-6985,13589c13757,63373,10963,66421,7915,68834l,71961,,63155,3470,60706c4867,59309,6137,57785,7280,55880v1270,-1778,2413,-3810,3429,-5969c11852,47625,12868,45339,13884,42799v1397,-3302,2413,-6350,3302,-9144c17948,30861,18583,28448,18964,26162v381,-2159,381,-4191,254,-5969c19091,18415,18710,16891,18075,15494v-635,-1397,-1524,-2540,-2794,-3429c14138,11049,12741,10287,11090,9525,8169,8382,5502,8128,3089,8763l,10604,,1477,2454,508xe" fillcolor="black" stroked="f" strokeweight="0">
                        <v:stroke endcap="round"/>
                        <v:path arrowok="t" o:connecttype="custom" o:connectlocs="24,5;146,25;244,90;286,185;281,307;232,458;163,594;79,688;0,719;0,631;35,607;73,558;107,499;139,428;172,336;189,261;192,202;180,155;153,121;111,95;31,88;0,106;0,15;24,5" o:connectangles="0,0,0,0,0,0,0,0,0,0,0,0,0,0,0,0,0,0,0,0,0,0,0,0" textboxrect="0,0,29251,71961"/>
                      </v:shape>
                      <v:shape id="Shape 4996" o:spid="_x0000_s1083" style="position:absolute;left:1727;top:1322;width:589;height:735;visibility:visible;mso-wrap-style:square;v-text-anchor:top" coordsize="58928,7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" path="m33147,v1651,,3556,254,5715,508c40894,889,43053,1524,45212,2413v3175,1270,5715,2794,7747,4572c54991,8636,56515,10541,57404,12700v1016,2032,1524,4318,1524,6604c58801,21590,58293,24003,57277,26416v-762,2159,-1905,4064,-3175,5588c52832,33655,51435,34925,49784,35814v-1651,1016,-3429,1651,-5461,2032c42418,38227,40386,38100,38227,37719r-127,127c40386,38989,42164,40386,43815,42037v1524,1778,2667,3556,3556,5461c48133,49403,48514,51562,48641,53721v,2159,-381,4191,-1270,6350c46101,63119,44450,65659,42418,67691v-2032,2032,-4445,3556,-7239,4572c32512,73152,29464,73533,26162,73279,22860,73025,19431,72136,15748,70739,13462,69723,11430,68707,9652,67564,7874,66421,6223,65278,4953,64262,3683,63119,2540,62103,1778,61087,1016,60198,508,59563,381,59182,254,58801,127,58547,127,58293,,57912,,57531,127,57150v,-381,127,-762,254,-1270c508,55372,762,54737,1016,53975v508,-1270,1016,-2032,1397,-2413c2921,51181,3302,51054,3810,51181v254,254,762,762,1524,1651c6096,53721,6985,54864,8255,56134v1143,1143,2667,2413,4445,3810c14351,61341,16510,62484,18923,63373v2286,1016,4445,1524,6477,1651c27432,65151,29210,64897,30861,64389v1651,-635,3048,-1524,4191,-2794c36322,60452,37211,58928,37973,57277v762,-1905,1016,-3810,889,-5588c38735,49784,38100,48006,37084,46355,36068,44577,34544,43053,32639,41656,30734,40132,28448,38862,25654,37719l19050,35052v-254,-127,-508,-254,-762,-508c18161,34290,17907,34036,17907,33655v-127,-254,-127,-762,-127,-1270c17907,31877,18034,31369,18288,30607v381,-635,635,-1143,889,-1651c19431,28575,19685,28321,20066,28194v254,-254,508,-381,889,-381c21209,27813,21463,27940,21844,28067r5842,2286c29972,31242,32131,31877,34163,32004v2032,127,3937,-127,5588,-762c41529,30734,42926,29718,44196,28448v1397,-1270,2413,-2794,3175,-4699c47879,22352,48260,20955,48260,19558v127,-1524,-127,-2794,-635,-4191c47117,14097,46228,12954,45085,11811,43815,10795,42291,9779,40513,9144,38481,8255,36576,7874,34671,7747v-1905,,-3683,,-5334,127c27813,8001,26416,8255,25273,8509v-1016,254,-1778,381,-2159,127c22860,8636,22733,8509,22606,8255v-254,-127,-254,-381,-254,-635c22352,7239,22352,6858,22479,6350v127,-381,381,-1016,635,-1778c23368,4064,23622,3556,23749,3175v254,-381,381,-635,635,-889c24638,2032,24892,1778,25019,1524v254,-127,635,-381,1143,-508c26543,762,27432,635,28702,381,29972,127,31369,,33147,xe" fillcolor="black" stroked="f" strokeweight="0">
                        <v:stroke endcap="round"/>
                        <v:path arrowok="t" o:connecttype="custom" o:connectlocs="388,5;529,70;589,193;541,320;443,378;381,378;473,475;473,600;352,722;157,707;50,642;4,592;1,571;10,540;38,512;83,561;189,633;308,644;380,573;371,463;256,377;183,345;178,324;192,289;209,278;277,303;397,312;473,237;476,154;405,91;293,79;231,86;223,76;231,46;244,23;261,10;331,0" o:connectangles="0,0,0,0,0,0,0,0,0,0,0,0,0,0,0,0,0,0,0,0,0,0,0,0,0,0,0,0,0,0,0,0,0,0,0,0,0" textboxrect="0,0,58928,73533"/>
                      </v:shape>
                      <v:shape id="Shape 4998" o:spid="_x0000_s1084" style="position:absolute;left:1722;width:623;height:755;visibility:visible;mso-wrap-style:square;v-text-anchor:top" coordsize="62357,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" path="m28956,381c29718,,30607,127,31623,508l61341,12446v254,127,508,254,635,508c62230,13208,62357,13589,62357,13970v,381,,889,-127,1397c62103,15875,61976,16383,61722,17018v-508,1270,-1016,2159,-1651,2794c59436,20320,58801,20447,58293,20193l34290,10541,26670,29337v1270,381,2540,635,3683,1143c31623,30988,33020,31496,34671,32131v3683,1524,6731,3302,9144,5334c46101,39497,47879,41656,49149,44069v1143,2413,1651,5080,1651,7747c50800,54610,50165,57404,49022,60325v-1397,3556,-3302,6604,-5715,8890c41021,71501,38354,73152,35433,74168v-3048,1016,-6223,1397,-9652,1143c22225,75184,18669,74295,14986,72771,12827,71882,10922,70993,9271,69977,7493,68834,5969,67818,4699,66802,3429,65786,2413,64897,1651,64135,889,63373,381,62738,254,62484,127,62103,,61849,,61595v,-254,,-635,,-889c,60325,127,59944,254,59436v127,-381,381,-889,635,-1524c1143,57277,1397,56769,1524,56261v254,-381,508,-762,762,-1016c2540,55118,2794,54864,3048,54864v254,-127,508,,762,c4191,54991,4572,55499,5207,56134v508,762,1270,1651,2286,2667c8509,59817,9906,60833,11557,61976v1524,1270,3683,2286,6096,3302c19939,66294,22225,66802,24384,67056v2159,254,4191,,5969,-508c32258,65913,33909,64897,35433,63373v1524,-1397,2794,-3429,3810,-5969c40132,55245,40640,53213,40513,51308v,-1905,-381,-3683,-1397,-5334c38100,44323,36703,42799,34798,41402,32893,40005,30480,38735,27432,37465v-2032,-889,-3937,-1397,-5588,-1905c20320,35179,18796,34671,17526,34163v-1016,-381,-1524,-889,-1778,-1524c15494,32131,15621,31115,16129,29845l27178,2540c27686,1397,28194,762,28956,381xe" fillcolor="black" stroked="f" strokeweight="0">
                        <v:stroke endcap="round"/>
                        <v:path arrowok="t" o:connecttype="custom" o:connectlocs="289,4;316,5;613,124;619,129;623,140;622,154;617,170;600,198;582,202;343,105;266,293;303,305;346,321;438,374;491,440;508,518;490,603;433,692;354,741;258,752;150,727;93,699;47,667;16,641;3,624;0,615;0,607;3,594;9,579;15,562;23,552;30,548;38,548;52,561;75,588;115,619;176,652;244,670;303,665;354,633;392,574;405,513;391,459;348,414;274,374;218,355;175,341;157,326;161,298;272,25;289,4" o:connectangles="0,0,0,0,0,0,0,0,0,0,0,0,0,0,0,0,0,0,0,0,0,0,0,0,0,0,0,0,0,0,0,0,0,0,0,0,0,0,0,0,0,0,0,0,0,0,0,0,0,0,0" textboxrect="0,0,62357,75565"/>
                      </v:shape>
                      <w10:wrap type="square"/>
                    </v:group>
                  </w:pict>
                </mc:Fallback>
              </mc:AlternateContent>
            </w:r>
            <w:r w:rsidRPr="00C27EC5">
              <w:rPr>
                <w:rFonts w:eastAsia="Times New Roman" w:cs="Calibri"/>
                <w:snapToGrid w:val="0"/>
                <w:color w:val="000000"/>
                <w:szCs w:val="24"/>
                <w:lang w:val="en-US"/>
              </w:rPr>
              <w:tab/>
            </w:r>
            <w:r w:rsidRPr="00C27EC5">
              <w:rPr>
                <w:rFonts w:eastAsia="Times New Roman" w:cs="Calibri"/>
                <w:snapToGrid w:val="0"/>
                <w:color w:val="000000"/>
                <w:sz w:val="16"/>
                <w:szCs w:val="24"/>
                <w:lang w:val="en-US"/>
              </w:rPr>
              <w:t>0</w:t>
            </w:r>
            <w:r w:rsidRPr="00C27EC5">
              <w:rPr>
                <w:rFonts w:eastAsia="Times New Roman" w:cs="Calibri"/>
                <w:snapToGrid w:val="0"/>
                <w:color w:val="000000"/>
                <w:sz w:val="16"/>
                <w:szCs w:val="24"/>
                <w:lang w:val="en-US"/>
              </w:rPr>
              <w:tab/>
            </w:r>
            <w:r w:rsidRPr="00C27EC5">
              <w:rPr>
                <w:rFonts w:eastAsia="Times New Roman" w:cs="Calibri"/>
                <w:snapToGrid w:val="0"/>
                <w:color w:val="000000"/>
                <w:szCs w:val="24"/>
                <w:lang w:val="en-US"/>
              </w:rPr>
              <w:t>Cape</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cs="Calibri"/>
                <w:snapToGrid w:val="0"/>
                <w:color w:val="000000"/>
                <w:sz w:val="16"/>
                <w:szCs w:val="24"/>
                <w:lang w:val="en-US"/>
              </w:rPr>
              <w:t>27090</w:t>
            </w:r>
          </w:p>
          <w:p w:rsidR="00C27EC5" w:rsidRPr="00C27EC5" w:rsidRDefault="00C27EC5" w:rsidP="00C27EC5">
            <w:pPr>
              <w:widowControl w:val="0"/>
              <w:spacing w:after="0" w:line="240" w:lineRule="auto"/>
              <w:ind w:right="366"/>
              <w:jc w:val="center"/>
              <w:rPr>
                <w:rFonts w:eastAsia="Times New Roman"/>
                <w:snapToGrid w:val="0"/>
                <w:color w:val="000000"/>
                <w:szCs w:val="24"/>
                <w:lang w:val="en-US"/>
              </w:rPr>
            </w:pPr>
            <w:r w:rsidRPr="00C27EC5">
              <w:rPr>
                <w:rFonts w:eastAsia="Times New Roman" w:cs="Calibri"/>
                <w:snapToGrid w:val="0"/>
                <w:color w:val="000000"/>
                <w:sz w:val="16"/>
                <w:szCs w:val="24"/>
                <w:lang w:val="en-US"/>
              </w:rPr>
              <w:t>180</w:t>
            </w:r>
          </w:p>
        </w:tc>
        <w:tc>
          <w:tcPr>
            <w:tcW w:w="142" w:type="dxa"/>
            <w:tcBorders>
              <w:top w:val="nil"/>
              <w:left w:val="single" w:sz="6" w:space="0" w:color="D9D9D9"/>
              <w:bottom w:val="nil"/>
              <w:right w:val="single" w:sz="6" w:space="0" w:color="D9D9D9"/>
            </w:tcBorders>
            <w:shd w:val="clear" w:color="auto" w:fill="auto"/>
          </w:tcPr>
          <w:p w:rsidR="00C27EC5" w:rsidRPr="00C27EC5" w:rsidRDefault="00C27EC5" w:rsidP="00C27EC5">
            <w:pPr>
              <w:widowControl w:val="0"/>
              <w:spacing w:after="0" w:line="240" w:lineRule="auto"/>
              <w:jc w:val="both"/>
              <w:rPr>
                <w:rFonts w:eastAsia="Times New Roman"/>
                <w:snapToGrid w:val="0"/>
                <w:color w:val="000000"/>
                <w:szCs w:val="24"/>
                <w:lang w:val="en-US"/>
              </w:rPr>
            </w:pPr>
          </w:p>
        </w:tc>
        <w:tc>
          <w:tcPr>
            <w:tcW w:w="1984" w:type="dxa"/>
            <w:tcBorders>
              <w:top w:val="single" w:sz="6" w:space="0" w:color="D9D9D9"/>
              <w:left w:val="single" w:sz="6" w:space="0" w:color="D9D9D9"/>
              <w:bottom w:val="single" w:sz="6" w:space="0" w:color="D9D9D9"/>
              <w:right w:val="single" w:sz="6" w:space="0" w:color="D9D9D9"/>
            </w:tcBorders>
            <w:shd w:val="clear" w:color="auto" w:fill="auto"/>
            <w:vAlign w:val="center"/>
          </w:tcPr>
          <w:p w:rsidR="00C27EC5" w:rsidRPr="00C27EC5" w:rsidRDefault="00C27EC5" w:rsidP="00C27EC5">
            <w:pPr>
              <w:widowControl w:val="0"/>
              <w:spacing w:after="0" w:line="240" w:lineRule="auto"/>
              <w:jc w:val="right"/>
              <w:rPr>
                <w:rFonts w:eastAsia="Times New Roman"/>
                <w:snapToGrid w:val="0"/>
                <w:color w:val="000000"/>
                <w:szCs w:val="24"/>
                <w:lang w:val="en-US"/>
              </w:rPr>
            </w:pPr>
            <w:r w:rsidRPr="00C27EC5">
              <w:rPr>
                <w:rFonts w:eastAsiaTheme="minorHAnsi"/>
                <w:noProof/>
                <w:snapToGrid w:val="0"/>
                <w:szCs w:val="24"/>
              </w:rPr>
              <mc:AlternateContent>
                <mc:Choice Requires="wpg">
                  <w:drawing>
                    <wp:anchor distT="0" distB="0" distL="114300" distR="114300" simplePos="0" relativeHeight="251666432" behindDoc="0" locked="0" layoutInCell="1" allowOverlap="1" wp14:anchorId="73BCA1A9" wp14:editId="2692D2B2">
                      <wp:simplePos x="0" y="0"/>
                      <wp:positionH relativeFrom="column">
                        <wp:posOffset>304165</wp:posOffset>
                      </wp:positionH>
                      <wp:positionV relativeFrom="paragraph">
                        <wp:posOffset>78740</wp:posOffset>
                      </wp:positionV>
                      <wp:extent cx="518795" cy="567055"/>
                      <wp:effectExtent l="11430" t="3175" r="12700" b="10795"/>
                      <wp:wrapSquare wrapText="bothSides"/>
                      <wp:docPr id="1059" name="Группа 50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567055"/>
                                <a:chOff x="0" y="0"/>
                                <a:chExt cx="5185" cy="5671"/>
                              </a:xfrm>
                            </wpg:grpSpPr>
                            <wps:wsp>
                              <wps:cNvPr id="1060" name="Shape 5002"/>
                              <wps:cNvSpPr>
                                <a:spLocks/>
                              </wps:cNvSpPr>
                              <wps:spPr bwMode="auto">
                                <a:xfrm>
                                  <a:off x="2597" y="1786"/>
                                  <a:ext cx="335" cy="46"/>
                                </a:xfrm>
                                <a:custGeom>
                                  <a:avLst/>
                                  <a:gdLst>
                                    <a:gd name="T0" fmla="*/ 0 w 33528"/>
                                    <a:gd name="T1" fmla="*/ 0 h 4572"/>
                                    <a:gd name="T2" fmla="*/ 33528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0" y="0"/>
                                      </a:moveTo>
                                      <a:lnTo>
                                        <a:pt x="33528"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Shape 5003"/>
                              <wps:cNvSpPr>
                                <a:spLocks/>
                              </wps:cNvSpPr>
                              <wps:spPr bwMode="auto">
                                <a:xfrm>
                                  <a:off x="2932" y="1832"/>
                                  <a:ext cx="305" cy="122"/>
                                </a:xfrm>
                                <a:custGeom>
                                  <a:avLst/>
                                  <a:gdLst>
                                    <a:gd name="T0" fmla="*/ 0 w 30480"/>
                                    <a:gd name="T1" fmla="*/ 0 h 12192"/>
                                    <a:gd name="T2" fmla="*/ 30480 w 30480"/>
                                    <a:gd name="T3" fmla="*/ 12192 h 12192"/>
                                    <a:gd name="T4" fmla="*/ 0 w 30480"/>
                                    <a:gd name="T5" fmla="*/ 0 h 12192"/>
                                    <a:gd name="T6" fmla="*/ 30480 w 30480"/>
                                    <a:gd name="T7" fmla="*/ 12192 h 12192"/>
                                  </a:gdLst>
                                  <a:ahLst/>
                                  <a:cxnLst>
                                    <a:cxn ang="0">
                                      <a:pos x="T0" y="T1"/>
                                    </a:cxn>
                                    <a:cxn ang="0">
                                      <a:pos x="T2" y="T3"/>
                                    </a:cxn>
                                  </a:cxnLst>
                                  <a:rect l="T4" t="T5" r="T6" b="T7"/>
                                  <a:pathLst>
                                    <a:path w="30480" h="12192">
                                      <a:moveTo>
                                        <a:pt x="0" y="0"/>
                                      </a:moveTo>
                                      <a:lnTo>
                                        <a:pt x="30480" y="1219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Shape 5004"/>
                              <wps:cNvSpPr>
                                <a:spLocks/>
                              </wps:cNvSpPr>
                              <wps:spPr bwMode="auto">
                                <a:xfrm>
                                  <a:off x="3237" y="1954"/>
                                  <a:ext cx="274" cy="213"/>
                                </a:xfrm>
                                <a:custGeom>
                                  <a:avLst/>
                                  <a:gdLst>
                                    <a:gd name="T0" fmla="*/ 0 w 27432"/>
                                    <a:gd name="T1" fmla="*/ 0 h 21336"/>
                                    <a:gd name="T2" fmla="*/ 27432 w 27432"/>
                                    <a:gd name="T3" fmla="*/ 21336 h 21336"/>
                                    <a:gd name="T4" fmla="*/ 0 w 27432"/>
                                    <a:gd name="T5" fmla="*/ 0 h 21336"/>
                                    <a:gd name="T6" fmla="*/ 27432 w 27432"/>
                                    <a:gd name="T7" fmla="*/ 21336 h 21336"/>
                                  </a:gdLst>
                                  <a:ahLst/>
                                  <a:cxnLst>
                                    <a:cxn ang="0">
                                      <a:pos x="T0" y="T1"/>
                                    </a:cxn>
                                    <a:cxn ang="0">
                                      <a:pos x="T2" y="T3"/>
                                    </a:cxn>
                                  </a:cxnLst>
                                  <a:rect l="T4" t="T5" r="T6" b="T7"/>
                                  <a:pathLst>
                                    <a:path w="27432" h="21336">
                                      <a:moveTo>
                                        <a:pt x="0" y="0"/>
                                      </a:moveTo>
                                      <a:lnTo>
                                        <a:pt x="27432" y="213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Shape 5005"/>
                              <wps:cNvSpPr>
                                <a:spLocks/>
                              </wps:cNvSpPr>
                              <wps:spPr bwMode="auto">
                                <a:xfrm>
                                  <a:off x="3511" y="2167"/>
                                  <a:ext cx="198" cy="259"/>
                                </a:xfrm>
                                <a:custGeom>
                                  <a:avLst/>
                                  <a:gdLst>
                                    <a:gd name="T0" fmla="*/ 0 w 19812"/>
                                    <a:gd name="T1" fmla="*/ 0 h 25908"/>
                                    <a:gd name="T2" fmla="*/ 19812 w 19812"/>
                                    <a:gd name="T3" fmla="*/ 25908 h 25908"/>
                                    <a:gd name="T4" fmla="*/ 0 w 19812"/>
                                    <a:gd name="T5" fmla="*/ 0 h 25908"/>
                                    <a:gd name="T6" fmla="*/ 19812 w 19812"/>
                                    <a:gd name="T7" fmla="*/ 25908 h 25908"/>
                                  </a:gdLst>
                                  <a:ahLst/>
                                  <a:cxnLst>
                                    <a:cxn ang="0">
                                      <a:pos x="T0" y="T1"/>
                                    </a:cxn>
                                    <a:cxn ang="0">
                                      <a:pos x="T2" y="T3"/>
                                    </a:cxn>
                                  </a:cxnLst>
                                  <a:rect l="T4" t="T5" r="T6" b="T7"/>
                                  <a:pathLst>
                                    <a:path w="19812" h="25908">
                                      <a:moveTo>
                                        <a:pt x="0" y="0"/>
                                      </a:moveTo>
                                      <a:lnTo>
                                        <a:pt x="19812"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Shape 5006"/>
                              <wps:cNvSpPr>
                                <a:spLocks/>
                              </wps:cNvSpPr>
                              <wps:spPr bwMode="auto">
                                <a:xfrm>
                                  <a:off x="3709" y="2426"/>
                                  <a:ext cx="137" cy="321"/>
                                </a:xfrm>
                                <a:custGeom>
                                  <a:avLst/>
                                  <a:gdLst>
                                    <a:gd name="T0" fmla="*/ 0 w 13716"/>
                                    <a:gd name="T1" fmla="*/ 0 h 32004"/>
                                    <a:gd name="T2" fmla="*/ 13716 w 13716"/>
                                    <a:gd name="T3" fmla="*/ 32004 h 32004"/>
                                    <a:gd name="T4" fmla="*/ 0 w 13716"/>
                                    <a:gd name="T5" fmla="*/ 0 h 32004"/>
                                    <a:gd name="T6" fmla="*/ 13716 w 13716"/>
                                    <a:gd name="T7" fmla="*/ 32004 h 32004"/>
                                  </a:gdLst>
                                  <a:ahLst/>
                                  <a:cxnLst>
                                    <a:cxn ang="0">
                                      <a:pos x="T0" y="T1"/>
                                    </a:cxn>
                                    <a:cxn ang="0">
                                      <a:pos x="T2" y="T3"/>
                                    </a:cxn>
                                  </a:cxnLst>
                                  <a:rect l="T4" t="T5" r="T6" b="T7"/>
                                  <a:pathLst>
                                    <a:path w="13716" h="32004">
                                      <a:moveTo>
                                        <a:pt x="0" y="0"/>
                                      </a:moveTo>
                                      <a:lnTo>
                                        <a:pt x="13716" y="3200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Shape 5007"/>
                              <wps:cNvSpPr>
                                <a:spLocks/>
                              </wps:cNvSpPr>
                              <wps:spPr bwMode="auto">
                                <a:xfrm>
                                  <a:off x="3846" y="2747"/>
                                  <a:ext cx="46" cy="335"/>
                                </a:xfrm>
                                <a:custGeom>
                                  <a:avLst/>
                                  <a:gdLst>
                                    <a:gd name="T0" fmla="*/ 0 w 4572"/>
                                    <a:gd name="T1" fmla="*/ 0 h 33528"/>
                                    <a:gd name="T2" fmla="*/ 4572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0" y="0"/>
                                      </a:moveTo>
                                      <a:lnTo>
                                        <a:pt x="4572"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Shape 5008"/>
                              <wps:cNvSpPr>
                                <a:spLocks/>
                              </wps:cNvSpPr>
                              <wps:spPr bwMode="auto">
                                <a:xfrm>
                                  <a:off x="3846" y="3082"/>
                                  <a:ext cx="46" cy="335"/>
                                </a:xfrm>
                                <a:custGeom>
                                  <a:avLst/>
                                  <a:gdLst>
                                    <a:gd name="T0" fmla="*/ 4572 w 4572"/>
                                    <a:gd name="T1" fmla="*/ 0 h 33528"/>
                                    <a:gd name="T2" fmla="*/ 0 w 4572"/>
                                    <a:gd name="T3" fmla="*/ 33528 h 33528"/>
                                    <a:gd name="T4" fmla="*/ 0 w 4572"/>
                                    <a:gd name="T5" fmla="*/ 0 h 33528"/>
                                    <a:gd name="T6" fmla="*/ 4572 w 4572"/>
                                    <a:gd name="T7" fmla="*/ 33528 h 33528"/>
                                  </a:gdLst>
                                  <a:ahLst/>
                                  <a:cxnLst>
                                    <a:cxn ang="0">
                                      <a:pos x="T0" y="T1"/>
                                    </a:cxn>
                                    <a:cxn ang="0">
                                      <a:pos x="T2" y="T3"/>
                                    </a:cxn>
                                  </a:cxnLst>
                                  <a:rect l="T4" t="T5" r="T6" b="T7"/>
                                  <a:pathLst>
                                    <a:path w="4572" h="33528">
                                      <a:moveTo>
                                        <a:pt x="4572" y="0"/>
                                      </a:moveTo>
                                      <a:lnTo>
                                        <a:pt x="0" y="335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Shape 5009"/>
                              <wps:cNvSpPr>
                                <a:spLocks/>
                              </wps:cNvSpPr>
                              <wps:spPr bwMode="auto">
                                <a:xfrm>
                                  <a:off x="3709" y="3417"/>
                                  <a:ext cx="137" cy="305"/>
                                </a:xfrm>
                                <a:custGeom>
                                  <a:avLst/>
                                  <a:gdLst>
                                    <a:gd name="T0" fmla="*/ 13716 w 13716"/>
                                    <a:gd name="T1" fmla="*/ 0 h 30480"/>
                                    <a:gd name="T2" fmla="*/ 0 w 13716"/>
                                    <a:gd name="T3" fmla="*/ 30480 h 30480"/>
                                    <a:gd name="T4" fmla="*/ 0 w 13716"/>
                                    <a:gd name="T5" fmla="*/ 0 h 30480"/>
                                    <a:gd name="T6" fmla="*/ 13716 w 13716"/>
                                    <a:gd name="T7" fmla="*/ 30480 h 30480"/>
                                  </a:gdLst>
                                  <a:ahLst/>
                                  <a:cxnLst>
                                    <a:cxn ang="0">
                                      <a:pos x="T0" y="T1"/>
                                    </a:cxn>
                                    <a:cxn ang="0">
                                      <a:pos x="T2" y="T3"/>
                                    </a:cxn>
                                  </a:cxnLst>
                                  <a:rect l="T4" t="T5" r="T6" b="T7"/>
                                  <a:pathLst>
                                    <a:path w="13716" h="30480">
                                      <a:moveTo>
                                        <a:pt x="13716" y="0"/>
                                      </a:moveTo>
                                      <a:lnTo>
                                        <a:pt x="0" y="304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Shape 5010"/>
                              <wps:cNvSpPr>
                                <a:spLocks/>
                              </wps:cNvSpPr>
                              <wps:spPr bwMode="auto">
                                <a:xfrm>
                                  <a:off x="3511" y="3722"/>
                                  <a:ext cx="198" cy="274"/>
                                </a:xfrm>
                                <a:custGeom>
                                  <a:avLst/>
                                  <a:gdLst>
                                    <a:gd name="T0" fmla="*/ 19812 w 19812"/>
                                    <a:gd name="T1" fmla="*/ 0 h 27432"/>
                                    <a:gd name="T2" fmla="*/ 0 w 19812"/>
                                    <a:gd name="T3" fmla="*/ 27432 h 27432"/>
                                    <a:gd name="T4" fmla="*/ 0 w 19812"/>
                                    <a:gd name="T5" fmla="*/ 0 h 27432"/>
                                    <a:gd name="T6" fmla="*/ 19812 w 19812"/>
                                    <a:gd name="T7" fmla="*/ 27432 h 27432"/>
                                  </a:gdLst>
                                  <a:ahLst/>
                                  <a:cxnLst>
                                    <a:cxn ang="0">
                                      <a:pos x="T0" y="T1"/>
                                    </a:cxn>
                                    <a:cxn ang="0">
                                      <a:pos x="T2" y="T3"/>
                                    </a:cxn>
                                  </a:cxnLst>
                                  <a:rect l="T4" t="T5" r="T6" b="T7"/>
                                  <a:pathLst>
                                    <a:path w="19812" h="27432">
                                      <a:moveTo>
                                        <a:pt x="19812" y="0"/>
                                      </a:moveTo>
                                      <a:lnTo>
                                        <a:pt x="0" y="274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Shape 5011"/>
                              <wps:cNvSpPr>
                                <a:spLocks/>
                              </wps:cNvSpPr>
                              <wps:spPr bwMode="auto">
                                <a:xfrm>
                                  <a:off x="3237" y="3996"/>
                                  <a:ext cx="274" cy="198"/>
                                </a:xfrm>
                                <a:custGeom>
                                  <a:avLst/>
                                  <a:gdLst>
                                    <a:gd name="T0" fmla="*/ 27432 w 27432"/>
                                    <a:gd name="T1" fmla="*/ 0 h 19812"/>
                                    <a:gd name="T2" fmla="*/ 0 w 27432"/>
                                    <a:gd name="T3" fmla="*/ 19812 h 19812"/>
                                    <a:gd name="T4" fmla="*/ 0 w 27432"/>
                                    <a:gd name="T5" fmla="*/ 0 h 19812"/>
                                    <a:gd name="T6" fmla="*/ 27432 w 27432"/>
                                    <a:gd name="T7" fmla="*/ 19812 h 19812"/>
                                  </a:gdLst>
                                  <a:ahLst/>
                                  <a:cxnLst>
                                    <a:cxn ang="0">
                                      <a:pos x="T0" y="T1"/>
                                    </a:cxn>
                                    <a:cxn ang="0">
                                      <a:pos x="T2" y="T3"/>
                                    </a:cxn>
                                  </a:cxnLst>
                                  <a:rect l="T4" t="T5" r="T6" b="T7"/>
                                  <a:pathLst>
                                    <a:path w="27432" h="19812">
                                      <a:moveTo>
                                        <a:pt x="27432" y="0"/>
                                      </a:moveTo>
                                      <a:lnTo>
                                        <a:pt x="0" y="198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Shape 5012"/>
                              <wps:cNvSpPr>
                                <a:spLocks/>
                              </wps:cNvSpPr>
                              <wps:spPr bwMode="auto">
                                <a:xfrm>
                                  <a:off x="2932" y="4194"/>
                                  <a:ext cx="305" cy="137"/>
                                </a:xfrm>
                                <a:custGeom>
                                  <a:avLst/>
                                  <a:gdLst>
                                    <a:gd name="T0" fmla="*/ 30480 w 30480"/>
                                    <a:gd name="T1" fmla="*/ 0 h 13716"/>
                                    <a:gd name="T2" fmla="*/ 0 w 30480"/>
                                    <a:gd name="T3" fmla="*/ 13716 h 13716"/>
                                    <a:gd name="T4" fmla="*/ 0 w 30480"/>
                                    <a:gd name="T5" fmla="*/ 0 h 13716"/>
                                    <a:gd name="T6" fmla="*/ 30480 w 30480"/>
                                    <a:gd name="T7" fmla="*/ 13716 h 13716"/>
                                  </a:gdLst>
                                  <a:ahLst/>
                                  <a:cxnLst>
                                    <a:cxn ang="0">
                                      <a:pos x="T0" y="T1"/>
                                    </a:cxn>
                                    <a:cxn ang="0">
                                      <a:pos x="T2" y="T3"/>
                                    </a:cxn>
                                  </a:cxnLst>
                                  <a:rect l="T4" t="T5" r="T6" b="T7"/>
                                  <a:pathLst>
                                    <a:path w="30480" h="13716">
                                      <a:moveTo>
                                        <a:pt x="30480" y="0"/>
                                      </a:moveTo>
                                      <a:lnTo>
                                        <a:pt x="0" y="1371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Shape 5013"/>
                              <wps:cNvSpPr>
                                <a:spLocks/>
                              </wps:cNvSpPr>
                              <wps:spPr bwMode="auto">
                                <a:xfrm>
                                  <a:off x="2597" y="4331"/>
                                  <a:ext cx="335" cy="46"/>
                                </a:xfrm>
                                <a:custGeom>
                                  <a:avLst/>
                                  <a:gdLst>
                                    <a:gd name="T0" fmla="*/ 33528 w 33528"/>
                                    <a:gd name="T1" fmla="*/ 0 h 4572"/>
                                    <a:gd name="T2" fmla="*/ 0 w 33528"/>
                                    <a:gd name="T3" fmla="*/ 4572 h 4572"/>
                                    <a:gd name="T4" fmla="*/ 0 w 33528"/>
                                    <a:gd name="T5" fmla="*/ 0 h 4572"/>
                                    <a:gd name="T6" fmla="*/ 33528 w 33528"/>
                                    <a:gd name="T7" fmla="*/ 4572 h 4572"/>
                                  </a:gdLst>
                                  <a:ahLst/>
                                  <a:cxnLst>
                                    <a:cxn ang="0">
                                      <a:pos x="T0" y="T1"/>
                                    </a:cxn>
                                    <a:cxn ang="0">
                                      <a:pos x="T2" y="T3"/>
                                    </a:cxn>
                                  </a:cxnLst>
                                  <a:rect l="T4" t="T5" r="T6" b="T7"/>
                                  <a:pathLst>
                                    <a:path w="33528" h="4572">
                                      <a:moveTo>
                                        <a:pt x="33528" y="0"/>
                                      </a:moveTo>
                                      <a:lnTo>
                                        <a:pt x="0" y="45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Shape 5014"/>
                              <wps:cNvSpPr>
                                <a:spLocks/>
                              </wps:cNvSpPr>
                              <wps:spPr bwMode="auto">
                                <a:xfrm>
                                  <a:off x="2261" y="4331"/>
                                  <a:ext cx="336" cy="46"/>
                                </a:xfrm>
                                <a:custGeom>
                                  <a:avLst/>
                                  <a:gdLst>
                                    <a:gd name="T0" fmla="*/ 33528 w 33528"/>
                                    <a:gd name="T1" fmla="*/ 4572 h 4572"/>
                                    <a:gd name="T2" fmla="*/ 0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33528" y="457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Shape 5015"/>
                              <wps:cNvSpPr>
                                <a:spLocks/>
                              </wps:cNvSpPr>
                              <wps:spPr bwMode="auto">
                                <a:xfrm>
                                  <a:off x="1941" y="4194"/>
                                  <a:ext cx="320" cy="137"/>
                                </a:xfrm>
                                <a:custGeom>
                                  <a:avLst/>
                                  <a:gdLst>
                                    <a:gd name="T0" fmla="*/ 32004 w 32004"/>
                                    <a:gd name="T1" fmla="*/ 13716 h 13716"/>
                                    <a:gd name="T2" fmla="*/ 0 w 32004"/>
                                    <a:gd name="T3" fmla="*/ 0 h 13716"/>
                                    <a:gd name="T4" fmla="*/ 0 w 32004"/>
                                    <a:gd name="T5" fmla="*/ 0 h 13716"/>
                                    <a:gd name="T6" fmla="*/ 32004 w 32004"/>
                                    <a:gd name="T7" fmla="*/ 13716 h 13716"/>
                                  </a:gdLst>
                                  <a:ahLst/>
                                  <a:cxnLst>
                                    <a:cxn ang="0">
                                      <a:pos x="T0" y="T1"/>
                                    </a:cxn>
                                    <a:cxn ang="0">
                                      <a:pos x="T2" y="T3"/>
                                    </a:cxn>
                                  </a:cxnLst>
                                  <a:rect l="T4" t="T5" r="T6" b="T7"/>
                                  <a:pathLst>
                                    <a:path w="32004" h="13716">
                                      <a:moveTo>
                                        <a:pt x="32004" y="1371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Shape 5016"/>
                              <wps:cNvSpPr>
                                <a:spLocks/>
                              </wps:cNvSpPr>
                              <wps:spPr bwMode="auto">
                                <a:xfrm>
                                  <a:off x="1682" y="3996"/>
                                  <a:ext cx="259" cy="198"/>
                                </a:xfrm>
                                <a:custGeom>
                                  <a:avLst/>
                                  <a:gdLst>
                                    <a:gd name="T0" fmla="*/ 25908 w 25908"/>
                                    <a:gd name="T1" fmla="*/ 19812 h 19812"/>
                                    <a:gd name="T2" fmla="*/ 0 w 25908"/>
                                    <a:gd name="T3" fmla="*/ 0 h 19812"/>
                                    <a:gd name="T4" fmla="*/ 0 w 25908"/>
                                    <a:gd name="T5" fmla="*/ 0 h 19812"/>
                                    <a:gd name="T6" fmla="*/ 25908 w 25908"/>
                                    <a:gd name="T7" fmla="*/ 19812 h 19812"/>
                                  </a:gdLst>
                                  <a:ahLst/>
                                  <a:cxnLst>
                                    <a:cxn ang="0">
                                      <a:pos x="T0" y="T1"/>
                                    </a:cxn>
                                    <a:cxn ang="0">
                                      <a:pos x="T2" y="T3"/>
                                    </a:cxn>
                                  </a:cxnLst>
                                  <a:rect l="T4" t="T5" r="T6" b="T7"/>
                                  <a:pathLst>
                                    <a:path w="25908" h="19812">
                                      <a:moveTo>
                                        <a:pt x="25908" y="1981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Shape 5017"/>
                              <wps:cNvSpPr>
                                <a:spLocks/>
                              </wps:cNvSpPr>
                              <wps:spPr bwMode="auto">
                                <a:xfrm>
                                  <a:off x="1469" y="3722"/>
                                  <a:ext cx="213" cy="274"/>
                                </a:xfrm>
                                <a:custGeom>
                                  <a:avLst/>
                                  <a:gdLst>
                                    <a:gd name="T0" fmla="*/ 21336 w 21336"/>
                                    <a:gd name="T1" fmla="*/ 27432 h 27432"/>
                                    <a:gd name="T2" fmla="*/ 0 w 21336"/>
                                    <a:gd name="T3" fmla="*/ 0 h 27432"/>
                                    <a:gd name="T4" fmla="*/ 0 w 21336"/>
                                    <a:gd name="T5" fmla="*/ 0 h 27432"/>
                                    <a:gd name="T6" fmla="*/ 21336 w 21336"/>
                                    <a:gd name="T7" fmla="*/ 27432 h 27432"/>
                                  </a:gdLst>
                                  <a:ahLst/>
                                  <a:cxnLst>
                                    <a:cxn ang="0">
                                      <a:pos x="T0" y="T1"/>
                                    </a:cxn>
                                    <a:cxn ang="0">
                                      <a:pos x="T2" y="T3"/>
                                    </a:cxn>
                                  </a:cxnLst>
                                  <a:rect l="T4" t="T5" r="T6" b="T7"/>
                                  <a:pathLst>
                                    <a:path w="21336" h="27432">
                                      <a:moveTo>
                                        <a:pt x="21336" y="27432"/>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Shape 5018"/>
                              <wps:cNvSpPr>
                                <a:spLocks/>
                              </wps:cNvSpPr>
                              <wps:spPr bwMode="auto">
                                <a:xfrm>
                                  <a:off x="1347" y="3417"/>
                                  <a:ext cx="122" cy="305"/>
                                </a:xfrm>
                                <a:custGeom>
                                  <a:avLst/>
                                  <a:gdLst>
                                    <a:gd name="T0" fmla="*/ 12192 w 12192"/>
                                    <a:gd name="T1" fmla="*/ 30480 h 30480"/>
                                    <a:gd name="T2" fmla="*/ 0 w 12192"/>
                                    <a:gd name="T3" fmla="*/ 0 h 30480"/>
                                    <a:gd name="T4" fmla="*/ 0 w 12192"/>
                                    <a:gd name="T5" fmla="*/ 0 h 30480"/>
                                    <a:gd name="T6" fmla="*/ 12192 w 12192"/>
                                    <a:gd name="T7" fmla="*/ 30480 h 30480"/>
                                  </a:gdLst>
                                  <a:ahLst/>
                                  <a:cxnLst>
                                    <a:cxn ang="0">
                                      <a:pos x="T0" y="T1"/>
                                    </a:cxn>
                                    <a:cxn ang="0">
                                      <a:pos x="T2" y="T3"/>
                                    </a:cxn>
                                  </a:cxnLst>
                                  <a:rect l="T4" t="T5" r="T6" b="T7"/>
                                  <a:pathLst>
                                    <a:path w="12192" h="30480">
                                      <a:moveTo>
                                        <a:pt x="12192" y="3048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Shape 5019"/>
                              <wps:cNvSpPr>
                                <a:spLocks/>
                              </wps:cNvSpPr>
                              <wps:spPr bwMode="auto">
                                <a:xfrm>
                                  <a:off x="1301" y="3082"/>
                                  <a:ext cx="46" cy="335"/>
                                </a:xfrm>
                                <a:custGeom>
                                  <a:avLst/>
                                  <a:gdLst>
                                    <a:gd name="T0" fmla="*/ 4572 w 4572"/>
                                    <a:gd name="T1" fmla="*/ 33528 h 33528"/>
                                    <a:gd name="T2" fmla="*/ 0 w 4572"/>
                                    <a:gd name="T3" fmla="*/ 0 h 33528"/>
                                    <a:gd name="T4" fmla="*/ 0 w 4572"/>
                                    <a:gd name="T5" fmla="*/ 0 h 33528"/>
                                    <a:gd name="T6" fmla="*/ 4572 w 4572"/>
                                    <a:gd name="T7" fmla="*/ 33528 h 33528"/>
                                  </a:gdLst>
                                  <a:ahLst/>
                                  <a:cxnLst>
                                    <a:cxn ang="0">
                                      <a:pos x="T0" y="T1"/>
                                    </a:cxn>
                                    <a:cxn ang="0">
                                      <a:pos x="T2" y="T3"/>
                                    </a:cxn>
                                  </a:cxnLst>
                                  <a:rect l="T4" t="T5" r="T6" b="T7"/>
                                  <a:pathLst>
                                    <a:path w="4572" h="33528">
                                      <a:moveTo>
                                        <a:pt x="4572" y="3352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Shape 5020"/>
                              <wps:cNvSpPr>
                                <a:spLocks/>
                              </wps:cNvSpPr>
                              <wps:spPr bwMode="auto">
                                <a:xfrm>
                                  <a:off x="1301" y="2747"/>
                                  <a:ext cx="46" cy="335"/>
                                </a:xfrm>
                                <a:custGeom>
                                  <a:avLst/>
                                  <a:gdLst>
                                    <a:gd name="T0" fmla="*/ 0 w 4572"/>
                                    <a:gd name="T1" fmla="*/ 33528 h 33528"/>
                                    <a:gd name="T2" fmla="*/ 4572 w 4572"/>
                                    <a:gd name="T3" fmla="*/ 0 h 33528"/>
                                    <a:gd name="T4" fmla="*/ 0 w 4572"/>
                                    <a:gd name="T5" fmla="*/ 0 h 33528"/>
                                    <a:gd name="T6" fmla="*/ 4572 w 4572"/>
                                    <a:gd name="T7" fmla="*/ 33528 h 33528"/>
                                  </a:gdLst>
                                  <a:ahLst/>
                                  <a:cxnLst>
                                    <a:cxn ang="0">
                                      <a:pos x="T0" y="T1"/>
                                    </a:cxn>
                                    <a:cxn ang="0">
                                      <a:pos x="T2" y="T3"/>
                                    </a:cxn>
                                  </a:cxnLst>
                                  <a:rect l="T4" t="T5" r="T6" b="T7"/>
                                  <a:pathLst>
                                    <a:path w="4572" h="33528">
                                      <a:moveTo>
                                        <a:pt x="0" y="33528"/>
                                      </a:moveTo>
                                      <a:lnTo>
                                        <a:pt x="45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Shape 5021"/>
                              <wps:cNvSpPr>
                                <a:spLocks/>
                              </wps:cNvSpPr>
                              <wps:spPr bwMode="auto">
                                <a:xfrm>
                                  <a:off x="1347" y="2426"/>
                                  <a:ext cx="122" cy="321"/>
                                </a:xfrm>
                                <a:custGeom>
                                  <a:avLst/>
                                  <a:gdLst>
                                    <a:gd name="T0" fmla="*/ 0 w 12192"/>
                                    <a:gd name="T1" fmla="*/ 32004 h 32004"/>
                                    <a:gd name="T2" fmla="*/ 12192 w 12192"/>
                                    <a:gd name="T3" fmla="*/ 0 h 32004"/>
                                    <a:gd name="T4" fmla="*/ 0 w 12192"/>
                                    <a:gd name="T5" fmla="*/ 0 h 32004"/>
                                    <a:gd name="T6" fmla="*/ 12192 w 12192"/>
                                    <a:gd name="T7" fmla="*/ 32004 h 32004"/>
                                  </a:gdLst>
                                  <a:ahLst/>
                                  <a:cxnLst>
                                    <a:cxn ang="0">
                                      <a:pos x="T0" y="T1"/>
                                    </a:cxn>
                                    <a:cxn ang="0">
                                      <a:pos x="T2" y="T3"/>
                                    </a:cxn>
                                  </a:cxnLst>
                                  <a:rect l="T4" t="T5" r="T6" b="T7"/>
                                  <a:pathLst>
                                    <a:path w="12192" h="32004">
                                      <a:moveTo>
                                        <a:pt x="0" y="32004"/>
                                      </a:moveTo>
                                      <a:lnTo>
                                        <a:pt x="1219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Shape 5022"/>
                              <wps:cNvSpPr>
                                <a:spLocks/>
                              </wps:cNvSpPr>
                              <wps:spPr bwMode="auto">
                                <a:xfrm>
                                  <a:off x="1469" y="2167"/>
                                  <a:ext cx="213" cy="259"/>
                                </a:xfrm>
                                <a:custGeom>
                                  <a:avLst/>
                                  <a:gdLst>
                                    <a:gd name="T0" fmla="*/ 0 w 21336"/>
                                    <a:gd name="T1" fmla="*/ 25908 h 25908"/>
                                    <a:gd name="T2" fmla="*/ 21336 w 21336"/>
                                    <a:gd name="T3" fmla="*/ 0 h 25908"/>
                                    <a:gd name="T4" fmla="*/ 0 w 21336"/>
                                    <a:gd name="T5" fmla="*/ 0 h 25908"/>
                                    <a:gd name="T6" fmla="*/ 21336 w 21336"/>
                                    <a:gd name="T7" fmla="*/ 25908 h 25908"/>
                                  </a:gdLst>
                                  <a:ahLst/>
                                  <a:cxnLst>
                                    <a:cxn ang="0">
                                      <a:pos x="T0" y="T1"/>
                                    </a:cxn>
                                    <a:cxn ang="0">
                                      <a:pos x="T2" y="T3"/>
                                    </a:cxn>
                                  </a:cxnLst>
                                  <a:rect l="T4" t="T5" r="T6" b="T7"/>
                                  <a:pathLst>
                                    <a:path w="21336" h="25908">
                                      <a:moveTo>
                                        <a:pt x="0" y="25908"/>
                                      </a:moveTo>
                                      <a:lnTo>
                                        <a:pt x="213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Shape 5023"/>
                              <wps:cNvSpPr>
                                <a:spLocks/>
                              </wps:cNvSpPr>
                              <wps:spPr bwMode="auto">
                                <a:xfrm>
                                  <a:off x="1682" y="1954"/>
                                  <a:ext cx="259" cy="213"/>
                                </a:xfrm>
                                <a:custGeom>
                                  <a:avLst/>
                                  <a:gdLst>
                                    <a:gd name="T0" fmla="*/ 0 w 25908"/>
                                    <a:gd name="T1" fmla="*/ 21336 h 21336"/>
                                    <a:gd name="T2" fmla="*/ 25908 w 25908"/>
                                    <a:gd name="T3" fmla="*/ 0 h 21336"/>
                                    <a:gd name="T4" fmla="*/ 0 w 25908"/>
                                    <a:gd name="T5" fmla="*/ 0 h 21336"/>
                                    <a:gd name="T6" fmla="*/ 25908 w 25908"/>
                                    <a:gd name="T7" fmla="*/ 21336 h 21336"/>
                                  </a:gdLst>
                                  <a:ahLst/>
                                  <a:cxnLst>
                                    <a:cxn ang="0">
                                      <a:pos x="T0" y="T1"/>
                                    </a:cxn>
                                    <a:cxn ang="0">
                                      <a:pos x="T2" y="T3"/>
                                    </a:cxn>
                                  </a:cxnLst>
                                  <a:rect l="T4" t="T5" r="T6" b="T7"/>
                                  <a:pathLst>
                                    <a:path w="25908" h="21336">
                                      <a:moveTo>
                                        <a:pt x="0" y="21336"/>
                                      </a:moveTo>
                                      <a:lnTo>
                                        <a:pt x="25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Shape 5024"/>
                              <wps:cNvSpPr>
                                <a:spLocks/>
                              </wps:cNvSpPr>
                              <wps:spPr bwMode="auto">
                                <a:xfrm>
                                  <a:off x="1941" y="1832"/>
                                  <a:ext cx="320" cy="122"/>
                                </a:xfrm>
                                <a:custGeom>
                                  <a:avLst/>
                                  <a:gdLst>
                                    <a:gd name="T0" fmla="*/ 0 w 32004"/>
                                    <a:gd name="T1" fmla="*/ 12192 h 12192"/>
                                    <a:gd name="T2" fmla="*/ 32004 w 32004"/>
                                    <a:gd name="T3" fmla="*/ 0 h 12192"/>
                                    <a:gd name="T4" fmla="*/ 0 w 32004"/>
                                    <a:gd name="T5" fmla="*/ 0 h 12192"/>
                                    <a:gd name="T6" fmla="*/ 32004 w 32004"/>
                                    <a:gd name="T7" fmla="*/ 12192 h 12192"/>
                                  </a:gdLst>
                                  <a:ahLst/>
                                  <a:cxnLst>
                                    <a:cxn ang="0">
                                      <a:pos x="T0" y="T1"/>
                                    </a:cxn>
                                    <a:cxn ang="0">
                                      <a:pos x="T2" y="T3"/>
                                    </a:cxn>
                                  </a:cxnLst>
                                  <a:rect l="T4" t="T5" r="T6" b="T7"/>
                                  <a:pathLst>
                                    <a:path w="32004" h="12192">
                                      <a:moveTo>
                                        <a:pt x="0" y="12192"/>
                                      </a:moveTo>
                                      <a:lnTo>
                                        <a:pt x="3200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Shape 5025"/>
                              <wps:cNvSpPr>
                                <a:spLocks/>
                              </wps:cNvSpPr>
                              <wps:spPr bwMode="auto">
                                <a:xfrm>
                                  <a:off x="2261" y="1786"/>
                                  <a:ext cx="336" cy="46"/>
                                </a:xfrm>
                                <a:custGeom>
                                  <a:avLst/>
                                  <a:gdLst>
                                    <a:gd name="T0" fmla="*/ 0 w 33528"/>
                                    <a:gd name="T1" fmla="*/ 4572 h 4572"/>
                                    <a:gd name="T2" fmla="*/ 33528 w 33528"/>
                                    <a:gd name="T3" fmla="*/ 0 h 4572"/>
                                    <a:gd name="T4" fmla="*/ 0 w 33528"/>
                                    <a:gd name="T5" fmla="*/ 0 h 4572"/>
                                    <a:gd name="T6" fmla="*/ 33528 w 33528"/>
                                    <a:gd name="T7" fmla="*/ 4572 h 4572"/>
                                  </a:gdLst>
                                  <a:ahLst/>
                                  <a:cxnLst>
                                    <a:cxn ang="0">
                                      <a:pos x="T0" y="T1"/>
                                    </a:cxn>
                                    <a:cxn ang="0">
                                      <a:pos x="T2" y="T3"/>
                                    </a:cxn>
                                  </a:cxnLst>
                                  <a:rect l="T4" t="T5" r="T6" b="T7"/>
                                  <a:pathLst>
                                    <a:path w="33528" h="4572">
                                      <a:moveTo>
                                        <a:pt x="0" y="4572"/>
                                      </a:moveTo>
                                      <a:lnTo>
                                        <a:pt x="335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Shape 5026"/>
                              <wps:cNvSpPr>
                                <a:spLocks/>
                              </wps:cNvSpPr>
                              <wps:spPr bwMode="auto">
                                <a:xfrm>
                                  <a:off x="2597" y="487"/>
                                  <a:ext cx="670" cy="95"/>
                                </a:xfrm>
                                <a:custGeom>
                                  <a:avLst/>
                                  <a:gdLst>
                                    <a:gd name="T0" fmla="*/ 0 w 67056"/>
                                    <a:gd name="T1" fmla="*/ 0 h 9525"/>
                                    <a:gd name="T2" fmla="*/ 67056 w 67056"/>
                                    <a:gd name="T3" fmla="*/ 9525 h 9525"/>
                                    <a:gd name="T4" fmla="*/ 0 w 67056"/>
                                    <a:gd name="T5" fmla="*/ 0 h 9525"/>
                                    <a:gd name="T6" fmla="*/ 67056 w 67056"/>
                                    <a:gd name="T7" fmla="*/ 9525 h 9525"/>
                                  </a:gdLst>
                                  <a:ahLst/>
                                  <a:cxnLst>
                                    <a:cxn ang="0">
                                      <a:pos x="T0" y="T1"/>
                                    </a:cxn>
                                    <a:cxn ang="0">
                                      <a:pos x="T2" y="T3"/>
                                    </a:cxn>
                                  </a:cxnLst>
                                  <a:rect l="T4" t="T5" r="T6" b="T7"/>
                                  <a:pathLst>
                                    <a:path w="67056" h="9525">
                                      <a:moveTo>
                                        <a:pt x="0" y="0"/>
                                      </a:moveTo>
                                      <a:lnTo>
                                        <a:pt x="67056" y="952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Shape 5027"/>
                              <wps:cNvSpPr>
                                <a:spLocks/>
                              </wps:cNvSpPr>
                              <wps:spPr bwMode="auto">
                                <a:xfrm>
                                  <a:off x="3267" y="582"/>
                                  <a:ext cx="625" cy="260"/>
                                </a:xfrm>
                                <a:custGeom>
                                  <a:avLst/>
                                  <a:gdLst>
                                    <a:gd name="T0" fmla="*/ 0 w 62484"/>
                                    <a:gd name="T1" fmla="*/ 0 h 25908"/>
                                    <a:gd name="T2" fmla="*/ 62484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0" y="0"/>
                                      </a:moveTo>
                                      <a:lnTo>
                                        <a:pt x="62484"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Shape 5028"/>
                              <wps:cNvSpPr>
                                <a:spLocks/>
                              </wps:cNvSpPr>
                              <wps:spPr bwMode="auto">
                                <a:xfrm>
                                  <a:off x="3892" y="842"/>
                                  <a:ext cx="533" cy="411"/>
                                </a:xfrm>
                                <a:custGeom>
                                  <a:avLst/>
                                  <a:gdLst>
                                    <a:gd name="T0" fmla="*/ 0 w 53340"/>
                                    <a:gd name="T1" fmla="*/ 0 h 41148"/>
                                    <a:gd name="T2" fmla="*/ 5334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0" y="0"/>
                                      </a:moveTo>
                                      <a:lnTo>
                                        <a:pt x="5334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Shape 5029"/>
                              <wps:cNvSpPr>
                                <a:spLocks/>
                              </wps:cNvSpPr>
                              <wps:spPr bwMode="auto">
                                <a:xfrm>
                                  <a:off x="4425" y="1253"/>
                                  <a:ext cx="412" cy="533"/>
                                </a:xfrm>
                                <a:custGeom>
                                  <a:avLst/>
                                  <a:gdLst>
                                    <a:gd name="T0" fmla="*/ 0 w 41148"/>
                                    <a:gd name="T1" fmla="*/ 0 h 53340"/>
                                    <a:gd name="T2" fmla="*/ 41148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0" y="0"/>
                                      </a:moveTo>
                                      <a:lnTo>
                                        <a:pt x="41148"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Shape 5030"/>
                              <wps:cNvSpPr>
                                <a:spLocks/>
                              </wps:cNvSpPr>
                              <wps:spPr bwMode="auto">
                                <a:xfrm>
                                  <a:off x="4837" y="1786"/>
                                  <a:ext cx="259" cy="625"/>
                                </a:xfrm>
                                <a:custGeom>
                                  <a:avLst/>
                                  <a:gdLst>
                                    <a:gd name="T0" fmla="*/ 0 w 25908"/>
                                    <a:gd name="T1" fmla="*/ 0 h 62484"/>
                                    <a:gd name="T2" fmla="*/ 25908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0" y="0"/>
                                      </a:moveTo>
                                      <a:lnTo>
                                        <a:pt x="25908"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Shape 5031"/>
                              <wps:cNvSpPr>
                                <a:spLocks/>
                              </wps:cNvSpPr>
                              <wps:spPr bwMode="auto">
                                <a:xfrm>
                                  <a:off x="5096" y="2411"/>
                                  <a:ext cx="89" cy="671"/>
                                </a:xfrm>
                                <a:custGeom>
                                  <a:avLst/>
                                  <a:gdLst>
                                    <a:gd name="T0" fmla="*/ 0 w 8890"/>
                                    <a:gd name="T1" fmla="*/ 0 h 67056"/>
                                    <a:gd name="T2" fmla="*/ 8890 w 8890"/>
                                    <a:gd name="T3" fmla="*/ 67056 h 67056"/>
                                    <a:gd name="T4" fmla="*/ 0 w 8890"/>
                                    <a:gd name="T5" fmla="*/ 0 h 67056"/>
                                    <a:gd name="T6" fmla="*/ 8890 w 8890"/>
                                    <a:gd name="T7" fmla="*/ 67056 h 67056"/>
                                  </a:gdLst>
                                  <a:ahLst/>
                                  <a:cxnLst>
                                    <a:cxn ang="0">
                                      <a:pos x="T0" y="T1"/>
                                    </a:cxn>
                                    <a:cxn ang="0">
                                      <a:pos x="T2" y="T3"/>
                                    </a:cxn>
                                  </a:cxnLst>
                                  <a:rect l="T4" t="T5" r="T6" b="T7"/>
                                  <a:pathLst>
                                    <a:path w="8890" h="67056">
                                      <a:moveTo>
                                        <a:pt x="0" y="0"/>
                                      </a:moveTo>
                                      <a:lnTo>
                                        <a:pt x="8890"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Shape 5032"/>
                              <wps:cNvSpPr>
                                <a:spLocks/>
                              </wps:cNvSpPr>
                              <wps:spPr bwMode="auto">
                                <a:xfrm>
                                  <a:off x="5096" y="3082"/>
                                  <a:ext cx="89" cy="670"/>
                                </a:xfrm>
                                <a:custGeom>
                                  <a:avLst/>
                                  <a:gdLst>
                                    <a:gd name="T0" fmla="*/ 8890 w 8890"/>
                                    <a:gd name="T1" fmla="*/ 0 h 67056"/>
                                    <a:gd name="T2" fmla="*/ 0 w 8890"/>
                                    <a:gd name="T3" fmla="*/ 67056 h 67056"/>
                                    <a:gd name="T4" fmla="*/ 0 w 8890"/>
                                    <a:gd name="T5" fmla="*/ 0 h 67056"/>
                                    <a:gd name="T6" fmla="*/ 8890 w 8890"/>
                                    <a:gd name="T7" fmla="*/ 67056 h 67056"/>
                                  </a:gdLst>
                                  <a:ahLst/>
                                  <a:cxnLst>
                                    <a:cxn ang="0">
                                      <a:pos x="T0" y="T1"/>
                                    </a:cxn>
                                    <a:cxn ang="0">
                                      <a:pos x="T2" y="T3"/>
                                    </a:cxn>
                                  </a:cxnLst>
                                  <a:rect l="T4" t="T5" r="T6" b="T7"/>
                                  <a:pathLst>
                                    <a:path w="8890" h="67056">
                                      <a:moveTo>
                                        <a:pt x="8890" y="0"/>
                                      </a:moveTo>
                                      <a:lnTo>
                                        <a:pt x="0" y="670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Shape 5033"/>
                              <wps:cNvSpPr>
                                <a:spLocks/>
                              </wps:cNvSpPr>
                              <wps:spPr bwMode="auto">
                                <a:xfrm>
                                  <a:off x="4837" y="3752"/>
                                  <a:ext cx="259" cy="625"/>
                                </a:xfrm>
                                <a:custGeom>
                                  <a:avLst/>
                                  <a:gdLst>
                                    <a:gd name="T0" fmla="*/ 25908 w 25908"/>
                                    <a:gd name="T1" fmla="*/ 0 h 62484"/>
                                    <a:gd name="T2" fmla="*/ 0 w 25908"/>
                                    <a:gd name="T3" fmla="*/ 62484 h 62484"/>
                                    <a:gd name="T4" fmla="*/ 0 w 25908"/>
                                    <a:gd name="T5" fmla="*/ 0 h 62484"/>
                                    <a:gd name="T6" fmla="*/ 25908 w 25908"/>
                                    <a:gd name="T7" fmla="*/ 62484 h 62484"/>
                                  </a:gdLst>
                                  <a:ahLst/>
                                  <a:cxnLst>
                                    <a:cxn ang="0">
                                      <a:pos x="T0" y="T1"/>
                                    </a:cxn>
                                    <a:cxn ang="0">
                                      <a:pos x="T2" y="T3"/>
                                    </a:cxn>
                                  </a:cxnLst>
                                  <a:rect l="T4" t="T5" r="T6" b="T7"/>
                                  <a:pathLst>
                                    <a:path w="25908" h="62484">
                                      <a:moveTo>
                                        <a:pt x="25908" y="0"/>
                                      </a:moveTo>
                                      <a:lnTo>
                                        <a:pt x="0" y="624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Shape 5034"/>
                              <wps:cNvSpPr>
                                <a:spLocks/>
                              </wps:cNvSpPr>
                              <wps:spPr bwMode="auto">
                                <a:xfrm>
                                  <a:off x="4425" y="4377"/>
                                  <a:ext cx="412" cy="534"/>
                                </a:xfrm>
                                <a:custGeom>
                                  <a:avLst/>
                                  <a:gdLst>
                                    <a:gd name="T0" fmla="*/ 41148 w 41148"/>
                                    <a:gd name="T1" fmla="*/ 0 h 53340"/>
                                    <a:gd name="T2" fmla="*/ 0 w 41148"/>
                                    <a:gd name="T3" fmla="*/ 53340 h 53340"/>
                                    <a:gd name="T4" fmla="*/ 0 w 41148"/>
                                    <a:gd name="T5" fmla="*/ 0 h 53340"/>
                                    <a:gd name="T6" fmla="*/ 41148 w 41148"/>
                                    <a:gd name="T7" fmla="*/ 53340 h 53340"/>
                                  </a:gdLst>
                                  <a:ahLst/>
                                  <a:cxnLst>
                                    <a:cxn ang="0">
                                      <a:pos x="T0" y="T1"/>
                                    </a:cxn>
                                    <a:cxn ang="0">
                                      <a:pos x="T2" y="T3"/>
                                    </a:cxn>
                                  </a:cxnLst>
                                  <a:rect l="T4" t="T5" r="T6" b="T7"/>
                                  <a:pathLst>
                                    <a:path w="41148" h="53340">
                                      <a:moveTo>
                                        <a:pt x="41148" y="0"/>
                                      </a:moveTo>
                                      <a:lnTo>
                                        <a:pt x="0" y="5334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Shape 5035"/>
                              <wps:cNvSpPr>
                                <a:spLocks/>
                              </wps:cNvSpPr>
                              <wps:spPr bwMode="auto">
                                <a:xfrm>
                                  <a:off x="3892" y="4911"/>
                                  <a:ext cx="533" cy="411"/>
                                </a:xfrm>
                                <a:custGeom>
                                  <a:avLst/>
                                  <a:gdLst>
                                    <a:gd name="T0" fmla="*/ 53340 w 53340"/>
                                    <a:gd name="T1" fmla="*/ 0 h 41148"/>
                                    <a:gd name="T2" fmla="*/ 0 w 53340"/>
                                    <a:gd name="T3" fmla="*/ 41148 h 41148"/>
                                    <a:gd name="T4" fmla="*/ 0 w 53340"/>
                                    <a:gd name="T5" fmla="*/ 0 h 41148"/>
                                    <a:gd name="T6" fmla="*/ 53340 w 53340"/>
                                    <a:gd name="T7" fmla="*/ 41148 h 41148"/>
                                  </a:gdLst>
                                  <a:ahLst/>
                                  <a:cxnLst>
                                    <a:cxn ang="0">
                                      <a:pos x="T0" y="T1"/>
                                    </a:cxn>
                                    <a:cxn ang="0">
                                      <a:pos x="T2" y="T3"/>
                                    </a:cxn>
                                  </a:cxnLst>
                                  <a:rect l="T4" t="T5" r="T6" b="T7"/>
                                  <a:pathLst>
                                    <a:path w="53340" h="41148">
                                      <a:moveTo>
                                        <a:pt x="53340" y="0"/>
                                      </a:moveTo>
                                      <a:lnTo>
                                        <a:pt x="0" y="4114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Shape 5036"/>
                              <wps:cNvSpPr>
                                <a:spLocks/>
                              </wps:cNvSpPr>
                              <wps:spPr bwMode="auto">
                                <a:xfrm>
                                  <a:off x="3267" y="5322"/>
                                  <a:ext cx="625" cy="259"/>
                                </a:xfrm>
                                <a:custGeom>
                                  <a:avLst/>
                                  <a:gdLst>
                                    <a:gd name="T0" fmla="*/ 62484 w 62484"/>
                                    <a:gd name="T1" fmla="*/ 0 h 25908"/>
                                    <a:gd name="T2" fmla="*/ 0 w 62484"/>
                                    <a:gd name="T3" fmla="*/ 25908 h 25908"/>
                                    <a:gd name="T4" fmla="*/ 0 w 62484"/>
                                    <a:gd name="T5" fmla="*/ 0 h 25908"/>
                                    <a:gd name="T6" fmla="*/ 62484 w 62484"/>
                                    <a:gd name="T7" fmla="*/ 25908 h 25908"/>
                                  </a:gdLst>
                                  <a:ahLst/>
                                  <a:cxnLst>
                                    <a:cxn ang="0">
                                      <a:pos x="T0" y="T1"/>
                                    </a:cxn>
                                    <a:cxn ang="0">
                                      <a:pos x="T2" y="T3"/>
                                    </a:cxn>
                                  </a:cxnLst>
                                  <a:rect l="T4" t="T5" r="T6" b="T7"/>
                                  <a:pathLst>
                                    <a:path w="62484" h="25908">
                                      <a:moveTo>
                                        <a:pt x="62484" y="0"/>
                                      </a:moveTo>
                                      <a:lnTo>
                                        <a:pt x="0" y="25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Shape 5037"/>
                              <wps:cNvSpPr>
                                <a:spLocks/>
                              </wps:cNvSpPr>
                              <wps:spPr bwMode="auto">
                                <a:xfrm>
                                  <a:off x="2597" y="5581"/>
                                  <a:ext cx="670" cy="90"/>
                                </a:xfrm>
                                <a:custGeom>
                                  <a:avLst/>
                                  <a:gdLst>
                                    <a:gd name="T0" fmla="*/ 67056 w 67056"/>
                                    <a:gd name="T1" fmla="*/ 0 h 9017"/>
                                    <a:gd name="T2" fmla="*/ 0 w 67056"/>
                                    <a:gd name="T3" fmla="*/ 9017 h 9017"/>
                                    <a:gd name="T4" fmla="*/ 0 w 67056"/>
                                    <a:gd name="T5" fmla="*/ 0 h 9017"/>
                                    <a:gd name="T6" fmla="*/ 67056 w 67056"/>
                                    <a:gd name="T7" fmla="*/ 9017 h 9017"/>
                                  </a:gdLst>
                                  <a:ahLst/>
                                  <a:cxnLst>
                                    <a:cxn ang="0">
                                      <a:pos x="T0" y="T1"/>
                                    </a:cxn>
                                    <a:cxn ang="0">
                                      <a:pos x="T2" y="T3"/>
                                    </a:cxn>
                                  </a:cxnLst>
                                  <a:rect l="T4" t="T5" r="T6" b="T7"/>
                                  <a:pathLst>
                                    <a:path w="67056" h="9017">
                                      <a:moveTo>
                                        <a:pt x="67056" y="0"/>
                                      </a:moveTo>
                                      <a:lnTo>
                                        <a:pt x="0" y="901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Shape 5038"/>
                              <wps:cNvSpPr>
                                <a:spLocks/>
                              </wps:cNvSpPr>
                              <wps:spPr bwMode="auto">
                                <a:xfrm>
                                  <a:off x="1926" y="5581"/>
                                  <a:ext cx="671" cy="90"/>
                                </a:xfrm>
                                <a:custGeom>
                                  <a:avLst/>
                                  <a:gdLst>
                                    <a:gd name="T0" fmla="*/ 67056 w 67056"/>
                                    <a:gd name="T1" fmla="*/ 9017 h 9017"/>
                                    <a:gd name="T2" fmla="*/ 0 w 67056"/>
                                    <a:gd name="T3" fmla="*/ 0 h 9017"/>
                                    <a:gd name="T4" fmla="*/ 0 w 67056"/>
                                    <a:gd name="T5" fmla="*/ 0 h 9017"/>
                                    <a:gd name="T6" fmla="*/ 67056 w 67056"/>
                                    <a:gd name="T7" fmla="*/ 9017 h 9017"/>
                                  </a:gdLst>
                                  <a:ahLst/>
                                  <a:cxnLst>
                                    <a:cxn ang="0">
                                      <a:pos x="T0" y="T1"/>
                                    </a:cxn>
                                    <a:cxn ang="0">
                                      <a:pos x="T2" y="T3"/>
                                    </a:cxn>
                                  </a:cxnLst>
                                  <a:rect l="T4" t="T5" r="T6" b="T7"/>
                                  <a:pathLst>
                                    <a:path w="67056" h="9017">
                                      <a:moveTo>
                                        <a:pt x="67056" y="9017"/>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Shape 5039"/>
                              <wps:cNvSpPr>
                                <a:spLocks/>
                              </wps:cNvSpPr>
                              <wps:spPr bwMode="auto">
                                <a:xfrm>
                                  <a:off x="1301" y="5322"/>
                                  <a:ext cx="625" cy="259"/>
                                </a:xfrm>
                                <a:custGeom>
                                  <a:avLst/>
                                  <a:gdLst>
                                    <a:gd name="T0" fmla="*/ 62484 w 62484"/>
                                    <a:gd name="T1" fmla="*/ 25908 h 25908"/>
                                    <a:gd name="T2" fmla="*/ 0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62484" y="2590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Shape 5040"/>
                              <wps:cNvSpPr>
                                <a:spLocks/>
                              </wps:cNvSpPr>
                              <wps:spPr bwMode="auto">
                                <a:xfrm>
                                  <a:off x="753" y="4911"/>
                                  <a:ext cx="548" cy="411"/>
                                </a:xfrm>
                                <a:custGeom>
                                  <a:avLst/>
                                  <a:gdLst>
                                    <a:gd name="T0" fmla="*/ 54864 w 54864"/>
                                    <a:gd name="T1" fmla="*/ 41148 h 41148"/>
                                    <a:gd name="T2" fmla="*/ 0 w 54864"/>
                                    <a:gd name="T3" fmla="*/ 0 h 41148"/>
                                    <a:gd name="T4" fmla="*/ 0 w 54864"/>
                                    <a:gd name="T5" fmla="*/ 0 h 41148"/>
                                    <a:gd name="T6" fmla="*/ 54864 w 54864"/>
                                    <a:gd name="T7" fmla="*/ 41148 h 41148"/>
                                  </a:gdLst>
                                  <a:ahLst/>
                                  <a:cxnLst>
                                    <a:cxn ang="0">
                                      <a:pos x="T0" y="T1"/>
                                    </a:cxn>
                                    <a:cxn ang="0">
                                      <a:pos x="T2" y="T3"/>
                                    </a:cxn>
                                  </a:cxnLst>
                                  <a:rect l="T4" t="T5" r="T6" b="T7"/>
                                  <a:pathLst>
                                    <a:path w="54864" h="41148">
                                      <a:moveTo>
                                        <a:pt x="54864" y="41148"/>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Shape 5041"/>
                              <wps:cNvSpPr>
                                <a:spLocks/>
                              </wps:cNvSpPr>
                              <wps:spPr bwMode="auto">
                                <a:xfrm>
                                  <a:off x="341" y="4377"/>
                                  <a:ext cx="412" cy="534"/>
                                </a:xfrm>
                                <a:custGeom>
                                  <a:avLst/>
                                  <a:gdLst>
                                    <a:gd name="T0" fmla="*/ 41148 w 41148"/>
                                    <a:gd name="T1" fmla="*/ 53340 h 53340"/>
                                    <a:gd name="T2" fmla="*/ 0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41148" y="53340"/>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Shape 5042"/>
                              <wps:cNvSpPr>
                                <a:spLocks/>
                              </wps:cNvSpPr>
                              <wps:spPr bwMode="auto">
                                <a:xfrm>
                                  <a:off x="82" y="3752"/>
                                  <a:ext cx="259" cy="625"/>
                                </a:xfrm>
                                <a:custGeom>
                                  <a:avLst/>
                                  <a:gdLst>
                                    <a:gd name="T0" fmla="*/ 25908 w 25908"/>
                                    <a:gd name="T1" fmla="*/ 62484 h 62484"/>
                                    <a:gd name="T2" fmla="*/ 0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25908" y="62484"/>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Shape 5043"/>
                              <wps:cNvSpPr>
                                <a:spLocks/>
                              </wps:cNvSpPr>
                              <wps:spPr bwMode="auto">
                                <a:xfrm>
                                  <a:off x="0" y="3082"/>
                                  <a:ext cx="82" cy="670"/>
                                </a:xfrm>
                                <a:custGeom>
                                  <a:avLst/>
                                  <a:gdLst>
                                    <a:gd name="T0" fmla="*/ 8255 w 8255"/>
                                    <a:gd name="T1" fmla="*/ 67056 h 67056"/>
                                    <a:gd name="T2" fmla="*/ 0 w 8255"/>
                                    <a:gd name="T3" fmla="*/ 0 h 67056"/>
                                    <a:gd name="T4" fmla="*/ 0 w 8255"/>
                                    <a:gd name="T5" fmla="*/ 0 h 67056"/>
                                    <a:gd name="T6" fmla="*/ 8255 w 8255"/>
                                    <a:gd name="T7" fmla="*/ 67056 h 67056"/>
                                  </a:gdLst>
                                  <a:ahLst/>
                                  <a:cxnLst>
                                    <a:cxn ang="0">
                                      <a:pos x="T0" y="T1"/>
                                    </a:cxn>
                                    <a:cxn ang="0">
                                      <a:pos x="T2" y="T3"/>
                                    </a:cxn>
                                  </a:cxnLst>
                                  <a:rect l="T4" t="T5" r="T6" b="T7"/>
                                  <a:pathLst>
                                    <a:path w="8255" h="67056">
                                      <a:moveTo>
                                        <a:pt x="8255" y="67056"/>
                                      </a:moveTo>
                                      <a:lnTo>
                                        <a:pt x="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Shape 5044"/>
                              <wps:cNvSpPr>
                                <a:spLocks/>
                              </wps:cNvSpPr>
                              <wps:spPr bwMode="auto">
                                <a:xfrm>
                                  <a:off x="0" y="2411"/>
                                  <a:ext cx="82" cy="671"/>
                                </a:xfrm>
                                <a:custGeom>
                                  <a:avLst/>
                                  <a:gdLst>
                                    <a:gd name="T0" fmla="*/ 0 w 8255"/>
                                    <a:gd name="T1" fmla="*/ 67056 h 67056"/>
                                    <a:gd name="T2" fmla="*/ 8255 w 8255"/>
                                    <a:gd name="T3" fmla="*/ 0 h 67056"/>
                                    <a:gd name="T4" fmla="*/ 0 w 8255"/>
                                    <a:gd name="T5" fmla="*/ 0 h 67056"/>
                                    <a:gd name="T6" fmla="*/ 8255 w 8255"/>
                                    <a:gd name="T7" fmla="*/ 67056 h 67056"/>
                                  </a:gdLst>
                                  <a:ahLst/>
                                  <a:cxnLst>
                                    <a:cxn ang="0">
                                      <a:pos x="T0" y="T1"/>
                                    </a:cxn>
                                    <a:cxn ang="0">
                                      <a:pos x="T2" y="T3"/>
                                    </a:cxn>
                                  </a:cxnLst>
                                  <a:rect l="T4" t="T5" r="T6" b="T7"/>
                                  <a:pathLst>
                                    <a:path w="8255" h="67056">
                                      <a:moveTo>
                                        <a:pt x="0" y="67056"/>
                                      </a:moveTo>
                                      <a:lnTo>
                                        <a:pt x="825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Shape 5045"/>
                              <wps:cNvSpPr>
                                <a:spLocks/>
                              </wps:cNvSpPr>
                              <wps:spPr bwMode="auto">
                                <a:xfrm>
                                  <a:off x="82" y="1786"/>
                                  <a:ext cx="259" cy="625"/>
                                </a:xfrm>
                                <a:custGeom>
                                  <a:avLst/>
                                  <a:gdLst>
                                    <a:gd name="T0" fmla="*/ 0 w 25908"/>
                                    <a:gd name="T1" fmla="*/ 62484 h 62484"/>
                                    <a:gd name="T2" fmla="*/ 25908 w 25908"/>
                                    <a:gd name="T3" fmla="*/ 0 h 62484"/>
                                    <a:gd name="T4" fmla="*/ 0 w 25908"/>
                                    <a:gd name="T5" fmla="*/ 0 h 62484"/>
                                    <a:gd name="T6" fmla="*/ 25908 w 25908"/>
                                    <a:gd name="T7" fmla="*/ 62484 h 62484"/>
                                  </a:gdLst>
                                  <a:ahLst/>
                                  <a:cxnLst>
                                    <a:cxn ang="0">
                                      <a:pos x="T0" y="T1"/>
                                    </a:cxn>
                                    <a:cxn ang="0">
                                      <a:pos x="T2" y="T3"/>
                                    </a:cxn>
                                  </a:cxnLst>
                                  <a:rect l="T4" t="T5" r="T6" b="T7"/>
                                  <a:pathLst>
                                    <a:path w="25908" h="62484">
                                      <a:moveTo>
                                        <a:pt x="0" y="62484"/>
                                      </a:moveTo>
                                      <a:lnTo>
                                        <a:pt x="2590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Shape 5046"/>
                              <wps:cNvSpPr>
                                <a:spLocks/>
                              </wps:cNvSpPr>
                              <wps:spPr bwMode="auto">
                                <a:xfrm>
                                  <a:off x="341" y="1253"/>
                                  <a:ext cx="412" cy="533"/>
                                </a:xfrm>
                                <a:custGeom>
                                  <a:avLst/>
                                  <a:gdLst>
                                    <a:gd name="T0" fmla="*/ 0 w 41148"/>
                                    <a:gd name="T1" fmla="*/ 53340 h 53340"/>
                                    <a:gd name="T2" fmla="*/ 41148 w 41148"/>
                                    <a:gd name="T3" fmla="*/ 0 h 53340"/>
                                    <a:gd name="T4" fmla="*/ 0 w 41148"/>
                                    <a:gd name="T5" fmla="*/ 0 h 53340"/>
                                    <a:gd name="T6" fmla="*/ 41148 w 41148"/>
                                    <a:gd name="T7" fmla="*/ 53340 h 53340"/>
                                  </a:gdLst>
                                  <a:ahLst/>
                                  <a:cxnLst>
                                    <a:cxn ang="0">
                                      <a:pos x="T0" y="T1"/>
                                    </a:cxn>
                                    <a:cxn ang="0">
                                      <a:pos x="T2" y="T3"/>
                                    </a:cxn>
                                  </a:cxnLst>
                                  <a:rect l="T4" t="T5" r="T6" b="T7"/>
                                  <a:pathLst>
                                    <a:path w="41148" h="53340">
                                      <a:moveTo>
                                        <a:pt x="0" y="53340"/>
                                      </a:moveTo>
                                      <a:lnTo>
                                        <a:pt x="4114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Shape 5047"/>
                              <wps:cNvSpPr>
                                <a:spLocks/>
                              </wps:cNvSpPr>
                              <wps:spPr bwMode="auto">
                                <a:xfrm>
                                  <a:off x="753" y="842"/>
                                  <a:ext cx="548" cy="411"/>
                                </a:xfrm>
                                <a:custGeom>
                                  <a:avLst/>
                                  <a:gdLst>
                                    <a:gd name="T0" fmla="*/ 0 w 54864"/>
                                    <a:gd name="T1" fmla="*/ 41148 h 41148"/>
                                    <a:gd name="T2" fmla="*/ 54864 w 54864"/>
                                    <a:gd name="T3" fmla="*/ 0 h 41148"/>
                                    <a:gd name="T4" fmla="*/ 0 w 54864"/>
                                    <a:gd name="T5" fmla="*/ 0 h 41148"/>
                                    <a:gd name="T6" fmla="*/ 54864 w 54864"/>
                                    <a:gd name="T7" fmla="*/ 41148 h 41148"/>
                                  </a:gdLst>
                                  <a:ahLst/>
                                  <a:cxnLst>
                                    <a:cxn ang="0">
                                      <a:pos x="T0" y="T1"/>
                                    </a:cxn>
                                    <a:cxn ang="0">
                                      <a:pos x="T2" y="T3"/>
                                    </a:cxn>
                                  </a:cxnLst>
                                  <a:rect l="T4" t="T5" r="T6" b="T7"/>
                                  <a:pathLst>
                                    <a:path w="54864" h="41148">
                                      <a:moveTo>
                                        <a:pt x="0" y="41148"/>
                                      </a:moveTo>
                                      <a:lnTo>
                                        <a:pt x="5486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Shape 5048"/>
                              <wps:cNvSpPr>
                                <a:spLocks/>
                              </wps:cNvSpPr>
                              <wps:spPr bwMode="auto">
                                <a:xfrm>
                                  <a:off x="1301" y="582"/>
                                  <a:ext cx="625" cy="260"/>
                                </a:xfrm>
                                <a:custGeom>
                                  <a:avLst/>
                                  <a:gdLst>
                                    <a:gd name="T0" fmla="*/ 0 w 62484"/>
                                    <a:gd name="T1" fmla="*/ 25908 h 25908"/>
                                    <a:gd name="T2" fmla="*/ 62484 w 62484"/>
                                    <a:gd name="T3" fmla="*/ 0 h 25908"/>
                                    <a:gd name="T4" fmla="*/ 0 w 62484"/>
                                    <a:gd name="T5" fmla="*/ 0 h 25908"/>
                                    <a:gd name="T6" fmla="*/ 62484 w 62484"/>
                                    <a:gd name="T7" fmla="*/ 25908 h 25908"/>
                                  </a:gdLst>
                                  <a:ahLst/>
                                  <a:cxnLst>
                                    <a:cxn ang="0">
                                      <a:pos x="T0" y="T1"/>
                                    </a:cxn>
                                    <a:cxn ang="0">
                                      <a:pos x="T2" y="T3"/>
                                    </a:cxn>
                                  </a:cxnLst>
                                  <a:rect l="T4" t="T5" r="T6" b="T7"/>
                                  <a:pathLst>
                                    <a:path w="62484" h="25908">
                                      <a:moveTo>
                                        <a:pt x="0" y="25908"/>
                                      </a:moveTo>
                                      <a:lnTo>
                                        <a:pt x="6248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Shape 5049"/>
                              <wps:cNvSpPr>
                                <a:spLocks/>
                              </wps:cNvSpPr>
                              <wps:spPr bwMode="auto">
                                <a:xfrm>
                                  <a:off x="1926" y="487"/>
                                  <a:ext cx="671" cy="95"/>
                                </a:xfrm>
                                <a:custGeom>
                                  <a:avLst/>
                                  <a:gdLst>
                                    <a:gd name="T0" fmla="*/ 0 w 67056"/>
                                    <a:gd name="T1" fmla="*/ 9525 h 9525"/>
                                    <a:gd name="T2" fmla="*/ 67056 w 67056"/>
                                    <a:gd name="T3" fmla="*/ 0 h 9525"/>
                                    <a:gd name="T4" fmla="*/ 0 w 67056"/>
                                    <a:gd name="T5" fmla="*/ 0 h 9525"/>
                                    <a:gd name="T6" fmla="*/ 67056 w 67056"/>
                                    <a:gd name="T7" fmla="*/ 9525 h 9525"/>
                                  </a:gdLst>
                                  <a:ahLst/>
                                  <a:cxnLst>
                                    <a:cxn ang="0">
                                      <a:pos x="T0" y="T1"/>
                                    </a:cxn>
                                    <a:cxn ang="0">
                                      <a:pos x="T2" y="T3"/>
                                    </a:cxn>
                                  </a:cxnLst>
                                  <a:rect l="T4" t="T5" r="T6" b="T7"/>
                                  <a:pathLst>
                                    <a:path w="67056" h="9525">
                                      <a:moveTo>
                                        <a:pt x="0" y="9525"/>
                                      </a:moveTo>
                                      <a:lnTo>
                                        <a:pt x="6705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Shape 5050"/>
                              <wps:cNvSpPr>
                                <a:spLocks/>
                              </wps:cNvSpPr>
                              <wps:spPr bwMode="auto">
                                <a:xfrm>
                                  <a:off x="674" y="1572"/>
                                  <a:ext cx="3837" cy="3015"/>
                                </a:xfrm>
                                <a:custGeom>
                                  <a:avLst/>
                                  <a:gdLst>
                                    <a:gd name="T0" fmla="*/ 151130 w 383667"/>
                                    <a:gd name="T1" fmla="*/ 0 h 301498"/>
                                    <a:gd name="T2" fmla="*/ 192278 w 383667"/>
                                    <a:gd name="T3" fmla="*/ 6223 h 301498"/>
                                    <a:gd name="T4" fmla="*/ 225806 w 383667"/>
                                    <a:gd name="T5" fmla="*/ 24511 h 301498"/>
                                    <a:gd name="T6" fmla="*/ 248666 w 383667"/>
                                    <a:gd name="T7" fmla="*/ 51943 h 301498"/>
                                    <a:gd name="T8" fmla="*/ 271526 w 383667"/>
                                    <a:gd name="T9" fmla="*/ 70231 h 301498"/>
                                    <a:gd name="T10" fmla="*/ 312674 w 383667"/>
                                    <a:gd name="T11" fmla="*/ 80899 h 301498"/>
                                    <a:gd name="T12" fmla="*/ 353822 w 383667"/>
                                    <a:gd name="T13" fmla="*/ 106807 h 301498"/>
                                    <a:gd name="T14" fmla="*/ 381254 w 383667"/>
                                    <a:gd name="T15" fmla="*/ 151003 h 301498"/>
                                    <a:gd name="T16" fmla="*/ 383667 w 383667"/>
                                    <a:gd name="T17" fmla="*/ 202819 h 301498"/>
                                    <a:gd name="T18" fmla="*/ 361442 w 383667"/>
                                    <a:gd name="T19" fmla="*/ 248539 h 301498"/>
                                    <a:gd name="T20" fmla="*/ 321818 w 383667"/>
                                    <a:gd name="T21" fmla="*/ 280543 h 301498"/>
                                    <a:gd name="T22" fmla="*/ 274574 w 383667"/>
                                    <a:gd name="T23" fmla="*/ 294259 h 301498"/>
                                    <a:gd name="T24" fmla="*/ 231902 w 383667"/>
                                    <a:gd name="T25" fmla="*/ 301498 h 301498"/>
                                    <a:gd name="T26" fmla="*/ 192278 w 383667"/>
                                    <a:gd name="T27" fmla="*/ 294259 h 301498"/>
                                    <a:gd name="T28" fmla="*/ 157226 w 383667"/>
                                    <a:gd name="T29" fmla="*/ 277495 h 301498"/>
                                    <a:gd name="T30" fmla="*/ 134366 w 383667"/>
                                    <a:gd name="T31" fmla="*/ 248539 h 301498"/>
                                    <a:gd name="T32" fmla="*/ 111506 w 383667"/>
                                    <a:gd name="T33" fmla="*/ 230251 h 301498"/>
                                    <a:gd name="T34" fmla="*/ 70358 w 383667"/>
                                    <a:gd name="T35" fmla="*/ 221107 h 301498"/>
                                    <a:gd name="T36" fmla="*/ 30734 w 383667"/>
                                    <a:gd name="T37" fmla="*/ 193675 h 301498"/>
                                    <a:gd name="T38" fmla="*/ 3302 w 383667"/>
                                    <a:gd name="T39" fmla="*/ 151003 h 301498"/>
                                    <a:gd name="T40" fmla="*/ 0 w 383667"/>
                                    <a:gd name="T41" fmla="*/ 99187 h 301498"/>
                                    <a:gd name="T42" fmla="*/ 21590 w 383667"/>
                                    <a:gd name="T43" fmla="*/ 51943 h 301498"/>
                                    <a:gd name="T44" fmla="*/ 62738 w 383667"/>
                                    <a:gd name="T45" fmla="*/ 21463 h 301498"/>
                                    <a:gd name="T46" fmla="*/ 108458 w 383667"/>
                                    <a:gd name="T47" fmla="*/ 7747 h 301498"/>
                                    <a:gd name="T48" fmla="*/ 151130 w 383667"/>
                                    <a:gd name="T49" fmla="*/ 0 h 301498"/>
                                    <a:gd name="T50" fmla="*/ 0 w 383667"/>
                                    <a:gd name="T51" fmla="*/ 0 h 301498"/>
                                    <a:gd name="T52" fmla="*/ 383667 w 383667"/>
                                    <a:gd name="T53" fmla="*/ 301498 h 301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83667" h="301498">
                                      <a:moveTo>
                                        <a:pt x="151130" y="0"/>
                                      </a:moveTo>
                                      <a:lnTo>
                                        <a:pt x="192278" y="6223"/>
                                      </a:lnTo>
                                      <a:lnTo>
                                        <a:pt x="225806" y="24511"/>
                                      </a:lnTo>
                                      <a:lnTo>
                                        <a:pt x="248666" y="51943"/>
                                      </a:lnTo>
                                      <a:lnTo>
                                        <a:pt x="271526" y="70231"/>
                                      </a:lnTo>
                                      <a:lnTo>
                                        <a:pt x="312674" y="80899"/>
                                      </a:lnTo>
                                      <a:lnTo>
                                        <a:pt x="353822" y="106807"/>
                                      </a:lnTo>
                                      <a:lnTo>
                                        <a:pt x="381254" y="151003"/>
                                      </a:lnTo>
                                      <a:lnTo>
                                        <a:pt x="383667" y="202819"/>
                                      </a:lnTo>
                                      <a:lnTo>
                                        <a:pt x="361442" y="248539"/>
                                      </a:lnTo>
                                      <a:lnTo>
                                        <a:pt x="321818" y="280543"/>
                                      </a:lnTo>
                                      <a:lnTo>
                                        <a:pt x="274574" y="294259"/>
                                      </a:lnTo>
                                      <a:lnTo>
                                        <a:pt x="231902" y="301498"/>
                                      </a:lnTo>
                                      <a:lnTo>
                                        <a:pt x="192278" y="294259"/>
                                      </a:lnTo>
                                      <a:lnTo>
                                        <a:pt x="157226" y="277495"/>
                                      </a:lnTo>
                                      <a:lnTo>
                                        <a:pt x="134366" y="248539"/>
                                      </a:lnTo>
                                      <a:lnTo>
                                        <a:pt x="111506" y="230251"/>
                                      </a:lnTo>
                                      <a:lnTo>
                                        <a:pt x="70358" y="221107"/>
                                      </a:lnTo>
                                      <a:lnTo>
                                        <a:pt x="30734" y="193675"/>
                                      </a:lnTo>
                                      <a:lnTo>
                                        <a:pt x="3302" y="151003"/>
                                      </a:lnTo>
                                      <a:lnTo>
                                        <a:pt x="0" y="99187"/>
                                      </a:lnTo>
                                      <a:lnTo>
                                        <a:pt x="21590" y="51943"/>
                                      </a:lnTo>
                                      <a:lnTo>
                                        <a:pt x="62738" y="21463"/>
                                      </a:lnTo>
                                      <a:lnTo>
                                        <a:pt x="108458" y="7747"/>
                                      </a:lnTo>
                                      <a:lnTo>
                                        <a:pt x="151130" y="0"/>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Shape 5051"/>
                              <wps:cNvSpPr>
                                <a:spLocks/>
                              </wps:cNvSpPr>
                              <wps:spPr bwMode="auto">
                                <a:xfrm>
                                  <a:off x="1167" y="2167"/>
                                  <a:ext cx="2851" cy="1824"/>
                                </a:xfrm>
                                <a:custGeom>
                                  <a:avLst/>
                                  <a:gdLst>
                                    <a:gd name="T0" fmla="*/ 118618 w 285115"/>
                                    <a:gd name="T1" fmla="*/ 0 h 182372"/>
                                    <a:gd name="T2" fmla="*/ 143002 w 285115"/>
                                    <a:gd name="T3" fmla="*/ 3048 h 182372"/>
                                    <a:gd name="T4" fmla="*/ 164338 w 285115"/>
                                    <a:gd name="T5" fmla="*/ 9144 h 182372"/>
                                    <a:gd name="T6" fmla="*/ 182626 w 285115"/>
                                    <a:gd name="T7" fmla="*/ 21336 h 182372"/>
                                    <a:gd name="T8" fmla="*/ 216154 w 285115"/>
                                    <a:gd name="T9" fmla="*/ 16764 h 182372"/>
                                    <a:gd name="T10" fmla="*/ 251206 w 285115"/>
                                    <a:gd name="T11" fmla="*/ 28956 h 182372"/>
                                    <a:gd name="T12" fmla="*/ 277114 w 285115"/>
                                    <a:gd name="T13" fmla="*/ 54864 h 182372"/>
                                    <a:gd name="T14" fmla="*/ 285115 w 285115"/>
                                    <a:gd name="T15" fmla="*/ 91440 h 182372"/>
                                    <a:gd name="T16" fmla="*/ 280162 w 285115"/>
                                    <a:gd name="T17" fmla="*/ 128016 h 182372"/>
                                    <a:gd name="T18" fmla="*/ 260350 w 285115"/>
                                    <a:gd name="T19" fmla="*/ 160020 h 182372"/>
                                    <a:gd name="T20" fmla="*/ 228346 w 285115"/>
                                    <a:gd name="T21" fmla="*/ 178308 h 182372"/>
                                    <a:gd name="T22" fmla="*/ 193294 w 285115"/>
                                    <a:gd name="T23" fmla="*/ 179832 h 182372"/>
                                    <a:gd name="T24" fmla="*/ 167386 w 285115"/>
                                    <a:gd name="T25" fmla="*/ 182372 h 182372"/>
                                    <a:gd name="T26" fmla="*/ 143002 w 285115"/>
                                    <a:gd name="T27" fmla="*/ 179832 h 182372"/>
                                    <a:gd name="T28" fmla="*/ 120142 w 285115"/>
                                    <a:gd name="T29" fmla="*/ 173736 h 182372"/>
                                    <a:gd name="T30" fmla="*/ 101854 w 285115"/>
                                    <a:gd name="T31" fmla="*/ 161544 h 182372"/>
                                    <a:gd name="T32" fmla="*/ 68326 w 285115"/>
                                    <a:gd name="T33" fmla="*/ 164592 h 182372"/>
                                    <a:gd name="T34" fmla="*/ 33274 w 285115"/>
                                    <a:gd name="T35" fmla="*/ 153924 h 182372"/>
                                    <a:gd name="T36" fmla="*/ 8890 w 285115"/>
                                    <a:gd name="T37" fmla="*/ 126492 h 182372"/>
                                    <a:gd name="T38" fmla="*/ 0 w 285115"/>
                                    <a:gd name="T39" fmla="*/ 91440 h 182372"/>
                                    <a:gd name="T40" fmla="*/ 4318 w 285115"/>
                                    <a:gd name="T41" fmla="*/ 54864 h 182372"/>
                                    <a:gd name="T42" fmla="*/ 24130 w 285115"/>
                                    <a:gd name="T43" fmla="*/ 22860 h 182372"/>
                                    <a:gd name="T44" fmla="*/ 56134 w 285115"/>
                                    <a:gd name="T45" fmla="*/ 4572 h 182372"/>
                                    <a:gd name="T46" fmla="*/ 91186 w 285115"/>
                                    <a:gd name="T47" fmla="*/ 3048 h 182372"/>
                                    <a:gd name="T48" fmla="*/ 118618 w 285115"/>
                                    <a:gd name="T49" fmla="*/ 0 h 182372"/>
                                    <a:gd name="T50" fmla="*/ 0 w 285115"/>
                                    <a:gd name="T51" fmla="*/ 0 h 182372"/>
                                    <a:gd name="T52" fmla="*/ 285115 w 285115"/>
                                    <a:gd name="T53" fmla="*/ 182372 h 1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85115" h="182372">
                                      <a:moveTo>
                                        <a:pt x="118618" y="0"/>
                                      </a:moveTo>
                                      <a:lnTo>
                                        <a:pt x="143002" y="3048"/>
                                      </a:lnTo>
                                      <a:lnTo>
                                        <a:pt x="164338" y="9144"/>
                                      </a:lnTo>
                                      <a:lnTo>
                                        <a:pt x="182626" y="21336"/>
                                      </a:lnTo>
                                      <a:lnTo>
                                        <a:pt x="216154" y="16764"/>
                                      </a:lnTo>
                                      <a:lnTo>
                                        <a:pt x="251206" y="28956"/>
                                      </a:lnTo>
                                      <a:lnTo>
                                        <a:pt x="277114" y="54864"/>
                                      </a:lnTo>
                                      <a:lnTo>
                                        <a:pt x="285115" y="91440"/>
                                      </a:lnTo>
                                      <a:lnTo>
                                        <a:pt x="280162" y="128016"/>
                                      </a:lnTo>
                                      <a:lnTo>
                                        <a:pt x="260350" y="160020"/>
                                      </a:lnTo>
                                      <a:lnTo>
                                        <a:pt x="228346" y="178308"/>
                                      </a:lnTo>
                                      <a:lnTo>
                                        <a:pt x="193294" y="179832"/>
                                      </a:lnTo>
                                      <a:lnTo>
                                        <a:pt x="167386" y="182372"/>
                                      </a:lnTo>
                                      <a:lnTo>
                                        <a:pt x="143002" y="179832"/>
                                      </a:lnTo>
                                      <a:lnTo>
                                        <a:pt x="120142" y="173736"/>
                                      </a:lnTo>
                                      <a:lnTo>
                                        <a:pt x="101854" y="161544"/>
                                      </a:lnTo>
                                      <a:lnTo>
                                        <a:pt x="68326" y="164592"/>
                                      </a:lnTo>
                                      <a:lnTo>
                                        <a:pt x="33274" y="153924"/>
                                      </a:lnTo>
                                      <a:lnTo>
                                        <a:pt x="8890" y="126492"/>
                                      </a:lnTo>
                                      <a:lnTo>
                                        <a:pt x="0" y="91440"/>
                                      </a:lnTo>
                                      <a:lnTo>
                                        <a:pt x="4318" y="54864"/>
                                      </a:lnTo>
                                      <a:lnTo>
                                        <a:pt x="24130" y="22860"/>
                                      </a:lnTo>
                                      <a:lnTo>
                                        <a:pt x="56134" y="4572"/>
                                      </a:lnTo>
                                      <a:lnTo>
                                        <a:pt x="91186" y="3048"/>
                                      </a:lnTo>
                                      <a:lnTo>
                                        <a:pt x="118618" y="0"/>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Shape 5052"/>
                              <wps:cNvSpPr>
                                <a:spLocks/>
                              </wps:cNvSpPr>
                              <wps:spPr bwMode="auto">
                                <a:xfrm>
                                  <a:off x="905" y="1817"/>
                                  <a:ext cx="3376" cy="2525"/>
                                </a:xfrm>
                                <a:custGeom>
                                  <a:avLst/>
                                  <a:gdLst>
                                    <a:gd name="T0" fmla="*/ 135636 w 337566"/>
                                    <a:gd name="T1" fmla="*/ 0 h 252476"/>
                                    <a:gd name="T2" fmla="*/ 169164 w 337566"/>
                                    <a:gd name="T3" fmla="*/ 10668 h 252476"/>
                                    <a:gd name="T4" fmla="*/ 196596 w 337566"/>
                                    <a:gd name="T5" fmla="*/ 21336 h 252476"/>
                                    <a:gd name="T6" fmla="*/ 217932 w 337566"/>
                                    <a:gd name="T7" fmla="*/ 41148 h 252476"/>
                                    <a:gd name="T8" fmla="*/ 245364 w 337566"/>
                                    <a:gd name="T9" fmla="*/ 48768 h 252476"/>
                                    <a:gd name="T10" fmla="*/ 283464 w 337566"/>
                                    <a:gd name="T11" fmla="*/ 59436 h 252476"/>
                                    <a:gd name="T12" fmla="*/ 315468 w 337566"/>
                                    <a:gd name="T13" fmla="*/ 86868 h 252476"/>
                                    <a:gd name="T14" fmla="*/ 336804 w 337566"/>
                                    <a:gd name="T15" fmla="*/ 126492 h 252476"/>
                                    <a:gd name="T16" fmla="*/ 337566 w 337566"/>
                                    <a:gd name="T17" fmla="*/ 172212 h 252476"/>
                                    <a:gd name="T18" fmla="*/ 316992 w 337566"/>
                                    <a:gd name="T19" fmla="*/ 211836 h 252476"/>
                                    <a:gd name="T20" fmla="*/ 280416 w 337566"/>
                                    <a:gd name="T21" fmla="*/ 237744 h 252476"/>
                                    <a:gd name="T22" fmla="*/ 237744 w 337566"/>
                                    <a:gd name="T23" fmla="*/ 245364 h 252476"/>
                                    <a:gd name="T24" fmla="*/ 202692 w 337566"/>
                                    <a:gd name="T25" fmla="*/ 252476 h 252476"/>
                                    <a:gd name="T26" fmla="*/ 169164 w 337566"/>
                                    <a:gd name="T27" fmla="*/ 242316 h 252476"/>
                                    <a:gd name="T28" fmla="*/ 140208 w 337566"/>
                                    <a:gd name="T29" fmla="*/ 230124 h 252476"/>
                                    <a:gd name="T30" fmla="*/ 120396 w 337566"/>
                                    <a:gd name="T31" fmla="*/ 210312 h 252476"/>
                                    <a:gd name="T32" fmla="*/ 91440 w 337566"/>
                                    <a:gd name="T33" fmla="*/ 204216 h 252476"/>
                                    <a:gd name="T34" fmla="*/ 53340 w 337566"/>
                                    <a:gd name="T35" fmla="*/ 192024 h 252476"/>
                                    <a:gd name="T36" fmla="*/ 22860 w 337566"/>
                                    <a:gd name="T37" fmla="*/ 166116 h 252476"/>
                                    <a:gd name="T38" fmla="*/ 1524 w 337566"/>
                                    <a:gd name="T39" fmla="*/ 126492 h 252476"/>
                                    <a:gd name="T40" fmla="*/ 0 w 337566"/>
                                    <a:gd name="T41" fmla="*/ 80772 h 252476"/>
                                    <a:gd name="T42" fmla="*/ 19812 w 337566"/>
                                    <a:gd name="T43" fmla="*/ 41148 h 252476"/>
                                    <a:gd name="T44" fmla="*/ 57912 w 337566"/>
                                    <a:gd name="T45" fmla="*/ 15240 h 252476"/>
                                    <a:gd name="T46" fmla="*/ 99060 w 337566"/>
                                    <a:gd name="T47" fmla="*/ 6096 h 252476"/>
                                    <a:gd name="T48" fmla="*/ 135636 w 337566"/>
                                    <a:gd name="T49" fmla="*/ 0 h 252476"/>
                                    <a:gd name="T50" fmla="*/ 0 w 337566"/>
                                    <a:gd name="T51" fmla="*/ 0 h 252476"/>
                                    <a:gd name="T52" fmla="*/ 337566 w 337566"/>
                                    <a:gd name="T53" fmla="*/ 252476 h 252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37566" h="252476">
                                      <a:moveTo>
                                        <a:pt x="135636" y="0"/>
                                      </a:moveTo>
                                      <a:lnTo>
                                        <a:pt x="169164" y="10668"/>
                                      </a:lnTo>
                                      <a:lnTo>
                                        <a:pt x="196596" y="21336"/>
                                      </a:lnTo>
                                      <a:lnTo>
                                        <a:pt x="217932" y="41148"/>
                                      </a:lnTo>
                                      <a:lnTo>
                                        <a:pt x="245364" y="48768"/>
                                      </a:lnTo>
                                      <a:lnTo>
                                        <a:pt x="283464" y="59436"/>
                                      </a:lnTo>
                                      <a:lnTo>
                                        <a:pt x="315468" y="86868"/>
                                      </a:lnTo>
                                      <a:lnTo>
                                        <a:pt x="336804" y="126492"/>
                                      </a:lnTo>
                                      <a:lnTo>
                                        <a:pt x="337566" y="172212"/>
                                      </a:lnTo>
                                      <a:lnTo>
                                        <a:pt x="316992" y="211836"/>
                                      </a:lnTo>
                                      <a:lnTo>
                                        <a:pt x="280416" y="237744"/>
                                      </a:lnTo>
                                      <a:lnTo>
                                        <a:pt x="237744" y="245364"/>
                                      </a:lnTo>
                                      <a:lnTo>
                                        <a:pt x="202692" y="252476"/>
                                      </a:lnTo>
                                      <a:lnTo>
                                        <a:pt x="169164" y="242316"/>
                                      </a:lnTo>
                                      <a:lnTo>
                                        <a:pt x="140208" y="230124"/>
                                      </a:lnTo>
                                      <a:lnTo>
                                        <a:pt x="120396" y="210312"/>
                                      </a:lnTo>
                                      <a:lnTo>
                                        <a:pt x="91440" y="204216"/>
                                      </a:lnTo>
                                      <a:lnTo>
                                        <a:pt x="53340" y="192024"/>
                                      </a:lnTo>
                                      <a:lnTo>
                                        <a:pt x="22860" y="166116"/>
                                      </a:lnTo>
                                      <a:lnTo>
                                        <a:pt x="1524" y="126492"/>
                                      </a:lnTo>
                                      <a:lnTo>
                                        <a:pt x="0" y="80772"/>
                                      </a:lnTo>
                                      <a:lnTo>
                                        <a:pt x="19812" y="41148"/>
                                      </a:lnTo>
                                      <a:lnTo>
                                        <a:pt x="57912" y="15240"/>
                                      </a:lnTo>
                                      <a:lnTo>
                                        <a:pt x="99060" y="6096"/>
                                      </a:lnTo>
                                      <a:lnTo>
                                        <a:pt x="135636" y="0"/>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Shape 5053"/>
                              <wps:cNvSpPr>
                                <a:spLocks/>
                              </wps:cNvSpPr>
                              <wps:spPr bwMode="auto">
                                <a:xfrm>
                                  <a:off x="1280" y="1927"/>
                                  <a:ext cx="2625" cy="2304"/>
                                </a:xfrm>
                                <a:custGeom>
                                  <a:avLst/>
                                  <a:gdLst>
                                    <a:gd name="T0" fmla="*/ 108839 w 262509"/>
                                    <a:gd name="T1" fmla="*/ 31623 h 230378"/>
                                    <a:gd name="T2" fmla="*/ 131699 w 262509"/>
                                    <a:gd name="T3" fmla="*/ 14859 h 230378"/>
                                    <a:gd name="T4" fmla="*/ 162179 w 262509"/>
                                    <a:gd name="T5" fmla="*/ 0 h 230378"/>
                                    <a:gd name="T6" fmla="*/ 195707 w 262509"/>
                                    <a:gd name="T7" fmla="*/ 2667 h 230378"/>
                                    <a:gd name="T8" fmla="*/ 229235 w 262509"/>
                                    <a:gd name="T9" fmla="*/ 16383 h 230378"/>
                                    <a:gd name="T10" fmla="*/ 250571 w 262509"/>
                                    <a:gd name="T11" fmla="*/ 46863 h 230378"/>
                                    <a:gd name="T12" fmla="*/ 262509 w 262509"/>
                                    <a:gd name="T13" fmla="*/ 80391 h 230378"/>
                                    <a:gd name="T14" fmla="*/ 256667 w 262509"/>
                                    <a:gd name="T15" fmla="*/ 115443 h 230378"/>
                                    <a:gd name="T16" fmla="*/ 244475 w 262509"/>
                                    <a:gd name="T17" fmla="*/ 145923 h 230378"/>
                                    <a:gd name="T18" fmla="*/ 218567 w 262509"/>
                                    <a:gd name="T19" fmla="*/ 165735 h 230378"/>
                                    <a:gd name="T20" fmla="*/ 191135 w 262509"/>
                                    <a:gd name="T21" fmla="*/ 174879 h 230378"/>
                                    <a:gd name="T22" fmla="*/ 172847 w 262509"/>
                                    <a:gd name="T23" fmla="*/ 187071 h 230378"/>
                                    <a:gd name="T24" fmla="*/ 153035 w 262509"/>
                                    <a:gd name="T25" fmla="*/ 197739 h 230378"/>
                                    <a:gd name="T26" fmla="*/ 131699 w 262509"/>
                                    <a:gd name="T27" fmla="*/ 216027 h 230378"/>
                                    <a:gd name="T28" fmla="*/ 99695 w 262509"/>
                                    <a:gd name="T29" fmla="*/ 230378 h 230378"/>
                                    <a:gd name="T30" fmla="*/ 66167 w 262509"/>
                                    <a:gd name="T31" fmla="*/ 226695 h 230378"/>
                                    <a:gd name="T32" fmla="*/ 32639 w 262509"/>
                                    <a:gd name="T33" fmla="*/ 214503 h 230378"/>
                                    <a:gd name="T34" fmla="*/ 11303 w 262509"/>
                                    <a:gd name="T35" fmla="*/ 184023 h 230378"/>
                                    <a:gd name="T36" fmla="*/ 0 w 262509"/>
                                    <a:gd name="T37" fmla="*/ 150495 h 230378"/>
                                    <a:gd name="T38" fmla="*/ 5207 w 262509"/>
                                    <a:gd name="T39" fmla="*/ 115443 h 230378"/>
                                    <a:gd name="T40" fmla="*/ 17399 w 262509"/>
                                    <a:gd name="T41" fmla="*/ 84963 h 230378"/>
                                    <a:gd name="T42" fmla="*/ 43307 w 262509"/>
                                    <a:gd name="T43" fmla="*/ 65151 h 230378"/>
                                    <a:gd name="T44" fmla="*/ 72263 w 262509"/>
                                    <a:gd name="T45" fmla="*/ 56007 h 230378"/>
                                    <a:gd name="T46" fmla="*/ 89027 w 262509"/>
                                    <a:gd name="T47" fmla="*/ 42291 h 230378"/>
                                    <a:gd name="T48" fmla="*/ 108839 w 262509"/>
                                    <a:gd name="T49" fmla="*/ 31623 h 230378"/>
                                    <a:gd name="T50" fmla="*/ 0 w 262509"/>
                                    <a:gd name="T51" fmla="*/ 0 h 230378"/>
                                    <a:gd name="T52" fmla="*/ 262509 w 262509"/>
                                    <a:gd name="T53" fmla="*/ 230378 h 230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62509" h="230378">
                                      <a:moveTo>
                                        <a:pt x="108839" y="31623"/>
                                      </a:moveTo>
                                      <a:lnTo>
                                        <a:pt x="131699" y="14859"/>
                                      </a:lnTo>
                                      <a:lnTo>
                                        <a:pt x="162179" y="0"/>
                                      </a:lnTo>
                                      <a:lnTo>
                                        <a:pt x="195707" y="2667"/>
                                      </a:lnTo>
                                      <a:lnTo>
                                        <a:pt x="229235" y="16383"/>
                                      </a:lnTo>
                                      <a:lnTo>
                                        <a:pt x="250571" y="46863"/>
                                      </a:lnTo>
                                      <a:lnTo>
                                        <a:pt x="262509" y="80391"/>
                                      </a:lnTo>
                                      <a:lnTo>
                                        <a:pt x="256667" y="115443"/>
                                      </a:lnTo>
                                      <a:lnTo>
                                        <a:pt x="244475" y="145923"/>
                                      </a:lnTo>
                                      <a:lnTo>
                                        <a:pt x="218567" y="165735"/>
                                      </a:lnTo>
                                      <a:lnTo>
                                        <a:pt x="191135" y="174879"/>
                                      </a:lnTo>
                                      <a:lnTo>
                                        <a:pt x="172847" y="187071"/>
                                      </a:lnTo>
                                      <a:lnTo>
                                        <a:pt x="153035" y="197739"/>
                                      </a:lnTo>
                                      <a:lnTo>
                                        <a:pt x="131699" y="216027"/>
                                      </a:lnTo>
                                      <a:lnTo>
                                        <a:pt x="99695" y="230378"/>
                                      </a:lnTo>
                                      <a:lnTo>
                                        <a:pt x="66167" y="226695"/>
                                      </a:lnTo>
                                      <a:lnTo>
                                        <a:pt x="32639" y="214503"/>
                                      </a:lnTo>
                                      <a:lnTo>
                                        <a:pt x="11303" y="184023"/>
                                      </a:lnTo>
                                      <a:lnTo>
                                        <a:pt x="0" y="150495"/>
                                      </a:lnTo>
                                      <a:lnTo>
                                        <a:pt x="5207" y="115443"/>
                                      </a:lnTo>
                                      <a:lnTo>
                                        <a:pt x="17399" y="84963"/>
                                      </a:lnTo>
                                      <a:lnTo>
                                        <a:pt x="43307" y="65151"/>
                                      </a:lnTo>
                                      <a:lnTo>
                                        <a:pt x="72263" y="56007"/>
                                      </a:lnTo>
                                      <a:lnTo>
                                        <a:pt x="89027" y="42291"/>
                                      </a:lnTo>
                                      <a:lnTo>
                                        <a:pt x="108839" y="31623"/>
                                      </a:lnTo>
                                    </a:path>
                                  </a:pathLst>
                                </a:custGeom>
                                <a:noFill/>
                                <a:ln w="12700" cap="rnd">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Shape 5054"/>
                              <wps:cNvSpPr>
                                <a:spLocks/>
                              </wps:cNvSpPr>
                              <wps:spPr bwMode="auto">
                                <a:xfrm>
                                  <a:off x="1225" y="1885"/>
                                  <a:ext cx="2734" cy="2389"/>
                                </a:xfrm>
                                <a:custGeom>
                                  <a:avLst/>
                                  <a:gdLst>
                                    <a:gd name="T0" fmla="*/ 115824 w 273431"/>
                                    <a:gd name="T1" fmla="*/ 43434 h 238887"/>
                                    <a:gd name="T2" fmla="*/ 137160 w 273431"/>
                                    <a:gd name="T3" fmla="*/ 19050 h 238887"/>
                                    <a:gd name="T4" fmla="*/ 167640 w 273431"/>
                                    <a:gd name="T5" fmla="*/ 6858 h 238887"/>
                                    <a:gd name="T6" fmla="*/ 205740 w 273431"/>
                                    <a:gd name="T7" fmla="*/ 0 h 238887"/>
                                    <a:gd name="T8" fmla="*/ 243840 w 273431"/>
                                    <a:gd name="T9" fmla="*/ 12954 h 238887"/>
                                    <a:gd name="T10" fmla="*/ 268224 w 273431"/>
                                    <a:gd name="T11" fmla="*/ 43434 h 238887"/>
                                    <a:gd name="T12" fmla="*/ 273431 w 273431"/>
                                    <a:gd name="T13" fmla="*/ 83058 h 238887"/>
                                    <a:gd name="T14" fmla="*/ 257556 w 273431"/>
                                    <a:gd name="T15" fmla="*/ 119634 h 238887"/>
                                    <a:gd name="T16" fmla="*/ 234696 w 273431"/>
                                    <a:gd name="T17" fmla="*/ 145542 h 238887"/>
                                    <a:gd name="T18" fmla="*/ 208788 w 273431"/>
                                    <a:gd name="T19" fmla="*/ 160782 h 238887"/>
                                    <a:gd name="T20" fmla="*/ 196596 w 273431"/>
                                    <a:gd name="T21" fmla="*/ 179070 h 238887"/>
                                    <a:gd name="T22" fmla="*/ 176784 w 273431"/>
                                    <a:gd name="T23" fmla="*/ 189738 h 238887"/>
                                    <a:gd name="T24" fmla="*/ 156972 w 273431"/>
                                    <a:gd name="T25" fmla="*/ 195834 h 238887"/>
                                    <a:gd name="T26" fmla="*/ 137160 w 273431"/>
                                    <a:gd name="T27" fmla="*/ 220218 h 238887"/>
                                    <a:gd name="T28" fmla="*/ 106680 w 273431"/>
                                    <a:gd name="T29" fmla="*/ 232410 h 238887"/>
                                    <a:gd name="T30" fmla="*/ 67056 w 273431"/>
                                    <a:gd name="T31" fmla="*/ 238887 h 238887"/>
                                    <a:gd name="T32" fmla="*/ 30480 w 273431"/>
                                    <a:gd name="T33" fmla="*/ 226314 h 238887"/>
                                    <a:gd name="T34" fmla="*/ 4572 w 273431"/>
                                    <a:gd name="T35" fmla="*/ 195834 h 238887"/>
                                    <a:gd name="T36" fmla="*/ 0 w 273431"/>
                                    <a:gd name="T37" fmla="*/ 156210 h 238887"/>
                                    <a:gd name="T38" fmla="*/ 15240 w 273431"/>
                                    <a:gd name="T39" fmla="*/ 119634 h 238887"/>
                                    <a:gd name="T40" fmla="*/ 38100 w 273431"/>
                                    <a:gd name="T41" fmla="*/ 93726 h 238887"/>
                                    <a:gd name="T42" fmla="*/ 64008 w 273431"/>
                                    <a:gd name="T43" fmla="*/ 76962 h 238887"/>
                                    <a:gd name="T44" fmla="*/ 77724 w 273431"/>
                                    <a:gd name="T45" fmla="*/ 60198 h 238887"/>
                                    <a:gd name="T46" fmla="*/ 96012 w 273431"/>
                                    <a:gd name="T47" fmla="*/ 49530 h 238887"/>
                                    <a:gd name="T48" fmla="*/ 115824 w 273431"/>
                                    <a:gd name="T49" fmla="*/ 43434 h 238887"/>
                                    <a:gd name="T50" fmla="*/ 0 w 273431"/>
                                    <a:gd name="T51" fmla="*/ 0 h 238887"/>
                                    <a:gd name="T52" fmla="*/ 273431 w 273431"/>
                                    <a:gd name="T53" fmla="*/ 238887 h 238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73431" h="238887">
                                      <a:moveTo>
                                        <a:pt x="115824" y="43434"/>
                                      </a:moveTo>
                                      <a:lnTo>
                                        <a:pt x="137160" y="19050"/>
                                      </a:lnTo>
                                      <a:lnTo>
                                        <a:pt x="167640" y="6858"/>
                                      </a:lnTo>
                                      <a:lnTo>
                                        <a:pt x="205740" y="0"/>
                                      </a:lnTo>
                                      <a:lnTo>
                                        <a:pt x="243840" y="12954"/>
                                      </a:lnTo>
                                      <a:lnTo>
                                        <a:pt x="268224" y="43434"/>
                                      </a:lnTo>
                                      <a:lnTo>
                                        <a:pt x="273431" y="83058"/>
                                      </a:lnTo>
                                      <a:lnTo>
                                        <a:pt x="257556" y="119634"/>
                                      </a:lnTo>
                                      <a:lnTo>
                                        <a:pt x="234696" y="145542"/>
                                      </a:lnTo>
                                      <a:lnTo>
                                        <a:pt x="208788" y="160782"/>
                                      </a:lnTo>
                                      <a:lnTo>
                                        <a:pt x="196596" y="179070"/>
                                      </a:lnTo>
                                      <a:lnTo>
                                        <a:pt x="176784" y="189738"/>
                                      </a:lnTo>
                                      <a:lnTo>
                                        <a:pt x="156972" y="195834"/>
                                      </a:lnTo>
                                      <a:lnTo>
                                        <a:pt x="137160" y="220218"/>
                                      </a:lnTo>
                                      <a:lnTo>
                                        <a:pt x="106680" y="232410"/>
                                      </a:lnTo>
                                      <a:lnTo>
                                        <a:pt x="67056" y="238887"/>
                                      </a:lnTo>
                                      <a:lnTo>
                                        <a:pt x="30480" y="226314"/>
                                      </a:lnTo>
                                      <a:lnTo>
                                        <a:pt x="4572" y="195834"/>
                                      </a:lnTo>
                                      <a:lnTo>
                                        <a:pt x="0" y="156210"/>
                                      </a:lnTo>
                                      <a:lnTo>
                                        <a:pt x="15240" y="119634"/>
                                      </a:lnTo>
                                      <a:lnTo>
                                        <a:pt x="38100" y="93726"/>
                                      </a:lnTo>
                                      <a:lnTo>
                                        <a:pt x="64008" y="76962"/>
                                      </a:lnTo>
                                      <a:lnTo>
                                        <a:pt x="77724" y="60198"/>
                                      </a:lnTo>
                                      <a:lnTo>
                                        <a:pt x="96012" y="49530"/>
                                      </a:lnTo>
                                      <a:lnTo>
                                        <a:pt x="115824" y="43434"/>
                                      </a:lnTo>
                                    </a:path>
                                  </a:pathLst>
                                </a:cu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Shape 5055"/>
                              <wps:cNvSpPr>
                                <a:spLocks/>
                              </wps:cNvSpPr>
                              <wps:spPr bwMode="auto">
                                <a:xfrm>
                                  <a:off x="1224" y="2146"/>
                                  <a:ext cx="2737" cy="1867"/>
                                </a:xfrm>
                                <a:custGeom>
                                  <a:avLst/>
                                  <a:gdLst>
                                    <a:gd name="T0" fmla="*/ 114427 w 273685"/>
                                    <a:gd name="T1" fmla="*/ 9779 h 186690"/>
                                    <a:gd name="T2" fmla="*/ 137287 w 273685"/>
                                    <a:gd name="T3" fmla="*/ 0 h 186690"/>
                                    <a:gd name="T4" fmla="*/ 161671 w 273685"/>
                                    <a:gd name="T5" fmla="*/ 635 h 186690"/>
                                    <a:gd name="T6" fmla="*/ 184531 w 273685"/>
                                    <a:gd name="T7" fmla="*/ 12827 h 186690"/>
                                    <a:gd name="T8" fmla="*/ 215011 w 273685"/>
                                    <a:gd name="T9" fmla="*/ 15875 h 186690"/>
                                    <a:gd name="T10" fmla="*/ 247015 w 273685"/>
                                    <a:gd name="T11" fmla="*/ 29591 h 186690"/>
                                    <a:gd name="T12" fmla="*/ 268351 w 273685"/>
                                    <a:gd name="T13" fmla="*/ 58547 h 186690"/>
                                    <a:gd name="T14" fmla="*/ 273685 w 273685"/>
                                    <a:gd name="T15" fmla="*/ 93599 h 186690"/>
                                    <a:gd name="T16" fmla="*/ 262255 w 273685"/>
                                    <a:gd name="T17" fmla="*/ 127127 h 186690"/>
                                    <a:gd name="T18" fmla="*/ 237871 w 273685"/>
                                    <a:gd name="T19" fmla="*/ 151511 h 186690"/>
                                    <a:gd name="T20" fmla="*/ 208915 w 273685"/>
                                    <a:gd name="T21" fmla="*/ 165227 h 186690"/>
                                    <a:gd name="T22" fmla="*/ 183007 w 273685"/>
                                    <a:gd name="T23" fmla="*/ 172847 h 186690"/>
                                    <a:gd name="T24" fmla="*/ 158623 w 273685"/>
                                    <a:gd name="T25" fmla="*/ 175895 h 186690"/>
                                    <a:gd name="T26" fmla="*/ 137287 w 273685"/>
                                    <a:gd name="T27" fmla="*/ 186690 h 186690"/>
                                    <a:gd name="T28" fmla="*/ 112903 w 273685"/>
                                    <a:gd name="T29" fmla="*/ 185039 h 186690"/>
                                    <a:gd name="T30" fmla="*/ 90043 w 273685"/>
                                    <a:gd name="T31" fmla="*/ 174371 h 186690"/>
                                    <a:gd name="T32" fmla="*/ 58039 w 273685"/>
                                    <a:gd name="T33" fmla="*/ 171323 h 186690"/>
                                    <a:gd name="T34" fmla="*/ 27559 w 273685"/>
                                    <a:gd name="T35" fmla="*/ 157607 h 186690"/>
                                    <a:gd name="T36" fmla="*/ 6223 w 273685"/>
                                    <a:gd name="T37" fmla="*/ 128651 h 186690"/>
                                    <a:gd name="T38" fmla="*/ 0 w 273685"/>
                                    <a:gd name="T39" fmla="*/ 93599 h 186690"/>
                                    <a:gd name="T40" fmla="*/ 10795 w 273685"/>
                                    <a:gd name="T41" fmla="*/ 60071 h 186690"/>
                                    <a:gd name="T42" fmla="*/ 35179 w 273685"/>
                                    <a:gd name="T43" fmla="*/ 35687 h 186690"/>
                                    <a:gd name="T44" fmla="*/ 64135 w 273685"/>
                                    <a:gd name="T45" fmla="*/ 20447 h 186690"/>
                                    <a:gd name="T46" fmla="*/ 90043 w 273685"/>
                                    <a:gd name="T47" fmla="*/ 12827 h 186690"/>
                                    <a:gd name="T48" fmla="*/ 114427 w 273685"/>
                                    <a:gd name="T49" fmla="*/ 9779 h 186690"/>
                                    <a:gd name="T50" fmla="*/ 0 w 273685"/>
                                    <a:gd name="T51" fmla="*/ 0 h 186690"/>
                                    <a:gd name="T52" fmla="*/ 273685 w 273685"/>
                                    <a:gd name="T53" fmla="*/ 186690 h 186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73685" h="186690">
                                      <a:moveTo>
                                        <a:pt x="114427" y="9779"/>
                                      </a:moveTo>
                                      <a:lnTo>
                                        <a:pt x="137287" y="0"/>
                                      </a:lnTo>
                                      <a:lnTo>
                                        <a:pt x="161671" y="635"/>
                                      </a:lnTo>
                                      <a:lnTo>
                                        <a:pt x="184531" y="12827"/>
                                      </a:lnTo>
                                      <a:lnTo>
                                        <a:pt x="215011" y="15875"/>
                                      </a:lnTo>
                                      <a:lnTo>
                                        <a:pt x="247015" y="29591"/>
                                      </a:lnTo>
                                      <a:lnTo>
                                        <a:pt x="268351" y="58547"/>
                                      </a:lnTo>
                                      <a:lnTo>
                                        <a:pt x="273685" y="93599"/>
                                      </a:lnTo>
                                      <a:lnTo>
                                        <a:pt x="262255" y="127127"/>
                                      </a:lnTo>
                                      <a:lnTo>
                                        <a:pt x="237871" y="151511"/>
                                      </a:lnTo>
                                      <a:lnTo>
                                        <a:pt x="208915" y="165227"/>
                                      </a:lnTo>
                                      <a:lnTo>
                                        <a:pt x="183007" y="172847"/>
                                      </a:lnTo>
                                      <a:lnTo>
                                        <a:pt x="158623" y="175895"/>
                                      </a:lnTo>
                                      <a:lnTo>
                                        <a:pt x="137287" y="186690"/>
                                      </a:lnTo>
                                      <a:lnTo>
                                        <a:pt x="112903" y="185039"/>
                                      </a:lnTo>
                                      <a:lnTo>
                                        <a:pt x="90043" y="174371"/>
                                      </a:lnTo>
                                      <a:lnTo>
                                        <a:pt x="58039" y="171323"/>
                                      </a:lnTo>
                                      <a:lnTo>
                                        <a:pt x="27559" y="157607"/>
                                      </a:lnTo>
                                      <a:lnTo>
                                        <a:pt x="6223" y="128651"/>
                                      </a:lnTo>
                                      <a:lnTo>
                                        <a:pt x="0" y="93599"/>
                                      </a:lnTo>
                                      <a:lnTo>
                                        <a:pt x="10795" y="60071"/>
                                      </a:lnTo>
                                      <a:lnTo>
                                        <a:pt x="35179" y="35687"/>
                                      </a:lnTo>
                                      <a:lnTo>
                                        <a:pt x="64135" y="20447"/>
                                      </a:lnTo>
                                      <a:lnTo>
                                        <a:pt x="90043" y="12827"/>
                                      </a:lnTo>
                                      <a:lnTo>
                                        <a:pt x="114427" y="9779"/>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Shape 5061"/>
                              <wps:cNvSpPr>
                                <a:spLocks/>
                              </wps:cNvSpPr>
                              <wps:spPr bwMode="auto">
                                <a:xfrm>
                                  <a:off x="1762" y="2641"/>
                                  <a:ext cx="292" cy="718"/>
                                </a:xfrm>
                                <a:custGeom>
                                  <a:avLst/>
                                  <a:gdLst>
                                    <a:gd name="T0" fmla="*/ 29169 w 29169"/>
                                    <a:gd name="T1" fmla="*/ 0 h 71801"/>
                                    <a:gd name="T2" fmla="*/ 29169 w 29169"/>
                                    <a:gd name="T3" fmla="*/ 9127 h 71801"/>
                                    <a:gd name="T4" fmla="*/ 25654 w 29169"/>
                                    <a:gd name="T5" fmla="*/ 11223 h 71801"/>
                                    <a:gd name="T6" fmla="*/ 20066 w 29169"/>
                                    <a:gd name="T7" fmla="*/ 18843 h 71801"/>
                                    <a:gd name="T8" fmla="*/ 15367 w 29169"/>
                                    <a:gd name="T9" fmla="*/ 29002 h 71801"/>
                                    <a:gd name="T10" fmla="*/ 10922 w 29169"/>
                                    <a:gd name="T11" fmla="*/ 42083 h 71801"/>
                                    <a:gd name="T12" fmla="*/ 9906 w 29169"/>
                                    <a:gd name="T13" fmla="*/ 51736 h 71801"/>
                                    <a:gd name="T14" fmla="*/ 12319 w 29169"/>
                                    <a:gd name="T15" fmla="*/ 58212 h 71801"/>
                                    <a:gd name="T16" fmla="*/ 18034 w 29169"/>
                                    <a:gd name="T17" fmla="*/ 62276 h 71801"/>
                                    <a:gd name="T18" fmla="*/ 23495 w 29169"/>
                                    <a:gd name="T19" fmla="*/ 63419 h 71801"/>
                                    <a:gd name="T20" fmla="*/ 28321 w 29169"/>
                                    <a:gd name="T21" fmla="*/ 62276 h 71801"/>
                                    <a:gd name="T22" fmla="*/ 29169 w 29169"/>
                                    <a:gd name="T23" fmla="*/ 61678 h 71801"/>
                                    <a:gd name="T24" fmla="*/ 29169 w 29169"/>
                                    <a:gd name="T25" fmla="*/ 70483 h 71801"/>
                                    <a:gd name="T26" fmla="*/ 26797 w 29169"/>
                                    <a:gd name="T27" fmla="*/ 71420 h 71801"/>
                                    <a:gd name="T28" fmla="*/ 14605 w 29169"/>
                                    <a:gd name="T29" fmla="*/ 69388 h 71801"/>
                                    <a:gd name="T30" fmla="*/ 4826 w 29169"/>
                                    <a:gd name="T31" fmla="*/ 62785 h 71801"/>
                                    <a:gd name="T32" fmla="*/ 508 w 29169"/>
                                    <a:gd name="T33" fmla="*/ 53387 h 71801"/>
                                    <a:gd name="T34" fmla="*/ 1143 w 29169"/>
                                    <a:gd name="T35" fmla="*/ 41068 h 71801"/>
                                    <a:gd name="T36" fmla="*/ 5969 w 29169"/>
                                    <a:gd name="T37" fmla="*/ 25955 h 71801"/>
                                    <a:gd name="T38" fmla="*/ 12827 w 29169"/>
                                    <a:gd name="T39" fmla="*/ 12493 h 71801"/>
                                    <a:gd name="T40" fmla="*/ 21336 w 29169"/>
                                    <a:gd name="T41" fmla="*/ 3094 h 71801"/>
                                    <a:gd name="T42" fmla="*/ 29169 w 29169"/>
                                    <a:gd name="T43" fmla="*/ 0 h 71801"/>
                                    <a:gd name="T44" fmla="*/ 0 w 29169"/>
                                    <a:gd name="T45" fmla="*/ 0 h 71801"/>
                                    <a:gd name="T46" fmla="*/ 29169 w 29169"/>
                                    <a:gd name="T47" fmla="*/ 71801 h 7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9169" h="71801">
                                      <a:moveTo>
                                        <a:pt x="29169" y="0"/>
                                      </a:moveTo>
                                      <a:lnTo>
                                        <a:pt x="29169" y="9127"/>
                                      </a:lnTo>
                                      <a:lnTo>
                                        <a:pt x="25654" y="11223"/>
                                      </a:lnTo>
                                      <a:cubicBezTo>
                                        <a:pt x="23622" y="13255"/>
                                        <a:pt x="21844" y="15794"/>
                                        <a:pt x="20066" y="18843"/>
                                      </a:cubicBezTo>
                                      <a:cubicBezTo>
                                        <a:pt x="18415" y="21891"/>
                                        <a:pt x="16891" y="25319"/>
                                        <a:pt x="15367" y="29002"/>
                                      </a:cubicBezTo>
                                      <a:cubicBezTo>
                                        <a:pt x="13335" y="34082"/>
                                        <a:pt x="11811" y="38400"/>
                                        <a:pt x="10922" y="42083"/>
                                      </a:cubicBezTo>
                                      <a:cubicBezTo>
                                        <a:pt x="10033" y="45894"/>
                                        <a:pt x="9779" y="49069"/>
                                        <a:pt x="9906" y="51736"/>
                                      </a:cubicBezTo>
                                      <a:cubicBezTo>
                                        <a:pt x="10160" y="54402"/>
                                        <a:pt x="10922" y="56562"/>
                                        <a:pt x="12319" y="58212"/>
                                      </a:cubicBezTo>
                                      <a:cubicBezTo>
                                        <a:pt x="13589" y="59991"/>
                                        <a:pt x="15494" y="61261"/>
                                        <a:pt x="18034" y="62276"/>
                                      </a:cubicBezTo>
                                      <a:cubicBezTo>
                                        <a:pt x="19939" y="63038"/>
                                        <a:pt x="21844" y="63419"/>
                                        <a:pt x="23495" y="63419"/>
                                      </a:cubicBezTo>
                                      <a:cubicBezTo>
                                        <a:pt x="25273" y="63419"/>
                                        <a:pt x="26797" y="63038"/>
                                        <a:pt x="28321" y="62276"/>
                                      </a:cubicBezTo>
                                      <a:lnTo>
                                        <a:pt x="29169" y="61678"/>
                                      </a:lnTo>
                                      <a:lnTo>
                                        <a:pt x="29169" y="70483"/>
                                      </a:lnTo>
                                      <a:lnTo>
                                        <a:pt x="26797" y="71420"/>
                                      </a:lnTo>
                                      <a:cubicBezTo>
                                        <a:pt x="23114" y="71801"/>
                                        <a:pt x="19050" y="71167"/>
                                        <a:pt x="14605" y="69388"/>
                                      </a:cubicBezTo>
                                      <a:cubicBezTo>
                                        <a:pt x="10414" y="67737"/>
                                        <a:pt x="7112" y="65451"/>
                                        <a:pt x="4826" y="62785"/>
                                      </a:cubicBezTo>
                                      <a:cubicBezTo>
                                        <a:pt x="2540" y="60118"/>
                                        <a:pt x="1143" y="57069"/>
                                        <a:pt x="508" y="53387"/>
                                      </a:cubicBezTo>
                                      <a:cubicBezTo>
                                        <a:pt x="0" y="49831"/>
                                        <a:pt x="127" y="45639"/>
                                        <a:pt x="1143" y="41068"/>
                                      </a:cubicBezTo>
                                      <a:cubicBezTo>
                                        <a:pt x="2159" y="36623"/>
                                        <a:pt x="3683" y="31543"/>
                                        <a:pt x="5969" y="25955"/>
                                      </a:cubicBezTo>
                                      <a:cubicBezTo>
                                        <a:pt x="8001" y="20875"/>
                                        <a:pt x="10287" y="16430"/>
                                        <a:pt x="12827" y="12493"/>
                                      </a:cubicBezTo>
                                      <a:cubicBezTo>
                                        <a:pt x="15494" y="8556"/>
                                        <a:pt x="18288" y="5381"/>
                                        <a:pt x="21336" y="3094"/>
                                      </a:cubicBezTo>
                                      <a:lnTo>
                                        <a:pt x="29169"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00" name="Shape 5062"/>
                              <wps:cNvSpPr>
                                <a:spLocks/>
                              </wps:cNvSpPr>
                              <wps:spPr bwMode="auto">
                                <a:xfrm>
                                  <a:off x="2054" y="2626"/>
                                  <a:ext cx="292" cy="719"/>
                                </a:xfrm>
                                <a:custGeom>
                                  <a:avLst/>
                                  <a:gdLst>
                                    <a:gd name="T0" fmla="*/ 2454 w 29251"/>
                                    <a:gd name="T1" fmla="*/ 508 h 71961"/>
                                    <a:gd name="T2" fmla="*/ 14646 w 29251"/>
                                    <a:gd name="T3" fmla="*/ 2540 h 71961"/>
                                    <a:gd name="T4" fmla="*/ 24425 w 29251"/>
                                    <a:gd name="T5" fmla="*/ 9017 h 71961"/>
                                    <a:gd name="T6" fmla="*/ 28616 w 29251"/>
                                    <a:gd name="T7" fmla="*/ 18542 h 71961"/>
                                    <a:gd name="T8" fmla="*/ 28108 w 29251"/>
                                    <a:gd name="T9" fmla="*/ 30734 h 71961"/>
                                    <a:gd name="T10" fmla="*/ 23282 w 29251"/>
                                    <a:gd name="T11" fmla="*/ 45847 h 71961"/>
                                    <a:gd name="T12" fmla="*/ 16297 w 29251"/>
                                    <a:gd name="T13" fmla="*/ 59436 h 71961"/>
                                    <a:gd name="T14" fmla="*/ 7915 w 29251"/>
                                    <a:gd name="T15" fmla="*/ 68834 h 71961"/>
                                    <a:gd name="T16" fmla="*/ 0 w 29251"/>
                                    <a:gd name="T17" fmla="*/ 71961 h 71961"/>
                                    <a:gd name="T18" fmla="*/ 0 w 29251"/>
                                    <a:gd name="T19" fmla="*/ 63155 h 71961"/>
                                    <a:gd name="T20" fmla="*/ 3470 w 29251"/>
                                    <a:gd name="T21" fmla="*/ 60706 h 71961"/>
                                    <a:gd name="T22" fmla="*/ 7280 w 29251"/>
                                    <a:gd name="T23" fmla="*/ 55880 h 71961"/>
                                    <a:gd name="T24" fmla="*/ 10709 w 29251"/>
                                    <a:gd name="T25" fmla="*/ 49911 h 71961"/>
                                    <a:gd name="T26" fmla="*/ 13884 w 29251"/>
                                    <a:gd name="T27" fmla="*/ 42799 h 71961"/>
                                    <a:gd name="T28" fmla="*/ 17186 w 29251"/>
                                    <a:gd name="T29" fmla="*/ 33655 h 71961"/>
                                    <a:gd name="T30" fmla="*/ 18964 w 29251"/>
                                    <a:gd name="T31" fmla="*/ 26162 h 71961"/>
                                    <a:gd name="T32" fmla="*/ 19218 w 29251"/>
                                    <a:gd name="T33" fmla="*/ 20193 h 71961"/>
                                    <a:gd name="T34" fmla="*/ 18075 w 29251"/>
                                    <a:gd name="T35" fmla="*/ 15494 h 71961"/>
                                    <a:gd name="T36" fmla="*/ 15281 w 29251"/>
                                    <a:gd name="T37" fmla="*/ 12065 h 71961"/>
                                    <a:gd name="T38" fmla="*/ 11090 w 29251"/>
                                    <a:gd name="T39" fmla="*/ 9525 h 71961"/>
                                    <a:gd name="T40" fmla="*/ 3089 w 29251"/>
                                    <a:gd name="T41" fmla="*/ 8763 h 71961"/>
                                    <a:gd name="T42" fmla="*/ 0 w 29251"/>
                                    <a:gd name="T43" fmla="*/ 10604 h 71961"/>
                                    <a:gd name="T44" fmla="*/ 0 w 29251"/>
                                    <a:gd name="T45" fmla="*/ 1477 h 71961"/>
                                    <a:gd name="T46" fmla="*/ 2454 w 29251"/>
                                    <a:gd name="T47" fmla="*/ 508 h 71961"/>
                                    <a:gd name="T48" fmla="*/ 0 w 29251"/>
                                    <a:gd name="T49" fmla="*/ 0 h 71961"/>
                                    <a:gd name="T50" fmla="*/ 29251 w 29251"/>
                                    <a:gd name="T51" fmla="*/ 71961 h 71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9251" h="71961">
                                      <a:moveTo>
                                        <a:pt x="2454" y="508"/>
                                      </a:moveTo>
                                      <a:cubicBezTo>
                                        <a:pt x="6137" y="0"/>
                                        <a:pt x="10201" y="635"/>
                                        <a:pt x="14646" y="2540"/>
                                      </a:cubicBezTo>
                                      <a:cubicBezTo>
                                        <a:pt x="18837" y="4191"/>
                                        <a:pt x="22139" y="6350"/>
                                        <a:pt x="24425" y="9017"/>
                                      </a:cubicBezTo>
                                      <a:cubicBezTo>
                                        <a:pt x="26584" y="11684"/>
                                        <a:pt x="28108" y="14859"/>
                                        <a:pt x="28616" y="18542"/>
                                      </a:cubicBezTo>
                                      <a:cubicBezTo>
                                        <a:pt x="29251" y="22098"/>
                                        <a:pt x="28997" y="26162"/>
                                        <a:pt x="28108" y="30734"/>
                                      </a:cubicBezTo>
                                      <a:cubicBezTo>
                                        <a:pt x="27092" y="35306"/>
                                        <a:pt x="25441" y="40386"/>
                                        <a:pt x="23282" y="45847"/>
                                      </a:cubicBezTo>
                                      <a:cubicBezTo>
                                        <a:pt x="21123" y="51054"/>
                                        <a:pt x="18837" y="55499"/>
                                        <a:pt x="16297" y="59436"/>
                                      </a:cubicBezTo>
                                      <a:cubicBezTo>
                                        <a:pt x="13757" y="63373"/>
                                        <a:pt x="10963" y="66421"/>
                                        <a:pt x="7915" y="68834"/>
                                      </a:cubicBezTo>
                                      <a:lnTo>
                                        <a:pt x="0" y="71961"/>
                                      </a:lnTo>
                                      <a:lnTo>
                                        <a:pt x="0" y="63155"/>
                                      </a:lnTo>
                                      <a:lnTo>
                                        <a:pt x="3470" y="60706"/>
                                      </a:lnTo>
                                      <a:cubicBezTo>
                                        <a:pt x="4867" y="59309"/>
                                        <a:pt x="6137" y="57785"/>
                                        <a:pt x="7280" y="55880"/>
                                      </a:cubicBezTo>
                                      <a:cubicBezTo>
                                        <a:pt x="8550" y="54102"/>
                                        <a:pt x="9693" y="52070"/>
                                        <a:pt x="10709" y="49911"/>
                                      </a:cubicBezTo>
                                      <a:cubicBezTo>
                                        <a:pt x="11852" y="47625"/>
                                        <a:pt x="12868" y="45339"/>
                                        <a:pt x="13884" y="42799"/>
                                      </a:cubicBezTo>
                                      <a:cubicBezTo>
                                        <a:pt x="15281" y="39497"/>
                                        <a:pt x="16297" y="36449"/>
                                        <a:pt x="17186" y="33655"/>
                                      </a:cubicBezTo>
                                      <a:cubicBezTo>
                                        <a:pt x="17948" y="30861"/>
                                        <a:pt x="18583" y="28448"/>
                                        <a:pt x="18964" y="26162"/>
                                      </a:cubicBezTo>
                                      <a:cubicBezTo>
                                        <a:pt x="19345" y="24003"/>
                                        <a:pt x="19345" y="21971"/>
                                        <a:pt x="19218" y="20193"/>
                                      </a:cubicBezTo>
                                      <a:cubicBezTo>
                                        <a:pt x="19091" y="18415"/>
                                        <a:pt x="18710" y="16891"/>
                                        <a:pt x="18075" y="15494"/>
                                      </a:cubicBezTo>
                                      <a:cubicBezTo>
                                        <a:pt x="17440" y="14097"/>
                                        <a:pt x="16551" y="12954"/>
                                        <a:pt x="15281" y="12065"/>
                                      </a:cubicBezTo>
                                      <a:cubicBezTo>
                                        <a:pt x="14138" y="11049"/>
                                        <a:pt x="12741" y="10287"/>
                                        <a:pt x="11090" y="9525"/>
                                      </a:cubicBezTo>
                                      <a:cubicBezTo>
                                        <a:pt x="8169" y="8382"/>
                                        <a:pt x="5502" y="8128"/>
                                        <a:pt x="3089" y="8763"/>
                                      </a:cubicBezTo>
                                      <a:lnTo>
                                        <a:pt x="0" y="10604"/>
                                      </a:lnTo>
                                      <a:lnTo>
                                        <a:pt x="0" y="1477"/>
                                      </a:lnTo>
                                      <a:lnTo>
                                        <a:pt x="2454" y="508"/>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01" name="Shape 5064"/>
                              <wps:cNvSpPr>
                                <a:spLocks/>
                              </wps:cNvSpPr>
                              <wps:spPr bwMode="auto">
                                <a:xfrm>
                                  <a:off x="1727" y="1322"/>
                                  <a:ext cx="589" cy="735"/>
                                </a:xfrm>
                                <a:custGeom>
                                  <a:avLst/>
                                  <a:gdLst>
                                    <a:gd name="T0" fmla="*/ 38862 w 58928"/>
                                    <a:gd name="T1" fmla="*/ 508 h 73533"/>
                                    <a:gd name="T2" fmla="*/ 52959 w 58928"/>
                                    <a:gd name="T3" fmla="*/ 6985 h 73533"/>
                                    <a:gd name="T4" fmla="*/ 58928 w 58928"/>
                                    <a:gd name="T5" fmla="*/ 19304 h 73533"/>
                                    <a:gd name="T6" fmla="*/ 54102 w 58928"/>
                                    <a:gd name="T7" fmla="*/ 32004 h 73533"/>
                                    <a:gd name="T8" fmla="*/ 44323 w 58928"/>
                                    <a:gd name="T9" fmla="*/ 37846 h 73533"/>
                                    <a:gd name="T10" fmla="*/ 38100 w 58928"/>
                                    <a:gd name="T11" fmla="*/ 37846 h 73533"/>
                                    <a:gd name="T12" fmla="*/ 47371 w 58928"/>
                                    <a:gd name="T13" fmla="*/ 47498 h 73533"/>
                                    <a:gd name="T14" fmla="*/ 47371 w 58928"/>
                                    <a:gd name="T15" fmla="*/ 60071 h 73533"/>
                                    <a:gd name="T16" fmla="*/ 35179 w 58928"/>
                                    <a:gd name="T17" fmla="*/ 72263 h 73533"/>
                                    <a:gd name="T18" fmla="*/ 15748 w 58928"/>
                                    <a:gd name="T19" fmla="*/ 70739 h 73533"/>
                                    <a:gd name="T20" fmla="*/ 4953 w 58928"/>
                                    <a:gd name="T21" fmla="*/ 64262 h 73533"/>
                                    <a:gd name="T22" fmla="*/ 381 w 58928"/>
                                    <a:gd name="T23" fmla="*/ 59182 h 73533"/>
                                    <a:gd name="T24" fmla="*/ 0 w 58928"/>
                                    <a:gd name="T25" fmla="*/ 57150 h 73533"/>
                                    <a:gd name="T26" fmla="*/ 1016 w 58928"/>
                                    <a:gd name="T27" fmla="*/ 53975 h 73533"/>
                                    <a:gd name="T28" fmla="*/ 3810 w 58928"/>
                                    <a:gd name="T29" fmla="*/ 51181 h 73533"/>
                                    <a:gd name="T30" fmla="*/ 8255 w 58928"/>
                                    <a:gd name="T31" fmla="*/ 56134 h 73533"/>
                                    <a:gd name="T32" fmla="*/ 18923 w 58928"/>
                                    <a:gd name="T33" fmla="*/ 63373 h 73533"/>
                                    <a:gd name="T34" fmla="*/ 30861 w 58928"/>
                                    <a:gd name="T35" fmla="*/ 64389 h 73533"/>
                                    <a:gd name="T36" fmla="*/ 37973 w 58928"/>
                                    <a:gd name="T37" fmla="*/ 57277 h 73533"/>
                                    <a:gd name="T38" fmla="*/ 37084 w 58928"/>
                                    <a:gd name="T39" fmla="*/ 46355 h 73533"/>
                                    <a:gd name="T40" fmla="*/ 25654 w 58928"/>
                                    <a:gd name="T41" fmla="*/ 37719 h 73533"/>
                                    <a:gd name="T42" fmla="*/ 18288 w 58928"/>
                                    <a:gd name="T43" fmla="*/ 34544 h 73533"/>
                                    <a:gd name="T44" fmla="*/ 17780 w 58928"/>
                                    <a:gd name="T45" fmla="*/ 32385 h 73533"/>
                                    <a:gd name="T46" fmla="*/ 19177 w 58928"/>
                                    <a:gd name="T47" fmla="*/ 28956 h 73533"/>
                                    <a:gd name="T48" fmla="*/ 20955 w 58928"/>
                                    <a:gd name="T49" fmla="*/ 27813 h 73533"/>
                                    <a:gd name="T50" fmla="*/ 27686 w 58928"/>
                                    <a:gd name="T51" fmla="*/ 30353 h 73533"/>
                                    <a:gd name="T52" fmla="*/ 39751 w 58928"/>
                                    <a:gd name="T53" fmla="*/ 31242 h 73533"/>
                                    <a:gd name="T54" fmla="*/ 47371 w 58928"/>
                                    <a:gd name="T55" fmla="*/ 23749 h 73533"/>
                                    <a:gd name="T56" fmla="*/ 47625 w 58928"/>
                                    <a:gd name="T57" fmla="*/ 15367 h 73533"/>
                                    <a:gd name="T58" fmla="*/ 40513 w 58928"/>
                                    <a:gd name="T59" fmla="*/ 9144 h 73533"/>
                                    <a:gd name="T60" fmla="*/ 29337 w 58928"/>
                                    <a:gd name="T61" fmla="*/ 7874 h 73533"/>
                                    <a:gd name="T62" fmla="*/ 23114 w 58928"/>
                                    <a:gd name="T63" fmla="*/ 8636 h 73533"/>
                                    <a:gd name="T64" fmla="*/ 22352 w 58928"/>
                                    <a:gd name="T65" fmla="*/ 7620 h 73533"/>
                                    <a:gd name="T66" fmla="*/ 23114 w 58928"/>
                                    <a:gd name="T67" fmla="*/ 4572 h 73533"/>
                                    <a:gd name="T68" fmla="*/ 24384 w 58928"/>
                                    <a:gd name="T69" fmla="*/ 2286 h 73533"/>
                                    <a:gd name="T70" fmla="*/ 26162 w 58928"/>
                                    <a:gd name="T71" fmla="*/ 1016 h 73533"/>
                                    <a:gd name="T72" fmla="*/ 33147 w 58928"/>
                                    <a:gd name="T73" fmla="*/ 0 h 73533"/>
                                    <a:gd name="T74" fmla="*/ 0 w 58928"/>
                                    <a:gd name="T75" fmla="*/ 0 h 73533"/>
                                    <a:gd name="T76" fmla="*/ 58928 w 58928"/>
                                    <a:gd name="T77" fmla="*/ 73533 h 73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58928" h="73533">
                                      <a:moveTo>
                                        <a:pt x="33147" y="0"/>
                                      </a:moveTo>
                                      <a:cubicBezTo>
                                        <a:pt x="34798" y="0"/>
                                        <a:pt x="36703" y="254"/>
                                        <a:pt x="38862" y="508"/>
                                      </a:cubicBezTo>
                                      <a:cubicBezTo>
                                        <a:pt x="40894" y="889"/>
                                        <a:pt x="43053" y="1524"/>
                                        <a:pt x="45212" y="2413"/>
                                      </a:cubicBezTo>
                                      <a:cubicBezTo>
                                        <a:pt x="48387" y="3683"/>
                                        <a:pt x="50927" y="5207"/>
                                        <a:pt x="52959" y="6985"/>
                                      </a:cubicBezTo>
                                      <a:cubicBezTo>
                                        <a:pt x="54991" y="8636"/>
                                        <a:pt x="56515" y="10541"/>
                                        <a:pt x="57404" y="12700"/>
                                      </a:cubicBezTo>
                                      <a:cubicBezTo>
                                        <a:pt x="58420" y="14732"/>
                                        <a:pt x="58928" y="17018"/>
                                        <a:pt x="58928" y="19304"/>
                                      </a:cubicBezTo>
                                      <a:cubicBezTo>
                                        <a:pt x="58801" y="21590"/>
                                        <a:pt x="58293" y="24003"/>
                                        <a:pt x="57277" y="26416"/>
                                      </a:cubicBezTo>
                                      <a:cubicBezTo>
                                        <a:pt x="56515" y="28575"/>
                                        <a:pt x="55372" y="30480"/>
                                        <a:pt x="54102" y="32004"/>
                                      </a:cubicBezTo>
                                      <a:cubicBezTo>
                                        <a:pt x="52832" y="33655"/>
                                        <a:pt x="51435" y="34925"/>
                                        <a:pt x="49784" y="35814"/>
                                      </a:cubicBezTo>
                                      <a:cubicBezTo>
                                        <a:pt x="48133" y="36830"/>
                                        <a:pt x="46355" y="37465"/>
                                        <a:pt x="44323" y="37846"/>
                                      </a:cubicBezTo>
                                      <a:cubicBezTo>
                                        <a:pt x="42418" y="38227"/>
                                        <a:pt x="40386" y="38100"/>
                                        <a:pt x="38227" y="37719"/>
                                      </a:cubicBezTo>
                                      <a:lnTo>
                                        <a:pt x="38100" y="37846"/>
                                      </a:lnTo>
                                      <a:cubicBezTo>
                                        <a:pt x="40386" y="38989"/>
                                        <a:pt x="42164" y="40386"/>
                                        <a:pt x="43815" y="42037"/>
                                      </a:cubicBezTo>
                                      <a:cubicBezTo>
                                        <a:pt x="45339" y="43815"/>
                                        <a:pt x="46482" y="45593"/>
                                        <a:pt x="47371" y="47498"/>
                                      </a:cubicBezTo>
                                      <a:cubicBezTo>
                                        <a:pt x="48133" y="49403"/>
                                        <a:pt x="48514" y="51562"/>
                                        <a:pt x="48641" y="53721"/>
                                      </a:cubicBezTo>
                                      <a:cubicBezTo>
                                        <a:pt x="48641" y="55880"/>
                                        <a:pt x="48260" y="57912"/>
                                        <a:pt x="47371" y="60071"/>
                                      </a:cubicBezTo>
                                      <a:cubicBezTo>
                                        <a:pt x="46101" y="63119"/>
                                        <a:pt x="44450" y="65659"/>
                                        <a:pt x="42418" y="67691"/>
                                      </a:cubicBezTo>
                                      <a:cubicBezTo>
                                        <a:pt x="40386" y="69723"/>
                                        <a:pt x="37973" y="71247"/>
                                        <a:pt x="35179" y="72263"/>
                                      </a:cubicBezTo>
                                      <a:cubicBezTo>
                                        <a:pt x="32512" y="73152"/>
                                        <a:pt x="29464" y="73533"/>
                                        <a:pt x="26162" y="73279"/>
                                      </a:cubicBezTo>
                                      <a:cubicBezTo>
                                        <a:pt x="22860" y="73025"/>
                                        <a:pt x="19431" y="72136"/>
                                        <a:pt x="15748" y="70739"/>
                                      </a:cubicBezTo>
                                      <a:cubicBezTo>
                                        <a:pt x="13462" y="69723"/>
                                        <a:pt x="11430" y="68707"/>
                                        <a:pt x="9652" y="67564"/>
                                      </a:cubicBezTo>
                                      <a:cubicBezTo>
                                        <a:pt x="7874" y="66421"/>
                                        <a:pt x="6223" y="65278"/>
                                        <a:pt x="4953" y="64262"/>
                                      </a:cubicBezTo>
                                      <a:cubicBezTo>
                                        <a:pt x="3683" y="63119"/>
                                        <a:pt x="2540" y="62103"/>
                                        <a:pt x="1778" y="61087"/>
                                      </a:cubicBezTo>
                                      <a:cubicBezTo>
                                        <a:pt x="1016" y="60198"/>
                                        <a:pt x="508" y="59563"/>
                                        <a:pt x="381" y="59182"/>
                                      </a:cubicBezTo>
                                      <a:cubicBezTo>
                                        <a:pt x="254" y="58801"/>
                                        <a:pt x="127" y="58547"/>
                                        <a:pt x="127" y="58293"/>
                                      </a:cubicBezTo>
                                      <a:cubicBezTo>
                                        <a:pt x="0" y="57912"/>
                                        <a:pt x="0" y="57531"/>
                                        <a:pt x="0" y="57150"/>
                                      </a:cubicBezTo>
                                      <a:cubicBezTo>
                                        <a:pt x="127" y="56769"/>
                                        <a:pt x="254" y="56388"/>
                                        <a:pt x="381" y="55880"/>
                                      </a:cubicBezTo>
                                      <a:cubicBezTo>
                                        <a:pt x="508" y="55372"/>
                                        <a:pt x="762" y="54737"/>
                                        <a:pt x="1016" y="53975"/>
                                      </a:cubicBezTo>
                                      <a:cubicBezTo>
                                        <a:pt x="1524" y="52705"/>
                                        <a:pt x="2032" y="51943"/>
                                        <a:pt x="2413" y="51562"/>
                                      </a:cubicBezTo>
                                      <a:cubicBezTo>
                                        <a:pt x="2921" y="51181"/>
                                        <a:pt x="3302" y="51054"/>
                                        <a:pt x="3810" y="51181"/>
                                      </a:cubicBezTo>
                                      <a:cubicBezTo>
                                        <a:pt x="4064" y="51435"/>
                                        <a:pt x="4572" y="51943"/>
                                        <a:pt x="5334" y="52832"/>
                                      </a:cubicBezTo>
                                      <a:cubicBezTo>
                                        <a:pt x="6096" y="53721"/>
                                        <a:pt x="6985" y="54864"/>
                                        <a:pt x="8255" y="56134"/>
                                      </a:cubicBezTo>
                                      <a:cubicBezTo>
                                        <a:pt x="9398" y="57277"/>
                                        <a:pt x="10922" y="58547"/>
                                        <a:pt x="12700" y="59944"/>
                                      </a:cubicBezTo>
                                      <a:cubicBezTo>
                                        <a:pt x="14351" y="61341"/>
                                        <a:pt x="16510" y="62484"/>
                                        <a:pt x="18923" y="63373"/>
                                      </a:cubicBezTo>
                                      <a:cubicBezTo>
                                        <a:pt x="21209" y="64389"/>
                                        <a:pt x="23368" y="64897"/>
                                        <a:pt x="25400" y="65024"/>
                                      </a:cubicBezTo>
                                      <a:cubicBezTo>
                                        <a:pt x="27432" y="65151"/>
                                        <a:pt x="29210" y="64897"/>
                                        <a:pt x="30861" y="64389"/>
                                      </a:cubicBezTo>
                                      <a:cubicBezTo>
                                        <a:pt x="32512" y="63754"/>
                                        <a:pt x="33909" y="62865"/>
                                        <a:pt x="35052" y="61595"/>
                                      </a:cubicBezTo>
                                      <a:cubicBezTo>
                                        <a:pt x="36322" y="60452"/>
                                        <a:pt x="37211" y="58928"/>
                                        <a:pt x="37973" y="57277"/>
                                      </a:cubicBezTo>
                                      <a:cubicBezTo>
                                        <a:pt x="38735" y="55372"/>
                                        <a:pt x="38989" y="53467"/>
                                        <a:pt x="38862" y="51689"/>
                                      </a:cubicBezTo>
                                      <a:cubicBezTo>
                                        <a:pt x="38735" y="49784"/>
                                        <a:pt x="38100" y="48006"/>
                                        <a:pt x="37084" y="46355"/>
                                      </a:cubicBezTo>
                                      <a:cubicBezTo>
                                        <a:pt x="36068" y="44577"/>
                                        <a:pt x="34544" y="43053"/>
                                        <a:pt x="32639" y="41656"/>
                                      </a:cubicBezTo>
                                      <a:cubicBezTo>
                                        <a:pt x="30734" y="40132"/>
                                        <a:pt x="28448" y="38862"/>
                                        <a:pt x="25654" y="37719"/>
                                      </a:cubicBezTo>
                                      <a:lnTo>
                                        <a:pt x="19050" y="35052"/>
                                      </a:lnTo>
                                      <a:cubicBezTo>
                                        <a:pt x="18796" y="34925"/>
                                        <a:pt x="18542" y="34798"/>
                                        <a:pt x="18288" y="34544"/>
                                      </a:cubicBezTo>
                                      <a:cubicBezTo>
                                        <a:pt x="18161" y="34290"/>
                                        <a:pt x="17907" y="34036"/>
                                        <a:pt x="17907" y="33655"/>
                                      </a:cubicBezTo>
                                      <a:cubicBezTo>
                                        <a:pt x="17780" y="33401"/>
                                        <a:pt x="17780" y="32893"/>
                                        <a:pt x="17780" y="32385"/>
                                      </a:cubicBezTo>
                                      <a:cubicBezTo>
                                        <a:pt x="17907" y="31877"/>
                                        <a:pt x="18034" y="31369"/>
                                        <a:pt x="18288" y="30607"/>
                                      </a:cubicBezTo>
                                      <a:cubicBezTo>
                                        <a:pt x="18669" y="29972"/>
                                        <a:pt x="18923" y="29464"/>
                                        <a:pt x="19177" y="28956"/>
                                      </a:cubicBezTo>
                                      <a:cubicBezTo>
                                        <a:pt x="19431" y="28575"/>
                                        <a:pt x="19685" y="28321"/>
                                        <a:pt x="20066" y="28194"/>
                                      </a:cubicBezTo>
                                      <a:cubicBezTo>
                                        <a:pt x="20320" y="27940"/>
                                        <a:pt x="20574" y="27813"/>
                                        <a:pt x="20955" y="27813"/>
                                      </a:cubicBezTo>
                                      <a:cubicBezTo>
                                        <a:pt x="21209" y="27813"/>
                                        <a:pt x="21463" y="27940"/>
                                        <a:pt x="21844" y="28067"/>
                                      </a:cubicBezTo>
                                      <a:lnTo>
                                        <a:pt x="27686" y="30353"/>
                                      </a:lnTo>
                                      <a:cubicBezTo>
                                        <a:pt x="29972" y="31242"/>
                                        <a:pt x="32131" y="31877"/>
                                        <a:pt x="34163" y="32004"/>
                                      </a:cubicBezTo>
                                      <a:cubicBezTo>
                                        <a:pt x="36195" y="32131"/>
                                        <a:pt x="38100" y="31877"/>
                                        <a:pt x="39751" y="31242"/>
                                      </a:cubicBezTo>
                                      <a:cubicBezTo>
                                        <a:pt x="41402" y="30734"/>
                                        <a:pt x="42926" y="29718"/>
                                        <a:pt x="44196" y="28448"/>
                                      </a:cubicBezTo>
                                      <a:cubicBezTo>
                                        <a:pt x="45593" y="27178"/>
                                        <a:pt x="46609" y="25654"/>
                                        <a:pt x="47371" y="23749"/>
                                      </a:cubicBezTo>
                                      <a:cubicBezTo>
                                        <a:pt x="47879" y="22352"/>
                                        <a:pt x="48260" y="20955"/>
                                        <a:pt x="48260" y="19558"/>
                                      </a:cubicBezTo>
                                      <a:cubicBezTo>
                                        <a:pt x="48387" y="18034"/>
                                        <a:pt x="48133" y="16764"/>
                                        <a:pt x="47625" y="15367"/>
                                      </a:cubicBezTo>
                                      <a:cubicBezTo>
                                        <a:pt x="47117" y="14097"/>
                                        <a:pt x="46228" y="12954"/>
                                        <a:pt x="45085" y="11811"/>
                                      </a:cubicBezTo>
                                      <a:cubicBezTo>
                                        <a:pt x="43815" y="10795"/>
                                        <a:pt x="42291" y="9779"/>
                                        <a:pt x="40513" y="9144"/>
                                      </a:cubicBezTo>
                                      <a:cubicBezTo>
                                        <a:pt x="38481" y="8255"/>
                                        <a:pt x="36576" y="7874"/>
                                        <a:pt x="34671" y="7747"/>
                                      </a:cubicBezTo>
                                      <a:cubicBezTo>
                                        <a:pt x="32766" y="7747"/>
                                        <a:pt x="30988" y="7747"/>
                                        <a:pt x="29337" y="7874"/>
                                      </a:cubicBezTo>
                                      <a:cubicBezTo>
                                        <a:pt x="27813" y="8001"/>
                                        <a:pt x="26416" y="8255"/>
                                        <a:pt x="25273" y="8509"/>
                                      </a:cubicBezTo>
                                      <a:cubicBezTo>
                                        <a:pt x="24257" y="8763"/>
                                        <a:pt x="23495" y="8890"/>
                                        <a:pt x="23114" y="8636"/>
                                      </a:cubicBezTo>
                                      <a:cubicBezTo>
                                        <a:pt x="22860" y="8636"/>
                                        <a:pt x="22733" y="8509"/>
                                        <a:pt x="22606" y="8255"/>
                                      </a:cubicBezTo>
                                      <a:cubicBezTo>
                                        <a:pt x="22352" y="8128"/>
                                        <a:pt x="22352" y="7874"/>
                                        <a:pt x="22352" y="7620"/>
                                      </a:cubicBezTo>
                                      <a:cubicBezTo>
                                        <a:pt x="22352" y="7239"/>
                                        <a:pt x="22352" y="6858"/>
                                        <a:pt x="22479" y="6350"/>
                                      </a:cubicBezTo>
                                      <a:cubicBezTo>
                                        <a:pt x="22606" y="5969"/>
                                        <a:pt x="22860" y="5334"/>
                                        <a:pt x="23114" y="4572"/>
                                      </a:cubicBezTo>
                                      <a:cubicBezTo>
                                        <a:pt x="23368" y="4064"/>
                                        <a:pt x="23622" y="3556"/>
                                        <a:pt x="23749" y="3175"/>
                                      </a:cubicBezTo>
                                      <a:cubicBezTo>
                                        <a:pt x="24003" y="2794"/>
                                        <a:pt x="24130" y="2540"/>
                                        <a:pt x="24384" y="2286"/>
                                      </a:cubicBezTo>
                                      <a:cubicBezTo>
                                        <a:pt x="24638" y="2032"/>
                                        <a:pt x="24892" y="1778"/>
                                        <a:pt x="25019" y="1524"/>
                                      </a:cubicBezTo>
                                      <a:cubicBezTo>
                                        <a:pt x="25273" y="1397"/>
                                        <a:pt x="25654" y="1143"/>
                                        <a:pt x="26162" y="1016"/>
                                      </a:cubicBezTo>
                                      <a:cubicBezTo>
                                        <a:pt x="26543" y="762"/>
                                        <a:pt x="27432" y="635"/>
                                        <a:pt x="28702" y="381"/>
                                      </a:cubicBezTo>
                                      <a:cubicBezTo>
                                        <a:pt x="29972" y="127"/>
                                        <a:pt x="31369" y="0"/>
                                        <a:pt x="33147"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02" name="Shape 5066"/>
                              <wps:cNvSpPr>
                                <a:spLocks/>
                              </wps:cNvSpPr>
                              <wps:spPr bwMode="auto">
                                <a:xfrm>
                                  <a:off x="1722" y="0"/>
                                  <a:ext cx="623" cy="755"/>
                                </a:xfrm>
                                <a:custGeom>
                                  <a:avLst/>
                                  <a:gdLst>
                                    <a:gd name="T0" fmla="*/ 28956 w 62357"/>
                                    <a:gd name="T1" fmla="*/ 381 h 75565"/>
                                    <a:gd name="T2" fmla="*/ 31623 w 62357"/>
                                    <a:gd name="T3" fmla="*/ 508 h 75565"/>
                                    <a:gd name="T4" fmla="*/ 61341 w 62357"/>
                                    <a:gd name="T5" fmla="*/ 12446 h 75565"/>
                                    <a:gd name="T6" fmla="*/ 61976 w 62357"/>
                                    <a:gd name="T7" fmla="*/ 12954 h 75565"/>
                                    <a:gd name="T8" fmla="*/ 62357 w 62357"/>
                                    <a:gd name="T9" fmla="*/ 13970 h 75565"/>
                                    <a:gd name="T10" fmla="*/ 62230 w 62357"/>
                                    <a:gd name="T11" fmla="*/ 15367 h 75565"/>
                                    <a:gd name="T12" fmla="*/ 61722 w 62357"/>
                                    <a:gd name="T13" fmla="*/ 17018 h 75565"/>
                                    <a:gd name="T14" fmla="*/ 60071 w 62357"/>
                                    <a:gd name="T15" fmla="*/ 19812 h 75565"/>
                                    <a:gd name="T16" fmla="*/ 58293 w 62357"/>
                                    <a:gd name="T17" fmla="*/ 20193 h 75565"/>
                                    <a:gd name="T18" fmla="*/ 34290 w 62357"/>
                                    <a:gd name="T19" fmla="*/ 10541 h 75565"/>
                                    <a:gd name="T20" fmla="*/ 26670 w 62357"/>
                                    <a:gd name="T21" fmla="*/ 29337 h 75565"/>
                                    <a:gd name="T22" fmla="*/ 30353 w 62357"/>
                                    <a:gd name="T23" fmla="*/ 30480 h 75565"/>
                                    <a:gd name="T24" fmla="*/ 34671 w 62357"/>
                                    <a:gd name="T25" fmla="*/ 32131 h 75565"/>
                                    <a:gd name="T26" fmla="*/ 43815 w 62357"/>
                                    <a:gd name="T27" fmla="*/ 37465 h 75565"/>
                                    <a:gd name="T28" fmla="*/ 49149 w 62357"/>
                                    <a:gd name="T29" fmla="*/ 44069 h 75565"/>
                                    <a:gd name="T30" fmla="*/ 50800 w 62357"/>
                                    <a:gd name="T31" fmla="*/ 51816 h 75565"/>
                                    <a:gd name="T32" fmla="*/ 49022 w 62357"/>
                                    <a:gd name="T33" fmla="*/ 60325 h 75565"/>
                                    <a:gd name="T34" fmla="*/ 43307 w 62357"/>
                                    <a:gd name="T35" fmla="*/ 69215 h 75565"/>
                                    <a:gd name="T36" fmla="*/ 35433 w 62357"/>
                                    <a:gd name="T37" fmla="*/ 74168 h 75565"/>
                                    <a:gd name="T38" fmla="*/ 25781 w 62357"/>
                                    <a:gd name="T39" fmla="*/ 75311 h 75565"/>
                                    <a:gd name="T40" fmla="*/ 14986 w 62357"/>
                                    <a:gd name="T41" fmla="*/ 72771 h 75565"/>
                                    <a:gd name="T42" fmla="*/ 9271 w 62357"/>
                                    <a:gd name="T43" fmla="*/ 69977 h 75565"/>
                                    <a:gd name="T44" fmla="*/ 4699 w 62357"/>
                                    <a:gd name="T45" fmla="*/ 66802 h 75565"/>
                                    <a:gd name="T46" fmla="*/ 1651 w 62357"/>
                                    <a:gd name="T47" fmla="*/ 64135 h 75565"/>
                                    <a:gd name="T48" fmla="*/ 254 w 62357"/>
                                    <a:gd name="T49" fmla="*/ 62484 h 75565"/>
                                    <a:gd name="T50" fmla="*/ 0 w 62357"/>
                                    <a:gd name="T51" fmla="*/ 61595 h 75565"/>
                                    <a:gd name="T52" fmla="*/ 0 w 62357"/>
                                    <a:gd name="T53" fmla="*/ 60706 h 75565"/>
                                    <a:gd name="T54" fmla="*/ 254 w 62357"/>
                                    <a:gd name="T55" fmla="*/ 59436 h 75565"/>
                                    <a:gd name="T56" fmla="*/ 889 w 62357"/>
                                    <a:gd name="T57" fmla="*/ 57912 h 75565"/>
                                    <a:gd name="T58" fmla="*/ 1524 w 62357"/>
                                    <a:gd name="T59" fmla="*/ 56261 h 75565"/>
                                    <a:gd name="T60" fmla="*/ 2286 w 62357"/>
                                    <a:gd name="T61" fmla="*/ 55245 h 75565"/>
                                    <a:gd name="T62" fmla="*/ 3048 w 62357"/>
                                    <a:gd name="T63" fmla="*/ 54864 h 75565"/>
                                    <a:gd name="T64" fmla="*/ 3810 w 62357"/>
                                    <a:gd name="T65" fmla="*/ 54864 h 75565"/>
                                    <a:gd name="T66" fmla="*/ 5207 w 62357"/>
                                    <a:gd name="T67" fmla="*/ 56134 h 75565"/>
                                    <a:gd name="T68" fmla="*/ 7493 w 62357"/>
                                    <a:gd name="T69" fmla="*/ 58801 h 75565"/>
                                    <a:gd name="T70" fmla="*/ 11430 w 62357"/>
                                    <a:gd name="T71" fmla="*/ 61976 h 75565"/>
                                    <a:gd name="T72" fmla="*/ 17653 w 62357"/>
                                    <a:gd name="T73" fmla="*/ 65278 h 75565"/>
                                    <a:gd name="T74" fmla="*/ 24384 w 62357"/>
                                    <a:gd name="T75" fmla="*/ 67056 h 75565"/>
                                    <a:gd name="T76" fmla="*/ 30353 w 62357"/>
                                    <a:gd name="T77" fmla="*/ 66548 h 75565"/>
                                    <a:gd name="T78" fmla="*/ 35433 w 62357"/>
                                    <a:gd name="T79" fmla="*/ 63373 h 75565"/>
                                    <a:gd name="T80" fmla="*/ 39243 w 62357"/>
                                    <a:gd name="T81" fmla="*/ 57404 h 75565"/>
                                    <a:gd name="T82" fmla="*/ 40513 w 62357"/>
                                    <a:gd name="T83" fmla="*/ 51308 h 75565"/>
                                    <a:gd name="T84" fmla="*/ 39116 w 62357"/>
                                    <a:gd name="T85" fmla="*/ 45974 h 75565"/>
                                    <a:gd name="T86" fmla="*/ 34798 w 62357"/>
                                    <a:gd name="T87" fmla="*/ 41402 h 75565"/>
                                    <a:gd name="T88" fmla="*/ 27432 w 62357"/>
                                    <a:gd name="T89" fmla="*/ 37465 h 75565"/>
                                    <a:gd name="T90" fmla="*/ 21844 w 62357"/>
                                    <a:gd name="T91" fmla="*/ 35560 h 75565"/>
                                    <a:gd name="T92" fmla="*/ 17526 w 62357"/>
                                    <a:gd name="T93" fmla="*/ 34163 h 75565"/>
                                    <a:gd name="T94" fmla="*/ 15748 w 62357"/>
                                    <a:gd name="T95" fmla="*/ 32639 h 75565"/>
                                    <a:gd name="T96" fmla="*/ 16129 w 62357"/>
                                    <a:gd name="T97" fmla="*/ 29845 h 75565"/>
                                    <a:gd name="T98" fmla="*/ 27178 w 62357"/>
                                    <a:gd name="T99" fmla="*/ 2540 h 75565"/>
                                    <a:gd name="T100" fmla="*/ 28956 w 62357"/>
                                    <a:gd name="T101" fmla="*/ 381 h 75565"/>
                                    <a:gd name="T102" fmla="*/ 0 w 62357"/>
                                    <a:gd name="T103" fmla="*/ 0 h 75565"/>
                                    <a:gd name="T104" fmla="*/ 62357 w 62357"/>
                                    <a:gd name="T105" fmla="*/ 75565 h 75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2357" h="75565">
                                      <a:moveTo>
                                        <a:pt x="28956" y="381"/>
                                      </a:moveTo>
                                      <a:cubicBezTo>
                                        <a:pt x="29718" y="0"/>
                                        <a:pt x="30607" y="127"/>
                                        <a:pt x="31623" y="508"/>
                                      </a:cubicBezTo>
                                      <a:lnTo>
                                        <a:pt x="61341" y="12446"/>
                                      </a:lnTo>
                                      <a:cubicBezTo>
                                        <a:pt x="61595" y="12573"/>
                                        <a:pt x="61849" y="12700"/>
                                        <a:pt x="61976" y="12954"/>
                                      </a:cubicBezTo>
                                      <a:cubicBezTo>
                                        <a:pt x="62230" y="13208"/>
                                        <a:pt x="62357" y="13589"/>
                                        <a:pt x="62357" y="13970"/>
                                      </a:cubicBezTo>
                                      <a:cubicBezTo>
                                        <a:pt x="62357" y="14351"/>
                                        <a:pt x="62357" y="14859"/>
                                        <a:pt x="62230" y="15367"/>
                                      </a:cubicBezTo>
                                      <a:cubicBezTo>
                                        <a:pt x="62103" y="15875"/>
                                        <a:pt x="61976" y="16383"/>
                                        <a:pt x="61722" y="17018"/>
                                      </a:cubicBezTo>
                                      <a:cubicBezTo>
                                        <a:pt x="61214" y="18288"/>
                                        <a:pt x="60706" y="19177"/>
                                        <a:pt x="60071" y="19812"/>
                                      </a:cubicBezTo>
                                      <a:cubicBezTo>
                                        <a:pt x="59436" y="20320"/>
                                        <a:pt x="58801" y="20447"/>
                                        <a:pt x="58293" y="20193"/>
                                      </a:cubicBezTo>
                                      <a:lnTo>
                                        <a:pt x="34290" y="10541"/>
                                      </a:lnTo>
                                      <a:lnTo>
                                        <a:pt x="26670" y="29337"/>
                                      </a:lnTo>
                                      <a:cubicBezTo>
                                        <a:pt x="27940" y="29718"/>
                                        <a:pt x="29210" y="29972"/>
                                        <a:pt x="30353" y="30480"/>
                                      </a:cubicBezTo>
                                      <a:cubicBezTo>
                                        <a:pt x="31623" y="30988"/>
                                        <a:pt x="33020" y="31496"/>
                                        <a:pt x="34671" y="32131"/>
                                      </a:cubicBezTo>
                                      <a:cubicBezTo>
                                        <a:pt x="38354" y="33655"/>
                                        <a:pt x="41402" y="35433"/>
                                        <a:pt x="43815" y="37465"/>
                                      </a:cubicBezTo>
                                      <a:cubicBezTo>
                                        <a:pt x="46101" y="39497"/>
                                        <a:pt x="47879" y="41656"/>
                                        <a:pt x="49149" y="44069"/>
                                      </a:cubicBezTo>
                                      <a:cubicBezTo>
                                        <a:pt x="50292" y="46482"/>
                                        <a:pt x="50800" y="49149"/>
                                        <a:pt x="50800" y="51816"/>
                                      </a:cubicBezTo>
                                      <a:cubicBezTo>
                                        <a:pt x="50800" y="54610"/>
                                        <a:pt x="50165" y="57404"/>
                                        <a:pt x="49022" y="60325"/>
                                      </a:cubicBezTo>
                                      <a:cubicBezTo>
                                        <a:pt x="47625" y="63881"/>
                                        <a:pt x="45720" y="66929"/>
                                        <a:pt x="43307" y="69215"/>
                                      </a:cubicBezTo>
                                      <a:cubicBezTo>
                                        <a:pt x="41021" y="71501"/>
                                        <a:pt x="38354" y="73152"/>
                                        <a:pt x="35433" y="74168"/>
                                      </a:cubicBezTo>
                                      <a:cubicBezTo>
                                        <a:pt x="32385" y="75184"/>
                                        <a:pt x="29210" y="75565"/>
                                        <a:pt x="25781" y="75311"/>
                                      </a:cubicBezTo>
                                      <a:cubicBezTo>
                                        <a:pt x="22225" y="75184"/>
                                        <a:pt x="18669" y="74295"/>
                                        <a:pt x="14986" y="72771"/>
                                      </a:cubicBezTo>
                                      <a:cubicBezTo>
                                        <a:pt x="12827" y="71882"/>
                                        <a:pt x="10922" y="70993"/>
                                        <a:pt x="9271" y="69977"/>
                                      </a:cubicBezTo>
                                      <a:cubicBezTo>
                                        <a:pt x="7493" y="68834"/>
                                        <a:pt x="5969" y="67818"/>
                                        <a:pt x="4699" y="66802"/>
                                      </a:cubicBezTo>
                                      <a:cubicBezTo>
                                        <a:pt x="3429" y="65786"/>
                                        <a:pt x="2413" y="64897"/>
                                        <a:pt x="1651" y="64135"/>
                                      </a:cubicBezTo>
                                      <a:cubicBezTo>
                                        <a:pt x="889" y="63373"/>
                                        <a:pt x="381" y="62738"/>
                                        <a:pt x="254" y="62484"/>
                                      </a:cubicBezTo>
                                      <a:cubicBezTo>
                                        <a:pt x="127" y="62103"/>
                                        <a:pt x="0" y="61849"/>
                                        <a:pt x="0" y="61595"/>
                                      </a:cubicBezTo>
                                      <a:cubicBezTo>
                                        <a:pt x="0" y="61341"/>
                                        <a:pt x="0" y="60960"/>
                                        <a:pt x="0" y="60706"/>
                                      </a:cubicBezTo>
                                      <a:cubicBezTo>
                                        <a:pt x="0" y="60325"/>
                                        <a:pt x="127" y="59944"/>
                                        <a:pt x="254" y="59436"/>
                                      </a:cubicBezTo>
                                      <a:cubicBezTo>
                                        <a:pt x="381" y="59055"/>
                                        <a:pt x="635" y="58547"/>
                                        <a:pt x="889" y="57912"/>
                                      </a:cubicBezTo>
                                      <a:cubicBezTo>
                                        <a:pt x="1143" y="57277"/>
                                        <a:pt x="1397" y="56769"/>
                                        <a:pt x="1524" y="56261"/>
                                      </a:cubicBezTo>
                                      <a:cubicBezTo>
                                        <a:pt x="1778" y="55880"/>
                                        <a:pt x="2032" y="55499"/>
                                        <a:pt x="2286" y="55245"/>
                                      </a:cubicBezTo>
                                      <a:cubicBezTo>
                                        <a:pt x="2540" y="55118"/>
                                        <a:pt x="2794" y="54864"/>
                                        <a:pt x="3048" y="54864"/>
                                      </a:cubicBezTo>
                                      <a:cubicBezTo>
                                        <a:pt x="3302" y="54737"/>
                                        <a:pt x="3556" y="54864"/>
                                        <a:pt x="3810" y="54864"/>
                                      </a:cubicBezTo>
                                      <a:cubicBezTo>
                                        <a:pt x="4191" y="54991"/>
                                        <a:pt x="4572" y="55499"/>
                                        <a:pt x="5207" y="56134"/>
                                      </a:cubicBezTo>
                                      <a:cubicBezTo>
                                        <a:pt x="5715" y="56896"/>
                                        <a:pt x="6477" y="57785"/>
                                        <a:pt x="7493" y="58801"/>
                                      </a:cubicBezTo>
                                      <a:cubicBezTo>
                                        <a:pt x="8509" y="59817"/>
                                        <a:pt x="9906" y="60833"/>
                                        <a:pt x="11430" y="61976"/>
                                      </a:cubicBezTo>
                                      <a:cubicBezTo>
                                        <a:pt x="13081" y="63246"/>
                                        <a:pt x="15240" y="64262"/>
                                        <a:pt x="17653" y="65278"/>
                                      </a:cubicBezTo>
                                      <a:cubicBezTo>
                                        <a:pt x="19939" y="66294"/>
                                        <a:pt x="22225" y="66802"/>
                                        <a:pt x="24384" y="67056"/>
                                      </a:cubicBezTo>
                                      <a:cubicBezTo>
                                        <a:pt x="26543" y="67310"/>
                                        <a:pt x="28575" y="67056"/>
                                        <a:pt x="30353" y="66548"/>
                                      </a:cubicBezTo>
                                      <a:cubicBezTo>
                                        <a:pt x="32258" y="65913"/>
                                        <a:pt x="33909" y="64897"/>
                                        <a:pt x="35433" y="63373"/>
                                      </a:cubicBezTo>
                                      <a:cubicBezTo>
                                        <a:pt x="36957" y="61976"/>
                                        <a:pt x="38227" y="59944"/>
                                        <a:pt x="39243" y="57404"/>
                                      </a:cubicBezTo>
                                      <a:cubicBezTo>
                                        <a:pt x="40132" y="55245"/>
                                        <a:pt x="40640" y="53213"/>
                                        <a:pt x="40513" y="51308"/>
                                      </a:cubicBezTo>
                                      <a:cubicBezTo>
                                        <a:pt x="40513" y="49403"/>
                                        <a:pt x="40132" y="47625"/>
                                        <a:pt x="39116" y="45974"/>
                                      </a:cubicBezTo>
                                      <a:cubicBezTo>
                                        <a:pt x="38100" y="44323"/>
                                        <a:pt x="36703" y="42799"/>
                                        <a:pt x="34798" y="41402"/>
                                      </a:cubicBezTo>
                                      <a:cubicBezTo>
                                        <a:pt x="32893" y="40005"/>
                                        <a:pt x="30480" y="38735"/>
                                        <a:pt x="27432" y="37465"/>
                                      </a:cubicBezTo>
                                      <a:cubicBezTo>
                                        <a:pt x="25400" y="36576"/>
                                        <a:pt x="23495" y="36068"/>
                                        <a:pt x="21844" y="35560"/>
                                      </a:cubicBezTo>
                                      <a:cubicBezTo>
                                        <a:pt x="20320" y="35179"/>
                                        <a:pt x="18796" y="34671"/>
                                        <a:pt x="17526" y="34163"/>
                                      </a:cubicBezTo>
                                      <a:cubicBezTo>
                                        <a:pt x="16510" y="33782"/>
                                        <a:pt x="16002" y="33274"/>
                                        <a:pt x="15748" y="32639"/>
                                      </a:cubicBezTo>
                                      <a:cubicBezTo>
                                        <a:pt x="15494" y="32131"/>
                                        <a:pt x="15621" y="31115"/>
                                        <a:pt x="16129" y="29845"/>
                                      </a:cubicBezTo>
                                      <a:lnTo>
                                        <a:pt x="27178" y="2540"/>
                                      </a:lnTo>
                                      <a:cubicBezTo>
                                        <a:pt x="27686" y="1397"/>
                                        <a:pt x="28194" y="762"/>
                                        <a:pt x="28956" y="381"/>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3D6970" id="Группа 50719" o:spid="_x0000_s1026" style="position:absolute;margin-left:23.95pt;margin-top:6.2pt;width:40.85pt;height:44.65pt;z-index:251666432" coordsize="5185,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">
                      <v:shape id="Shape 5002" o:spid="_x0000_s1027" style="position:absolute;left:2597;top:1786;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" path="m,l33528,4572e" filled="f" strokecolor="#d9d9d9">
                        <v:path arrowok="t" o:connecttype="custom" o:connectlocs="0,0;335,46" o:connectangles="0,0" textboxrect="0,0,33528,4572"/>
                      </v:shape>
                      <v:shape id="Shape 5003" o:spid="_x0000_s1028" style="position:absolute;left:2932;top:1832;width:305;height:122;visibility:visible;mso-wrap-style:square;v-text-anchor:top" coordsize="304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" path="m,l30480,12192e" filled="f" strokecolor="#d9d9d9">
                        <v:path arrowok="t" o:connecttype="custom" o:connectlocs="0,0;305,122" o:connectangles="0,0" textboxrect="0,0,30480,12192"/>
                      </v:shape>
                      <v:shape id="Shape 5004" o:spid="_x0000_s1029" style="position:absolute;left:3237;top:1954;width:274;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" path="m,l27432,21336e" filled="f" strokecolor="#d9d9d9">
                        <v:path arrowok="t" o:connecttype="custom" o:connectlocs="0,0;274,213" o:connectangles="0,0" textboxrect="0,0,27432,21336"/>
                      </v:shape>
                      <v:shape id="Shape 5005" o:spid="_x0000_s1030" style="position:absolute;left:3511;top:2167;width:198;height:259;visibility:visible;mso-wrap-style:square;v-text-anchor:top" coordsize="1981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" path="m,l19812,25908e" filled="f" strokecolor="#d9d9d9">
                        <v:path arrowok="t" o:connecttype="custom" o:connectlocs="0,0;198,259" o:connectangles="0,0" textboxrect="0,0,19812,25908"/>
                      </v:shape>
                      <v:shape id="Shape 5006" o:spid="_x0000_s1031" style="position:absolute;left:3709;top:2426;width:137;height:321;visibility:visible;mso-wrap-style:square;v-text-anchor:top" coordsize="1371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" path="m,l13716,32004e" filled="f" strokecolor="#d9d9d9">
                        <v:path arrowok="t" o:connecttype="custom" o:connectlocs="0,0;137,321" o:connectangles="0,0" textboxrect="0,0,13716,32004"/>
                      </v:shape>
                      <v:shape id="Shape 5007" o:spid="_x0000_s1032" style="position:absolute;left:3846;top:2747;width:46;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" path="m,l4572,33528e" filled="f" strokecolor="#d9d9d9">
                        <v:path arrowok="t" o:connecttype="custom" o:connectlocs="0,0;46,335" o:connectangles="0,0" textboxrect="0,0,4572,33528"/>
                      </v:shape>
                      <v:shape id="Shape 5008" o:spid="_x0000_s1033" style="position:absolute;left:3846;top:3082;width:46;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" path="m4572,l,33528e" filled="f" strokecolor="#d9d9d9">
                        <v:path arrowok="t" o:connecttype="custom" o:connectlocs="46,0;0,335" o:connectangles="0,0" textboxrect="0,0,4572,33528"/>
                      </v:shape>
                      <v:shape id="Shape 5009" o:spid="_x0000_s1034" style="position:absolute;left:3709;top:3417;width:137;height:305;visibility:visible;mso-wrap-style:square;v-text-anchor:top" coordsize="1371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" path="m13716,l,30480e" filled="f" strokecolor="#d9d9d9">
                        <v:path arrowok="t" o:connecttype="custom" o:connectlocs="137,0;0,305" o:connectangles="0,0" textboxrect="0,0,13716,30480"/>
                      </v:shape>
                      <v:shape id="Shape 5010" o:spid="_x0000_s1035" style="position:absolute;left:3511;top:3722;width:198;height:274;visibility:visible;mso-wrap-style:square;v-text-anchor:top" coordsize="1981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" path="m19812,l,27432e" filled="f" strokecolor="#d9d9d9">
                        <v:path arrowok="t" o:connecttype="custom" o:connectlocs="198,0;0,274" o:connectangles="0,0" textboxrect="0,0,19812,27432"/>
                      </v:shape>
                      <v:shape id="Shape 5011" o:spid="_x0000_s1036" style="position:absolute;left:3237;top:3996;width:274;height:198;visibility:visible;mso-wrap-style:square;v-text-anchor:top" coordsize="2743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" path="m27432,l,19812e" filled="f" strokecolor="#d9d9d9">
                        <v:path arrowok="t" o:connecttype="custom" o:connectlocs="274,0;0,198" o:connectangles="0,0" textboxrect="0,0,27432,19812"/>
                      </v:shape>
                      <v:shape id="Shape 5012" o:spid="_x0000_s1037" style="position:absolute;left:2932;top:4194;width:305;height:137;visibility:visible;mso-wrap-style:square;v-text-anchor:top" coordsize="3048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" path="m30480,l,13716e" filled="f" strokecolor="#d9d9d9">
                        <v:path arrowok="t" o:connecttype="custom" o:connectlocs="305,0;0,137" o:connectangles="0,0" textboxrect="0,0,30480,13716"/>
                      </v:shape>
                      <v:shape id="Shape 5013" o:spid="_x0000_s1038" style="position:absolute;left:2597;top:4331;width:335;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" path="m33528,l,4572e" filled="f" strokecolor="#d9d9d9">
                        <v:path arrowok="t" o:connecttype="custom" o:connectlocs="335,0;0,46" o:connectangles="0,0" textboxrect="0,0,33528,4572"/>
                      </v:shape>
                      <v:shape id="Shape 5014" o:spid="_x0000_s1039" style="position:absolute;left:2261;top:4331;width:336;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" path="m33528,4572l,e" filled="f" strokecolor="#d9d9d9">
                        <v:path arrowok="t" o:connecttype="custom" o:connectlocs="336,46;0,0" o:connectangles="0,0" textboxrect="0,0,33528,4572"/>
                      </v:shape>
                      <v:shape id="Shape 5015" o:spid="_x0000_s1040" style="position:absolute;left:1941;top:4194;width:320;height:137;visibility:visible;mso-wrap-style:square;v-text-anchor:top" coordsize="3200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" path="m32004,13716l,e" filled="f" strokecolor="#d9d9d9">
                        <v:path arrowok="t" o:connecttype="custom" o:connectlocs="320,137;0,0" o:connectangles="0,0" textboxrect="0,0,32004,13716"/>
                      </v:shape>
                      <v:shape id="Shape 5016" o:spid="_x0000_s1041" style="position:absolute;left:1682;top:3996;width:259;height:198;visibility:visible;mso-wrap-style:square;v-text-anchor:top" coordsize="2590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" path="m25908,19812l,e" filled="f" strokecolor="#d9d9d9">
                        <v:path arrowok="t" o:connecttype="custom" o:connectlocs="259,198;0,0" o:connectangles="0,0" textboxrect="0,0,25908,19812"/>
                      </v:shape>
                      <v:shape id="Shape 5017" o:spid="_x0000_s1042" style="position:absolute;left:1469;top:3722;width:213;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" path="m21336,27432l,e" filled="f" strokecolor="#d9d9d9">
                        <v:path arrowok="t" o:connecttype="custom" o:connectlocs="213,274;0,0" o:connectangles="0,0" textboxrect="0,0,21336,27432"/>
                      </v:shape>
                      <v:shape id="Shape 5018" o:spid="_x0000_s1043" style="position:absolute;left:1347;top:3417;width:122;height:305;visibility:visible;mso-wrap-style:square;v-text-anchor:top" coordsize="1219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" path="m12192,30480l,e" filled="f" strokecolor="#d9d9d9">
                        <v:path arrowok="t" o:connecttype="custom" o:connectlocs="122,305;0,0" o:connectangles="0,0" textboxrect="0,0,12192,30480"/>
                      </v:shape>
                      <v:shape id="Shape 5019" o:spid="_x0000_s1044" style="position:absolute;left:1301;top:3082;width:46;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" path="m4572,33528l,e" filled="f" strokecolor="#d9d9d9">
                        <v:path arrowok="t" o:connecttype="custom" o:connectlocs="46,335;0,0" o:connectangles="0,0" textboxrect="0,0,4572,33528"/>
                      </v:shape>
                      <v:shape id="Shape 5020" o:spid="_x0000_s1045" style="position:absolute;left:1301;top:2747;width:46;height:335;visibility:visible;mso-wrap-style:square;v-text-anchor:top" coordsize="457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" path="m,33528l4572,e" filled="f" strokecolor="#d9d9d9">
                        <v:path arrowok="t" o:connecttype="custom" o:connectlocs="0,335;46,0" o:connectangles="0,0" textboxrect="0,0,4572,33528"/>
                      </v:shape>
                      <v:shape id="Shape 5021" o:spid="_x0000_s1046" style="position:absolute;left:1347;top:2426;width:122;height:321;visibility:visible;mso-wrap-style:square;v-text-anchor:top" coordsize="1219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" path="m,32004l12192,e" filled="f" strokecolor="#d9d9d9">
                        <v:path arrowok="t" o:connecttype="custom" o:connectlocs="0,321;122,0" o:connectangles="0,0" textboxrect="0,0,12192,32004"/>
                      </v:shape>
                      <v:shape id="Shape 5022" o:spid="_x0000_s1047" style="position:absolute;left:1469;top:2167;width:213;height:259;visibility:visible;mso-wrap-style:square;v-text-anchor:top" coordsize="2133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" path="m,25908l21336,e" filled="f" strokecolor="#d9d9d9">
                        <v:path arrowok="t" o:connecttype="custom" o:connectlocs="0,259;213,0" o:connectangles="0,0" textboxrect="0,0,21336,25908"/>
                      </v:shape>
                      <v:shape id="Shape 5023" o:spid="_x0000_s1048" style="position:absolute;left:1682;top:1954;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" path="m,21336l25908,e" filled="f" strokecolor="#d9d9d9">
                        <v:path arrowok="t" o:connecttype="custom" o:connectlocs="0,213;259,0" o:connectangles="0,0" textboxrect="0,0,25908,21336"/>
                      </v:shape>
                      <v:shape id="Shape 5024" o:spid="_x0000_s1049" style="position:absolute;left:1941;top:1832;width:320;height:122;visibility:visible;mso-wrap-style:square;v-text-anchor:top" coordsize="320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" path="m,12192l32004,e" filled="f" strokecolor="#d9d9d9">
                        <v:path arrowok="t" o:connecttype="custom" o:connectlocs="0,122;320,0" o:connectangles="0,0" textboxrect="0,0,32004,12192"/>
                      </v:shape>
                      <v:shape id="Shape 5025" o:spid="_x0000_s1050" style="position:absolute;left:2261;top:1786;width:336;height:46;visibility:visible;mso-wrap-style:square;v-text-anchor:top" coordsize="3352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" path="m,4572l33528,e" filled="f" strokecolor="#d9d9d9">
                        <v:path arrowok="t" o:connecttype="custom" o:connectlocs="0,46;336,0" o:connectangles="0,0" textboxrect="0,0,33528,4572"/>
                      </v:shape>
                      <v:shape id="Shape 5026" o:spid="_x0000_s1051" style="position:absolute;left:2597;top:487;width:670;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" path="m,l67056,9525e" filled="f" strokecolor="#d9d9d9">
                        <v:path arrowok="t" o:connecttype="custom" o:connectlocs="0,0;670,95" o:connectangles="0,0" textboxrect="0,0,67056,9525"/>
                      </v:shape>
                      <v:shape id="Shape 5027" o:spid="_x0000_s1052" style="position:absolute;left:3267;top:582;width:625;height:260;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" path="m,l62484,25908e" filled="f" strokecolor="#d9d9d9">
                        <v:path arrowok="t" o:connecttype="custom" o:connectlocs="0,0;625,260" o:connectangles="0,0" textboxrect="0,0,62484,25908"/>
                      </v:shape>
                      <v:shape id="Shape 5028" o:spid="_x0000_s1053" style="position:absolute;left:3892;top:842;width:533;height:411;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" path="m,l53340,41148e" filled="f" strokecolor="#d9d9d9">
                        <v:path arrowok="t" o:connecttype="custom" o:connectlocs="0,0;533,411" o:connectangles="0,0" textboxrect="0,0,53340,41148"/>
                      </v:shape>
                      <v:shape id="Shape 5029" o:spid="_x0000_s1054" style="position:absolute;left:4425;top:1253;width:412;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" path="m,l41148,53340e" filled="f" strokecolor="#d9d9d9">
                        <v:path arrowok="t" o:connecttype="custom" o:connectlocs="0,0;412,533" o:connectangles="0,0" textboxrect="0,0,41148,53340"/>
                      </v:shape>
                      <v:shape id="Shape 5030" o:spid="_x0000_s1055" style="position:absolute;left:4837;top:178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" path="m,l25908,62484e" filled="f" strokecolor="#d9d9d9">
                        <v:path arrowok="t" o:connecttype="custom" o:connectlocs="0,0;259,625" o:connectangles="0,0" textboxrect="0,0,25908,62484"/>
                      </v:shape>
                      <v:shape id="Shape 5031" o:spid="_x0000_s1056" style="position:absolute;left:5096;top:2411;width:89;height:671;visibility:visible;mso-wrap-style:square;v-text-anchor:top" coordsize="889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" path="m,l8890,67056e" filled="f" strokecolor="#d9d9d9">
                        <v:path arrowok="t" o:connecttype="custom" o:connectlocs="0,0;89,671" o:connectangles="0,0" textboxrect="0,0,8890,67056"/>
                      </v:shape>
                      <v:shape id="Shape 5032" o:spid="_x0000_s1057" style="position:absolute;left:5096;top:3082;width:89;height:670;visibility:visible;mso-wrap-style:square;v-text-anchor:top" coordsize="889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" path="m8890,l,67056e" filled="f" strokecolor="#d9d9d9">
                        <v:path arrowok="t" o:connecttype="custom" o:connectlocs="89,0;0,670" o:connectangles="0,0" textboxrect="0,0,8890,67056"/>
                      </v:shape>
                      <v:shape id="Shape 5033" o:spid="_x0000_s1058" style="position:absolute;left:4837;top:3752;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" path="m25908,l,62484e" filled="f" strokecolor="#d9d9d9">
                        <v:path arrowok="t" o:connecttype="custom" o:connectlocs="259,0;0,625" o:connectangles="0,0" textboxrect="0,0,25908,62484"/>
                      </v:shape>
                      <v:shape id="Shape 5034" o:spid="_x0000_s1059" style="position:absolute;left:4425;top:4377;width:412;height:534;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" path="m41148,l,53340e" filled="f" strokecolor="#d9d9d9">
                        <v:path arrowok="t" o:connecttype="custom" o:connectlocs="412,0;0,534" o:connectangles="0,0" textboxrect="0,0,41148,53340"/>
                      </v:shape>
                      <v:shape id="Shape 5035" o:spid="_x0000_s1060" style="position:absolute;left:3892;top:4911;width:533;height:411;visibility:visible;mso-wrap-style:square;v-text-anchor:top" coordsize="5334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" path="m53340,l,41148e" filled="f" strokecolor="#d9d9d9">
                        <v:path arrowok="t" o:connecttype="custom" o:connectlocs="533,0;0,411" o:connectangles="0,0" textboxrect="0,0,53340,41148"/>
                      </v:shape>
                      <v:shape id="Shape 5036" o:spid="_x0000_s1061" style="position:absolute;left:3267;top:5322;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" path="m62484,l,25908e" filled="f" strokecolor="#d9d9d9">
                        <v:path arrowok="t" o:connecttype="custom" o:connectlocs="625,0;0,259" o:connectangles="0,0" textboxrect="0,0,62484,25908"/>
                      </v:shape>
                      <v:shape id="Shape 5037" o:spid="_x0000_s1062" style="position:absolute;left:2597;top:5581;width:670;height:90;visibility:visible;mso-wrap-style:square;v-text-anchor:top" coordsize="67056,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" path="m67056,l,9017e" filled="f" strokecolor="#d9d9d9">
                        <v:path arrowok="t" o:connecttype="custom" o:connectlocs="670,0;0,90" o:connectangles="0,0" textboxrect="0,0,67056,9017"/>
                      </v:shape>
                      <v:shape id="Shape 5038" o:spid="_x0000_s1063" style="position:absolute;left:1926;top:5581;width:671;height:90;visibility:visible;mso-wrap-style:square;v-text-anchor:top" coordsize="67056,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" path="m67056,9017l,e" filled="f" strokecolor="#d9d9d9">
                        <v:path arrowok="t" o:connecttype="custom" o:connectlocs="671,90;0,0" o:connectangles="0,0" textboxrect="0,0,67056,9017"/>
                      </v:shape>
                      <v:shape id="Shape 5039" o:spid="_x0000_s1064" style="position:absolute;left:1301;top:5322;width:625;height:259;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" path="m62484,25908l,e" filled="f" strokecolor="#d9d9d9">
                        <v:path arrowok="t" o:connecttype="custom" o:connectlocs="625,259;0,0" o:connectangles="0,0" textboxrect="0,0,62484,25908"/>
                      </v:shape>
                      <v:shape id="Shape 5040" o:spid="_x0000_s1065" style="position:absolute;left:753;top:4911;width:548;height:411;visibility:visible;mso-wrap-style:square;v-text-anchor:top" coordsize="5486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" path="m54864,41148l,e" filled="f" strokecolor="#d9d9d9">
                        <v:path arrowok="t" o:connecttype="custom" o:connectlocs="548,411;0,0" o:connectangles="0,0" textboxrect="0,0,54864,41148"/>
                      </v:shape>
                      <v:shape id="Shape 5041" o:spid="_x0000_s1066" style="position:absolute;left:341;top:4377;width:412;height:534;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" path="m41148,53340l,e" filled="f" strokecolor="#d9d9d9">
                        <v:path arrowok="t" o:connecttype="custom" o:connectlocs="412,534;0,0" o:connectangles="0,0" textboxrect="0,0,41148,53340"/>
                      </v:shape>
                      <v:shape id="Shape 5042" o:spid="_x0000_s1067" style="position:absolute;left:82;top:3752;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" path="m25908,62484l,e" filled="f" strokecolor="#d9d9d9">
                        <v:path arrowok="t" o:connecttype="custom" o:connectlocs="259,625;0,0" o:connectangles="0,0" textboxrect="0,0,25908,62484"/>
                      </v:shape>
                      <v:shape id="Shape 5043" o:spid="_x0000_s1068" style="position:absolute;top:3082;width:82;height:670;visibility:visible;mso-wrap-style:square;v-text-anchor:top" coordsize="825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" path="m8255,67056l,e" filled="f" strokecolor="#d9d9d9">
                        <v:path arrowok="t" o:connecttype="custom" o:connectlocs="82,670;0,0" o:connectangles="0,0" textboxrect="0,0,8255,67056"/>
                      </v:shape>
                      <v:shape id="Shape 5044" o:spid="_x0000_s1069" style="position:absolute;top:2411;width:82;height:671;visibility:visible;mso-wrap-style:square;v-text-anchor:top" coordsize="825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" path="m,67056l8255,e" filled="f" strokecolor="#d9d9d9">
                        <v:path arrowok="t" o:connecttype="custom" o:connectlocs="0,671;82,0" o:connectangles="0,0" textboxrect="0,0,8255,67056"/>
                      </v:shape>
                      <v:shape id="Shape 5045" o:spid="_x0000_s1070" style="position:absolute;left:82;top:1786;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" path="m,62484l25908,e" filled="f" strokecolor="#d9d9d9">
                        <v:path arrowok="t" o:connecttype="custom" o:connectlocs="0,625;259,0" o:connectangles="0,0" textboxrect="0,0,25908,62484"/>
                      </v:shape>
                      <v:shape id="Shape 5046" o:spid="_x0000_s1071" style="position:absolute;left:341;top:1253;width:412;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" path="m,53340l41148,e" filled="f" strokecolor="#d9d9d9">
                        <v:path arrowok="t" o:connecttype="custom" o:connectlocs="0,533;412,0" o:connectangles="0,0" textboxrect="0,0,41148,53340"/>
                      </v:shape>
                      <v:shape id="Shape 5047" o:spid="_x0000_s1072" style="position:absolute;left:753;top:842;width:548;height:411;visibility:visible;mso-wrap-style:square;v-text-anchor:top" coordsize="5486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" path="m,41148l54864,e" filled="f" strokecolor="#d9d9d9">
                        <v:path arrowok="t" o:connecttype="custom" o:connectlocs="0,411;548,0" o:connectangles="0,0" textboxrect="0,0,54864,41148"/>
                      </v:shape>
                      <v:shape id="Shape 5048" o:spid="_x0000_s1073" style="position:absolute;left:1301;top:582;width:625;height:260;visibility:visible;mso-wrap-style:square;v-text-anchor:top" coordsize="624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" path="m,25908l62484,e" filled="f" strokecolor="#d9d9d9">
                        <v:path arrowok="t" o:connecttype="custom" o:connectlocs="0,260;625,0" o:connectangles="0,0" textboxrect="0,0,62484,25908"/>
                      </v:shape>
                      <v:shape id="Shape 5049" o:spid="_x0000_s1074" style="position:absolute;left:1926;top:487;width:671;height:95;visibility:visible;mso-wrap-style:square;v-text-anchor:top" coordsize="6705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" path="m,9525l67056,e" filled="f" strokecolor="#d9d9d9">
                        <v:path arrowok="t" o:connecttype="custom" o:connectlocs="0,95;671,0" o:connectangles="0,0" textboxrect="0,0,67056,9525"/>
                      </v:shape>
                      <v:shape id="Shape 5050" o:spid="_x0000_s1075" style="position:absolute;left:674;top:1572;width:3837;height:3015;visibility:visible;mso-wrap-style:square;v-text-anchor:top" coordsize="383667,30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" path="m151130,r41148,6223l225806,24511r22860,27432l271526,70231r41148,10668l353822,106807r27432,44196l383667,202819r-22225,45720l321818,280543r-47244,13716l231902,301498r-39624,-7239l157226,277495,134366,248539,111506,230251,70358,221107,30734,193675,3302,151003,,99187,21590,51943,62738,21463,108458,7747,151130,e" filled="f" strokecolor="#00b0f0" strokeweight="1pt">
                        <v:stroke endcap="round"/>
                        <v:path arrowok="t" o:connecttype="custom" o:connectlocs="1511,0;1923,62;2258,245;2487,519;2715,702;3127,809;3539,1068;3813,1510;3837,2028;3615,2485;3218,2805;2746,2943;2319,3015;1923,2943;1572,2775;1344,2485;1115,2303;704,2211;307,1937;33,1510;0,992;216,519;627,215;1085,77;1511,0" o:connectangles="0,0,0,0,0,0,0,0,0,0,0,0,0,0,0,0,0,0,0,0,0,0,0,0,0" textboxrect="0,0,383667,301498"/>
                      </v:shape>
                      <v:shape id="Shape 5051" o:spid="_x0000_s1076" style="position:absolute;left:1167;top:2167;width:2851;height:1824;visibility:visible;mso-wrap-style:square;v-text-anchor:top" coordsize="285115,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" path="m118618,r24384,3048l164338,9144r18288,12192l216154,16764r35052,12192l277114,54864r8001,36576l280162,128016r-19812,32004l228346,178308r-35052,1524l167386,182372r-24384,-2540l120142,173736,101854,161544r-33528,3048l33274,153924,8890,126492,,91440,4318,54864,24130,22860,56134,4572,91186,3048,118618,e" filled="f" strokeweight="1pt">
                        <v:stroke endcap="round"/>
                        <v:path arrowok="t" o:connecttype="custom" o:connectlocs="1186,0;1430,30;1643,91;1826,213;2161,168;2512,290;2771,549;2851,915;2801,1280;2603,1600;2283,1783;1933,1799;1674,1824;1430,1799;1201,1738;1018,1616;683,1646;333,1539;89,1265;0,915;43,549;241,229;561,46;912,30;1186,0" o:connectangles="0,0,0,0,0,0,0,0,0,0,0,0,0,0,0,0,0,0,0,0,0,0,0,0,0" textboxrect="0,0,285115,182372"/>
                      </v:shape>
                      <v:shape id="Shape 5052" o:spid="_x0000_s1077" style="position:absolute;left:905;top:1817;width:3376;height:2525;visibility:visible;mso-wrap-style:square;v-text-anchor:top" coordsize="337566,2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" path="m135636,r33528,10668l196596,21336r21336,19812l245364,48768r38100,10668l315468,86868r21336,39624l337566,172212r-20574,39624l280416,237744r-42672,7620l202692,252476,169164,242316,140208,230124,120396,210312,91440,204216,53340,192024,22860,166116,1524,126492,,80772,19812,41148,57912,15240,99060,6096,135636,e" filled="f" strokecolor="red" strokeweight="1pt">
                        <v:stroke endcap="round"/>
                        <v:path arrowok="t" o:connecttype="custom" o:connectlocs="1356,0;1692,107;1966,213;2180,412;2454,488;2835,594;3155,869;3368,1265;3376,1722;3170,2119;2804,2378;2378,2454;2027,2525;1692,2423;1402,2301;1204,2103;914,2042;533,1920;229,1661;15,1265;0,808;198,412;579,152;991,61;1356,0" o:connectangles="0,0,0,0,0,0,0,0,0,0,0,0,0,0,0,0,0,0,0,0,0,0,0,0,0" textboxrect="0,0,337566,252476"/>
                      </v:shape>
                      <v:shape id="Shape 5053" o:spid="_x0000_s1078" style="position:absolute;left:1280;top:1927;width:2625;height:2304;visibility:visible;mso-wrap-style:square;v-text-anchor:top" coordsize="262509,23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" path="m108839,31623l131699,14859,162179,r33528,2667l229235,16383r21336,30480l262509,80391r-5842,35052l244475,145923r-25908,19812l191135,174879r-18288,12192l153035,197739r-21336,18288l99695,230378,66167,226695,32639,214503,11303,184023,,150495,5207,115443,17399,84963,43307,65151,72263,56007,89027,42291,108839,31623e" filled="f" strokecolor="#00b0f0" strokeweight="1pt">
                        <v:stroke endcap="round"/>
                        <v:path arrowok="t" o:connecttype="custom" o:connectlocs="1088,316;1317,149;1622,0;1957,27;2292,164;2506,469;2625,804;2567,1155;2445,1459;2186,1658;1911,1749;1728,1871;1530,1978;1317,2160;997,2304;662,2267;326,2145;113,1840;0,1505;52,1155;174,850;433,652;723,560;890,423;1088,316" o:connectangles="0,0,0,0,0,0,0,0,0,0,0,0,0,0,0,0,0,0,0,0,0,0,0,0,0" textboxrect="0,0,262509,230378"/>
                      </v:shape>
                      <v:shape id="Shape 5054" o:spid="_x0000_s1079" style="position:absolute;left:1225;top:1885;width:2734;height:2389;visibility:visible;mso-wrap-style:square;v-text-anchor:top" coordsize="273431,23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" path="m115824,43434l137160,19050,167640,6858,205740,r38100,12954l268224,43434r5207,39624l257556,119634r-22860,25908l208788,160782r-12192,18288l176784,189738r-19812,6096l137160,220218r-30480,12192l67056,238887,30480,226314,4572,195834,,156210,15240,119634,38100,93726,64008,76962,77724,60198,96012,49530r19812,-6096e" filled="f" strokeweight="1pt">
                        <v:stroke endcap="round"/>
                        <v:path arrowok="t" o:connecttype="custom" o:connectlocs="1158,434;1371,191;1676,69;2057,0;2438,130;2682,434;2734,831;2575,1196;2347,1455;2088,1608;1966,1791;1768,1897;1570,1958;1371,2202;1067,2324;670,2389;305,2263;46,1958;0,1562;152,1196;381,937;640,770;777,602;960,495;1158,434" o:connectangles="0,0,0,0,0,0,0,0,0,0,0,0,0,0,0,0,0,0,0,0,0,0,0,0,0" textboxrect="0,0,273431,238887"/>
                      </v:shape>
                      <v:shape id="Shape 5055" o:spid="_x0000_s1080" style="position:absolute;left:1224;top:2146;width:2737;height:1867;visibility:visible;mso-wrap-style:square;v-text-anchor:top" coordsize="27368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" path="m114427,9779l137287,r24384,635l184531,12827r30480,3048l247015,29591r21336,28956l273685,93599r-11430,33528l237871,151511r-28956,13716l183007,172847r-24384,3048l137287,186690r-24384,-1651l90043,174371,58039,171323,27559,157607,6223,128651,,93599,10795,60071,35179,35687,64135,20447,90043,12827,114427,9779e" filled="f" strokecolor="red" strokeweight="1pt">
                        <v:stroke endcap="round"/>
                        <v:path arrowok="t" o:connecttype="custom" o:connectlocs="1144,98;1373,0;1617,6;1845,128;2150,159;2470,296;2684,586;2737,936;2623,1271;2379,1515;2089,1652;1830,1729;1586,1759;1373,1867;1129,1850;900,1744;580,1713;276,1576;62,1287;0,936;108,601;352,357;641,204;900,128;1144,98" o:connectangles="0,0,0,0,0,0,0,0,0,0,0,0,0,0,0,0,0,0,0,0,0,0,0,0,0" textboxrect="0,0,273685,186690"/>
                      </v:shape>
                      <v:shape id="Shape 5061" o:spid="_x0000_s1081" style="position:absolute;left:1762;top:2641;width:292;height:718;visibility:visible;mso-wrap-style:square;v-text-anchor:top" coordsize="29169,7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" path="m29169,r,9127l25654,11223v-2032,2032,-3810,4571,-5588,7620c18415,21891,16891,25319,15367,29002v-2032,5080,-3556,9398,-4445,13081c10033,45894,9779,49069,9906,51736v254,2666,1016,4826,2413,6476c13589,59991,15494,61261,18034,62276v1905,762,3810,1143,5461,1143c25273,63419,26797,63038,28321,62276r848,-598l29169,70483r-2372,937c23114,71801,19050,71167,14605,69388,10414,67737,7112,65451,4826,62785,2540,60118,1143,57069,508,53387,,49831,127,45639,1143,41068,2159,36623,3683,31543,5969,25955v2032,-5080,4318,-9525,6858,-13462c15494,8556,18288,5381,21336,3094l29169,xe" fillcolor="black" stroked="f" strokeweight="0">
                        <v:stroke endcap="round"/>
                        <v:path arrowok="t" o:connecttype="custom" o:connectlocs="292,0;292,91;257,112;201,188;154,290;109,421;99,517;123,582;181,623;235,634;284,623;292,617;292,705;268,714;146,694;48,628;5,534;11,411;60,260;128,125;214,31;292,0" o:connectangles="0,0,0,0,0,0,0,0,0,0,0,0,0,0,0,0,0,0,0,0,0,0" textboxrect="0,0,29169,71801"/>
                      </v:shape>
                      <v:shape id="Shape 5062" o:spid="_x0000_s1082" style="position:absolute;left:2054;top:2626;width:292;height:719;visibility:visible;mso-wrap-style:square;v-text-anchor:top" coordsize="29251,7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" path="m2454,508c6137,,10201,635,14646,2540v4191,1651,7493,3810,9779,6477c26584,11684,28108,14859,28616,18542v635,3556,381,7620,-508,12192c27092,35306,25441,40386,23282,45847v-2159,5207,-4445,9652,-6985,13589c13757,63373,10963,66421,7915,68834l,71961,,63155,3470,60706c4867,59309,6137,57785,7280,55880v1270,-1778,2413,-3810,3429,-5969c11852,47625,12868,45339,13884,42799v1397,-3302,2413,-6350,3302,-9144c17948,30861,18583,28448,18964,26162v381,-2159,381,-4191,254,-5969c19091,18415,18710,16891,18075,15494v-635,-1397,-1524,-2540,-2794,-3429c14138,11049,12741,10287,11090,9525,8169,8382,5502,8128,3089,8763l,10604,,1477,2454,508xe" fillcolor="black" stroked="f" strokeweight="0">
                        <v:stroke endcap="round"/>
                        <v:path arrowok="t" o:connecttype="custom" o:connectlocs="24,5;146,25;244,90;286,185;281,307;232,458;163,594;79,688;0,719;0,631;35,607;73,558;107,499;139,428;172,336;189,261;192,202;180,155;153,121;111,95;31,88;0,106;0,15;24,5" o:connectangles="0,0,0,0,0,0,0,0,0,0,0,0,0,0,0,0,0,0,0,0,0,0,0,0" textboxrect="0,0,29251,71961"/>
                      </v:shape>
                      <v:shape id="Shape 5064" o:spid="_x0000_s1083" style="position:absolute;left:1727;top:1322;width:589;height:735;visibility:visible;mso-wrap-style:square;v-text-anchor:top" coordsize="58928,7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" path="m33147,v1651,,3556,254,5715,508c40894,889,43053,1524,45212,2413v3175,1270,5715,2794,7747,4572c54991,8636,56515,10541,57404,12700v1016,2032,1524,4318,1524,6604c58801,21590,58293,24003,57277,26416v-762,2159,-1905,4064,-3175,5588c52832,33655,51435,34925,49784,35814v-1651,1016,-3429,1651,-5461,2032c42418,38227,40386,38100,38227,37719r-127,127c40386,38989,42164,40386,43815,42037v1524,1778,2667,3556,3556,5461c48133,49403,48514,51562,48641,53721v,2159,-381,4191,-1270,6350c46101,63119,44450,65659,42418,67691v-2032,2032,-4445,3556,-7239,4572c32512,73152,29464,73533,26162,73279,22860,73025,19431,72136,15748,70739,13462,69723,11430,68707,9652,67564,7874,66421,6223,65278,4953,64262,3683,63119,2540,62103,1778,61087,1016,60198,508,59563,381,59182,254,58801,127,58547,127,58293,,57912,,57531,,57150v127,-381,254,-762,381,-1270c508,55372,762,54737,1016,53975v508,-1270,1016,-2032,1397,-2413c2921,51181,3302,51054,3810,51181v254,254,762,762,1524,1651c6096,53721,6985,54864,8255,56134v1143,1143,2667,2413,4445,3810c14351,61341,16510,62484,18923,63373v2286,1016,4445,1524,6477,1651c27432,65151,29210,64897,30861,64389v1651,-635,3048,-1524,4191,-2794c36322,60452,37211,58928,37973,57277v762,-1905,1016,-3810,889,-5588c38735,49784,38100,48006,37084,46355,36068,44577,34544,43053,32639,41656,30734,40132,28448,38862,25654,37719l19050,35052v-254,-127,-508,-254,-762,-508c18161,34290,17907,34036,17907,33655v-127,-254,-127,-762,-127,-1270c17907,31877,18034,31369,18288,30607v381,-635,635,-1143,889,-1651c19431,28575,19685,28321,20066,28194v254,-254,508,-381,889,-381c21209,27813,21463,27940,21844,28067r5842,2286c29972,31242,32131,31877,34163,32004v2032,127,3937,-127,5588,-762c41402,30734,42926,29718,44196,28448v1397,-1270,2413,-2794,3175,-4699c47879,22352,48260,20955,48260,19558v127,-1524,-127,-2794,-635,-4191c47117,14097,46228,12954,45085,11811,43815,10795,42291,9779,40513,9144,38481,8255,36576,7874,34671,7747v-1905,,-3683,,-5334,127c27813,8001,26416,8255,25273,8509v-1016,254,-1778,381,-2159,127c22860,8636,22733,8509,22606,8255v-254,-127,-254,-381,-254,-635c22352,7239,22352,6858,22479,6350v127,-381,381,-1016,635,-1778c23368,4064,23622,3556,23749,3175v254,-381,381,-635,635,-889c24638,2032,24892,1778,25019,1524v254,-127,635,-381,1143,-508c26543,762,27432,635,28702,381,29972,127,31369,,33147,xe" fillcolor="black" stroked="f" strokeweight="0">
                        <v:stroke endcap="round"/>
                        <v:path arrowok="t" o:connecttype="custom" o:connectlocs="388,5;529,70;589,193;541,320;443,378;381,378;473,475;473,600;352,722;157,707;50,642;4,592;0,571;10,540;38,512;83,561;189,633;308,644;380,573;371,463;256,377;183,345;178,324;192,289;209,278;277,303;397,312;473,237;476,154;405,91;293,79;231,86;223,76;231,46;244,23;261,10;331,0" o:connectangles="0,0,0,0,0,0,0,0,0,0,0,0,0,0,0,0,0,0,0,0,0,0,0,0,0,0,0,0,0,0,0,0,0,0,0,0,0" textboxrect="0,0,58928,73533"/>
                      </v:shape>
                      <v:shape id="Shape 5066" o:spid="_x0000_s1084" style="position:absolute;left:1722;width:623;height:755;visibility:visible;mso-wrap-style:square;v-text-anchor:top" coordsize="62357,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" path="m28956,381c29718,,30607,127,31623,508l61341,12446v254,127,508,254,635,508c62230,13208,62357,13589,62357,13970v,381,,889,-127,1397c62103,15875,61976,16383,61722,17018v-508,1270,-1016,2159,-1651,2794c59436,20320,58801,20447,58293,20193l34290,10541,26670,29337v1270,381,2540,635,3683,1143c31623,30988,33020,31496,34671,32131v3683,1524,6731,3302,9144,5334c46101,39497,47879,41656,49149,44069v1143,2413,1651,5080,1651,7747c50800,54610,50165,57404,49022,60325v-1397,3556,-3302,6604,-5715,8890c41021,71501,38354,73152,35433,74168v-3048,1016,-6223,1397,-9652,1143c22225,75184,18669,74295,14986,72771,12827,71882,10922,70993,9271,69977,7493,68834,5969,67818,4699,66802,3429,65786,2413,64897,1651,64135,889,63373,381,62738,254,62484,127,62103,,61849,,61595v,-254,,-635,,-889c,60325,127,59944,254,59436v127,-381,381,-889,635,-1524c1143,57277,1397,56769,1524,56261v254,-381,508,-762,762,-1016c2540,55118,2794,54864,3048,54864v254,-127,508,,762,c4191,54991,4572,55499,5207,56134v508,762,1270,1651,2286,2667c8509,59817,9906,60833,11430,61976v1651,1270,3810,2286,6223,3302c19939,66294,22225,66802,24384,67056v2159,254,4191,,5969,-508c32258,65913,33909,64897,35433,63373v1524,-1397,2794,-3429,3810,-5969c40132,55245,40640,53213,40513,51308v,-1905,-381,-3683,-1397,-5334c38100,44323,36703,42799,34798,41402,32893,40005,30480,38735,27432,37465v-2032,-889,-3937,-1397,-5588,-1905c20320,35179,18796,34671,17526,34163v-1016,-381,-1524,-889,-1778,-1524c15494,32131,15621,31115,16129,29845l27178,2540c27686,1397,28194,762,28956,381xe" fillcolor="black" stroked="f" strokeweight="0">
                        <v:stroke endcap="round"/>
                        <v:path arrowok="t" o:connecttype="custom" o:connectlocs="289,4;316,5;613,124;619,129;623,140;622,154;617,170;600,198;582,202;343,105;266,293;303,305;346,321;438,374;491,440;508,518;490,603;433,692;354,741;258,752;150,727;93,699;47,667;16,641;3,624;0,615;0,607;3,594;9,579;15,562;23,552;30,548;38,548;52,561;75,588;114,619;176,652;244,670;303,665;354,633;392,574;405,513;391,459;348,414;274,374;218,355;175,341;157,326;161,298;272,25;289,4" o:connectangles="0,0,0,0,0,0,0,0,0,0,0,0,0,0,0,0,0,0,0,0,0,0,0,0,0,0,0,0,0,0,0,0,0,0,0,0,0,0,0,0,0,0,0,0,0,0,0,0,0,0,0" textboxrect="0,0,62357,75565"/>
                      </v:shape>
                      <w10:wrap type="square"/>
                    </v:group>
                  </w:pict>
                </mc:Fallback>
              </mc:AlternateContent>
            </w:r>
            <w:r w:rsidRPr="00C27EC5">
              <w:rPr>
                <w:rFonts w:eastAsia="Times New Roman" w:cs="Calibri"/>
                <w:snapToGrid w:val="0"/>
                <w:color w:val="000000"/>
                <w:sz w:val="16"/>
                <w:szCs w:val="24"/>
                <w:lang w:val="en-US"/>
              </w:rPr>
              <w:t xml:space="preserve">0 </w:t>
            </w:r>
            <w:r w:rsidRPr="00C27EC5">
              <w:rPr>
                <w:rFonts w:eastAsia="Times New Roman" w:cs="Calibri"/>
                <w:snapToGrid w:val="0"/>
                <w:color w:val="000000"/>
                <w:szCs w:val="24"/>
                <w:lang w:val="en-US"/>
              </w:rPr>
              <w:t>Loma2</w:t>
            </w:r>
          </w:p>
          <w:p w:rsidR="00C27EC5" w:rsidRPr="00C27EC5" w:rsidRDefault="00C27EC5" w:rsidP="00C27EC5">
            <w:pPr>
              <w:widowControl w:val="0"/>
              <w:spacing w:after="0" w:line="240" w:lineRule="auto"/>
              <w:ind w:left="1"/>
              <w:jc w:val="both"/>
              <w:rPr>
                <w:rFonts w:eastAsia="Times New Roman"/>
                <w:snapToGrid w:val="0"/>
                <w:color w:val="000000"/>
                <w:szCs w:val="24"/>
                <w:lang w:val="en-US"/>
              </w:rPr>
            </w:pPr>
            <w:r w:rsidRPr="00C27EC5">
              <w:rPr>
                <w:rFonts w:eastAsia="Times New Roman" w:cs="Calibri"/>
                <w:snapToGrid w:val="0"/>
                <w:color w:val="000000"/>
                <w:sz w:val="16"/>
                <w:szCs w:val="24"/>
                <w:lang w:val="en-US"/>
              </w:rPr>
              <w:t>27090</w:t>
            </w:r>
          </w:p>
          <w:p w:rsidR="00C27EC5" w:rsidRPr="00C27EC5" w:rsidRDefault="00C27EC5" w:rsidP="00C27EC5">
            <w:pPr>
              <w:widowControl w:val="0"/>
              <w:spacing w:after="0" w:line="240" w:lineRule="auto"/>
              <w:ind w:right="365"/>
              <w:jc w:val="center"/>
              <w:rPr>
                <w:rFonts w:eastAsia="Times New Roman"/>
                <w:snapToGrid w:val="0"/>
                <w:color w:val="000000"/>
                <w:szCs w:val="24"/>
                <w:lang w:val="en-US"/>
              </w:rPr>
            </w:pPr>
            <w:r w:rsidRPr="00C27EC5">
              <w:rPr>
                <w:rFonts w:eastAsia="Times New Roman" w:cs="Calibri"/>
                <w:snapToGrid w:val="0"/>
                <w:color w:val="000000"/>
                <w:sz w:val="16"/>
                <w:szCs w:val="24"/>
                <w:lang w:val="en-US"/>
              </w:rPr>
              <w:t>180</w:t>
            </w:r>
          </w:p>
        </w:tc>
      </w:tr>
    </w:tbl>
    <w:p w:rsidR="00C27EC5" w:rsidRPr="00C27EC5" w:rsidRDefault="00C27EC5" w:rsidP="00C27EC5">
      <w:pPr>
        <w:widowControl w:val="0"/>
        <w:spacing w:after="0" w:line="240" w:lineRule="auto"/>
        <w:ind w:right="4168"/>
        <w:jc w:val="center"/>
        <w:rPr>
          <w:rFonts w:eastAsia="Times New Roman"/>
          <w:snapToGrid w:val="0"/>
          <w:color w:val="000000"/>
          <w:szCs w:val="24"/>
        </w:rPr>
      </w:pPr>
      <w:r w:rsidRPr="00C27EC5">
        <w:rPr>
          <w:rFonts w:eastAsia="Times New Roman"/>
          <w:noProof/>
          <w:snapToGrid w:val="0"/>
          <w:color w:val="000000"/>
          <w:szCs w:val="24"/>
        </w:rPr>
        <w:drawing>
          <wp:inline distT="0" distB="0" distL="0" distR="0" wp14:anchorId="69A9CBB5" wp14:editId="31F8BED0">
            <wp:extent cx="3517900" cy="4000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7900" cy="400050"/>
                    </a:xfrm>
                    <a:prstGeom prst="rect">
                      <a:avLst/>
                    </a:prstGeom>
                    <a:noFill/>
                    <a:ln>
                      <a:noFill/>
                    </a:ln>
                  </pic:spPr>
                </pic:pic>
              </a:graphicData>
            </a:graphic>
          </wp:inline>
        </w:drawing>
      </w:r>
    </w:p>
    <w:p w:rsidR="00C27EC5" w:rsidRPr="00C27EC5" w:rsidRDefault="00C27EC5" w:rsidP="00C27EC5">
      <w:pPr>
        <w:widowControl w:val="0"/>
        <w:spacing w:after="0" w:line="240" w:lineRule="auto"/>
        <w:jc w:val="both"/>
        <w:rPr>
          <w:rFonts w:eastAsia="Times New Roman"/>
          <w:snapToGrid w:val="0"/>
          <w:szCs w:val="24"/>
        </w:rPr>
      </w:pPr>
    </w:p>
    <w:p w:rsidR="00C27EC5" w:rsidRPr="00C27EC5" w:rsidRDefault="00C27EC5" w:rsidP="00C27EC5">
      <w:pPr>
        <w:widowControl w:val="0"/>
        <w:spacing w:after="0" w:line="240" w:lineRule="auto"/>
        <w:jc w:val="center"/>
        <w:rPr>
          <w:rFonts w:eastAsia="Times New Roman"/>
          <w:snapToGrid w:val="0"/>
          <w:sz w:val="20"/>
          <w:szCs w:val="24"/>
          <w:lang w:val="en-US"/>
        </w:rPr>
      </w:pPr>
      <w:r w:rsidRPr="00C27EC5">
        <w:rPr>
          <w:rFonts w:eastAsia="Times New Roman"/>
          <w:snapToGrid w:val="0"/>
          <w:sz w:val="20"/>
          <w:szCs w:val="24"/>
          <w:lang w:val="en-US"/>
        </w:rPr>
        <w:t xml:space="preserve">Figure 8. Maximum interstorey drifts (mm) in the Y direction under NF and FF ground motions, in terms of the excitation angle, for symmetric and non-symmetric (5% and 10%) base isolated buildings.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keepNext/>
        <w:keepLines/>
        <w:widowControl w:val="0"/>
        <w:numPr>
          <w:ilvl w:val="1"/>
          <w:numId w:val="0"/>
        </w:numPr>
        <w:spacing w:after="0" w:line="240" w:lineRule="auto"/>
        <w:ind w:left="317" w:hanging="332"/>
        <w:jc w:val="both"/>
        <w:outlineLvl w:val="1"/>
        <w:rPr>
          <w:rFonts w:eastAsia="Times New Roman"/>
          <w:b/>
          <w:i/>
          <w:snapToGrid w:val="0"/>
          <w:color w:val="000000"/>
          <w:szCs w:val="24"/>
          <w:lang w:val="en-US"/>
        </w:rPr>
      </w:pPr>
      <w:r w:rsidRPr="00C27EC5">
        <w:rPr>
          <w:rFonts w:eastAsia="Times New Roman"/>
          <w:b/>
          <w:i/>
          <w:snapToGrid w:val="0"/>
          <w:color w:val="000000"/>
          <w:szCs w:val="24"/>
          <w:lang w:val="en-US"/>
        </w:rPr>
        <w:t xml:space="preserve">5.3 Peak floor accelerations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Similarly, a comparison between the peak floor accelerations of the base-isolated buildings is presented, with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(5% and 10% eccentricities) and without any eccentricities is presented in X and Y directions, in Figures 9 and 10 respectively.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In both X and Y directions, significant variations for the different excitation angles are observed, but at the same time, regarding the three different cases of the base-isolated building, a uniformity is observed. The results do not present important differences under most excitation angles, which leads to the conclusion that in those cases the accidental mass eccentricities do not significantly affect the peak seismic response of the base-isolated building, as already stated by Anagnostopoulos et al (2015a). This observation applies under all ground motions, both NF and FF.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Regarding the two types of ground motions, although the peak values of the top-floor accelerations do not significantly differ, in most cases a slightly increased seismic response is observed under the NF ground motions. To sum up, for most seismic records, the “worst case scenario” in terms of the peak floor accelerations in both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X and Y directions, is the case of 10% bidirectional eccentricities of the base-isolated building. It is shown that the accidental mass eccentricities mainly increase the peak seismic response, but occasionally they may even decrease it. Which one happens and to what extent, strongly depends on specific earthquake characteristics.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maximum floor accelerations clearly depend on the excitation angle. In addition, under each pair of seismic records, the maximum floor acceleration occurs along a different incidence angle, which leads to the conclusion that it is not possible to predict the critical incidence angle of a building without performing dynamic analyses with varying incidence angles. Therefore, it could be concluded that the determining factor for the peak response of the seismic isolated system is the angle of incidence.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jc w:val="both"/>
        <w:rPr>
          <w:rFonts w:eastAsia="Times New Roman"/>
          <w:snapToGrid w:val="0"/>
          <w:color w:val="000000"/>
          <w:szCs w:val="24"/>
        </w:rPr>
      </w:pPr>
      <w:r w:rsidRPr="00C27EC5">
        <w:rPr>
          <w:rFonts w:eastAsia="Times New Roman"/>
          <w:noProof/>
          <w:snapToGrid w:val="0"/>
          <w:color w:val="000000"/>
          <w:szCs w:val="24"/>
        </w:rPr>
        <w:drawing>
          <wp:inline distT="0" distB="0" distL="0" distR="0" wp14:anchorId="2EBD0628" wp14:editId="24A20925">
            <wp:extent cx="5702300" cy="2514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2300" cy="2514600"/>
                    </a:xfrm>
                    <a:prstGeom prst="rect">
                      <a:avLst/>
                    </a:prstGeom>
                    <a:noFill/>
                    <a:ln>
                      <a:noFill/>
                    </a:ln>
                  </pic:spPr>
                </pic:pic>
              </a:graphicData>
            </a:graphic>
          </wp:inline>
        </w:drawing>
      </w:r>
    </w:p>
    <w:p w:rsidR="00C27EC5" w:rsidRPr="00C27EC5" w:rsidRDefault="00C27EC5" w:rsidP="00C27EC5">
      <w:pPr>
        <w:widowControl w:val="0"/>
        <w:spacing w:after="0" w:line="240" w:lineRule="auto"/>
        <w:jc w:val="center"/>
        <w:rPr>
          <w:rFonts w:eastAsia="Times New Roman"/>
          <w:snapToGrid w:val="0"/>
          <w:sz w:val="20"/>
          <w:szCs w:val="24"/>
          <w:lang w:val="en-US"/>
        </w:rPr>
      </w:pPr>
      <w:r w:rsidRPr="00C27EC5">
        <w:rPr>
          <w:rFonts w:eastAsia="Times New Roman"/>
          <w:snapToGrid w:val="0"/>
          <w:color w:val="000000"/>
          <w:sz w:val="20"/>
          <w:szCs w:val="24"/>
          <w:lang w:val="en-US"/>
        </w:rPr>
        <w:t xml:space="preserve"> </w:t>
      </w:r>
      <w:r w:rsidRPr="00C27EC5">
        <w:rPr>
          <w:rFonts w:eastAsia="Times New Roman"/>
          <w:snapToGrid w:val="0"/>
          <w:sz w:val="20"/>
          <w:szCs w:val="24"/>
          <w:lang w:val="en-US"/>
        </w:rPr>
        <w:t xml:space="preserve">Figure 9. Maximum floor accelerations (m/s2) in the X direction under NF and FF ground motions, in terms of the excitation angle for symmetric and non-symmetric (5% and 10%) base isolated buildings.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jc w:val="both"/>
        <w:rPr>
          <w:rFonts w:eastAsia="Times New Roman"/>
          <w:snapToGrid w:val="0"/>
          <w:color w:val="000000"/>
          <w:szCs w:val="24"/>
          <w:lang w:val="en-US"/>
        </w:rPr>
      </w:pPr>
      <w:r w:rsidRPr="00C27EC5">
        <w:rPr>
          <w:rFonts w:eastAsia="Times New Roman"/>
          <w:noProof/>
          <w:snapToGrid w:val="0"/>
          <w:color w:val="000000"/>
          <w:szCs w:val="24"/>
        </w:rPr>
        <w:drawing>
          <wp:inline distT="0" distB="0" distL="0" distR="0" wp14:anchorId="77459765" wp14:editId="43CDFE6B">
            <wp:extent cx="5702300" cy="2520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2300" cy="2520950"/>
                    </a:xfrm>
                    <a:prstGeom prst="rect">
                      <a:avLst/>
                    </a:prstGeom>
                    <a:noFill/>
                    <a:ln>
                      <a:noFill/>
                    </a:ln>
                  </pic:spPr>
                </pic:pic>
              </a:graphicData>
            </a:graphic>
          </wp:inline>
        </w:drawing>
      </w:r>
    </w:p>
    <w:p w:rsidR="00C27EC5" w:rsidRPr="00C27EC5" w:rsidRDefault="00C27EC5" w:rsidP="00C27EC5">
      <w:pPr>
        <w:widowControl w:val="0"/>
        <w:spacing w:after="0" w:line="240" w:lineRule="auto"/>
        <w:jc w:val="center"/>
        <w:rPr>
          <w:rFonts w:eastAsia="Times New Roman"/>
          <w:snapToGrid w:val="0"/>
          <w:sz w:val="20"/>
          <w:szCs w:val="24"/>
          <w:lang w:val="en-US"/>
        </w:rPr>
      </w:pPr>
      <w:r w:rsidRPr="00C27EC5">
        <w:rPr>
          <w:rFonts w:eastAsia="Times New Roman"/>
          <w:snapToGrid w:val="0"/>
          <w:color w:val="000000"/>
          <w:sz w:val="20"/>
          <w:szCs w:val="24"/>
          <w:lang w:val="en-US"/>
        </w:rPr>
        <w:t xml:space="preserve"> </w:t>
      </w:r>
      <w:r w:rsidRPr="00C27EC5">
        <w:rPr>
          <w:rFonts w:eastAsia="Times New Roman"/>
          <w:snapToGrid w:val="0"/>
          <w:sz w:val="20"/>
          <w:szCs w:val="24"/>
          <w:lang w:val="en-US"/>
        </w:rPr>
        <w:t xml:space="preserve">Figure 10. Maximum floor accelerations (m/s2) in the Y direction under NF and FF ground motions, in terms of the excitation angle for symmetric and non-symmetric (5% and 10%) base isolated buildings.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effect of accidental mass eccentricities in terms of maximum floor accelerations is examined, by taking into account 5% and 10% bidirectional mass eccentricities for the analyses of the base-isolated building, among various incidence angles and under both NF and FF ground motions.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It is shown that, the maximum floor accelerations at the superstructure have minor differences between the symmetric building and the two buildings with accidental mass eccentricities, which leads to the conclusion that the superstructure of a base-isolated building may not be significantly affected by the accidental mass eccentricities.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Moreover, it is observed that, under each seismic event a different incidence angle is the critical one. The determination of the critical incidence angle is hence complicated, and different dynamic simulations should be performed for each building, especially if it is a high-importance building, in order to obtain a more reliable assessment of the peak seismic response under the worst-case scenario regarding the incidence angle.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keepNext/>
        <w:keepLines/>
        <w:widowControl w:val="0"/>
        <w:spacing w:after="0" w:line="240" w:lineRule="auto"/>
        <w:ind w:left="206" w:hanging="221"/>
        <w:jc w:val="both"/>
        <w:outlineLvl w:val="0"/>
        <w:rPr>
          <w:rFonts w:eastAsia="Times New Roman"/>
          <w:b/>
          <w:snapToGrid w:val="0"/>
          <w:color w:val="000000"/>
          <w:szCs w:val="24"/>
          <w:lang w:val="en-US"/>
        </w:rPr>
      </w:pPr>
      <w:r w:rsidRPr="00C27EC5">
        <w:rPr>
          <w:rFonts w:eastAsia="Times New Roman"/>
          <w:b/>
          <w:snapToGrid w:val="0"/>
          <w:color w:val="000000"/>
          <w:szCs w:val="24"/>
          <w:lang w:val="en-US"/>
        </w:rPr>
        <w:t xml:space="preserve">6. CONCLUSIONS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effectiveness of seismic isolation seems to strongly depend on the proximity to active faults, as well as the angle of the seismic incidence with respect to the principal construction axes. In this work the effect of near- and far-fault ground motions imposed on the base-isolated building has been investigated, considering various angles of seismic excitation.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peak seismic response of the base-isolated building is examined through nonlinear time-history analyses under 7-set of near-fault seismic records and 7-set of the same earthquake events of far-fault seismic records. The performed parametric analyses indicate that the peak seismic response due to the imposed FF ground motions is significantly smaller than the corresponding seismic response due to the NF ground motions, under all seismic records and for all loading combinations.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Subsequently the effect of the seismic incidence angle is investigated under both near- and far-fault earthquakes. Parametric analyses have been performed by varying the excitation angle and the results indicate that the critical angle of excitation is not always at the principal horizontal axes- 0 or 90 degrees. Inversely, the maximum response occurs at different excitation angle for each pair of seismic records. This leads to the conclusion that when taking into account the seismic lateral forces only at the principle horizontal directions for the seismic design of a building, may lead to a significant underestimation of its actual response. The overall conclusion is that, under each seismic event a different incidence angle is the critical one. The determination of the critical incidence angle is hence complicated or even impossible, and different simulations should be performed for each base-isolated building, in order to obtain a more reliable evaluation of the peak seismic response.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Moreover, the effect of accidental mass eccentricities on the seismic response of the base-isolated building has been investigated under both near- and far-fault seismic excitations, at arbitrary directions of the seismic incidence. The base-isolated building is examined in two cases: by taking into account 5% and 10% bidirectional accidental mass eccentricities. The results indicate that mass eccentricities generally increase the response of the base-isolated buildings, due to the increase of the torsional effects, which causes rotations of the diaphragms. However, the rotation of the diaphragms are due to the essentially rigid-body rotation of the base-isolated building at the isolation level rather than the deformation of the superstructure. Specifically, the maximum relative displacements at the base isolation level are significantly increased due to the existence of mass eccentricities, either of 5% or of 10%. On contrary, regarding the deformations of the superstructure, minor differences are observed for both peak interstorey drifts and absolute floor accelerations due to the mass eccentricities, which leads to the conclusion that the superstructure of a base-isolated building is practically not affected by the accidental mass eccentricities. Moreover, by comparing the results of near- and far-fault ground motions, no significant difference in the increase of the response is observed.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Overall, the results of this research work agree with the conclusions of other research works, as the behavior of all examined buildings, show that the near-fault seismic pairs may cause more intense movement, than the far-fault seismic pairs, but this observation is not absolute and therefore, cannot be generalized.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In conclusion, it is shown that the response of the base-isolated building strongly depends on the angle of the seismic incidence, which can also amplify or alleviate the effects of near-fault ground motions and mass eccentricities. The response induced at excitation angles other than the construction horizontal directions (0◦ and 90◦), which are usually the only directions used in the analysis according to most design seismic codes, could be highly increased. This observation should be taken into account for the seismic building design, contrary to the provisions of some seismic codes, where no such provision is included.  </w:t>
      </w:r>
    </w:p>
    <w:p w:rsidR="00C27EC5" w:rsidRPr="00C27EC5" w:rsidRDefault="00C27EC5" w:rsidP="00C27EC5">
      <w:pPr>
        <w:widowControl w:val="0"/>
        <w:spacing w:after="0" w:line="240" w:lineRule="auto"/>
        <w:ind w:left="-5" w:right="114" w:hanging="10"/>
        <w:jc w:val="both"/>
        <w:rPr>
          <w:rFonts w:eastAsia="Times New Roman"/>
          <w:snapToGrid w:val="0"/>
          <w:color w:val="000000"/>
          <w:szCs w:val="24"/>
          <w:lang w:val="en-US"/>
        </w:rPr>
      </w:pPr>
      <w:r w:rsidRPr="00C27EC5">
        <w:rPr>
          <w:rFonts w:eastAsia="Times New Roman"/>
          <w:snapToGrid w:val="0"/>
          <w:color w:val="000000"/>
          <w:szCs w:val="24"/>
          <w:lang w:val="en-US"/>
        </w:rPr>
        <w:t xml:space="preserve">The computed results indicate that the earthquake characteristics in combination with the characteristics of the seismic isolation system seem to have a significant role in the seismic response of the base-isolated building. This can be critical in the estimation of the required distance around a seismically isolated building.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0" w:line="240" w:lineRule="auto"/>
        <w:jc w:val="both"/>
        <w:rPr>
          <w:rFonts w:eastAsia="Times New Roman"/>
          <w:b/>
          <w:snapToGrid w:val="0"/>
          <w:color w:val="000000"/>
          <w:szCs w:val="24"/>
          <w:lang w:val="en-US"/>
        </w:rPr>
      </w:pPr>
    </w:p>
    <w:p w:rsidR="00C27EC5" w:rsidRPr="00C27EC5" w:rsidRDefault="00C27EC5" w:rsidP="00C27EC5">
      <w:pPr>
        <w:keepNext/>
        <w:keepLines/>
        <w:widowControl w:val="0"/>
        <w:spacing w:after="0" w:line="240" w:lineRule="auto"/>
        <w:ind w:left="206" w:hanging="221"/>
        <w:jc w:val="both"/>
        <w:outlineLvl w:val="0"/>
        <w:rPr>
          <w:rFonts w:eastAsia="Times New Roman"/>
          <w:b/>
          <w:snapToGrid w:val="0"/>
          <w:color w:val="000000"/>
          <w:szCs w:val="24"/>
          <w:lang w:val="en-US"/>
        </w:rPr>
      </w:pPr>
      <w:r w:rsidRPr="00C27EC5">
        <w:rPr>
          <w:rFonts w:eastAsia="Times New Roman"/>
          <w:b/>
          <w:snapToGrid w:val="0"/>
          <w:color w:val="000000"/>
          <w:szCs w:val="24"/>
          <w:lang w:val="en-US"/>
        </w:rPr>
        <w:t xml:space="preserve">7. REFERENCES </w:t>
      </w:r>
    </w:p>
    <w:p w:rsidR="00C27EC5" w:rsidRPr="00C27EC5" w:rsidRDefault="00C27EC5" w:rsidP="00C27EC5">
      <w:pPr>
        <w:widowControl w:val="0"/>
        <w:spacing w:after="0" w:line="240" w:lineRule="auto"/>
        <w:jc w:val="both"/>
        <w:rPr>
          <w:rFonts w:eastAsia="Times New Roman"/>
          <w:snapToGrid w:val="0"/>
          <w:color w:val="000000"/>
          <w:szCs w:val="24"/>
          <w:lang w:val="en-US"/>
        </w:rPr>
      </w:pPr>
      <w:r w:rsidRPr="00C27EC5">
        <w:rPr>
          <w:rFonts w:eastAsia="Times New Roman"/>
          <w:snapToGrid w:val="0"/>
          <w:color w:val="000000"/>
          <w:szCs w:val="24"/>
          <w:lang w:val="en-US"/>
        </w:rPr>
        <w:t xml:space="preserve">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Anagnostopoulos S., Kyrkos M., Papalymperi, A., and Plevri, E. (2015a). Should accidental eccentricities be eliminated from Eurocode 8?. Earthquakes Struct. 8 (2015), p.463–484. DOI:10.12989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Anagnostopoulos S., Kyrkos M., and Stathopoulos K. (2015b). Earthquake induced torsion in buildings: critical review and state of the art. Earthquakes Struct. 8 (2015), p.305–377. DOI:10.12989.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Athanatopoulou A. (2005). Critical orientation of three correlated seismic components. Eng. Struct. 27, p.301–312. DOI:10.1016.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Kalkan E., Kwong N. (2014). Pros and Cons of Rotating Ground Motion Records to Fault-Normal/Parallel Directions for Response History Analysis of Buildings. J. Struct. Eng., 140(3) (2014).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Lagaros N. (2010). Multicomponent incremental dynamic analysis considering variable incident angle. Building and Infrabuilding Engineering 6, Nos. 1–2, p.77–94.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Mavroeidis G., Dong G., Papageorgiou A. (2004). Near-fault ground motions, and the response of elastic and inelastic single-degree-of-freedom (SDOF) systems. Earthquake Eng Struct. Dyn. 33 (2004), p.1023–1049. DOI:10.1002.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Mavronicola E., Polycarpou P., Komodromos P. (2017). Spatial seismic modeling of base-isolated buildings pounding against moat walls: effects of ground motion directionality and mass eccentricities. Earthquake Eng Struct. Dyn. 46 (2017) p.1161–1179.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PEER Pacific Earthquake Engineering Research Center (2011). Ground motion database. Available at: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http://peer.berkeley.edu/peer_ground_motion_database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Polycarpou P., Papaloizou L., Komodromos P., Charmpis D. (2015). Effect of the seismic excitation angle on the dynamic response of adjacent buildings during pounding. Earthquakes and Buildings 8 (2015) p.1127-1146.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Rigato A., Medina R. (2007). Influence of angle of incidence on seismic demands for inelastic single-storey structures subjected to bi-directional ground motions. Engineering Buildings 29 (2007) p.2593–2601.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Somerville P. (2005). Engineering characterization of near fault ground motions, 2005 NZSEE Conference.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Tena-Colunga A., Escamilla-Cruz J. (2007). Torsional amplifications in asymmetric base-isolated buildings. Eng Struct 29 (2007) p.237–247. </w:t>
      </w:r>
    </w:p>
    <w:p w:rsidR="00C27EC5" w:rsidRPr="00C27EC5" w:rsidRDefault="00C27EC5" w:rsidP="00C27EC5">
      <w:pPr>
        <w:widowControl w:val="0"/>
        <w:spacing w:after="12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Varnava, V., Komodromos, P. (2013). Assessing the effect of inherent nonlinearities in the analysis and design of a lowrise base-isolated steel building. Earthquakes Struct. 5 (2013) p.499–526. </w:t>
      </w:r>
    </w:p>
    <w:p w:rsidR="00C27EC5" w:rsidRPr="00C27EC5" w:rsidRDefault="00C27EC5" w:rsidP="00C27EC5">
      <w:pPr>
        <w:widowControl w:val="0"/>
        <w:spacing w:after="0" w:line="240" w:lineRule="auto"/>
        <w:jc w:val="both"/>
        <w:rPr>
          <w:rFonts w:eastAsia="Calibri"/>
          <w:snapToGrid w:val="0"/>
          <w:color w:val="000000"/>
          <w:sz w:val="20"/>
          <w:szCs w:val="20"/>
          <w:lang w:val="en-US" w:bidi="en-US"/>
        </w:rPr>
      </w:pPr>
      <w:r w:rsidRPr="00C27EC5">
        <w:rPr>
          <w:rFonts w:eastAsia="Calibri"/>
          <w:snapToGrid w:val="0"/>
          <w:color w:val="000000"/>
          <w:sz w:val="20"/>
          <w:szCs w:val="20"/>
          <w:lang w:val="en-US" w:bidi="en-US"/>
        </w:rPr>
        <w:t xml:space="preserve">Zhang S., Wang G. (2013). Effects of near-fault and far-fault ground motions on nonlinear dynamic response and seismic damage of concrete gravity dams. Soil Dynamics and Earthquake Engineering 53 (2013) p.217–229. </w:t>
      </w:r>
    </w:p>
    <w:p w:rsidR="006B3BBD" w:rsidRPr="0013217D" w:rsidRDefault="006B3BBD" w:rsidP="0013217D">
      <w:pPr>
        <w:spacing w:line="240" w:lineRule="auto"/>
        <w:jc w:val="both"/>
      </w:pPr>
    </w:p>
    <w:sectPr w:rsidR="006B3BBD" w:rsidRPr="0013217D" w:rsidSect="00C27EC5">
      <w:headerReference w:type="default" r:id="rId19"/>
      <w:footerReference w:type="default" r:id="rId20"/>
      <w:headerReference w:type="first" r:id="rId21"/>
      <w:footerReference w:type="first" r:id="rId22"/>
      <w:pgSz w:w="11906" w:h="16838"/>
      <w:pgMar w:top="1418" w:right="1134" w:bottom="1418" w:left="1134" w:header="709" w:footer="709" w:gutter="0"/>
      <w:pgNumType w:start="60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528" w:rsidRDefault="00DA4528" w:rsidP="0013217D">
      <w:pPr>
        <w:spacing w:after="0" w:line="240" w:lineRule="auto"/>
      </w:pPr>
      <w:r>
        <w:separator/>
      </w:r>
    </w:p>
  </w:endnote>
  <w:endnote w:type="continuationSeparator" w:id="0">
    <w:p w:rsidR="00DA4528" w:rsidRDefault="00DA4528"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252979"/>
      <w:docPartObj>
        <w:docPartGallery w:val="Page Numbers (Bottom of Page)"/>
        <w:docPartUnique/>
      </w:docPartObj>
    </w:sdtPr>
    <w:sdtEndPr/>
    <w:sdtContent>
      <w:p w:rsidR="00C27EC5" w:rsidRDefault="00C27EC5">
        <w:pPr>
          <w:pStyle w:val="a5"/>
          <w:jc w:val="center"/>
        </w:pPr>
        <w:r>
          <w:fldChar w:fldCharType="begin"/>
        </w:r>
        <w:r>
          <w:instrText>PAGE   \* MERGEFORMAT</w:instrText>
        </w:r>
        <w:r>
          <w:fldChar w:fldCharType="separate"/>
        </w:r>
        <w:r w:rsidR="00D77084">
          <w:rPr>
            <w:noProof/>
          </w:rPr>
          <w:t>610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434544"/>
      <w:docPartObj>
        <w:docPartGallery w:val="Page Numbers (Bottom of Page)"/>
        <w:docPartUnique/>
      </w:docPartObj>
    </w:sdtPr>
    <w:sdtEndPr/>
    <w:sdtContent>
      <w:p w:rsidR="00C27EC5" w:rsidRDefault="00C27EC5">
        <w:pPr>
          <w:pStyle w:val="a5"/>
          <w:jc w:val="center"/>
        </w:pPr>
        <w:r>
          <w:fldChar w:fldCharType="begin"/>
        </w:r>
        <w:r>
          <w:instrText>PAGE   \* MERGEFORMAT</w:instrText>
        </w:r>
        <w:r>
          <w:fldChar w:fldCharType="separate"/>
        </w:r>
        <w:r w:rsidR="00D77084">
          <w:rPr>
            <w:noProof/>
          </w:rPr>
          <w:t>609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528" w:rsidRDefault="00DA4528" w:rsidP="0013217D">
      <w:pPr>
        <w:spacing w:after="0" w:line="240" w:lineRule="auto"/>
      </w:pPr>
      <w:r>
        <w:separator/>
      </w:r>
    </w:p>
  </w:footnote>
  <w:footnote w:type="continuationSeparator" w:id="0">
    <w:p w:rsidR="00DA4528" w:rsidRDefault="00DA4528" w:rsidP="0013217D">
      <w:pPr>
        <w:spacing w:after="0" w:line="240" w:lineRule="auto"/>
      </w:pPr>
      <w:r>
        <w:continuationSeparator/>
      </w:r>
    </w:p>
  </w:footnote>
  <w:footnote w:id="1">
    <w:p w:rsidR="00C27EC5" w:rsidRPr="00C27EC5" w:rsidRDefault="00C27EC5" w:rsidP="00C27EC5">
      <w:pPr>
        <w:pStyle w:val="a9"/>
        <w:rPr>
          <w:lang w:val="en-US"/>
        </w:rPr>
      </w:pPr>
      <w:r>
        <w:rPr>
          <w:rStyle w:val="ab"/>
        </w:rPr>
        <w:footnoteRef/>
      </w:r>
      <w:r w:rsidRPr="00C27EC5">
        <w:rPr>
          <w:lang w:val="en-US"/>
        </w:rPr>
        <w:t xml:space="preserve"> University of Cyprus </w:t>
      </w:r>
    </w:p>
  </w:footnote>
  <w:footnote w:id="2">
    <w:p w:rsidR="00C27EC5" w:rsidRPr="00C27EC5" w:rsidRDefault="00C27EC5" w:rsidP="00C27EC5">
      <w:pPr>
        <w:pStyle w:val="a9"/>
        <w:rPr>
          <w:lang w:val="en-US"/>
        </w:rPr>
      </w:pPr>
      <w:r>
        <w:rPr>
          <w:rStyle w:val="ab"/>
        </w:rPr>
        <w:footnoteRef/>
      </w:r>
      <w:r w:rsidRPr="00C27EC5">
        <w:rPr>
          <w:lang w:val="en-US"/>
        </w:rPr>
        <w:t xml:space="preserve"> Associate Professor, Civil &amp; Env. Eng. Dept., University of Cyprus, Nicosia, Cyprus, </w:t>
      </w:r>
      <w:r w:rsidRPr="00C27EC5">
        <w:rPr>
          <w:rStyle w:val="1"/>
          <w:lang w:val="en-US"/>
        </w:rPr>
        <w:t>komodromos@ucy.ac.cy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485AE79E" wp14:editId="62746FFD">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EC5"/>
    <w:rsid w:val="000D7B9B"/>
    <w:rsid w:val="0013217D"/>
    <w:rsid w:val="00254B4D"/>
    <w:rsid w:val="002C4244"/>
    <w:rsid w:val="006323CD"/>
    <w:rsid w:val="006B3BBD"/>
    <w:rsid w:val="0092552E"/>
    <w:rsid w:val="009267EB"/>
    <w:rsid w:val="00AC21A7"/>
    <w:rsid w:val="00BB2547"/>
    <w:rsid w:val="00C261F0"/>
    <w:rsid w:val="00C27EC5"/>
    <w:rsid w:val="00D75F34"/>
    <w:rsid w:val="00D77084"/>
    <w:rsid w:val="00DA4528"/>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C27EC5"/>
    <w:pPr>
      <w:spacing w:after="0" w:line="240" w:lineRule="auto"/>
    </w:pPr>
    <w:rPr>
      <w:sz w:val="20"/>
      <w:szCs w:val="20"/>
    </w:rPr>
  </w:style>
  <w:style w:type="character" w:customStyle="1" w:styleId="aa">
    <w:name w:val="Текст сноски Знак"/>
    <w:basedOn w:val="a0"/>
    <w:link w:val="a9"/>
    <w:uiPriority w:val="99"/>
    <w:semiHidden/>
    <w:rsid w:val="00C27EC5"/>
    <w:rPr>
      <w:sz w:val="20"/>
      <w:szCs w:val="20"/>
    </w:rPr>
  </w:style>
  <w:style w:type="character" w:styleId="ab">
    <w:name w:val="footnote reference"/>
    <w:basedOn w:val="a0"/>
    <w:semiHidden/>
    <w:rsid w:val="00C27EC5"/>
    <w:rPr>
      <w:rFonts w:ascii="Times New Roman" w:hAnsi="Times New Roman"/>
      <w:sz w:val="22"/>
      <w:vertAlign w:val="superscript"/>
    </w:rPr>
  </w:style>
  <w:style w:type="character" w:customStyle="1" w:styleId="1">
    <w:name w:val="Гиперссылка1"/>
    <w:basedOn w:val="a0"/>
    <w:rsid w:val="00C27EC5"/>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C27EC5"/>
    <w:pPr>
      <w:spacing w:after="0" w:line="240" w:lineRule="auto"/>
    </w:pPr>
    <w:rPr>
      <w:sz w:val="20"/>
      <w:szCs w:val="20"/>
    </w:rPr>
  </w:style>
  <w:style w:type="character" w:customStyle="1" w:styleId="aa">
    <w:name w:val="Текст сноски Знак"/>
    <w:basedOn w:val="a0"/>
    <w:link w:val="a9"/>
    <w:uiPriority w:val="99"/>
    <w:semiHidden/>
    <w:rsid w:val="00C27EC5"/>
    <w:rPr>
      <w:sz w:val="20"/>
      <w:szCs w:val="20"/>
    </w:rPr>
  </w:style>
  <w:style w:type="character" w:styleId="ab">
    <w:name w:val="footnote reference"/>
    <w:basedOn w:val="a0"/>
    <w:semiHidden/>
    <w:rsid w:val="00C27EC5"/>
    <w:rPr>
      <w:rFonts w:ascii="Times New Roman" w:hAnsi="Times New Roman"/>
      <w:sz w:val="22"/>
      <w:vertAlign w:val="superscript"/>
    </w:rPr>
  </w:style>
  <w:style w:type="character" w:customStyle="1" w:styleId="1">
    <w:name w:val="Гиперссылка1"/>
    <w:basedOn w:val="a0"/>
    <w:rsid w:val="00C27EC5"/>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3</Pages>
  <Words>5147</Words>
  <Characters>29338</Characters>
  <Application>Microsoft Office Word</Application>
  <DocSecurity>0</DocSecurity>
  <Lines>244</Lines>
  <Paragraphs>68</Paragraphs>
  <ScaleCrop>false</ScaleCrop>
  <Company>diakov.net</Company>
  <LinksUpToDate>false</LinksUpToDate>
  <CharactersWithSpaces>34417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2020-06-27T21:03:00Z</dcterms:created>
  <dcterms:modified xsi:type="dcterms:W3CDTF">2021-05-12T15:25:00Z</dcterms:modified>
</cp:coreProperties>
</file>