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6578" w:rsidRPr="007B6578" w:rsidRDefault="007B6578" w:rsidP="007B6578">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7B6578" w:rsidRPr="007B6578" w:rsidRDefault="007B6578" w:rsidP="007B6578">
      <w:pPr>
        <w:widowControl w:val="0"/>
        <w:spacing w:after="0" w:line="240" w:lineRule="auto"/>
        <w:jc w:val="center"/>
        <w:outlineLvl w:val="0"/>
        <w:rPr>
          <w:rFonts w:eastAsia="Times New Roman"/>
          <w:b/>
          <w:caps/>
          <w:snapToGrid w:val="0"/>
          <w:sz w:val="28"/>
          <w:szCs w:val="24"/>
          <w:lang w:val="en-US" w:eastAsia="en-US"/>
        </w:rPr>
      </w:pPr>
      <w:r w:rsidRPr="007B6578">
        <w:rPr>
          <w:rFonts w:eastAsia="Times New Roman"/>
          <w:b/>
          <w:caps/>
          <w:snapToGrid w:val="0"/>
          <w:sz w:val="28"/>
          <w:szCs w:val="24"/>
          <w:lang w:val="en-US" w:eastAsia="en-US"/>
        </w:rPr>
        <w:t>Estimation method of tensile strain of laminated rubber bearings and bending moment of foundation beam for seismically isolated building</w:t>
      </w:r>
    </w:p>
    <w:p w:rsidR="007B6578" w:rsidRPr="007B6578" w:rsidRDefault="007B6578" w:rsidP="007B6578">
      <w:pPr>
        <w:widowControl w:val="0"/>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b/>
          <w:snapToGrid w:val="0"/>
          <w:sz w:val="28"/>
          <w:szCs w:val="28"/>
          <w:lang w:val="en-US" w:eastAsia="en-US"/>
        </w:rPr>
      </w:pPr>
      <w:r w:rsidRPr="007B6578">
        <w:rPr>
          <w:rFonts w:eastAsia="Times New Roman"/>
          <w:b/>
          <w:snapToGrid w:val="0"/>
          <w:sz w:val="28"/>
          <w:szCs w:val="28"/>
          <w:lang w:val="en-US" w:eastAsia="en-US"/>
        </w:rPr>
        <w:t xml:space="preserve">DOI </w:t>
      </w:r>
      <w:r w:rsidR="000D7083">
        <w:rPr>
          <w:rFonts w:eastAsia="Times New Roman"/>
          <w:b/>
          <w:snapToGrid w:val="0"/>
          <w:color w:val="333333"/>
          <w:sz w:val="28"/>
          <w:szCs w:val="28"/>
          <w:shd w:val="clear" w:color="auto" w:fill="FFFFFF"/>
          <w:lang w:val="en-US" w:eastAsia="en-US"/>
        </w:rPr>
        <w:t>10.37153</w:t>
      </w:r>
      <w:r w:rsidRPr="007B6578">
        <w:rPr>
          <w:rFonts w:eastAsia="Times New Roman"/>
          <w:b/>
          <w:snapToGrid w:val="0"/>
          <w:color w:val="333333"/>
          <w:sz w:val="28"/>
          <w:szCs w:val="28"/>
          <w:shd w:val="clear" w:color="auto" w:fill="FFFFFF"/>
          <w:lang w:val="en-US" w:eastAsia="en-US"/>
        </w:rPr>
        <w:t>/2686-7974-2019-16-684-693</w:t>
      </w:r>
    </w:p>
    <w:p w:rsidR="007B6578" w:rsidRPr="007B6578" w:rsidRDefault="007B6578" w:rsidP="007B6578">
      <w:pPr>
        <w:widowControl w:val="0"/>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uppressAutoHyphens/>
        <w:spacing w:after="0" w:line="240" w:lineRule="auto"/>
        <w:jc w:val="center"/>
        <w:rPr>
          <w:rFonts w:eastAsia="Times New Roman"/>
          <w:szCs w:val="24"/>
          <w:lang w:val="en-US" w:eastAsia="en-US"/>
        </w:rPr>
      </w:pPr>
      <w:r w:rsidRPr="007B6578">
        <w:rPr>
          <w:rFonts w:eastAsia="Times New Roman"/>
          <w:szCs w:val="24"/>
          <w:lang w:val="en-US" w:eastAsia="en-US"/>
        </w:rPr>
        <w:t>Daiki SATO</w:t>
      </w:r>
      <w:r w:rsidRPr="007B6578">
        <w:rPr>
          <w:rFonts w:eastAsia="Times New Roman"/>
          <w:szCs w:val="24"/>
          <w:vertAlign w:val="superscript"/>
          <w:lang w:val="en-US" w:eastAsia="en-US"/>
        </w:rPr>
        <w:footnoteReference w:id="1"/>
      </w:r>
      <w:r w:rsidRPr="007B6578">
        <w:rPr>
          <w:rFonts w:eastAsia="Times New Roman"/>
          <w:szCs w:val="24"/>
          <w:lang w:val="en-US" w:eastAsia="en-US"/>
        </w:rPr>
        <w:t>,</w:t>
      </w:r>
      <w:r w:rsidRPr="007B6578">
        <w:rPr>
          <w:rFonts w:eastAsia="MS Mincho"/>
          <w:szCs w:val="24"/>
          <w:lang w:val="en-US" w:eastAsia="ja-JP"/>
        </w:rPr>
        <w:t xml:space="preserve"> </w:t>
      </w:r>
      <w:r w:rsidRPr="007B6578">
        <w:rPr>
          <w:rFonts w:eastAsia="Times New Roman"/>
          <w:szCs w:val="24"/>
          <w:lang w:val="en-US" w:eastAsia="en-US"/>
        </w:rPr>
        <w:t>Kazuma YOSHIE</w:t>
      </w:r>
      <w:r w:rsidRPr="007B6578">
        <w:rPr>
          <w:rFonts w:eastAsia="Times New Roman"/>
          <w:szCs w:val="24"/>
          <w:vertAlign w:val="superscript"/>
          <w:lang w:val="en-US" w:eastAsia="en-US"/>
        </w:rPr>
        <w:footnoteReference w:id="2"/>
      </w:r>
      <w:r w:rsidRPr="007B6578">
        <w:rPr>
          <w:rFonts w:eastAsia="Times New Roman"/>
          <w:szCs w:val="24"/>
          <w:lang w:val="en-US" w:eastAsia="en-US"/>
        </w:rPr>
        <w:t>, Yoriyuki MATSUDA</w:t>
      </w:r>
      <w:r w:rsidRPr="007B6578">
        <w:rPr>
          <w:rFonts w:eastAsia="Times New Roman"/>
          <w:szCs w:val="24"/>
          <w:vertAlign w:val="superscript"/>
          <w:lang w:val="en-US" w:eastAsia="en-US"/>
        </w:rPr>
        <w:footnoteReference w:id="3"/>
      </w:r>
      <w:r w:rsidRPr="007B6578">
        <w:rPr>
          <w:rFonts w:eastAsia="Times New Roman"/>
          <w:szCs w:val="24"/>
          <w:lang w:val="en-US" w:eastAsia="en-US"/>
        </w:rPr>
        <w:t>, Haruyuki KITAMURA</w:t>
      </w:r>
      <w:r w:rsidRPr="007B6578">
        <w:rPr>
          <w:rFonts w:eastAsia="Times New Roman"/>
          <w:szCs w:val="24"/>
          <w:vertAlign w:val="superscript"/>
          <w:lang w:val="en-US" w:eastAsia="en-US"/>
        </w:rPr>
        <w:footnoteReference w:id="4"/>
      </w:r>
      <w:r w:rsidRPr="007B6578">
        <w:rPr>
          <w:rFonts w:eastAsia="Times New Roman"/>
          <w:szCs w:val="24"/>
          <w:lang w:val="en-US" w:eastAsia="en-US"/>
        </w:rPr>
        <w:t>,</w:t>
      </w:r>
    </w:p>
    <w:p w:rsidR="007B6578" w:rsidRPr="007B6578" w:rsidRDefault="007B6578" w:rsidP="007B6578">
      <w:pPr>
        <w:widowControl w:val="0"/>
        <w:suppressAutoHyphens/>
        <w:spacing w:after="0" w:line="240" w:lineRule="auto"/>
        <w:jc w:val="center"/>
        <w:rPr>
          <w:rFonts w:eastAsia="Times New Roman"/>
          <w:szCs w:val="24"/>
          <w:lang w:val="en-US" w:eastAsia="en-US"/>
        </w:rPr>
      </w:pPr>
      <w:r w:rsidRPr="007B6578">
        <w:rPr>
          <w:rFonts w:eastAsia="Times New Roman"/>
          <w:szCs w:val="24"/>
          <w:lang w:val="en-US" w:eastAsia="en-US"/>
        </w:rPr>
        <w:t xml:space="preserve"> Masahiro NAKAMURA</w:t>
      </w:r>
      <w:r w:rsidRPr="007B6578">
        <w:rPr>
          <w:rFonts w:eastAsia="Times New Roman"/>
          <w:szCs w:val="24"/>
          <w:vertAlign w:val="superscript"/>
          <w:lang w:val="en-US" w:eastAsia="en-US"/>
        </w:rPr>
        <w:footnoteReference w:id="5"/>
      </w:r>
      <w:r w:rsidRPr="007B6578">
        <w:rPr>
          <w:rFonts w:eastAsia="Times New Roman"/>
          <w:szCs w:val="24"/>
          <w:lang w:val="en-US" w:eastAsia="en-US"/>
        </w:rPr>
        <w:t>, Takahiro MORI</w:t>
      </w:r>
      <w:r w:rsidRPr="007B6578">
        <w:rPr>
          <w:rFonts w:eastAsia="Times New Roman"/>
          <w:szCs w:val="24"/>
          <w:vertAlign w:val="superscript"/>
          <w:lang w:val="en-US" w:eastAsia="en-US"/>
        </w:rPr>
        <w:footnoteReference w:id="6"/>
      </w:r>
      <w:r w:rsidRPr="007B6578">
        <w:rPr>
          <w:rFonts w:eastAsia="Times New Roman"/>
          <w:szCs w:val="24"/>
          <w:lang w:val="en-US" w:eastAsia="en-US"/>
        </w:rPr>
        <w:t>, Hideaki KATO</w:t>
      </w:r>
      <w:r w:rsidRPr="007B6578">
        <w:rPr>
          <w:rFonts w:eastAsia="Times New Roman"/>
          <w:szCs w:val="24"/>
          <w:vertAlign w:val="superscript"/>
          <w:lang w:val="en-US" w:eastAsia="en-US"/>
        </w:rPr>
        <w:footnoteReference w:id="7"/>
      </w:r>
    </w:p>
    <w:p w:rsidR="007B6578" w:rsidRPr="007B6578" w:rsidRDefault="007B6578" w:rsidP="007B6578">
      <w:pPr>
        <w:widowControl w:val="0"/>
        <w:tabs>
          <w:tab w:val="left" w:pos="-72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tabs>
          <w:tab w:val="left" w:pos="-72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center"/>
        <w:outlineLvl w:val="0"/>
        <w:rPr>
          <w:rFonts w:eastAsia="Times New Roman"/>
          <w:b/>
          <w:caps/>
          <w:snapToGrid w:val="0"/>
          <w:kern w:val="28"/>
          <w:szCs w:val="24"/>
          <w:lang w:val="en-US" w:eastAsia="en-US"/>
        </w:rPr>
      </w:pPr>
      <w:r w:rsidRPr="007B6578">
        <w:rPr>
          <w:rFonts w:eastAsia="Times New Roman"/>
          <w:b/>
          <w:caps/>
          <w:snapToGrid w:val="0"/>
          <w:kern w:val="28"/>
          <w:szCs w:val="24"/>
          <w:lang w:val="en-US" w:eastAsia="en-US"/>
        </w:rPr>
        <w:t>ABSTRACT</w:t>
      </w:r>
    </w:p>
    <w:p w:rsidR="007B6578" w:rsidRPr="007B6578" w:rsidRDefault="007B6578" w:rsidP="007B6578">
      <w:pPr>
        <w:widowControl w:val="0"/>
        <w:suppressAutoHyphens/>
        <w:spacing w:after="0" w:line="240" w:lineRule="auto"/>
        <w:jc w:val="both"/>
        <w:rPr>
          <w:rFonts w:eastAsia="Times New Roman"/>
          <w:sz w:val="20"/>
          <w:szCs w:val="24"/>
          <w:lang w:val="en-US" w:eastAsia="en-US"/>
        </w:rPr>
      </w:pPr>
    </w:p>
    <w:p w:rsidR="007B6578" w:rsidRPr="007B6578" w:rsidRDefault="007B6578" w:rsidP="007B6578">
      <w:pPr>
        <w:widowControl w:val="0"/>
        <w:suppressAutoHyphens/>
        <w:spacing w:after="0" w:line="240" w:lineRule="auto"/>
        <w:jc w:val="both"/>
        <w:rPr>
          <w:rFonts w:eastAsia="Times New Roman"/>
          <w:sz w:val="20"/>
          <w:szCs w:val="24"/>
          <w:lang w:val="en-US" w:eastAsia="en-US"/>
        </w:rPr>
      </w:pPr>
      <w:r w:rsidRPr="007B6578">
        <w:rPr>
          <w:rFonts w:eastAsia="Times New Roman"/>
          <w:sz w:val="20"/>
          <w:szCs w:val="24"/>
          <w:lang w:val="en-US" w:eastAsia="en-US"/>
        </w:rPr>
        <w:t xml:space="preserve">In recent years, seismic isolation buildings are becoming taller and the shape has become more diversified. Therefore, the tensile strain of laminated rubber bearing (LRB) is important. A method of defining the tensile limit of LRB by tensile strain has been proposed, and it is necessary to correctly evaluate the tensile strain generated in LRB due to horizontal and vertical earthquake motions. To evaluate the tensile strain occurring in LRB, it is desirable to perform a time history analysis in which horizontal and vertical are input simultaneously. However, the tensile strain of LRB is affected significantly by the damping setting of the building and the nonlinear characteristics of LRB. Therefore, a detailed examination is required. We propose the estimation method of tensile strain for LRBs using the superposition of horizontal and vertical response values considering that the tensile elastic modulus of LRBs is lower than its compression modulus. In addition, we propose the estimation method of bending moment for a foundation beam when the LRBs are pulled out. The validity of the proposed methods is demonstrated by comparing them with the time-history analysis results using a 24-story isolated base building model. </w:t>
      </w:r>
    </w:p>
    <w:p w:rsidR="007B6578" w:rsidRPr="007B6578" w:rsidRDefault="007B6578" w:rsidP="007B6578">
      <w:pPr>
        <w:widowControl w:val="0"/>
        <w:suppressAutoHyphens/>
        <w:spacing w:after="0" w:line="240" w:lineRule="auto"/>
        <w:jc w:val="both"/>
        <w:rPr>
          <w:rFonts w:eastAsia="Times New Roman"/>
          <w:sz w:val="20"/>
          <w:szCs w:val="24"/>
          <w:lang w:val="en-US" w:eastAsia="en-US"/>
        </w:rPr>
      </w:pPr>
    </w:p>
    <w:p w:rsidR="007B6578" w:rsidRPr="007B6578" w:rsidRDefault="007B6578" w:rsidP="007B6578">
      <w:pPr>
        <w:widowControl w:val="0"/>
        <w:suppressAutoHyphens/>
        <w:spacing w:after="0" w:line="240" w:lineRule="auto"/>
        <w:jc w:val="both"/>
        <w:rPr>
          <w:rFonts w:eastAsia="Times New Roman"/>
          <w:sz w:val="20"/>
          <w:szCs w:val="24"/>
          <w:lang w:val="en-US" w:eastAsia="en-US"/>
        </w:rPr>
      </w:pPr>
      <w:r w:rsidRPr="007B6578">
        <w:rPr>
          <w:rFonts w:eastAsia="Times New Roman"/>
          <w:sz w:val="20"/>
          <w:szCs w:val="24"/>
          <w:lang w:val="en-US" w:eastAsia="en-US"/>
        </w:rPr>
        <w:t>Keywords: Seismically isolated building; Laminated rubber bearing; Tensile strain; Stress redistribution; Superimposed horizontal and vertical responses</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 xml:space="preserve">1. INTRODUCTION </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In recent years, seismic isolation buildings are becoming taller and the shape has become more diversified. Therefore, the tensile strain of laminated rubber bearing (LRB) is important.</w:t>
      </w:r>
      <w:r w:rsidRPr="007B6578">
        <w:rPr>
          <w:rFonts w:eastAsia="MS Mincho"/>
          <w:snapToGrid w:val="0"/>
          <w:szCs w:val="24"/>
          <w:lang w:val="en-US" w:eastAsia="ja-JP"/>
        </w:rPr>
        <w:t xml:space="preserve"> </w:t>
      </w:r>
      <w:r w:rsidRPr="007B6578">
        <w:rPr>
          <w:rFonts w:eastAsia="MS Mincho"/>
          <w:snapToGrid w:val="0"/>
          <w:szCs w:val="24"/>
          <w:lang w:val="en-US" w:eastAsia="en-US"/>
        </w:rPr>
        <w:t>Hence, a method of defining the tensile limit of LRB by tensile strain has been proposed (Mori et al. 2015).</w:t>
      </w:r>
      <w:r w:rsidRPr="007B6578">
        <w:rPr>
          <w:rFonts w:eastAsia="MS Mincho"/>
          <w:snapToGrid w:val="0"/>
          <w:szCs w:val="24"/>
          <w:lang w:val="en-US" w:eastAsia="ja-JP"/>
        </w:rPr>
        <w:t xml:space="preserve"> </w:t>
      </w:r>
      <w:r w:rsidRPr="007B6578">
        <w:rPr>
          <w:rFonts w:eastAsia="MS Mincho"/>
          <w:snapToGrid w:val="0"/>
          <w:szCs w:val="24"/>
          <w:lang w:val="en-US" w:eastAsia="en-US"/>
        </w:rPr>
        <w:t>To evaluate the tensile strain occurring in LRB, it is desirable to perform a time-history analysis in which horizontal and vertical are input simultaneously.</w:t>
      </w:r>
      <w:r w:rsidRPr="007B6578">
        <w:rPr>
          <w:rFonts w:eastAsia="MS Mincho"/>
          <w:snapToGrid w:val="0"/>
          <w:szCs w:val="24"/>
          <w:lang w:val="en-US" w:eastAsia="ja-JP"/>
        </w:rPr>
        <w:t xml:space="preserve"> </w:t>
      </w:r>
      <w:r w:rsidRPr="007B6578">
        <w:rPr>
          <w:rFonts w:eastAsia="MS Mincho"/>
          <w:snapToGrid w:val="0"/>
          <w:szCs w:val="24"/>
          <w:lang w:val="en-US" w:eastAsia="en-US"/>
        </w:rPr>
        <w:t>However, the tensile strain of LRB is affected significantly by the damping setting of the building and the nonlinear characteristics of LRB. Therefore, a detailed examination is required.</w:t>
      </w:r>
      <w:r w:rsidRPr="007B6578">
        <w:rPr>
          <w:rFonts w:eastAsia="MS Mincho"/>
          <w:snapToGrid w:val="0"/>
          <w:szCs w:val="24"/>
          <w:lang w:val="en-US" w:eastAsia="ja-JP"/>
        </w:rPr>
        <w:t xml:space="preserve"> </w:t>
      </w:r>
      <w:r w:rsidRPr="007B6578">
        <w:rPr>
          <w:rFonts w:eastAsia="MS Mincho"/>
          <w:snapToGrid w:val="0"/>
          <w:szCs w:val="24"/>
          <w:lang w:val="en-US" w:eastAsia="en-US"/>
        </w:rPr>
        <w:t>In general, because the natural period in the vertical direction is much shorter than that in the horizontal direction, if stiffness-proportional damping are used for analysis, the damping in the vertical direction is evaluated excessively.</w:t>
      </w:r>
      <w:r w:rsidRPr="007B6578">
        <w:rPr>
          <w:rFonts w:eastAsia="MS Mincho"/>
          <w:snapToGrid w:val="0"/>
          <w:szCs w:val="24"/>
          <w:lang w:val="en-US" w:eastAsia="ja-JP"/>
        </w:rPr>
        <w:t xml:space="preserve"> </w:t>
      </w:r>
      <w:r w:rsidRPr="007B6578">
        <w:rPr>
          <w:rFonts w:eastAsia="MS Mincho"/>
          <w:snapToGrid w:val="0"/>
          <w:szCs w:val="24"/>
          <w:lang w:val="en-US" w:eastAsia="en-US"/>
        </w:rPr>
        <w:t>Furthermore, because an LRB exhibits a nonlinear characteristic in which the tensile modulus becomes lower than the compression modulus (Notomi et al. 2002), advanced analytical techniques that simultaneously perform nonlinear analysis not only in the horizontal direction but also in the vertical direction are required.</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Therefore, in previous research, many methods have been proposed for analyzing </w:t>
      </w:r>
      <w:r w:rsidRPr="007B6578">
        <w:rPr>
          <w:rFonts w:eastAsia="MS Mincho"/>
          <w:snapToGrid w:val="0"/>
          <w:szCs w:val="24"/>
          <w:lang w:val="en-US" w:eastAsia="en-US"/>
        </w:rPr>
        <w:lastRenderedPageBreak/>
        <w:t>horizontal and vertical earthquake motions individually and superimposing the responses (</w:t>
      </w:r>
      <w:r w:rsidRPr="007B6578">
        <w:rPr>
          <w:rFonts w:eastAsia="Times New Roman" w:cs="Calibri"/>
          <w:snapToGrid w:val="0"/>
          <w:sz w:val="20"/>
          <w:szCs w:val="24"/>
          <w:lang w:val="en-US" w:eastAsia="en-US"/>
        </w:rPr>
        <w:t>Nishiyama T. et al. 1994, Matsuhira N. et al. 1994, Sato D. et al. 2012, Hongo T. et al. 2014)</w:t>
      </w:r>
      <w:r w:rsidRPr="007B6578">
        <w:rPr>
          <w:rFonts w:eastAsia="MS Mincho"/>
          <w:snapToGrid w:val="0"/>
          <w:szCs w:val="24"/>
          <w:lang w:val="en-US" w:eastAsia="en-US"/>
        </w:rPr>
        <w:t>.</w:t>
      </w:r>
      <w:r w:rsidRPr="007B6578">
        <w:rPr>
          <w:rFonts w:eastAsia="MS Mincho"/>
          <w:snapToGrid w:val="0"/>
          <w:szCs w:val="24"/>
          <w:lang w:val="en-US" w:eastAsia="ja-JP"/>
        </w:rPr>
        <w:t xml:space="preserve"> </w:t>
      </w:r>
      <w:r w:rsidRPr="007B6578">
        <w:rPr>
          <w:rFonts w:eastAsia="MS Mincho"/>
          <w:snapToGrid w:val="0"/>
          <w:szCs w:val="24"/>
          <w:lang w:val="en-US" w:eastAsia="en-US"/>
        </w:rPr>
        <w:t>However, most of these studies model the vertical characteristics of LRB as elastic, and the characteristics of LRB in which the tensile modulus is lower than the compression modulus are not considered.</w:t>
      </w:r>
      <w:r w:rsidRPr="007B6578">
        <w:rPr>
          <w:rFonts w:eastAsia="MS Mincho"/>
          <w:snapToGrid w:val="0"/>
          <w:szCs w:val="24"/>
          <w:lang w:val="en-US" w:eastAsia="ja-JP"/>
        </w:rPr>
        <w:t xml:space="preserve"> </w:t>
      </w:r>
      <w:r w:rsidRPr="007B6578">
        <w:rPr>
          <w:rFonts w:eastAsia="MS Mincho"/>
          <w:snapToGrid w:val="0"/>
          <w:szCs w:val="24"/>
          <w:lang w:val="en-US" w:eastAsia="en-US"/>
        </w:rPr>
        <w:t>In the case of a seismically isolated building in which the tensile modulus of an LRB is lower than its compressive modulus of elasticity, the authors confirmed that the tensile strain of laminated rubber becomes smaller when using these methods.</w:t>
      </w:r>
      <w:r w:rsidRPr="007B6578">
        <w:rPr>
          <w:rFonts w:eastAsia="MS Mincho"/>
          <w:snapToGrid w:val="0"/>
          <w:szCs w:val="24"/>
          <w:lang w:val="en-US" w:eastAsia="ja-JP"/>
        </w:rPr>
        <w:t xml:space="preserve"> </w:t>
      </w:r>
      <w:r w:rsidRPr="007B6578">
        <w:rPr>
          <w:rFonts w:eastAsia="MS Mincho"/>
          <w:snapToGrid w:val="0"/>
          <w:szCs w:val="24"/>
          <w:lang w:val="en-US" w:eastAsia="en-US"/>
        </w:rPr>
        <w:t>In addition, the authors investigated how the low tensile modulus of LRBs that is lower than the compression modulus affects the response of the superstructure of an isolated building (</w:t>
      </w:r>
      <w:r w:rsidRPr="007B6578">
        <w:rPr>
          <w:rFonts w:eastAsia="Times New Roman" w:cs="Calibri"/>
          <w:snapToGrid w:val="0"/>
          <w:sz w:val="20"/>
          <w:szCs w:val="24"/>
          <w:lang w:val="en-US" w:eastAsia="en-US"/>
        </w:rPr>
        <w:t xml:space="preserve">Yokota R. et al. </w:t>
      </w:r>
      <w:r w:rsidRPr="007B6578">
        <w:rPr>
          <w:rFonts w:eastAsia="MS Mincho"/>
          <w:snapToGrid w:val="0"/>
          <w:szCs w:val="24"/>
          <w:lang w:val="en-US" w:eastAsia="en-US"/>
        </w:rPr>
        <w:t>2016).</w:t>
      </w:r>
      <w:r w:rsidRPr="007B6578">
        <w:rPr>
          <w:rFonts w:eastAsia="MS Mincho"/>
          <w:snapToGrid w:val="0"/>
          <w:szCs w:val="24"/>
          <w:lang w:val="en-US" w:eastAsia="ja-JP"/>
        </w:rPr>
        <w:t xml:space="preserve"> Consequently</w:t>
      </w:r>
      <w:r w:rsidRPr="007B6578">
        <w:rPr>
          <w:rFonts w:eastAsia="MS Mincho"/>
          <w:snapToGrid w:val="0"/>
          <w:szCs w:val="24"/>
          <w:lang w:val="en-US" w:eastAsia="en-US"/>
        </w:rPr>
        <w:t>, it was confirmed that the effect on the maximum response such as acceleration and story drift of the superstructure was small.</w:t>
      </w:r>
      <w:r w:rsidRPr="007B6578">
        <w:rPr>
          <w:rFonts w:eastAsia="MS Mincho"/>
          <w:snapToGrid w:val="0"/>
          <w:szCs w:val="24"/>
          <w:lang w:val="en-US" w:eastAsia="ja-JP"/>
        </w:rPr>
        <w:t xml:space="preserve"> Meanwhile</w:t>
      </w:r>
      <w:r w:rsidRPr="007B6578">
        <w:rPr>
          <w:rFonts w:eastAsia="MS Mincho"/>
          <w:snapToGrid w:val="0"/>
          <w:szCs w:val="24"/>
          <w:lang w:val="en-US" w:eastAsia="en-US"/>
        </w:rPr>
        <w:t>, it was confirmed that the bending moment of the foundation beam around the pulled-out laminated rubber became larger owing to the influence of stress redistribution.</w:t>
      </w:r>
      <w:r w:rsidRPr="007B6578">
        <w:rPr>
          <w:rFonts w:eastAsia="MS Mincho"/>
          <w:snapToGrid w:val="0"/>
          <w:szCs w:val="24"/>
          <w:lang w:val="en-US" w:eastAsia="ja-JP"/>
        </w:rPr>
        <w:t xml:space="preserve"> </w:t>
      </w:r>
      <w:r w:rsidRPr="007B6578">
        <w:rPr>
          <w:rFonts w:eastAsia="MS Mincho"/>
          <w:snapToGrid w:val="0"/>
          <w:szCs w:val="24"/>
          <w:lang w:val="en-US" w:eastAsia="en-US"/>
        </w:rPr>
        <w:t>Therefore, when we design for a base-isolated building using the limit of tensile strain of an LRB, it is necessary to consider the bending moment of the foundation beam when an LRB is pulled out.</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Based on the study above, we devise an estimation method of tensile strain for LRBs using the superposition of horizontal and vertical response values considering that the tensile elastic modulus of the LRB is lower than its compression modulus.</w:t>
      </w:r>
      <w:r w:rsidRPr="007B6578">
        <w:rPr>
          <w:rFonts w:eastAsia="MS Mincho"/>
          <w:snapToGrid w:val="0"/>
          <w:szCs w:val="24"/>
          <w:lang w:val="en-US" w:eastAsia="ja-JP"/>
        </w:rPr>
        <w:t xml:space="preserve"> </w:t>
      </w:r>
      <w:r w:rsidRPr="007B6578">
        <w:rPr>
          <w:rFonts w:eastAsia="MS Mincho"/>
          <w:snapToGrid w:val="0"/>
          <w:szCs w:val="24"/>
          <w:lang w:val="en-US" w:eastAsia="en-US"/>
        </w:rPr>
        <w:t>In addition, we devise an estimation method of bending moment for the foundation beam when the LRBs are pulled out.</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2. Outline of the model and ground motions</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2.1 Superstructure design</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r w:rsidRPr="007B6578">
        <w:rPr>
          <w:rFonts w:eastAsia="Times New Roman"/>
          <w:snapToGrid w:val="0"/>
          <w:szCs w:val="24"/>
          <w:lang w:val="en-US" w:eastAsia="en-US"/>
        </w:rPr>
        <w:t>The target building is a 24-story steel seismically isolated building whose height is 96.0 m, long-side direction is 32.0 m, short-side direction is 24.0 m, and aspect ratio is 4.0.</w:t>
      </w:r>
      <w:r w:rsidRPr="007B6578">
        <w:rPr>
          <w:rFonts w:eastAsia="MS Mincho"/>
          <w:snapToGrid w:val="0"/>
          <w:szCs w:val="24"/>
          <w:lang w:val="en-US" w:eastAsia="ja-JP"/>
        </w:rPr>
        <w:t xml:space="preserve"> </w:t>
      </w:r>
      <w:r w:rsidRPr="007B6578">
        <w:rPr>
          <w:rFonts w:eastAsia="Times New Roman"/>
          <w:snapToGrid w:val="0"/>
          <w:szCs w:val="24"/>
          <w:lang w:val="en-US" w:eastAsia="en-US"/>
        </w:rPr>
        <w:t>The reference floor plan and framing elevation of X1 and X6 streets are shown in Figure 1.</w:t>
      </w:r>
      <w:r w:rsidRPr="007B6578">
        <w:rPr>
          <w:rFonts w:eastAsia="MS Mincho"/>
          <w:snapToGrid w:val="0"/>
          <w:szCs w:val="24"/>
          <w:lang w:val="en-US" w:eastAsia="ja-JP"/>
        </w:rPr>
        <w:t xml:space="preserve"> </w:t>
      </w:r>
      <w:r w:rsidRPr="007B6578">
        <w:rPr>
          <w:rFonts w:eastAsia="Times New Roman"/>
          <w:snapToGrid w:val="0"/>
          <w:szCs w:val="24"/>
          <w:lang w:val="en-US" w:eastAsia="en-US"/>
        </w:rPr>
        <w:t xml:space="preserve">A cross section is set based on the allowable stress degree calculation for the horizontal seismic force of </w:t>
      </w:r>
      <w:r w:rsidRPr="007B6578">
        <w:rPr>
          <w:rFonts w:eastAsia="Times New Roman"/>
          <w:i/>
          <w:snapToGrid w:val="0"/>
          <w:szCs w:val="24"/>
          <w:lang w:val="en-US" w:eastAsia="en-US"/>
        </w:rPr>
        <w:t>C</w:t>
      </w:r>
      <w:r w:rsidRPr="007B6578">
        <w:rPr>
          <w:rFonts w:eastAsia="Times New Roman"/>
          <w:snapToGrid w:val="0"/>
          <w:szCs w:val="24"/>
          <w:vertAlign w:val="subscript"/>
          <w:lang w:val="en-US" w:eastAsia="en-US"/>
        </w:rPr>
        <w:t>0</w:t>
      </w:r>
      <w:r w:rsidRPr="007B6578">
        <w:rPr>
          <w:rFonts w:eastAsia="Times New Roman"/>
          <w:snapToGrid w:val="0"/>
          <w:szCs w:val="24"/>
          <w:lang w:val="en-US" w:eastAsia="en-US"/>
        </w:rPr>
        <w:t xml:space="preserve"> = 0.2 using the SM 490 material as a member.</w:t>
      </w:r>
      <w:r w:rsidRPr="007B6578">
        <w:rPr>
          <w:rFonts w:eastAsia="MS Mincho"/>
          <w:snapToGrid w:val="0"/>
          <w:szCs w:val="24"/>
          <w:lang w:val="en-US" w:eastAsia="ja-JP"/>
        </w:rPr>
        <w:t xml:space="preserve"> </w:t>
      </w:r>
      <w:r w:rsidRPr="007B6578">
        <w:rPr>
          <w:rFonts w:eastAsia="Times New Roman"/>
          <w:snapToGrid w:val="0"/>
          <w:szCs w:val="24"/>
          <w:lang w:val="en-US" w:eastAsia="en-US"/>
        </w:rPr>
        <w:t>The 1</w:t>
      </w:r>
      <w:r w:rsidRPr="007B6578">
        <w:rPr>
          <w:rFonts w:eastAsia="Times New Roman"/>
          <w:snapToGrid w:val="0"/>
          <w:szCs w:val="24"/>
          <w:vertAlign w:val="superscript"/>
          <w:lang w:val="en-US" w:eastAsia="en-US"/>
        </w:rPr>
        <w:t>st</w:t>
      </w:r>
      <w:r w:rsidRPr="007B6578">
        <w:rPr>
          <w:rFonts w:eastAsia="Times New Roman"/>
          <w:snapToGrid w:val="0"/>
          <w:szCs w:val="24"/>
          <w:lang w:val="en-US" w:eastAsia="en-US"/>
        </w:rPr>
        <w:t xml:space="preserve"> natural period of the superstructure is 2.48 s in the X direction and 2.52 s in the Y direction.</w:t>
      </w:r>
      <w:r w:rsidRPr="007B6578">
        <w:rPr>
          <w:rFonts w:eastAsia="MS Mincho"/>
          <w:snapToGrid w:val="0"/>
          <w:szCs w:val="24"/>
          <w:lang w:val="en-US" w:eastAsia="ja-JP"/>
        </w:rPr>
        <w:t xml:space="preserve"> </w:t>
      </w:r>
      <w:r w:rsidRPr="007B6578">
        <w:rPr>
          <w:rFonts w:eastAsia="Times New Roman"/>
          <w:snapToGrid w:val="0"/>
          <w:szCs w:val="24"/>
          <w:lang w:val="en-US" w:eastAsia="en-US"/>
        </w:rPr>
        <w:t>The superstructure is elastic in this study. A constant damping (</w:t>
      </w:r>
      <w:r w:rsidRPr="007B6578">
        <w:rPr>
          <w:rFonts w:eastAsia="Times New Roman"/>
          <w:i/>
          <w:snapToGrid w:val="0"/>
          <w:szCs w:val="24"/>
          <w:lang w:val="en-US" w:eastAsia="en-US"/>
        </w:rPr>
        <w:t>h</w:t>
      </w:r>
      <w:r w:rsidRPr="007B6578">
        <w:rPr>
          <w:rFonts w:eastAsia="Times New Roman"/>
          <w:snapToGrid w:val="0"/>
          <w:szCs w:val="24"/>
          <w:lang w:val="en-US" w:eastAsia="en-US"/>
        </w:rPr>
        <w:t xml:space="preserve"> = 2% ) is used such that it is not affected by the difference between the vertical and natural periods of the seismically isolated building.</w:t>
      </w:r>
      <w:r w:rsidRPr="007B6578">
        <w:rPr>
          <w:rFonts w:eastAsia="MS Mincho"/>
          <w:snapToGrid w:val="0"/>
          <w:szCs w:val="24"/>
          <w:lang w:val="en-US" w:eastAsia="ja-JP"/>
        </w:rPr>
        <w:t xml:space="preserve"> </w:t>
      </w:r>
      <w:r w:rsidRPr="007B6578">
        <w:rPr>
          <w:rFonts w:eastAsia="Times New Roman"/>
          <w:snapToGrid w:val="0"/>
          <w:szCs w:val="24"/>
          <w:lang w:val="en-US" w:eastAsia="en-US"/>
        </w:rPr>
        <w:t xml:space="preserve">The analysis time step </w:t>
      </w:r>
      <w:r w:rsidRPr="007B6578">
        <w:rPr>
          <w:rFonts w:ascii="Symbol" w:eastAsia="Times New Roman" w:hAnsi="Symbol"/>
          <w:snapToGrid w:val="0"/>
          <w:szCs w:val="24"/>
          <w:lang w:val="en-US" w:eastAsia="en-US"/>
        </w:rPr>
        <w:t></w:t>
      </w:r>
      <w:r w:rsidRPr="007B6578">
        <w:rPr>
          <w:rFonts w:eastAsia="Times New Roman"/>
          <w:i/>
          <w:snapToGrid w:val="0"/>
          <w:szCs w:val="24"/>
          <w:lang w:val="en-US" w:eastAsia="en-US"/>
        </w:rPr>
        <w:t xml:space="preserve">t </w:t>
      </w:r>
      <w:r w:rsidRPr="007B6578">
        <w:rPr>
          <w:rFonts w:eastAsia="Times New Roman"/>
          <w:snapToGrid w:val="0"/>
          <w:szCs w:val="24"/>
          <w:lang w:val="en-US" w:eastAsia="en-US"/>
        </w:rPr>
        <w:t>is 1 / 1,000 s.</w:t>
      </w:r>
    </w:p>
    <w:p w:rsidR="007B6578" w:rsidRPr="007B6578" w:rsidRDefault="007B6578" w:rsidP="007B6578">
      <w:pPr>
        <w:widowControl w:val="0"/>
        <w:spacing w:after="0" w:line="240" w:lineRule="auto"/>
        <w:jc w:val="both"/>
        <w:rPr>
          <w:rFonts w:eastAsia="Times New Roman"/>
          <w:snapToGrid w:val="0"/>
          <w:szCs w:val="24"/>
          <w:lang w:val="en-US" w:eastAsia="en-US"/>
        </w:rPr>
      </w:pPr>
      <w:r w:rsidRPr="007B6578">
        <w:rPr>
          <w:rFonts w:eastAsia="Times New Roman"/>
          <w:noProof/>
          <w:snapToGrid w:val="0"/>
          <w:szCs w:val="24"/>
        </w:rPr>
        <mc:AlternateContent>
          <mc:Choice Requires="wpg">
            <w:drawing>
              <wp:anchor distT="0" distB="0" distL="114300" distR="114300" simplePos="0" relativeHeight="251665408" behindDoc="0" locked="0" layoutInCell="1" allowOverlap="1" wp14:anchorId="14A0EC28" wp14:editId="7C906AC8">
                <wp:simplePos x="0" y="0"/>
                <wp:positionH relativeFrom="column">
                  <wp:posOffset>1638300</wp:posOffset>
                </wp:positionH>
                <wp:positionV relativeFrom="paragraph">
                  <wp:posOffset>88265</wp:posOffset>
                </wp:positionV>
                <wp:extent cx="3317875" cy="2303145"/>
                <wp:effectExtent l="0" t="0" r="0" b="0"/>
                <wp:wrapNone/>
                <wp:docPr id="2463" name="グループ化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7875" cy="2303145"/>
                          <a:chOff x="0" y="0"/>
                          <a:chExt cx="3317642" cy="2302942"/>
                        </a:xfrm>
                      </wpg:grpSpPr>
                      <wps:wsp>
                        <wps:cNvPr id="1853" name="テキスト ボックス 2"/>
                        <wps:cNvSpPr txBox="1">
                          <a:spLocks noChangeArrowheads="1"/>
                        </wps:cNvSpPr>
                        <wps:spPr bwMode="auto">
                          <a:xfrm>
                            <a:off x="0" y="27160"/>
                            <a:ext cx="1627505" cy="5734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B6578" w:rsidRPr="007B6578" w:rsidRDefault="007B6578" w:rsidP="007B6578">
                              <w:pPr>
                                <w:rPr>
                                  <w:rFonts w:eastAsia="MS Mincho"/>
                                  <w:b/>
                                  <w:sz w:val="18"/>
                                  <w:szCs w:val="18"/>
                                  <w:u w:val="single"/>
                                  <w:lang w:val="en-US" w:eastAsia="ja-JP"/>
                                </w:rPr>
                              </w:pPr>
                              <w:r w:rsidRPr="007B6578">
                                <w:rPr>
                                  <w:b/>
                                  <w:sz w:val="18"/>
                                  <w:szCs w:val="18"/>
                                  <w:u w:val="single"/>
                                  <w:lang w:val="en-US"/>
                                </w:rPr>
                                <w:t>Superstructure</w:t>
                              </w:r>
                            </w:p>
                            <w:p w:rsidR="007B6578" w:rsidRPr="007B6578" w:rsidRDefault="007B6578" w:rsidP="007B6578">
                              <w:pPr>
                                <w:rPr>
                                  <w:sz w:val="16"/>
                                  <w:szCs w:val="16"/>
                                  <w:lang w:val="en-US"/>
                                </w:rPr>
                              </w:pPr>
                              <w:r w:rsidRPr="007B6578">
                                <w:rPr>
                                  <w:rFonts w:eastAsia="MS Mincho" w:hint="eastAsia"/>
                                  <w:sz w:val="16"/>
                                  <w:szCs w:val="16"/>
                                  <w:lang w:val="en-US" w:eastAsia="ja-JP"/>
                                </w:rPr>
                                <w:t xml:space="preserve">Weight </w:t>
                              </w:r>
                              <w:r w:rsidRPr="007B6578">
                                <w:rPr>
                                  <w:i/>
                                  <w:sz w:val="16"/>
                                  <w:szCs w:val="16"/>
                                  <w:lang w:val="en-US"/>
                                </w:rPr>
                                <w:t>W</w:t>
                              </w:r>
                              <w:r w:rsidRPr="007B6578">
                                <w:rPr>
                                  <w:sz w:val="16"/>
                                  <w:szCs w:val="16"/>
                                  <w:lang w:val="en-US"/>
                                </w:rPr>
                                <w:t xml:space="preserve"> : 184,230 kN</w:t>
                              </w:r>
                            </w:p>
                            <w:p w:rsidR="007B6578" w:rsidRPr="007B6578" w:rsidRDefault="007B6578" w:rsidP="007B6578">
                              <w:pPr>
                                <w:rPr>
                                  <w:rFonts w:eastAsia="MS Mincho"/>
                                  <w:sz w:val="16"/>
                                  <w:szCs w:val="16"/>
                                  <w:lang w:val="en-US"/>
                                </w:rPr>
                              </w:pPr>
                              <w:bookmarkStart w:id="1" w:name="OLE_LINK2"/>
                              <w:bookmarkStart w:id="2" w:name="OLE_LINK8"/>
                              <w:bookmarkStart w:id="3" w:name="_Hlk493413580"/>
                              <w:r w:rsidRPr="007B6578">
                                <w:rPr>
                                  <w:rFonts w:eastAsia="MS Mincho"/>
                                  <w:sz w:val="16"/>
                                  <w:szCs w:val="16"/>
                                  <w:lang w:val="en-US"/>
                                </w:rPr>
                                <w:t>1</w:t>
                              </w:r>
                              <w:r w:rsidRPr="007B6578">
                                <w:rPr>
                                  <w:rFonts w:eastAsia="MS Mincho"/>
                                  <w:sz w:val="16"/>
                                  <w:szCs w:val="16"/>
                                  <w:vertAlign w:val="superscript"/>
                                  <w:lang w:val="en-US"/>
                                </w:rPr>
                                <w:t>st</w:t>
                              </w:r>
                              <w:r w:rsidRPr="007B6578">
                                <w:rPr>
                                  <w:rFonts w:eastAsia="MS Mincho"/>
                                  <w:sz w:val="16"/>
                                  <w:szCs w:val="16"/>
                                  <w:lang w:val="en-US"/>
                                </w:rPr>
                                <w:t xml:space="preserve"> natural period (X) </w:t>
                              </w:r>
                              <w:r w:rsidRPr="007B6578">
                                <w:rPr>
                                  <w:i/>
                                  <w:sz w:val="16"/>
                                  <w:szCs w:val="16"/>
                                  <w:lang w:val="en-US"/>
                                </w:rPr>
                                <w:t>T</w:t>
                              </w:r>
                              <w:r w:rsidRPr="007B6578">
                                <w:rPr>
                                  <w:sz w:val="16"/>
                                  <w:szCs w:val="16"/>
                                  <w:vertAlign w:val="subscript"/>
                                  <w:lang w:val="en-US"/>
                                </w:rPr>
                                <w:t>1X</w:t>
                              </w:r>
                              <w:r w:rsidRPr="007B6578">
                                <w:rPr>
                                  <w:sz w:val="16"/>
                                  <w:szCs w:val="16"/>
                                  <w:lang w:val="en-US"/>
                                </w:rPr>
                                <w:t xml:space="preserve"> </w:t>
                              </w:r>
                              <w:r w:rsidRPr="007B6578">
                                <w:rPr>
                                  <w:rFonts w:eastAsia="MS Mincho"/>
                                  <w:sz w:val="16"/>
                                  <w:szCs w:val="16"/>
                                  <w:lang w:val="en-US" w:eastAsia="ja-JP"/>
                                </w:rPr>
                                <w:t>=</w:t>
                              </w:r>
                              <w:r w:rsidRPr="007B6578">
                                <w:rPr>
                                  <w:sz w:val="16"/>
                                  <w:szCs w:val="16"/>
                                  <w:lang w:val="en-US"/>
                                </w:rPr>
                                <w:t xml:space="preserve"> 2.48 s</w:t>
                              </w:r>
                              <w:bookmarkEnd w:id="1"/>
                              <w:bookmarkEnd w:id="2"/>
                              <w:bookmarkEnd w:id="3"/>
                            </w:p>
                            <w:p w:rsidR="007B6578" w:rsidRPr="007B6578" w:rsidRDefault="007B6578" w:rsidP="007B6578">
                              <w:pPr>
                                <w:rPr>
                                  <w:rFonts w:eastAsia="MS Mincho"/>
                                  <w:sz w:val="16"/>
                                  <w:szCs w:val="16"/>
                                  <w:lang w:val="en-US"/>
                                </w:rPr>
                              </w:pPr>
                              <w:r w:rsidRPr="007B6578">
                                <w:rPr>
                                  <w:rFonts w:eastAsia="MS Mincho"/>
                                  <w:sz w:val="16"/>
                                  <w:szCs w:val="16"/>
                                  <w:lang w:val="en-US"/>
                                </w:rPr>
                                <w:t>1</w:t>
                              </w:r>
                              <w:r w:rsidRPr="007B6578">
                                <w:rPr>
                                  <w:rFonts w:eastAsia="MS Mincho"/>
                                  <w:sz w:val="16"/>
                                  <w:szCs w:val="16"/>
                                  <w:vertAlign w:val="superscript"/>
                                  <w:lang w:val="en-US"/>
                                </w:rPr>
                                <w:t>st</w:t>
                              </w:r>
                              <w:r w:rsidRPr="007B6578">
                                <w:rPr>
                                  <w:rFonts w:eastAsia="MS Mincho"/>
                                  <w:sz w:val="16"/>
                                  <w:szCs w:val="16"/>
                                  <w:lang w:val="en-US"/>
                                </w:rPr>
                                <w:t xml:space="preserve"> natural period (Y) </w:t>
                              </w:r>
                              <w:r w:rsidRPr="007B6578">
                                <w:rPr>
                                  <w:i/>
                                  <w:sz w:val="16"/>
                                  <w:szCs w:val="16"/>
                                  <w:lang w:val="en-US"/>
                                </w:rPr>
                                <w:t>T</w:t>
                              </w:r>
                              <w:r w:rsidRPr="007B6578">
                                <w:rPr>
                                  <w:sz w:val="16"/>
                                  <w:szCs w:val="16"/>
                                  <w:vertAlign w:val="subscript"/>
                                  <w:lang w:val="en-US"/>
                                </w:rPr>
                                <w:t>1Y</w:t>
                              </w:r>
                              <w:r w:rsidRPr="007B6578">
                                <w:rPr>
                                  <w:sz w:val="16"/>
                                  <w:szCs w:val="16"/>
                                  <w:lang w:val="en-US"/>
                                </w:rPr>
                                <w:t xml:space="preserve"> = 2.52 s</w:t>
                              </w:r>
                            </w:p>
                          </w:txbxContent>
                        </wps:txbx>
                        <wps:bodyPr rot="0" vert="horz" wrap="square" lIns="91440" tIns="45720" rIns="91440" bIns="45720" anchor="t" anchorCtr="0" upright="1">
                          <a:noAutofit/>
                        </wps:bodyPr>
                      </wps:wsp>
                      <wpg:grpSp>
                        <wpg:cNvPr id="2464" name="グループ化 39"/>
                        <wpg:cNvGrpSpPr/>
                        <wpg:grpSpPr>
                          <a:xfrm>
                            <a:off x="1534562" y="0"/>
                            <a:ext cx="1783080" cy="2134797"/>
                            <a:chOff x="0" y="0"/>
                            <a:chExt cx="1783080" cy="2134870"/>
                          </a:xfrm>
                        </wpg:grpSpPr>
                        <wps:wsp>
                          <wps:cNvPr id="1844" name="テキスト ボックス 2"/>
                          <wps:cNvSpPr txBox="1">
                            <a:spLocks noChangeArrowheads="1"/>
                          </wps:cNvSpPr>
                          <wps:spPr bwMode="auto">
                            <a:xfrm>
                              <a:off x="0" y="1882140"/>
                              <a:ext cx="178308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 xml:space="preserve">(b) </w:t>
                                </w:r>
                                <w:r w:rsidRPr="00E12148">
                                  <w:rPr>
                                    <w:rFonts w:eastAsia="MS Mincho"/>
                                    <w:sz w:val="16"/>
                                    <w:szCs w:val="16"/>
                                  </w:rPr>
                                  <w:t>X1, X6framing elevation</w:t>
                                </w:r>
                              </w:p>
                            </w:txbxContent>
                          </wps:txbx>
                          <wps:bodyPr rot="0" vert="horz" wrap="square" lIns="91440" tIns="45720" rIns="91440" bIns="45720" anchor="t" anchorCtr="0" upright="1">
                            <a:noAutofit/>
                          </wps:bodyPr>
                        </wps:wsp>
                        <wpg:grpSp>
                          <wpg:cNvPr id="2465" name="グループ化 37"/>
                          <wpg:cNvGrpSpPr/>
                          <wpg:grpSpPr>
                            <a:xfrm>
                              <a:off x="255270" y="0"/>
                              <a:ext cx="1073150" cy="1899920"/>
                              <a:chOff x="0" y="0"/>
                              <a:chExt cx="1073150" cy="1899920"/>
                            </a:xfrm>
                          </wpg:grpSpPr>
                          <pic:pic xmlns:pic="http://schemas.openxmlformats.org/drawingml/2006/picture">
                            <pic:nvPicPr>
                              <pic:cNvPr id="1846" name="図 2803"/>
                              <pic:cNvPicPr>
                                <a:picLocks noChangeAspect="1"/>
                              </pic:cNvPicPr>
                            </pic:nvPicPr>
                            <pic:blipFill>
                              <a:blip r:embed="rId7" cstate="print">
                                <a:extLst>
                                  <a:ext uri="{28A0092B-C50C-407E-A947-70E740481C1C}">
                                    <a14:useLocalDpi xmlns:a14="http://schemas.microsoft.com/office/drawing/2010/main" val="0"/>
                                  </a:ext>
                                </a:extLst>
                              </a:blip>
                              <a:srcRect b="9967"/>
                              <a:stretch>
                                <a:fillRect/>
                              </a:stretch>
                            </pic:blipFill>
                            <pic:spPr bwMode="auto">
                              <a:xfrm>
                                <a:off x="0" y="1520190"/>
                                <a:ext cx="28321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66" name="グループ化 35"/>
                            <wpg:cNvGrpSpPr/>
                            <wpg:grpSpPr>
                              <a:xfrm>
                                <a:off x="220980" y="0"/>
                                <a:ext cx="852170" cy="1899920"/>
                                <a:chOff x="148590" y="0"/>
                                <a:chExt cx="852170" cy="1899920"/>
                              </a:xfrm>
                            </wpg:grpSpPr>
                            <wpg:grpSp>
                              <wpg:cNvPr id="2467" name="グループ化 4"/>
                              <wpg:cNvGrpSpPr/>
                              <wpg:grpSpPr>
                                <a:xfrm>
                                  <a:off x="148590" y="0"/>
                                  <a:ext cx="852170" cy="1899920"/>
                                  <a:chOff x="0" y="0"/>
                                  <a:chExt cx="852170" cy="1899920"/>
                                </a:xfrm>
                              </wpg:grpSpPr>
                              <pic:pic xmlns:pic="http://schemas.openxmlformats.org/drawingml/2006/picture">
                                <pic:nvPicPr>
                                  <pic:cNvPr id="1841" name="図 277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52170" cy="189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7" name="正方形/長方形 2804"/>
                                <wps:cNvSpPr>
                                  <a:spLocks noChangeArrowheads="1"/>
                                </wps:cNvSpPr>
                                <wps:spPr bwMode="auto">
                                  <a:xfrm>
                                    <a:off x="243840" y="1440180"/>
                                    <a:ext cx="562041" cy="59108"/>
                                  </a:xfrm>
                                  <a:prstGeom prst="rect">
                                    <a:avLst/>
                                  </a:prstGeom>
                                  <a:solidFill>
                                    <a:srgbClr val="FFFFFF"/>
                                  </a:solidFill>
                                  <a:ln w="12700" algn="ctr">
                                    <a:solidFill>
                                      <a:srgbClr val="FFFFFF"/>
                                    </a:solidFill>
                                    <a:miter lim="800000"/>
                                    <a:headEnd/>
                                    <a:tailEnd/>
                                  </a:ln>
                                </wps:spPr>
                                <wps:bodyPr rot="0" vert="horz" wrap="square" lIns="91440" tIns="45720" rIns="91440" bIns="45720" anchor="ctr" anchorCtr="0" upright="1">
                                  <a:noAutofit/>
                                </wps:bodyPr>
                              </wps:wsp>
                              <pic:pic xmlns:pic="http://schemas.openxmlformats.org/drawingml/2006/picture">
                                <pic:nvPicPr>
                                  <pic:cNvPr id="1848" name="図 2805"/>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5270" y="1432560"/>
                                    <a:ext cx="50800" cy="4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9" name="図 2806"/>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19100" y="1432560"/>
                                    <a:ext cx="50800" cy="4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0" name="図 280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90550" y="1432560"/>
                                    <a:ext cx="50800" cy="4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1" name="図 280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46760" y="1432560"/>
                                    <a:ext cx="50800" cy="4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52" name="直線コネクタ 2809"/>
                              <wps:cNvCnPr>
                                <a:cxnSpLocks noChangeShapeType="1"/>
                              </wps:cNvCnPr>
                              <wps:spPr bwMode="auto">
                                <a:xfrm>
                                  <a:off x="309245" y="1474470"/>
                                  <a:ext cx="673735"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grpSp>
                        <wpg:cNvPr id="2468" name="グループ化 42"/>
                        <wpg:cNvGrpSpPr/>
                        <wpg:grpSpPr>
                          <a:xfrm>
                            <a:off x="72427" y="642796"/>
                            <a:ext cx="1462512" cy="1471728"/>
                            <a:chOff x="0" y="0"/>
                            <a:chExt cx="1462512" cy="1471779"/>
                          </a:xfrm>
                        </wpg:grpSpPr>
                        <pic:pic xmlns:pic="http://schemas.openxmlformats.org/drawingml/2006/picture">
                          <pic:nvPicPr>
                            <pic:cNvPr id="1840" name="図 2777"/>
                            <pic:cNvPicPr>
                              <a:picLocks noChangeAspect="1"/>
                            </pic:cNvPicPr>
                          </pic:nvPicPr>
                          <pic:blipFill>
                            <a:blip r:embed="rId10" cstate="print">
                              <a:extLst>
                                <a:ext uri="{28A0092B-C50C-407E-A947-70E740481C1C}">
                                  <a14:useLocalDpi xmlns:a14="http://schemas.microsoft.com/office/drawing/2010/main" val="0"/>
                                </a:ext>
                              </a:extLst>
                            </a:blip>
                            <a:srcRect t="2" b="1553"/>
                            <a:stretch>
                              <a:fillRect/>
                            </a:stretch>
                          </pic:blipFill>
                          <pic:spPr bwMode="auto">
                            <a:xfrm>
                              <a:off x="15240" y="0"/>
                              <a:ext cx="1435735" cy="1247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3" name="テキスト ボックス 2"/>
                          <wps:cNvSpPr txBox="1">
                            <a:spLocks noChangeArrowheads="1"/>
                          </wps:cNvSpPr>
                          <wps:spPr bwMode="auto">
                            <a:xfrm>
                              <a:off x="0" y="1242060"/>
                              <a:ext cx="1462512" cy="229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r w:rsidRPr="00E12148">
                                  <w:rPr>
                                    <w:rFonts w:eastAsia="MS Mincho"/>
                                    <w:sz w:val="16"/>
                                    <w:szCs w:val="16"/>
                                  </w:rPr>
                                  <w:t>Standard floor plan</w:t>
                                </w:r>
                              </w:p>
                            </w:txbxContent>
                          </wps:txbx>
                          <wps:bodyPr rot="0" vert="horz" wrap="square" lIns="91440" tIns="45720" rIns="91440" bIns="45720" anchor="t" anchorCtr="0" upright="1">
                            <a:noAutofit/>
                          </wps:bodyPr>
                        </wps:wsp>
                        <pic:pic xmlns:pic="http://schemas.openxmlformats.org/drawingml/2006/picture">
                          <pic:nvPicPr>
                            <pic:cNvPr id="1845" name="図 2790"/>
                            <pic:cNvPicPr>
                              <a:picLocks noChangeAspect="1"/>
                            </pic:cNvPicPr>
                          </pic:nvPicPr>
                          <pic:blipFill>
                            <a:blip r:embed="rId11" cstate="print">
                              <a:extLst>
                                <a:ext uri="{28A0092B-C50C-407E-A947-70E740481C1C}">
                                  <a14:useLocalDpi xmlns:a14="http://schemas.microsoft.com/office/drawing/2010/main" val="0"/>
                                </a:ext>
                              </a:extLst>
                            </a:blip>
                            <a:srcRect b="9203"/>
                            <a:stretch>
                              <a:fillRect/>
                            </a:stretch>
                          </pic:blipFill>
                          <pic:spPr bwMode="auto">
                            <a:xfrm>
                              <a:off x="0" y="910590"/>
                              <a:ext cx="37719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842" name="テキスト ボックス 2"/>
                        <wps:cNvSpPr txBox="1">
                          <a:spLocks noChangeArrowheads="1"/>
                        </wps:cNvSpPr>
                        <wps:spPr bwMode="auto">
                          <a:xfrm>
                            <a:off x="104115" y="2064190"/>
                            <a:ext cx="2826385" cy="238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C52241" w:rsidRDefault="007B6578" w:rsidP="007B6578">
                              <w:pPr>
                                <w:jc w:val="center"/>
                                <w:rPr>
                                  <w:sz w:val="20"/>
                                  <w:szCs w:val="20"/>
                                  <w:lang w:eastAsia="ja-JP"/>
                                </w:rPr>
                              </w:pPr>
                              <w:r w:rsidRPr="00C52241">
                                <w:rPr>
                                  <w:sz w:val="20"/>
                                  <w:szCs w:val="20"/>
                                </w:rPr>
                                <w:t xml:space="preserve">Figure 1. </w:t>
                              </w:r>
                              <w:r w:rsidRPr="00C52241">
                                <w:rPr>
                                  <w:rFonts w:eastAsia="MS Mincho"/>
                                  <w:sz w:val="20"/>
                                  <w:szCs w:val="20"/>
                                  <w:lang w:eastAsia="ja-JP"/>
                                </w:rPr>
                                <w:t>Building model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5" o:spid="_x0000_s1026" style="position:absolute;left:0;text-align:left;margin-left:129pt;margin-top:6.95pt;width:261.25pt;height:181.35pt;z-index:251665408" coordsize="33176,230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">
                <v:shapetype id="_x0000_t202" coordsize="21600,21600" o:spt="202" path="m,l,21600r21600,l21600,xe">
                  <v:stroke joinstyle="miter"/>
                  <v:path gradientshapeok="t" o:connecttype="rect"/>
                </v:shapetype>
                <v:shape id="_x0000_s1027" type="#_x0000_t202" style="position:absolute;top:271;width:16275;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KeMYA&#10;AADdAAAADwAAAGRycy9kb3ducmV2LnhtbESPS2/CMBCE70j8B2sr9QZOiVog4KCqtFKPbXhdl3jz&#10;EPE6il1I++sxUiVuu5r5ZmeXq9404kydqy0reBpHIIhzq2suFWw3H6MZCOeRNTaWScEvOVilw8ES&#10;E20v/E3nzJcihLBLUEHlfZtI6fKKDLqxbYmDVtjOoA9rV0rd4SWEm0ZOouhFGqw5XKiwpbeK8lP2&#10;Y0KNyWEbr78ymk7xGK/f/3bzYt8o9fjQvy5AeOr93fxPf+rAzZ5juH0TRp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FKeMYAAADdAAAADwAAAAAAAAAAAAAAAACYAgAAZHJz&#10;L2Rvd25yZXYueG1sUEsFBgAAAAAEAAQA9QAAAIsDAAAAAA==&#10;" filled="f">
                  <v:textbox>
                    <w:txbxContent>
                      <w:p w:rsidR="007B6578" w:rsidRPr="007B6578" w:rsidRDefault="007B6578" w:rsidP="007B6578">
                        <w:pPr>
                          <w:rPr>
                            <w:rFonts w:eastAsia="MS Mincho"/>
                            <w:b/>
                            <w:sz w:val="18"/>
                            <w:szCs w:val="18"/>
                            <w:u w:val="single"/>
                            <w:lang w:val="en-US" w:eastAsia="ja-JP"/>
                          </w:rPr>
                        </w:pPr>
                        <w:r w:rsidRPr="007B6578">
                          <w:rPr>
                            <w:b/>
                            <w:sz w:val="18"/>
                            <w:szCs w:val="18"/>
                            <w:u w:val="single"/>
                            <w:lang w:val="en-US"/>
                          </w:rPr>
                          <w:t>Superstructure</w:t>
                        </w:r>
                      </w:p>
                      <w:p w:rsidR="007B6578" w:rsidRPr="007B6578" w:rsidRDefault="007B6578" w:rsidP="007B6578">
                        <w:pPr>
                          <w:rPr>
                            <w:sz w:val="16"/>
                            <w:szCs w:val="16"/>
                            <w:lang w:val="en-US"/>
                          </w:rPr>
                        </w:pPr>
                        <w:r w:rsidRPr="007B6578">
                          <w:rPr>
                            <w:rFonts w:eastAsia="MS Mincho" w:hint="eastAsia"/>
                            <w:sz w:val="16"/>
                            <w:szCs w:val="16"/>
                            <w:lang w:val="en-US" w:eastAsia="ja-JP"/>
                          </w:rPr>
                          <w:t xml:space="preserve">Weight </w:t>
                        </w:r>
                        <w:proofErr w:type="gramStart"/>
                        <w:r w:rsidRPr="007B6578">
                          <w:rPr>
                            <w:i/>
                            <w:sz w:val="16"/>
                            <w:szCs w:val="16"/>
                            <w:lang w:val="en-US"/>
                          </w:rPr>
                          <w:t>W</w:t>
                        </w:r>
                        <w:r w:rsidRPr="007B6578">
                          <w:rPr>
                            <w:sz w:val="16"/>
                            <w:szCs w:val="16"/>
                            <w:lang w:val="en-US"/>
                          </w:rPr>
                          <w:t xml:space="preserve"> :</w:t>
                        </w:r>
                        <w:proofErr w:type="gramEnd"/>
                        <w:r w:rsidRPr="007B6578">
                          <w:rPr>
                            <w:sz w:val="16"/>
                            <w:szCs w:val="16"/>
                            <w:lang w:val="en-US"/>
                          </w:rPr>
                          <w:t xml:space="preserve"> 184,230 </w:t>
                        </w:r>
                        <w:proofErr w:type="spellStart"/>
                        <w:r w:rsidRPr="007B6578">
                          <w:rPr>
                            <w:sz w:val="16"/>
                            <w:szCs w:val="16"/>
                            <w:lang w:val="en-US"/>
                          </w:rPr>
                          <w:t>kN</w:t>
                        </w:r>
                        <w:proofErr w:type="spellEnd"/>
                      </w:p>
                      <w:p w:rsidR="007B6578" w:rsidRPr="007B6578" w:rsidRDefault="007B6578" w:rsidP="007B6578">
                        <w:pPr>
                          <w:rPr>
                            <w:rFonts w:eastAsia="MS Mincho"/>
                            <w:sz w:val="16"/>
                            <w:szCs w:val="16"/>
                            <w:lang w:val="en-US"/>
                          </w:rPr>
                        </w:pPr>
                        <w:bookmarkStart w:id="3" w:name="OLE_LINK2"/>
                        <w:bookmarkStart w:id="4" w:name="OLE_LINK8"/>
                        <w:bookmarkStart w:id="5" w:name="_Hlk493413580"/>
                        <w:r w:rsidRPr="007B6578">
                          <w:rPr>
                            <w:rFonts w:eastAsia="MS Mincho"/>
                            <w:sz w:val="16"/>
                            <w:szCs w:val="16"/>
                            <w:lang w:val="en-US"/>
                          </w:rPr>
                          <w:t>1</w:t>
                        </w:r>
                        <w:r w:rsidRPr="007B6578">
                          <w:rPr>
                            <w:rFonts w:eastAsia="MS Mincho"/>
                            <w:sz w:val="16"/>
                            <w:szCs w:val="16"/>
                            <w:vertAlign w:val="superscript"/>
                            <w:lang w:val="en-US"/>
                          </w:rPr>
                          <w:t>st</w:t>
                        </w:r>
                        <w:r w:rsidRPr="007B6578">
                          <w:rPr>
                            <w:rFonts w:eastAsia="MS Mincho"/>
                            <w:sz w:val="16"/>
                            <w:szCs w:val="16"/>
                            <w:lang w:val="en-US"/>
                          </w:rPr>
                          <w:t xml:space="preserve"> natural period (X) </w:t>
                        </w:r>
                        <w:r w:rsidRPr="007B6578">
                          <w:rPr>
                            <w:i/>
                            <w:sz w:val="16"/>
                            <w:szCs w:val="16"/>
                            <w:lang w:val="en-US"/>
                          </w:rPr>
                          <w:t>T</w:t>
                        </w:r>
                        <w:r w:rsidRPr="007B6578">
                          <w:rPr>
                            <w:sz w:val="16"/>
                            <w:szCs w:val="16"/>
                            <w:vertAlign w:val="subscript"/>
                            <w:lang w:val="en-US"/>
                          </w:rPr>
                          <w:t>1X</w:t>
                        </w:r>
                        <w:r w:rsidRPr="007B6578">
                          <w:rPr>
                            <w:sz w:val="16"/>
                            <w:szCs w:val="16"/>
                            <w:lang w:val="en-US"/>
                          </w:rPr>
                          <w:t xml:space="preserve"> </w:t>
                        </w:r>
                        <w:r w:rsidRPr="007B6578">
                          <w:rPr>
                            <w:rFonts w:eastAsia="MS Mincho"/>
                            <w:sz w:val="16"/>
                            <w:szCs w:val="16"/>
                            <w:lang w:val="en-US" w:eastAsia="ja-JP"/>
                          </w:rPr>
                          <w:t>=</w:t>
                        </w:r>
                        <w:r w:rsidRPr="007B6578">
                          <w:rPr>
                            <w:sz w:val="16"/>
                            <w:szCs w:val="16"/>
                            <w:lang w:val="en-US"/>
                          </w:rPr>
                          <w:t xml:space="preserve"> 2.48 s</w:t>
                        </w:r>
                        <w:bookmarkEnd w:id="3"/>
                        <w:bookmarkEnd w:id="4"/>
                        <w:bookmarkEnd w:id="5"/>
                      </w:p>
                      <w:p w:rsidR="007B6578" w:rsidRPr="007B6578" w:rsidRDefault="007B6578" w:rsidP="007B6578">
                        <w:pPr>
                          <w:rPr>
                            <w:rFonts w:eastAsia="MS Mincho"/>
                            <w:sz w:val="16"/>
                            <w:szCs w:val="16"/>
                            <w:lang w:val="en-US"/>
                          </w:rPr>
                        </w:pPr>
                        <w:r w:rsidRPr="007B6578">
                          <w:rPr>
                            <w:rFonts w:eastAsia="MS Mincho"/>
                            <w:sz w:val="16"/>
                            <w:szCs w:val="16"/>
                            <w:lang w:val="en-US"/>
                          </w:rPr>
                          <w:t>1</w:t>
                        </w:r>
                        <w:r w:rsidRPr="007B6578">
                          <w:rPr>
                            <w:rFonts w:eastAsia="MS Mincho"/>
                            <w:sz w:val="16"/>
                            <w:szCs w:val="16"/>
                            <w:vertAlign w:val="superscript"/>
                            <w:lang w:val="en-US"/>
                          </w:rPr>
                          <w:t>st</w:t>
                        </w:r>
                        <w:r w:rsidRPr="007B6578">
                          <w:rPr>
                            <w:rFonts w:eastAsia="MS Mincho"/>
                            <w:sz w:val="16"/>
                            <w:szCs w:val="16"/>
                            <w:lang w:val="en-US"/>
                          </w:rPr>
                          <w:t xml:space="preserve"> natural period (Y) </w:t>
                        </w:r>
                        <w:r w:rsidRPr="007B6578">
                          <w:rPr>
                            <w:i/>
                            <w:sz w:val="16"/>
                            <w:szCs w:val="16"/>
                            <w:lang w:val="en-US"/>
                          </w:rPr>
                          <w:t>T</w:t>
                        </w:r>
                        <w:r w:rsidRPr="007B6578">
                          <w:rPr>
                            <w:sz w:val="16"/>
                            <w:szCs w:val="16"/>
                            <w:vertAlign w:val="subscript"/>
                            <w:lang w:val="en-US"/>
                          </w:rPr>
                          <w:t>1Y</w:t>
                        </w:r>
                        <w:r w:rsidRPr="007B6578">
                          <w:rPr>
                            <w:sz w:val="16"/>
                            <w:szCs w:val="16"/>
                            <w:lang w:val="en-US"/>
                          </w:rPr>
                          <w:t xml:space="preserve"> = 2.52 s</w:t>
                        </w:r>
                      </w:p>
                    </w:txbxContent>
                  </v:textbox>
                </v:shape>
                <v:group id="グループ化 39" o:spid="_x0000_s1028" style="position:absolute;left:15345;width:17831;height:21347" coordsize="17830,2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tbyMYAAADdAAAADwAAAGRycy9kb3ducmV2LnhtbESPT4vCMBTE78J+h/AW&#10;9qZpXZWlGkXEXTyI4B9YvD2aZ1tsXkoT2/rtjSB4HGbmN8xs0ZlSNFS7wrKCeBCBIE6tLjhTcDr+&#10;9n9AOI+ssbRMCu7kYDH/6M0w0bblPTUHn4kAYZeggtz7KpHSpTkZdANbEQfvYmuDPsg6k7rGNsBN&#10;KYdRNJEGCw4LOVa0yim9Hm5GwV+L7fI7Xjfb62V1Px/Hu/9tTEp9fXbLKQhPnX+HX+2NVjAcTU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m1vIxgAAAN0A&#10;AAAPAAAAAAAAAAAAAAAAAKoCAABkcnMvZG93bnJldi54bWxQSwUGAAAAAAQABAD6AAAAnQMAAAAA&#10;">
                  <v:shape id="_x0000_s1029" type="#_x0000_t202" style="position:absolute;top:18821;width:17830;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aB28MA&#10;AADdAAAADwAAAGRycy9kb3ducmV2LnhtbERPS2vCQBC+F/wPyxR6q7uVWNLUjYil4Emp2kJvQ3by&#10;oNnZkN2a+O9dQfA2H99zFsvRtuJEvW8ca3iZKhDEhTMNVxqOh8/nFIQPyAZbx6ThTB6W+eRhgZlx&#10;A3/RaR8qEUPYZ6ihDqHLpPRFTRb91HXEkStdbzFE2FfS9DjEcNvKmVKv0mLDsaHGjtY1FX/7f6vh&#10;e1v+/iRqV33YeTe4UUm2b1Lrp8dx9Q4i0Bju4pt7Y+L8NEn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aB28MAAADdAAAADwAAAAAAAAAAAAAAAACYAgAAZHJzL2Rv&#10;d25yZXYueG1sUEsFBgAAAAAEAAQA9QAAAIgDAAAAAA==&#10;" filled="f" stroked="f">
                    <v:textbox>
                      <w:txbxContent>
                        <w:p w:rsidR="007B6578" w:rsidRPr="00E12148" w:rsidRDefault="007B6578" w:rsidP="007B6578">
                          <w:pPr>
                            <w:jc w:val="center"/>
                            <w:rPr>
                              <w:sz w:val="16"/>
                              <w:szCs w:val="16"/>
                            </w:rPr>
                          </w:pPr>
                          <w:r w:rsidRPr="00E12148">
                            <w:rPr>
                              <w:rFonts w:eastAsia="Arial Unicode MS"/>
                              <w:sz w:val="16"/>
                              <w:szCs w:val="16"/>
                            </w:rPr>
                            <w:t xml:space="preserve">(b) </w:t>
                          </w:r>
                          <w:r w:rsidRPr="00E12148">
                            <w:rPr>
                              <w:rFonts w:eastAsia="MS Mincho"/>
                              <w:sz w:val="16"/>
                              <w:szCs w:val="16"/>
                            </w:rPr>
                            <w:t xml:space="preserve">X1, X6framing </w:t>
                          </w:r>
                          <w:proofErr w:type="spellStart"/>
                          <w:r w:rsidRPr="00E12148">
                            <w:rPr>
                              <w:rFonts w:eastAsia="MS Mincho"/>
                              <w:sz w:val="16"/>
                              <w:szCs w:val="16"/>
                            </w:rPr>
                            <w:t>elevation</w:t>
                          </w:r>
                          <w:proofErr w:type="spellEnd"/>
                        </w:p>
                      </w:txbxContent>
                    </v:textbox>
                  </v:shape>
                  <v:group id="グループ化 37" o:spid="_x0000_s1030" style="position:absolute;left:2552;width:10732;height:18999" coordsize="10731,18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f+U8YAAADdAAAADwAAAGRycy9kb3ducmV2LnhtbESPT4vCMBTE7wt+h/CE&#10;va1pXRWpRhHZXTyI4B8Qb4/m2Rabl9Jk2/rtjSB4HGbmN8x82ZlSNFS7wrKCeBCBIE6tLjhTcDr+&#10;fk1BOI+ssbRMCu7kYLnofcwx0bblPTUHn4kAYZeggtz7KpHSpTkZdANbEQfvamuDPsg6k7rGNsBN&#10;KYdRNJEGCw4LOVa0zim9Hf6Ngr8W29V3/NNsb9f1/XIc787bmJT67HerGQhPnX+HX+2NVjAcTc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1/5T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03" o:spid="_x0000_s1031" type="#_x0000_t75" style="position:absolute;top:15201;width:2832;height:3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D3KbDAAAA3QAAAA8AAABkcnMvZG93bnJldi54bWxET01rwkAQvQv+h2WE3nRjkTSkrlILgvRi&#10;G/U+ZMck7e5syK5J2l/fLRS8zeN9zno7WiN66nzjWMFykYAgLp1uuFJwPu3nGQgfkDUax6Tgmzxs&#10;N9PJGnPtBv6gvgiViCHsc1RQh9DmUvqyJot+4VriyF1dZzFE2FVSdzjEcGvkY5Kk0mLDsaHGll5r&#10;Kr+Km1VwPLbXt89T8f7zdCnOu1KmeDGo1MNsfHkGEWgMd/G/+6Dj/GyVwt838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cpsMAAADdAAAADwAAAAAAAAAAAAAAAACf&#10;AgAAZHJzL2Rvd25yZXYueG1sUEsFBgAAAAAEAAQA9wAAAI8DAAAAAA==&#10;">
                      <v:imagedata r:id="rId12" o:title="" cropbottom="6532f"/>
                      <v:path arrowok="t"/>
                    </v:shape>
                    <v:group id="グループ化 35" o:spid="_x0000_s1032" style="position:absolute;left:2209;width:8522;height:18999" coordorigin="1485" coordsize="8521,18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BWAkxgAAAN0A&#10;AAAPAAAAAAAAAAAAAAAAAKoCAABkcnMvZG93bnJldi54bWxQSwUGAAAAAAQABAD6AAAAnQMAAAAA&#10;">
                      <v:group id="グループ化 4" o:spid="_x0000_s1033" style="position:absolute;left:1485;width:8522;height:18999" coordsize="8521,18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nFv8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y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0nFv8cAAADd&#10;AAAADwAAAAAAAAAAAAAAAACqAgAAZHJzL2Rvd25yZXYueG1sUEsFBgAAAAAEAAQA+gAAAJ4DAAAA&#10;AA==&#10;">
                        <v:shape id="図 2778" o:spid="_x0000_s1034" type="#_x0000_t75" style="position:absolute;width:8521;height:18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bTr3FAAAA3QAAAA8AAABkcnMvZG93bnJldi54bWxET99rwjAQfhf8H8IJe9PUsYl2RhmOjSEO&#10;sXPvt+baFJtLaTKt/vVGEPZ2H9/Pmy87W4sjtb5yrGA8SkAQ505XXCrYf78PpyB8QNZYOyYFZ/Kw&#10;XPR7c0y1O/GOjlkoRQxhn6ICE0KTSulzQxb9yDXEkStcazFE2JZSt3iK4baWj0kykRYrjg0GG1oZ&#10;yg/Zn1WwLs67t4+fzOwPm8tq9nspnvOvrVIPg+71BUSgLvyL7+5PHedPn8Zw+yae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G069xQAAAN0AAAAPAAAAAAAAAAAAAAAA&#10;AJ8CAABkcnMvZG93bnJldi54bWxQSwUGAAAAAAQABAD3AAAAkQMAAAAA&#10;">
                          <v:imagedata r:id="rId13" o:title=""/>
                          <v:path arrowok="t"/>
                        </v:shape>
                        <v:rect id="正方形/長方形 2804" o:spid="_x0000_s1035" style="position:absolute;left:2438;top:14401;width:5620;height: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L3MQA&#10;AADdAAAADwAAAGRycy9kb3ducmV2LnhtbERP32vCMBB+H/g/hBN803RDt9IZRZSNPTjBTvZ8NLe2&#10;W3MpSVbjf78Iwt7u4/t5y3U0nRjI+daygvtZBoK4srrlWsHp42Wag/ABWWNnmRRcyMN6NbpbYqHt&#10;mY80lKEWKYR9gQqaEPpCSl81ZNDPbE+cuC/rDIYEXS21w3MKN518yLJHabDl1NBgT9uGqp/y1yhw&#10;r3HRVqdhd/jeXfLPcgj7uHhXajKOm2cQgWL4F9/cbzrNz+dPcP0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0i9zEAAAA3QAAAA8AAAAAAAAAAAAAAAAAmAIAAGRycy9k&#10;b3ducmV2LnhtbFBLBQYAAAAABAAEAPUAAACJAwAAAAA=&#10;" strokecolor="white" strokeweight="1pt"/>
                        <v:shape id="図 2805" o:spid="_x0000_s1036" type="#_x0000_t75" style="position:absolute;left:2552;top:14325;width:508;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SA+bHAAAA3QAAAA8AAABkcnMvZG93bnJldi54bWxEj0FrwkAQhe+F/odlCl5K3VTbYlNXKUqg&#10;12oJ9DZkp9lodjZmV43/3jkUvM3w3rz3zXw5+FadqI9NYAPP4wwUcRVsw7WBn23xNAMVE7LFNjAZ&#10;uFCE5eL+bo65DWf+ptMm1UpCOOZowKXU5VrHypHHOA4dsWh/ofeYZO1rbXs8S7hv9STL3rTHhqXB&#10;YUcrR9V+c/QGDquyLH+LV87ed5PH4nI8TN0ajRk9DJ8foBIN6Wb+v/6ygj97EVz5RkbQi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7SA+bHAAAA3QAAAA8AAAAAAAAAAAAA&#10;AAAAnwIAAGRycy9kb3ducmV2LnhtbFBLBQYAAAAABAAEAPcAAACTAwAAAAA=&#10;">
                          <v:imagedata r:id="rId14" o:title=""/>
                          <v:path arrowok="t"/>
                        </v:shape>
                        <v:shape id="図 2806" o:spid="_x0000_s1037" type="#_x0000_t75" style="position:absolute;left:4191;top:14325;width:508;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epn3DAAAA3QAAAA8AAABkcnMvZG93bnJldi54bWxET01rwkAQvRf8D8sUeim60VrR6CrFEuhV&#10;LQFvQ3bMxmZnY3bV+O+7guBtHu9zFqvO1uJCra8cKxgOEhDEhdMVlwp+d1l/CsIHZI21Y1JwIw+r&#10;Ze9lgal2V97QZRtKEUPYp6jAhNCkUvrCkEU/cA1x5A6utRgibEupW7zGcFvLUZJMpMWKY4PBhtaG&#10;ir/t2So4rfM832efnMyOo/fsdj59mG9U6u21+5qDCNSFp/jh/tFx/nQ8g/s38QS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6mfcMAAADdAAAADwAAAAAAAAAAAAAAAACf&#10;AgAAZHJzL2Rvd25yZXYueG1sUEsFBgAAAAAEAAQA9wAAAI8DAAAAAA==&#10;">
                          <v:imagedata r:id="rId14" o:title=""/>
                          <v:path arrowok="t"/>
                        </v:shape>
                        <v:shape id="図 2807" o:spid="_x0000_s1038" type="#_x0000_t75" style="position:absolute;left:5905;top:14325;width:508;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9mT3GAAAA3QAAAA8AAABkcnMvZG93bnJldi54bWxEj0FrwkAQhe+F/odlCl6KbqpYNLpKUQJe&#10;a0ugtyE7ZtNmZ2N21fjvO4dCbzO8N+99s94OvlVX6mMT2MDLJANFXAXbcG3g86MYL0DFhGyxDUwG&#10;7hRhu3l8WGNuw43f6XpMtZIQjjkacCl1udaxcuQxTkJHLNop9B6TrH2tbY83CfetnmbZq/bYsDQ4&#10;7GjnqPo5XryB864sy69iztnye/pc3C/nmdujMaOn4W0FKtGQ/s1/1wcr+Iu58Ms3MoL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X2ZPcYAAADdAAAADwAAAAAAAAAAAAAA&#10;AACfAgAAZHJzL2Rvd25yZXYueG1sUEsFBgAAAAAEAAQA9wAAAJIDAAAAAA==&#10;">
                          <v:imagedata r:id="rId14" o:title=""/>
                          <v:path arrowok="t"/>
                        </v:shape>
                        <v:shape id="図 2808" o:spid="_x0000_s1039" type="#_x0000_t75" style="position:absolute;left:7467;top:14325;width:508;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xPKbDAAAA3QAAAA8AAABkcnMvZG93bnJldi54bWxET0uLwjAQvgv7H8IseFnWVMXF7RpFlIJX&#10;HxT2NjSzTbWZ1CZq/fdGWPA2H99zZovO1uJKra8cKxgOEhDEhdMVlwoO++xzCsIHZI21Y1JwJw+L&#10;+Vtvhql2N97SdRdKEUPYp6jAhNCkUvrCkEU/cA1x5P5cazFE2JZSt3iL4baWoyT5khYrjg0GG1oZ&#10;Kk67i1VwXuV5/ptNOPk+jj6y++U8NmtUqv/eLX9ABOrCS/zv3ug4fzoZwvObeIK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E8psMAAADdAAAADwAAAAAAAAAAAAAAAACf&#10;AgAAZHJzL2Rvd25yZXYueG1sUEsFBgAAAAAEAAQA9wAAAI8DAAAAAA==&#10;">
                          <v:imagedata r:id="rId14" o:title=""/>
                          <v:path arrowok="t"/>
                        </v:shape>
                      </v:group>
                      <v:line id="直線コネクタ 2809" o:spid="_x0000_s1040" style="position:absolute;visibility:visible;mso-wrap-style:square" from="3092,14744" to="9829,14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29q8AAAADdAAAADwAAAGRycy9kb3ducmV2LnhtbERPS4vCMBC+C/sfwgjeNFVUtGsqi7Cw&#10;eFPrfWjGPraZlCRq++83C4K3+fies9v3phUPcr62rGA+S0AQF1bXXCrIL9/TDQgfkDW2lknBQB72&#10;2cdoh6m2Tz7R4xxKEUPYp6igCqFLpfRFRQb9zHbEkbtZZzBE6EqpHT5juGnlIknW0mDNsaHCjg4V&#10;Fb/nu1GAx+R4zYfL6taiWTZDvnW60UpNxv3XJ4hAfXiLX+4fHedvVgv4/yaeILM/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p9vavAAAAA3QAAAA8AAAAAAAAAAAAAAAAA&#10;oQIAAGRycy9kb3ducmV2LnhtbFBLBQYAAAAABAAEAPkAAACOAwAAAAA=&#10;" strokeweight=".5pt">
                        <v:stroke joinstyle="miter"/>
                      </v:line>
                    </v:group>
                  </v:group>
                </v:group>
                <v:group id="グループ化 42" o:spid="_x0000_s1041" style="position:absolute;left:724;top:6427;width:14625;height:14718" coordsize="14625,14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ZRzcQAAADdAAAADwAAAGRycy9kb3ducmV2LnhtbERPTWuDQBC9B/oflin0&#10;lqymiRSbjYTQlh5CIFoovQ3uREV3Vtytmn+fPRR6fLzvXTabTow0uMaygngVgSAurW64UvBVvC9f&#10;QDiPrLGzTApu5CDbPyx2mGo78YXG3FcihLBLUUHtfZ9K6cqaDLqV7YkDd7WDQR/gUEk94BTCTSfX&#10;UZRIgw2Hhhp7OtZUtvmvUfAx4XR4jt/GU3s93n6K7fn7FJNST4/z4RWEp9n/i//cn1rBepO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tZRzcQAAADdAAAA&#10;DwAAAAAAAAAAAAAAAACqAgAAZHJzL2Rvd25yZXYueG1sUEsFBgAAAAAEAAQA+gAAAJsDAAAAAA==&#10;">
                  <v:shape id="図 2777" o:spid="_x0000_s1042" type="#_x0000_t75" style="position:absolute;left:152;width:14357;height:12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1uITFAAAA3QAAAA8AAABkcnMvZG93bnJldi54bWxEj0FrwkAQhe+F/odlCr2UumsRCamriFjq&#10;rRj9AUN2TEKysyG7xvjvnYPQ2wzvzXvfrDaT79RIQ2wCW5jPDCjiMriGKwvn089nBiomZIddYLJw&#10;pwib9evLCnMXbnyksUiVkhCOOVqoU+pzrWNZk8c4Cz2xaJcweEyyDpV2A94k3Hf6y5il9tiwNNTY&#10;066msi2u3sJhPJZp+XfKqrkxu9+Pom3vi72172/T9htUoin9m5/XByf42UL45RsZQa8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9biExQAAAN0AAAAPAAAAAAAAAAAAAAAA&#10;AJ8CAABkcnMvZG93bnJldi54bWxQSwUGAAAAAAQABAD3AAAAkQMAAAAA&#10;">
                    <v:imagedata r:id="rId15" o:title="" croptop="1f" cropbottom="1018f"/>
                    <v:path arrowok="t"/>
                  </v:shape>
                  <v:shape id="_x0000_s1043" type="#_x0000_t202" style="position:absolute;top:12420;width:14625;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8Zr8IA&#10;AADdAAAADwAAAGRycy9kb3ducmV2LnhtbERPS4vCMBC+C/sfwizsbU3Wx6LVKIsieFLWF3gbmrEt&#10;NpPSZG3990ZY8DYf33Om89aW4ka1Lxxr+OoqEMSpMwVnGg771ecIhA/IBkvHpOFOHuazt84UE+Ma&#10;/qXbLmQihrBPUEMeQpVI6dOcLPquq4gjd3G1xRBhnUlTYxPDbSl7Sn1LiwXHhhwrWuSUXnd/VsNx&#10;czmfBmqbLe2walyrJNux1Prjvf2ZgAjUhpf43702cf5o0If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xmvwgAAAN0AAAAPAAAAAAAAAAAAAAAAAJgCAABkcnMvZG93&#10;bnJldi54bWxQSwUGAAAAAAQABAD1AAAAhwMAAAAA&#10;" filled="f" stroked="f">
                    <v:textbo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proofErr w:type="spellStart"/>
                          <w:r w:rsidRPr="00E12148">
                            <w:rPr>
                              <w:rFonts w:eastAsia="MS Mincho"/>
                              <w:sz w:val="16"/>
                              <w:szCs w:val="16"/>
                            </w:rPr>
                            <w:t>Standard</w:t>
                          </w:r>
                          <w:proofErr w:type="spellEnd"/>
                          <w:r w:rsidRPr="00E12148">
                            <w:rPr>
                              <w:rFonts w:eastAsia="MS Mincho"/>
                              <w:sz w:val="16"/>
                              <w:szCs w:val="16"/>
                            </w:rPr>
                            <w:t xml:space="preserve"> </w:t>
                          </w:r>
                          <w:proofErr w:type="spellStart"/>
                          <w:r w:rsidRPr="00E12148">
                            <w:rPr>
                              <w:rFonts w:eastAsia="MS Mincho"/>
                              <w:sz w:val="16"/>
                              <w:szCs w:val="16"/>
                            </w:rPr>
                            <w:t>floor</w:t>
                          </w:r>
                          <w:proofErr w:type="spellEnd"/>
                          <w:r w:rsidRPr="00E12148">
                            <w:rPr>
                              <w:rFonts w:eastAsia="MS Mincho"/>
                              <w:sz w:val="16"/>
                              <w:szCs w:val="16"/>
                            </w:rPr>
                            <w:t xml:space="preserve"> </w:t>
                          </w:r>
                          <w:proofErr w:type="spellStart"/>
                          <w:r w:rsidRPr="00E12148">
                            <w:rPr>
                              <w:rFonts w:eastAsia="MS Mincho"/>
                              <w:sz w:val="16"/>
                              <w:szCs w:val="16"/>
                            </w:rPr>
                            <w:t>plan</w:t>
                          </w:r>
                          <w:proofErr w:type="spellEnd"/>
                        </w:p>
                      </w:txbxContent>
                    </v:textbox>
                  </v:shape>
                  <v:shape id="図 2790" o:spid="_x0000_s1044" type="#_x0000_t75" style="position:absolute;top:9105;width:3771;height:3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kxaDDAAAA3QAAAA8AAABkcnMvZG93bnJldi54bWxET01rAjEQvQv9D2EKvWlWWa2sRmmFQnsq&#10;Wg8ex2S6u3QzCZvsuu2vNwXB2zze56y3g21ET22oHSuYTjIQxNqZmksFx6+38RJEiMgGG8ek4JcC&#10;bDcPozUWxl14T/0hliKFcChQQRWjL6QMuiKLYeI8ceK+XWsxJtiW0rR4SeG2kbMsW0iLNaeGCj3t&#10;KtI/h84qcFP5ef4rvQ49Wf3sX08f3SJX6ulxeFmBiDTEu/jmfjdp/jKfw/836QS5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FoMMAAADdAAAADwAAAAAAAAAAAAAAAACf&#10;AgAAZHJzL2Rvd25yZXYueG1sUEsFBgAAAAAEAAQA9wAAAI8DAAAAAA==&#10;">
                    <v:imagedata r:id="rId16" o:title="" cropbottom="6031f"/>
                    <v:path arrowok="t"/>
                  </v:shape>
                </v:group>
                <v:shape id="_x0000_s1045" type="#_x0000_t202" style="position:absolute;left:1041;top:20641;width:28264;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O8NMMA&#10;AADdAAAADwAAAGRycy9kb3ducmV2LnhtbERPTWvCQBC9F/wPywje6q5ii0Y3QSxCTy1NVfA2ZMck&#10;mJ0N2W2S/vtuodDbPN7n7LLRNqKnzteONSzmCgRx4UzNpYbT5/FxDcIHZIONY9LwTR6ydPKww8S4&#10;gT+oz0MpYgj7BDVUIbSJlL6oyKKfu5Y4cjfXWQwRdqU0HQ4x3DZyqdSztFhzbKiwpUNFxT3/shrO&#10;b7frZaXeyxf71A5uVJLtRmo9m477LYhAY/gX/7lfTZy/Xi3h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O8NMMAAADdAAAADwAAAAAAAAAAAAAAAACYAgAAZHJzL2Rv&#10;d25yZXYueG1sUEsFBgAAAAAEAAQA9QAAAIgDAAAAAA==&#10;" filled="f" stroked="f">
                  <v:textbox>
                    <w:txbxContent>
                      <w:p w:rsidR="007B6578" w:rsidRPr="00C52241" w:rsidRDefault="007B6578" w:rsidP="007B6578">
                        <w:pPr>
                          <w:jc w:val="center"/>
                          <w:rPr>
                            <w:sz w:val="20"/>
                            <w:szCs w:val="20"/>
                            <w:lang w:eastAsia="ja-JP"/>
                          </w:rPr>
                        </w:pPr>
                        <w:proofErr w:type="spellStart"/>
                        <w:r w:rsidRPr="00C52241">
                          <w:rPr>
                            <w:sz w:val="20"/>
                            <w:szCs w:val="20"/>
                          </w:rPr>
                          <w:t>Figure</w:t>
                        </w:r>
                        <w:proofErr w:type="spellEnd"/>
                        <w:r w:rsidRPr="00C52241">
                          <w:rPr>
                            <w:sz w:val="20"/>
                            <w:szCs w:val="20"/>
                          </w:rPr>
                          <w:t xml:space="preserve"> 1. </w:t>
                        </w:r>
                        <w:proofErr w:type="spellStart"/>
                        <w:r w:rsidRPr="00C52241">
                          <w:rPr>
                            <w:rFonts w:eastAsia="MS Mincho"/>
                            <w:sz w:val="20"/>
                            <w:szCs w:val="20"/>
                            <w:lang w:eastAsia="ja-JP"/>
                          </w:rPr>
                          <w:t>Building</w:t>
                        </w:r>
                        <w:proofErr w:type="spellEnd"/>
                        <w:r w:rsidRPr="00C52241">
                          <w:rPr>
                            <w:rFonts w:eastAsia="MS Mincho"/>
                            <w:sz w:val="20"/>
                            <w:szCs w:val="20"/>
                            <w:lang w:eastAsia="ja-JP"/>
                          </w:rPr>
                          <w:t xml:space="preserve"> </w:t>
                        </w:r>
                        <w:proofErr w:type="spellStart"/>
                        <w:r w:rsidRPr="00C52241">
                          <w:rPr>
                            <w:rFonts w:eastAsia="MS Mincho"/>
                            <w:sz w:val="20"/>
                            <w:szCs w:val="20"/>
                            <w:lang w:eastAsia="ja-JP"/>
                          </w:rPr>
                          <w:t>model</w:t>
                        </w:r>
                        <w:proofErr w:type="spellEnd"/>
                      </w:p>
                    </w:txbxContent>
                  </v:textbox>
                </v:shape>
              </v:group>
            </w:pict>
          </mc:Fallback>
        </mc:AlternateConten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2.2 Outline of the base isolation layer</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Figure 2 shows the arrangement of the laminated rubber bearings, and Figure 3 shows the arrangement of the dampers.</w:t>
      </w:r>
      <w:r w:rsidRPr="007B6578">
        <w:rPr>
          <w:rFonts w:eastAsia="MS Mincho"/>
          <w:snapToGrid w:val="0"/>
          <w:szCs w:val="24"/>
          <w:lang w:val="en-US" w:eastAsia="ja-JP"/>
        </w:rPr>
        <w:t xml:space="preserve"> </w:t>
      </w:r>
      <w:r w:rsidRPr="007B6578">
        <w:rPr>
          <w:rFonts w:eastAsia="MS Mincho"/>
          <w:snapToGrid w:val="0"/>
          <w:szCs w:val="24"/>
          <w:lang w:val="en-US" w:eastAsia="en-US"/>
        </w:rPr>
        <w:t>The base isolation layer consists of natural rubber bearings and hysteresis dampers.</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Natural rubber bearings are located under each column, whose shear modulus of elasticity </w:t>
      </w:r>
      <w:r w:rsidRPr="007B6578">
        <w:rPr>
          <w:rFonts w:eastAsia="MS Mincho"/>
          <w:i/>
          <w:snapToGrid w:val="0"/>
          <w:szCs w:val="24"/>
          <w:lang w:val="en-US" w:eastAsia="en-US"/>
        </w:rPr>
        <w:t>G</w:t>
      </w:r>
      <w:r w:rsidRPr="007B6578">
        <w:rPr>
          <w:rFonts w:eastAsia="MS Mincho"/>
          <w:snapToGrid w:val="0"/>
          <w:szCs w:val="24"/>
          <w:lang w:val="en-US" w:eastAsia="en-US"/>
        </w:rPr>
        <w:t xml:space="preserve"> = 0.392 N/mm</w:t>
      </w:r>
      <w:r w:rsidRPr="007B6578">
        <w:rPr>
          <w:rFonts w:eastAsia="MS Mincho"/>
          <w:snapToGrid w:val="0"/>
          <w:szCs w:val="24"/>
          <w:vertAlign w:val="superscript"/>
          <w:lang w:val="en-US" w:eastAsia="en-US"/>
        </w:rPr>
        <w:t>2</w:t>
      </w:r>
      <w:r w:rsidRPr="007B6578">
        <w:rPr>
          <w:rFonts w:eastAsia="MS Mincho"/>
          <w:snapToGrid w:val="0"/>
          <w:szCs w:val="24"/>
          <w:lang w:val="en-US" w:eastAsia="en-US"/>
        </w:rPr>
        <w:t>, and second shape factor S2 = 5.0. The diameter of the natural rubber bearing is determined such that the compressive stress against the long-term axial force of the column becomes 10 to 15 N/mm</w:t>
      </w:r>
      <w:r w:rsidRPr="007B6578">
        <w:rPr>
          <w:rFonts w:eastAsia="MS Mincho"/>
          <w:snapToGrid w:val="0"/>
          <w:szCs w:val="24"/>
          <w:vertAlign w:val="superscript"/>
          <w:lang w:val="en-US" w:eastAsia="en-US"/>
        </w:rPr>
        <w:t>2</w:t>
      </w:r>
      <w:r w:rsidRPr="007B6578">
        <w:rPr>
          <w:rFonts w:eastAsia="MS Mincho"/>
          <w:snapToGrid w:val="0"/>
          <w:szCs w:val="24"/>
          <w:lang w:val="en-US" w:eastAsia="en-US"/>
        </w:rPr>
        <w:t>.</w:t>
      </w:r>
      <w:r w:rsidRPr="007B6578">
        <w:rPr>
          <w:rFonts w:eastAsia="MS Mincho"/>
          <w:snapToGrid w:val="0"/>
          <w:szCs w:val="24"/>
          <w:lang w:val="en-US" w:eastAsia="ja-JP"/>
        </w:rPr>
        <w:t xml:space="preserve"> </w:t>
      </w:r>
      <w:r w:rsidRPr="007B6578">
        <w:rPr>
          <w:rFonts w:eastAsia="MS Mincho"/>
          <w:snapToGrid w:val="0"/>
          <w:szCs w:val="24"/>
          <w:lang w:val="en-US" w:eastAsia="en-US"/>
        </w:rPr>
        <w:t>Steel dampers with initial stiffness of 19.2 kN/mm, yield load of 608 kN, and yield displacement of 31.7 mm are used. The yield load is ~2.5% of the building weight.</w:t>
      </w:r>
      <w:r w:rsidRPr="007B6578">
        <w:rPr>
          <w:rFonts w:eastAsia="MS Mincho"/>
          <w:snapToGrid w:val="0"/>
          <w:szCs w:val="24"/>
          <w:lang w:val="en-US" w:eastAsia="ja-JP"/>
        </w:rPr>
        <w:t xml:space="preserve"> </w:t>
      </w:r>
      <w:r w:rsidRPr="007B6578">
        <w:rPr>
          <w:rFonts w:eastAsia="MS Mincho"/>
          <w:snapToGrid w:val="0"/>
          <w:szCs w:val="24"/>
          <w:lang w:val="en-US" w:eastAsia="en-US"/>
        </w:rPr>
        <w:t>The 1</w:t>
      </w:r>
      <w:r w:rsidRPr="007B6578">
        <w:rPr>
          <w:rFonts w:eastAsia="MS Mincho"/>
          <w:snapToGrid w:val="0"/>
          <w:szCs w:val="24"/>
          <w:vertAlign w:val="superscript"/>
          <w:lang w:val="en-US" w:eastAsia="en-US"/>
        </w:rPr>
        <w:t>st</w:t>
      </w:r>
      <w:r w:rsidRPr="007B6578">
        <w:rPr>
          <w:rFonts w:eastAsia="MS Mincho"/>
          <w:snapToGrid w:val="0"/>
          <w:szCs w:val="24"/>
          <w:lang w:val="en-US" w:eastAsia="en-US"/>
        </w:rPr>
        <w:t xml:space="preserve"> natural period of the </w:t>
      </w:r>
      <w:r w:rsidRPr="007B6578">
        <w:rPr>
          <w:rFonts w:eastAsia="Times New Roman"/>
          <w:snapToGrid w:val="0"/>
          <w:szCs w:val="24"/>
          <w:lang w:val="en-US" w:eastAsia="en-US"/>
        </w:rPr>
        <w:t>seismically isolated building</w:t>
      </w:r>
      <w:r w:rsidRPr="007B6578">
        <w:rPr>
          <w:rFonts w:eastAsia="MS Mincho"/>
          <w:snapToGrid w:val="0"/>
          <w:szCs w:val="24"/>
          <w:lang w:val="en-US" w:eastAsia="en-US"/>
        </w:rPr>
        <w:t xml:space="preserve"> at a 250% shear </w:t>
      </w:r>
      <w:r w:rsidRPr="007B6578">
        <w:rPr>
          <w:rFonts w:eastAsia="MS Mincho"/>
          <w:snapToGrid w:val="0"/>
          <w:szCs w:val="24"/>
          <w:lang w:val="en-US" w:eastAsia="en-US"/>
        </w:rPr>
        <w:lastRenderedPageBreak/>
        <w:t>strain is 4.38 s in the X direction and 4.40 s in the Y direction.</w:t>
      </w:r>
      <w:r w:rsidRPr="007B6578">
        <w:rPr>
          <w:rFonts w:eastAsia="MS Mincho"/>
          <w:snapToGrid w:val="0"/>
          <w:szCs w:val="24"/>
          <w:lang w:val="en-US" w:eastAsia="ja-JP"/>
        </w:rPr>
        <w:t xml:space="preserve"> </w:t>
      </w:r>
      <w:r w:rsidRPr="007B6578">
        <w:rPr>
          <w:rFonts w:eastAsia="MS Mincho"/>
          <w:snapToGrid w:val="0"/>
          <w:szCs w:val="24"/>
          <w:lang w:val="en-US" w:eastAsia="en-US"/>
        </w:rPr>
        <w:t>Two types of vertical tensile properties for laminated rubbers are used and compared with each other.</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Figure 4 shows the relationship between </w:t>
      </w:r>
      <w:r w:rsidRPr="007B6578">
        <w:rPr>
          <w:rFonts w:eastAsia="MS Mincho"/>
          <w:snapToGrid w:val="0"/>
          <w:sz w:val="20"/>
          <w:szCs w:val="20"/>
          <w:lang w:val="en-US" w:eastAsia="en-US"/>
        </w:rPr>
        <w:t>vertical</w:t>
      </w:r>
      <w:r w:rsidRPr="007B6578">
        <w:rPr>
          <w:rFonts w:eastAsia="MS Mincho"/>
          <w:snapToGrid w:val="0"/>
          <w:szCs w:val="24"/>
          <w:lang w:val="en-US" w:eastAsia="en-US"/>
        </w:rPr>
        <w:t xml:space="preserve"> stress </w:t>
      </w:r>
      <w:r w:rsidRPr="007B6578">
        <w:rPr>
          <w:rFonts w:ascii="Symbol" w:eastAsia="MS Mincho" w:hAnsi="Symbol"/>
          <w:i/>
          <w:snapToGrid w:val="0"/>
          <w:szCs w:val="24"/>
          <w:lang w:val="en-US" w:eastAsia="en-US"/>
        </w:rPr>
        <w:t></w:t>
      </w:r>
      <w:r w:rsidRPr="007B6578">
        <w:rPr>
          <w:rFonts w:eastAsia="MS Mincho"/>
          <w:snapToGrid w:val="0"/>
          <w:szCs w:val="24"/>
          <w:lang w:val="en-US" w:eastAsia="en-US"/>
        </w:rPr>
        <w:t xml:space="preserve"> and strain </w:t>
      </w:r>
      <w:r w:rsidRPr="007B6578">
        <w:rPr>
          <w:rFonts w:ascii="Symbol" w:eastAsia="MS Mincho" w:hAnsi="Symbol"/>
          <w:i/>
          <w:snapToGrid w:val="0"/>
          <w:szCs w:val="24"/>
          <w:lang w:val="en-US" w:eastAsia="en-US"/>
        </w:rPr>
        <w:t></w:t>
      </w:r>
      <w:r w:rsidRPr="007B6578">
        <w:rPr>
          <w:rFonts w:eastAsia="MS Mincho"/>
          <w:snapToGrid w:val="0"/>
          <w:szCs w:val="24"/>
          <w:lang w:val="en-US" w:eastAsia="en-US"/>
        </w:rPr>
        <w:t>.</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Type-0 is a model with the same elastic modulus </w:t>
      </w:r>
      <w:r w:rsidRPr="007B6578">
        <w:rPr>
          <w:rFonts w:eastAsia="MS Mincho"/>
          <w:i/>
          <w:snapToGrid w:val="0"/>
          <w:color w:val="000000"/>
          <w:szCs w:val="24"/>
          <w:lang w:val="en-US" w:eastAsia="en-US"/>
        </w:rPr>
        <w:t>K</w:t>
      </w:r>
      <w:r w:rsidRPr="007B6578">
        <w:rPr>
          <w:rFonts w:eastAsia="MS Mincho"/>
          <w:i/>
          <w:snapToGrid w:val="0"/>
          <w:color w:val="000000"/>
          <w:szCs w:val="24"/>
          <w:vertAlign w:val="subscript"/>
          <w:lang w:val="en-US" w:eastAsia="en-US"/>
        </w:rPr>
        <w:t>v</w:t>
      </w:r>
      <w:r w:rsidRPr="007B6578">
        <w:rPr>
          <w:rFonts w:eastAsia="MS Mincho"/>
          <w:snapToGrid w:val="0"/>
          <w:szCs w:val="24"/>
          <w:lang w:val="en-US" w:eastAsia="en-US"/>
        </w:rPr>
        <w:t xml:space="preserve"> on the compression and tension sides.</w:t>
      </w:r>
      <w:r w:rsidRPr="007B6578">
        <w:rPr>
          <w:rFonts w:eastAsia="MS Mincho"/>
          <w:snapToGrid w:val="0"/>
          <w:szCs w:val="24"/>
          <w:lang w:val="en-US" w:eastAsia="ja-JP"/>
        </w:rPr>
        <w:t xml:space="preserve"> </w:t>
      </w:r>
      <w:r w:rsidRPr="007B6578">
        <w:rPr>
          <w:rFonts w:eastAsia="MS Mincho"/>
          <w:snapToGrid w:val="0"/>
          <w:szCs w:val="24"/>
          <w:lang w:val="en-US" w:eastAsia="en-US"/>
        </w:rPr>
        <w:t>Type-1 is a nonlinear elastic restoring force characteristic in which the tensile elastic modulus is 1/50 of the compressive elastic modulus (Mori et al. 2015).</w:t>
      </w:r>
    </w:p>
    <w:p w:rsidR="007B6578" w:rsidRPr="007B6578" w:rsidRDefault="007B6578" w:rsidP="007B6578">
      <w:pPr>
        <w:widowControl w:val="0"/>
        <w:spacing w:after="0" w:line="240" w:lineRule="auto"/>
        <w:jc w:val="both"/>
        <w:rPr>
          <w:rFonts w:eastAsia="Times New Roman"/>
          <w:snapToGrid w:val="0"/>
          <w:szCs w:val="24"/>
          <w:lang w:val="en-US" w:eastAsia="en-US"/>
        </w:rPr>
      </w:pPr>
      <w:r w:rsidRPr="007B6578">
        <w:rPr>
          <w:rFonts w:eastAsia="MS Mincho"/>
          <w:noProof/>
          <w:snapToGrid w:val="0"/>
        </w:rPr>
        <mc:AlternateContent>
          <mc:Choice Requires="wpg">
            <w:drawing>
              <wp:anchor distT="0" distB="0" distL="114300" distR="114300" simplePos="0" relativeHeight="251673600" behindDoc="0" locked="0" layoutInCell="1" allowOverlap="1" wp14:anchorId="4B5D79F6" wp14:editId="5C1C9D38">
                <wp:simplePos x="0" y="0"/>
                <wp:positionH relativeFrom="column">
                  <wp:posOffset>3725545</wp:posOffset>
                </wp:positionH>
                <wp:positionV relativeFrom="paragraph">
                  <wp:posOffset>23495</wp:posOffset>
                </wp:positionV>
                <wp:extent cx="2317750" cy="1967865"/>
                <wp:effectExtent l="0" t="0" r="6350" b="0"/>
                <wp:wrapNone/>
                <wp:docPr id="2289" name="グループ化 2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0" cy="1967865"/>
                          <a:chOff x="0" y="0"/>
                          <a:chExt cx="2317823" cy="1967662"/>
                        </a:xfrm>
                      </wpg:grpSpPr>
                      <wps:wsp>
                        <wps:cNvPr id="2012" name="テキスト ボックス 2"/>
                        <wps:cNvSpPr txBox="1">
                          <a:spLocks noChangeArrowheads="1"/>
                        </wps:cNvSpPr>
                        <wps:spPr bwMode="auto">
                          <a:xfrm>
                            <a:off x="0" y="1486894"/>
                            <a:ext cx="2317823" cy="480768"/>
                          </a:xfrm>
                          <a:prstGeom prst="rect">
                            <a:avLst/>
                          </a:prstGeom>
                          <a:noFill/>
                          <a:ln w="9525">
                            <a:noFill/>
                            <a:miter lim="800000"/>
                            <a:headEnd/>
                            <a:tailEnd/>
                          </a:ln>
                        </wps:spPr>
                        <wps:txbx>
                          <w:txbxContent>
                            <w:p w:rsidR="007B6578" w:rsidRPr="001675EE" w:rsidRDefault="007B6578" w:rsidP="007B6578">
                              <w:pPr>
                                <w:ind w:left="902" w:hangingChars="451" w:hanging="902"/>
                                <w:rPr>
                                  <w:sz w:val="20"/>
                                  <w:szCs w:val="20"/>
                                </w:rPr>
                              </w:pPr>
                              <w:r w:rsidRPr="006F0F53">
                                <w:rPr>
                                  <w:sz w:val="20"/>
                                  <w:szCs w:val="20"/>
                                </w:rPr>
                                <w:t xml:space="preserve">Figure 4. </w:t>
                              </w:r>
                              <w:r w:rsidRPr="006F0F53">
                                <w:rPr>
                                  <w:rFonts w:eastAsia="MS Mincho"/>
                                  <w:sz w:val="20"/>
                                  <w:szCs w:val="20"/>
                                </w:rPr>
                                <w:t>Vertical stress</w:t>
                              </w:r>
                              <w:r>
                                <w:rPr>
                                  <w:rFonts w:eastAsia="MS Mincho"/>
                                  <w:sz w:val="20"/>
                                  <w:szCs w:val="20"/>
                                </w:rPr>
                                <w:t xml:space="preserve"> (</w:t>
                              </w:r>
                              <w:r w:rsidRPr="001675EE">
                                <w:rPr>
                                  <w:rFonts w:ascii="Symbol" w:eastAsia="MS Mincho" w:hAnsi="Symbol"/>
                                  <w:i/>
                                  <w:sz w:val="20"/>
                                  <w:szCs w:val="20"/>
                                </w:rPr>
                                <w:t></w:t>
                              </w:r>
                              <w:r>
                                <w:rPr>
                                  <w:rFonts w:ascii="Symbol" w:eastAsia="MS Mincho" w:hAnsi="Symbol"/>
                                  <w:sz w:val="20"/>
                                  <w:szCs w:val="20"/>
                                </w:rPr>
                                <w:t></w:t>
                              </w:r>
                              <w:r>
                                <w:rPr>
                                  <w:rFonts w:ascii="Symbol" w:eastAsia="MS Mincho" w:hAnsi="Symbol"/>
                                  <w:sz w:val="20"/>
                                  <w:szCs w:val="20"/>
                                </w:rPr>
                                <w:t></w:t>
                              </w:r>
                              <w:r>
                                <w:rPr>
                                  <w:rFonts w:eastAsia="MS Mincho"/>
                                  <w:sz w:val="20"/>
                                  <w:szCs w:val="20"/>
                                </w:rPr>
                                <w:t>–</w:t>
                              </w:r>
                              <w:r w:rsidRPr="006F0F53">
                                <w:rPr>
                                  <w:rFonts w:eastAsia="MS Mincho"/>
                                  <w:sz w:val="20"/>
                                  <w:szCs w:val="20"/>
                                </w:rPr>
                                <w:t>strain</w:t>
                              </w:r>
                              <w:r>
                                <w:rPr>
                                  <w:rFonts w:eastAsia="MS Mincho"/>
                                  <w:sz w:val="20"/>
                                  <w:szCs w:val="20"/>
                                </w:rPr>
                                <w:t xml:space="preserve"> (</w:t>
                              </w:r>
                              <w:r w:rsidRPr="001675EE">
                                <w:rPr>
                                  <w:rFonts w:ascii="Symbol" w:eastAsia="MS Mincho" w:hAnsi="Symbol"/>
                                  <w:i/>
                                  <w:sz w:val="20"/>
                                  <w:szCs w:val="20"/>
                                </w:rPr>
                                <w:t></w:t>
                              </w:r>
                              <w:r>
                                <w:rPr>
                                  <w:rFonts w:eastAsia="MS Mincho"/>
                                  <w:sz w:val="20"/>
                                  <w:szCs w:val="20"/>
                                </w:rPr>
                                <w:t xml:space="preserve">) </w:t>
                              </w:r>
                              <w:r w:rsidRPr="006F0F53">
                                <w:rPr>
                                  <w:rFonts w:eastAsia="MS Mincho"/>
                                  <w:sz w:val="20"/>
                                  <w:szCs w:val="20"/>
                                </w:rPr>
                                <w:t>relationship</w:t>
                              </w:r>
                            </w:p>
                          </w:txbxContent>
                        </wps:txbx>
                        <wps:bodyPr rot="0" vert="horz" wrap="square" lIns="91440" tIns="45720" rIns="91440" bIns="45720" anchor="t" anchorCtr="0">
                          <a:noAutofit/>
                        </wps:bodyPr>
                      </wps:wsp>
                      <wpg:grpSp>
                        <wpg:cNvPr id="2287" name="グループ化 2287"/>
                        <wpg:cNvGrpSpPr/>
                        <wpg:grpSpPr>
                          <a:xfrm>
                            <a:off x="27830" y="0"/>
                            <a:ext cx="2276141" cy="1490844"/>
                            <a:chOff x="0" y="0"/>
                            <a:chExt cx="2276141" cy="1490844"/>
                          </a:xfrm>
                        </wpg:grpSpPr>
                        <wpg:grpSp>
                          <wpg:cNvPr id="2278" name="グループ化 2278"/>
                          <wpg:cNvGrpSpPr/>
                          <wpg:grpSpPr>
                            <a:xfrm>
                              <a:off x="0" y="0"/>
                              <a:ext cx="2276141" cy="1490844"/>
                              <a:chOff x="365763" y="-7953"/>
                              <a:chExt cx="2276141" cy="1490844"/>
                            </a:xfrm>
                          </wpg:grpSpPr>
                          <pic:pic xmlns:pic="http://schemas.openxmlformats.org/drawingml/2006/picture">
                            <pic:nvPicPr>
                              <pic:cNvPr id="2030" name="図 201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69127" y="3976"/>
                                <a:ext cx="2018665" cy="1478915"/>
                              </a:xfrm>
                              <a:prstGeom prst="rect">
                                <a:avLst/>
                              </a:prstGeom>
                              <a:noFill/>
                              <a:ln>
                                <a:noFill/>
                              </a:ln>
                            </pic:spPr>
                          </pic:pic>
                          <wps:wsp>
                            <wps:cNvPr id="2031" name="テキスト ボックス 2"/>
                            <wps:cNvSpPr txBox="1">
                              <a:spLocks noChangeArrowheads="1"/>
                            </wps:cNvSpPr>
                            <wps:spPr bwMode="auto">
                              <a:xfrm>
                                <a:off x="1359641" y="-2"/>
                                <a:ext cx="539767" cy="353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A3C24" w:rsidRDefault="007B6578" w:rsidP="007B6578">
                                  <w:pPr>
                                    <w:rPr>
                                      <w:sz w:val="16"/>
                                      <w:szCs w:val="16"/>
                                    </w:rPr>
                                  </w:pPr>
                                  <w:r w:rsidRPr="002A3C24">
                                    <w:rPr>
                                      <w:sz w:val="16"/>
                                      <w:szCs w:val="16"/>
                                    </w:rPr>
                                    <w:t>Type-0</w:t>
                                  </w:r>
                                </w:p>
                              </w:txbxContent>
                            </wps:txbx>
                            <wps:bodyPr rot="0" vert="horz" wrap="square" lIns="91440" tIns="45720" rIns="91440" bIns="45720" anchor="t" anchorCtr="0" upright="1">
                              <a:spAutoFit/>
                            </wps:bodyPr>
                          </wps:wsp>
                          <wps:wsp>
                            <wps:cNvPr id="2247" name="テキスト ボックス 2"/>
                            <wps:cNvSpPr txBox="1">
                              <a:spLocks noChangeArrowheads="1"/>
                            </wps:cNvSpPr>
                            <wps:spPr bwMode="auto">
                              <a:xfrm>
                                <a:off x="2071260" y="608140"/>
                                <a:ext cx="539767" cy="353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A3C24" w:rsidRDefault="007B6578" w:rsidP="007B6578">
                                  <w:pPr>
                                    <w:rPr>
                                      <w:sz w:val="16"/>
                                      <w:szCs w:val="16"/>
                                    </w:rPr>
                                  </w:pPr>
                                  <w:r w:rsidRPr="002A3C24">
                                    <w:rPr>
                                      <w:sz w:val="16"/>
                                      <w:szCs w:val="16"/>
                                    </w:rPr>
                                    <w:t>Type-1</w:t>
                                  </w:r>
                                </w:p>
                              </w:txbxContent>
                            </wps:txbx>
                            <wps:bodyPr rot="0" vert="horz" wrap="square" lIns="91440" tIns="45720" rIns="91440" bIns="45720" anchor="t" anchorCtr="0" upright="1">
                              <a:spAutoFit/>
                            </wps:bodyPr>
                          </wps:wsp>
                          <wps:wsp>
                            <wps:cNvPr id="2248" name="テキスト ボックス 63"/>
                            <wps:cNvSpPr txBox="1"/>
                            <wps:spPr>
                              <a:xfrm>
                                <a:off x="954157" y="-7953"/>
                                <a:ext cx="455709" cy="146685"/>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Tension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9" name="テキスト ボックス 2247"/>
                            <wps:cNvSpPr txBox="1"/>
                            <wps:spPr>
                              <a:xfrm>
                                <a:off x="2186609" y="906449"/>
                                <a:ext cx="455295" cy="146685"/>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Tension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9" name="テキスト ボックス 2248"/>
                            <wps:cNvSpPr txBox="1"/>
                            <wps:spPr>
                              <a:xfrm>
                                <a:off x="870668" y="1319917"/>
                                <a:ext cx="751336" cy="146685"/>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Compression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1" name="テキスト ボックス 2249"/>
                            <wps:cNvSpPr txBox="1"/>
                            <wps:spPr>
                              <a:xfrm>
                                <a:off x="365763" y="833839"/>
                                <a:ext cx="751205" cy="146685"/>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Compression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282" name="テキスト ボックス 2279"/>
                          <wps:cNvSpPr txBox="1"/>
                          <wps:spPr>
                            <a:xfrm>
                              <a:off x="91440" y="981986"/>
                              <a:ext cx="315567" cy="146669"/>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1" name="テキスト ボックス 2281"/>
                          <wps:cNvSpPr txBox="1"/>
                          <wps:spPr>
                            <a:xfrm>
                              <a:off x="1550504" y="1041621"/>
                              <a:ext cx="270101" cy="146669"/>
                            </a:xfrm>
                            <a:prstGeom prst="rect">
                              <a:avLst/>
                            </a:prstGeom>
                            <a:solidFill>
                              <a:sysClr val="window" lastClr="FFFFFF"/>
                            </a:solidFill>
                            <a:ln w="6350">
                              <a:noFill/>
                            </a:ln>
                          </wps:spPr>
                          <wps:txbx>
                            <w:txbxContent>
                              <w:p w:rsidR="007B6578" w:rsidRPr="002E2FAD" w:rsidRDefault="007B6578" w:rsidP="007B6578">
                                <w:pPr>
                                  <w:jc w:val="center"/>
                                  <w:rPr>
                                    <w:rFonts w:ascii="Symbol" w:eastAsia="MS Mincho" w:hAnsi="Symbol"/>
                                    <w:i/>
                                    <w:sz w:val="18"/>
                                    <w:szCs w:val="18"/>
                                    <w:lang w:eastAsia="ja-JP"/>
                                  </w:rPr>
                                </w:pPr>
                                <w:r w:rsidRPr="002E2FAD">
                                  <w:rPr>
                                    <w:rFonts w:ascii="Symbol" w:eastAsia="MS Mincho" w:hAnsi="Symbol"/>
                                    <w:i/>
                                    <w:sz w:val="18"/>
                                    <w:szCs w:val="18"/>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2" name="テキスト ボックス 2282"/>
                          <wps:cNvSpPr txBox="1"/>
                          <wps:spPr>
                            <a:xfrm>
                              <a:off x="600323" y="210709"/>
                              <a:ext cx="188497" cy="146669"/>
                            </a:xfrm>
                            <a:prstGeom prst="rect">
                              <a:avLst/>
                            </a:prstGeom>
                            <a:solidFill>
                              <a:sysClr val="window" lastClr="FFFFFF"/>
                            </a:solidFill>
                            <a:ln w="6350">
                              <a:noFill/>
                            </a:ln>
                          </wps:spPr>
                          <wps:txbx>
                            <w:txbxContent>
                              <w:p w:rsidR="007B6578" w:rsidRPr="002E2FAD" w:rsidRDefault="007B6578" w:rsidP="007B6578">
                                <w:pPr>
                                  <w:jc w:val="center"/>
                                  <w:rPr>
                                    <w:rFonts w:ascii="Symbol" w:eastAsia="MS Mincho" w:hAnsi="Symbol"/>
                                    <w:i/>
                                    <w:sz w:val="18"/>
                                    <w:szCs w:val="18"/>
                                    <w:lang w:eastAsia="ja-JP"/>
                                  </w:rPr>
                                </w:pPr>
                                <w:r w:rsidRPr="002E2FAD">
                                  <w:rPr>
                                    <w:rFonts w:ascii="Symbol" w:eastAsia="MS Mincho" w:hAnsi="Symbol"/>
                                    <w:i/>
                                    <w:sz w:val="18"/>
                                    <w:szCs w:val="18"/>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2289" o:spid="_x0000_s1046" style="position:absolute;left:0;text-align:left;margin-left:293.35pt;margin-top:1.85pt;width:182.5pt;height:154.95pt;z-index:251673600" coordsize="23178,196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">
                <v:shape id="_x0000_s1047" type="#_x0000_t202" style="position:absolute;top:14868;width:23178;height:4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S3C8QA&#10;AADdAAAADwAAAGRycy9kb3ducmV2LnhtbESPT4vCMBTE74LfITxhb5pYdkWrUWQXwdMu/gVvj+bZ&#10;FpuX0kRbv/1mYcHjMDO/YRarzlbiQY0vHWsYjxQI4syZknMNx8NmOAXhA7LByjFpeJKH1bLfW2Bq&#10;XMs7euxDLiKEfYoaihDqVEqfFWTRj1xNHL2rayyGKJtcmgbbCLeVTJSaSIslx4UCa/osKLvt71bD&#10;6ft6Ob+rn/zLftSt65RkO5Navw269RxEoC68wv/trdGQqHE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EtwvEAAAA3QAAAA8AAAAAAAAAAAAAAAAAmAIAAGRycy9k&#10;b3ducmV2LnhtbFBLBQYAAAAABAAEAPUAAACJAwAAAAA=&#10;" filled="f" stroked="f">
                  <v:textbox>
                    <w:txbxContent>
                      <w:p w:rsidR="007B6578" w:rsidRPr="001675EE" w:rsidRDefault="007B6578" w:rsidP="007B6578">
                        <w:pPr>
                          <w:ind w:left="902" w:hangingChars="451" w:hanging="902"/>
                          <w:rPr>
                            <w:sz w:val="20"/>
                            <w:szCs w:val="20"/>
                          </w:rPr>
                        </w:pPr>
                        <w:proofErr w:type="spellStart"/>
                        <w:r w:rsidRPr="006F0F53">
                          <w:rPr>
                            <w:sz w:val="20"/>
                            <w:szCs w:val="20"/>
                          </w:rPr>
                          <w:t>Figure</w:t>
                        </w:r>
                        <w:proofErr w:type="spellEnd"/>
                        <w:r w:rsidRPr="006F0F53">
                          <w:rPr>
                            <w:sz w:val="20"/>
                            <w:szCs w:val="20"/>
                          </w:rPr>
                          <w:t xml:space="preserve"> 4. </w:t>
                        </w:r>
                        <w:proofErr w:type="spellStart"/>
                        <w:proofErr w:type="gramStart"/>
                        <w:r w:rsidRPr="006F0F53">
                          <w:rPr>
                            <w:rFonts w:eastAsia="MS Mincho"/>
                            <w:sz w:val="20"/>
                            <w:szCs w:val="20"/>
                          </w:rPr>
                          <w:t>Vertical</w:t>
                        </w:r>
                        <w:proofErr w:type="spellEnd"/>
                        <w:r w:rsidRPr="006F0F53">
                          <w:rPr>
                            <w:rFonts w:eastAsia="MS Mincho"/>
                            <w:sz w:val="20"/>
                            <w:szCs w:val="20"/>
                          </w:rPr>
                          <w:t xml:space="preserve"> </w:t>
                        </w:r>
                        <w:proofErr w:type="spellStart"/>
                        <w:r w:rsidRPr="006F0F53">
                          <w:rPr>
                            <w:rFonts w:eastAsia="MS Mincho"/>
                            <w:sz w:val="20"/>
                            <w:szCs w:val="20"/>
                          </w:rPr>
                          <w:t>stress</w:t>
                        </w:r>
                        <w:proofErr w:type="spellEnd"/>
                        <w:r>
                          <w:rPr>
                            <w:rFonts w:eastAsia="MS Mincho"/>
                            <w:sz w:val="20"/>
                            <w:szCs w:val="20"/>
                          </w:rPr>
                          <w:t xml:space="preserve"> (</w:t>
                        </w:r>
                        <w:r w:rsidRPr="001675EE">
                          <w:rPr>
                            <w:rFonts w:ascii="Symbol" w:eastAsia="MS Mincho" w:hAnsi="Symbol"/>
                            <w:i/>
                            <w:sz w:val="20"/>
                            <w:szCs w:val="20"/>
                          </w:rPr>
                          <w:t></w:t>
                        </w:r>
                        <w:r>
                          <w:rPr>
                            <w:rFonts w:ascii="Symbol" w:eastAsia="MS Mincho" w:hAnsi="Symbol"/>
                            <w:sz w:val="20"/>
                            <w:szCs w:val="20"/>
                          </w:rPr>
                          <w:t></w:t>
                        </w:r>
                        <w:r>
                          <w:rPr>
                            <w:rFonts w:ascii="Symbol" w:eastAsia="MS Mincho" w:hAnsi="Symbol"/>
                            <w:sz w:val="20"/>
                            <w:szCs w:val="20"/>
                          </w:rPr>
                          <w:t></w:t>
                        </w:r>
                        <w:r>
                          <w:rPr>
                            <w:rFonts w:eastAsia="MS Mincho"/>
                            <w:sz w:val="20"/>
                            <w:szCs w:val="20"/>
                          </w:rPr>
                          <w:t>–</w:t>
                        </w:r>
                        <w:proofErr w:type="spellStart"/>
                        <w:r w:rsidRPr="006F0F53">
                          <w:rPr>
                            <w:rFonts w:eastAsia="MS Mincho"/>
                            <w:sz w:val="20"/>
                            <w:szCs w:val="20"/>
                          </w:rPr>
                          <w:t>strain</w:t>
                        </w:r>
                        <w:proofErr w:type="spellEnd"/>
                        <w:r>
                          <w:rPr>
                            <w:rFonts w:eastAsia="MS Mincho"/>
                            <w:sz w:val="20"/>
                            <w:szCs w:val="20"/>
                          </w:rPr>
                          <w:t xml:space="preserve"> (</w:t>
                        </w:r>
                        <w:r w:rsidRPr="001675EE">
                          <w:rPr>
                            <w:rFonts w:ascii="Symbol" w:eastAsia="MS Mincho" w:hAnsi="Symbol"/>
                            <w:i/>
                            <w:sz w:val="20"/>
                            <w:szCs w:val="20"/>
                          </w:rPr>
                          <w:t></w:t>
                        </w:r>
                        <w:r>
                          <w:rPr>
                            <w:rFonts w:eastAsia="MS Mincho"/>
                            <w:sz w:val="20"/>
                            <w:szCs w:val="20"/>
                          </w:rPr>
                          <w:t xml:space="preserve">) </w:t>
                        </w:r>
                        <w:proofErr w:type="spellStart"/>
                        <w:r w:rsidRPr="006F0F53">
                          <w:rPr>
                            <w:rFonts w:eastAsia="MS Mincho"/>
                            <w:sz w:val="20"/>
                            <w:szCs w:val="20"/>
                          </w:rPr>
                          <w:t>relationship</w:t>
                        </w:r>
                        <w:proofErr w:type="spellEnd"/>
                        <w:proofErr w:type="gramEnd"/>
                      </w:p>
                    </w:txbxContent>
                  </v:textbox>
                </v:shape>
                <v:group id="グループ化 2287" o:spid="_x0000_s1048" style="position:absolute;left:278;width:22761;height:14908" coordsize="22761,1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7hvcYAAADdAAAADwAAAGRycy9kb3ducmV2LnhtbESPQWvCQBSE70L/w/IK&#10;vekmkapEVxHR0oMUjIXi7ZF9JsHs25Bdk/jvu4WCx2FmvmFWm8HUoqPWVZYVxJMIBHFudcWFgu/z&#10;YbwA4TyyxtoyKXiQg836ZbTCVNueT9RlvhABwi5FBaX3TSqly0sy6Ca2IQ7e1bYGfZBtIXWLfYCb&#10;WiZRNJMGKw4LJTa0Kym/ZXej4KPHfjuN993xdt09Luf3r59jTEq9vQ7bJQhPg3+G/9ufWkGSLO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uG9xgAAAN0A&#10;AAAPAAAAAAAAAAAAAAAAAKoCAABkcnMvZG93bnJldi54bWxQSwUGAAAAAAQABAD6AAAAnQMAAAAA&#10;">
                  <v:group id="グループ化 2278" o:spid="_x0000_s1049" style="position:absolute;width:22761;height:14908" coordorigin="3657,-79" coordsize="22761,14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QF6MQAAADdAAAADwAAAGRycy9kb3ducmV2LnhtbERPTWuDQBC9F/Iflink&#10;VlcNbYN1IyGkIYdQaBIovQ3uREV3Vtytmn/fPRR6fLzvvJhNJ0YaXGNZQRLFIIhLqxuuFFwv709r&#10;EM4ja+wsk4I7OSg2i4ccM20n/qTx7CsRQthlqKD2vs+kdGVNBl1ke+LA3exg0Ac4VFIPOIVw08k0&#10;jl+kwYZDQ4097Woq2/OPUXCYcNqukv14am+7+/fl+ePrlJBSy8d5+wbC0+z/xX/uo1aQpq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QF6MQAAADdAAAA&#10;DwAAAAAAAAAAAAAAAACqAgAAZHJzL2Rvd25yZXYueG1sUEsFBgAAAAAEAAQA+gAAAJsDAAAAAA==&#10;">
                    <v:shape id="図 2012" o:spid="_x0000_s1050" type="#_x0000_t75" style="position:absolute;left:4691;top:39;width:20186;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AglLBAAAA3QAAAA8AAABkcnMvZG93bnJldi54bWxET91qwjAUvh/4DuEMdjeTVRjSGUWmgsJA&#10;7HyAQ3OWFJuT0sTavb25ELz8+P4Xq9G3YqA+NoE1fEwVCOI6mIathvPv7n0OIiZkg21g0vBPEVbL&#10;ycsCSxNufKKhSlbkEI4lanApdaWUsXbkMU5DR5y5v9B7TBn2Vpoebznct7JQ6lN6bDg3OOzo21F9&#10;qa5eg9/uZth26+Jytofjj90oN5y2Wr+9jusvEInG9BQ/3HujoVCzvD+/yU9AL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5AglLBAAAA3QAAAA8AAAAAAAAAAAAAAAAAnwIA&#10;AGRycy9kb3ducmV2LnhtbFBLBQYAAAAABAAEAPcAAACNAwAAAAA=&#10;">
                      <v:imagedata r:id="rId18" o:title=""/>
                      <v:path arrowok="t"/>
                    </v:shape>
                    <v:shape id="_x0000_s1051" type="#_x0000_t202" style="position:absolute;left:13596;width:5398;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nosMA&#10;AADdAAAADwAAAGRycy9kb3ducmV2LnhtbESPwWrDMBBE74X8g9hAb43klJbgRgkhbSGHXpo498Xa&#10;WibWyljb2Pn7qlDocZiZN8x6O4VOXWlIbWQLxcKAIq6ja7mxUJ3eH1agkiA77CKThRsl2G5md2ss&#10;XRz5k65HaVSGcCrRghfpS61T7SlgWsSeOHtfcQgoWQ6NdgOOGR46vTTmWQdsOS947Gnvqb4cv4MF&#10;EbcrbtVbSIfz9PE6elM/YWXt/XzavYASmuQ//Nc+OAtL81j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nosMAAADdAAAADwAAAAAAAAAAAAAAAACYAgAAZHJzL2Rv&#10;d25yZXYueG1sUEsFBgAAAAAEAAQA9QAAAIgDAAAAAA==&#10;" filled="f" stroked="f">
                      <v:textbox style="mso-fit-shape-to-text:t">
                        <w:txbxContent>
                          <w:p w:rsidR="007B6578" w:rsidRPr="002A3C24" w:rsidRDefault="007B6578" w:rsidP="007B6578">
                            <w:pPr>
                              <w:rPr>
                                <w:sz w:val="16"/>
                                <w:szCs w:val="16"/>
                              </w:rPr>
                            </w:pPr>
                            <w:r w:rsidRPr="002A3C24">
                              <w:rPr>
                                <w:sz w:val="16"/>
                                <w:szCs w:val="16"/>
                              </w:rPr>
                              <w:t>Type-0</w:t>
                            </w:r>
                          </w:p>
                        </w:txbxContent>
                      </v:textbox>
                    </v:shape>
                    <v:shape id="_x0000_s1052" type="#_x0000_t202" style="position:absolute;left:20712;top:6081;width:5398;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lH0cQA&#10;AADdAAAADwAAAGRycy9kb3ducmV2LnhtbESPQWvCQBSE74X+h+UVvNWNobYluoq0FTx4qU3vj+wz&#10;G5p9G7KvJv57VxA8DjPzDbNcj75VJ+pjE9jAbJqBIq6Cbbg2UP5sn99BRUG22AYmA2eKsF49Piyx&#10;sGHgbzodpFYJwrFAA06kK7SOlSOPcRo64uQdQ+9RkuxrbXscEty3Os+yV+2x4bTgsKMPR9Xf4d8b&#10;ELGb2bn88nH3O+4/B5dVcyyNmTyNmwUooVHu4Vt7Zw3k+csb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5R9HEAAAA3QAAAA8AAAAAAAAAAAAAAAAAmAIAAGRycy9k&#10;b3ducmV2LnhtbFBLBQYAAAAABAAEAPUAAACJAwAAAAA=&#10;" filled="f" stroked="f">
                      <v:textbox style="mso-fit-shape-to-text:t">
                        <w:txbxContent>
                          <w:p w:rsidR="007B6578" w:rsidRPr="002A3C24" w:rsidRDefault="007B6578" w:rsidP="007B6578">
                            <w:pPr>
                              <w:rPr>
                                <w:sz w:val="16"/>
                                <w:szCs w:val="16"/>
                              </w:rPr>
                            </w:pPr>
                            <w:r w:rsidRPr="002A3C24">
                              <w:rPr>
                                <w:sz w:val="16"/>
                                <w:szCs w:val="16"/>
                              </w:rPr>
                              <w:t>Type-1</w:t>
                            </w:r>
                          </w:p>
                        </w:txbxContent>
                      </v:textbox>
                    </v:shape>
                    <v:shape id="テキスト ボックス 63" o:spid="_x0000_s1053" type="#_x0000_t202" style="position:absolute;left:9541;top:-79;width:4557;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lpsMA&#10;AADdAAAADwAAAGRycy9kb3ducmV2LnhtbERPy4rCMBTdC/5DuII7TVtHGTpGUVEcEBc+ZjG7S3P7&#10;wOamNFE7fz9ZCC4P5z1fdqYWD2pdZVlBPI5AEGdWV1wouF52o08QziNrrC2Tgj9ysFz0e3NMtX3y&#10;iR5nX4gQwi5FBaX3TSqly0oy6Ma2IQ5cbluDPsC2kLrFZwg3tUyiaCYNVhwaSmxoU1J2O9+Ngp9o&#10;etjmk+LY7K+6yk9r/xvHWqnhoFt9gfDU+bf45f7WCpLkI8wNb8IT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elpsMAAADdAAAADwAAAAAAAAAAAAAAAACYAgAAZHJzL2Rv&#10;d25yZXYueG1sUEsFBgAAAAAEAAQA9QAAAIgDA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Tension</w:t>
                            </w:r>
                            <w:proofErr w:type="spellEnd"/>
                          </w:p>
                        </w:txbxContent>
                      </v:textbox>
                    </v:shape>
                    <v:shape id="テキスト ボックス 2247" o:spid="_x0000_s1054" type="#_x0000_t202" style="position:absolute;left:21866;top:9064;width:4553;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APccA&#10;AADdAAAADwAAAGRycy9kb3ducmV2LnhtbESPzWvCQBTE7wX/h+UJ3uom0RaNrtIWRUF68Ovg7ZF9&#10;+aDZtyG7avzv3UKhx2FmfsPMl52pxY1aV1lWEA8jEMSZ1RUXCk7H9esEhPPIGmvLpOBBDpaL3ssc&#10;U23vvKfbwRciQNilqKD0vkmldFlJBt3QNsTBy21r0AfZFlK3eA9wU8skit6lwYrDQokNfZWU/Ryu&#10;RsE5etut8lHx3WxOusr3n/4Sx1qpQb/7mIHw1Pn/8F97qxUkyXgKv2/CE5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rAD3HAAAA3QAAAA8AAAAAAAAAAAAAAAAAmAIAAGRy&#10;cy9kb3ducmV2LnhtbFBLBQYAAAAABAAEAPUAAACMAw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Tension</w:t>
                            </w:r>
                            <w:proofErr w:type="spellEnd"/>
                          </w:p>
                        </w:txbxContent>
                      </v:textbox>
                    </v:shape>
                    <v:shape id="テキスト ボックス 2248" o:spid="_x0000_s1055" type="#_x0000_t202" style="position:absolute;left:8706;top:13199;width:7514;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KgMcA&#10;AADdAAAADwAAAGRycy9kb3ducmV2LnhtbESPzWvCQBTE7wX/h+UJ3uomEVuNrtIWRUF68Ovg7ZF9&#10;+aDZtyG7avzv3UKhx2FmfsPMl52pxY1aV1lWEA8jEMSZ1RUXCk7H9esEhPPIGmvLpOBBDpaL3ssc&#10;U23vvKfbwRciQNilqKD0vkmldFlJBt3QNsTBy21r0AfZFlK3eA9wU8skit6kwYrDQokNfZWU/Ryu&#10;RsE5Gu9W+aj4bjYnXeX7T3+JY63UoN99zEB46vx/+K+91QqS5H0Kv2/CE5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HyoDHAAAA3QAAAA8AAAAAAAAAAAAAAAAAmAIAAGRy&#10;cy9kb3ducmV2LnhtbFBLBQYAAAAABAAEAPUAAACMAw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Compression</w:t>
                            </w:r>
                            <w:proofErr w:type="spellEnd"/>
                          </w:p>
                        </w:txbxContent>
                      </v:textbox>
                    </v:shape>
                    <v:shape id="テキスト ボックス 2249" o:spid="_x0000_s1056" type="#_x0000_t202" style="position:absolute;left:3657;top:8338;width:7512;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S2occA&#10;AADdAAAADwAAAGRycy9kb3ducmV2LnhtbESPT2vCQBTE7wW/w/IEb80mkRaJrqKlxULpITYevD2y&#10;L38w+zZktyZ++26h0OMwM79hNrvJdOJGg2stK0iiGARxaXXLtYLi6+1xBcJ5ZI2dZVJwJwe77exh&#10;g5m2I+d0O/laBAi7DBU03veZlK5syKCLbE8cvMoOBn2QQy31gGOAm06mcfwsDbYcFhrs6aWh8nr6&#10;NgrO8dPHa7WsP/tjodsqP/hLkmilFvNpvwbhafL/4b/2u1aQpqsEft+EJ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ktqHHAAAA3QAAAA8AAAAAAAAAAAAAAAAAmAIAAGRy&#10;cy9kb3ducmV2LnhtbFBLBQYAAAAABAAEAPUAAACMAw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Compression</w:t>
                            </w:r>
                            <w:proofErr w:type="spellEnd"/>
                          </w:p>
                        </w:txbxContent>
                      </v:textbox>
                    </v:shape>
                  </v:group>
                  <v:shape id="テキスト ボックス 2279" o:spid="_x0000_s1057" type="#_x0000_t202" style="position:absolute;left:914;top:9819;width:3156;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Yo1sUA&#10;AADdAAAADwAAAGRycy9kb3ducmV2LnhtbESPT4vCMBTE74LfIbwFb5q24iJdo6yiKMgedPXg7dG8&#10;/mGbl9JErd/eCMIeh5n5DTNbdKYWN2pdZVlBPIpAEGdWV1woOP1uhlMQziNrrC2Tggc5WMz7vRmm&#10;2t75QLejL0SAsEtRQel9k0rpspIMupFtiIOX29agD7ItpG7xHuCmlkkUfUqDFYeFEhtalZT9Ha9G&#10;wTma7Nf5uPhptidd5Yelv8SxVmrw0X1/gfDU+f/wu73TCpJkmsDr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ijWxQAAAN0AAAAPAAAAAAAAAAAAAAAAAJgCAABkcnMv&#10;ZG93bnJldi54bWxQSwUGAAAAAAQABAD1AAAAigMAAAAA&#10;" fillcolor="window" stroked="f" strokeweight=".5pt">
                    <v:textbox inset="0,0,0,0">
                      <w:txbxContent>
                        <w:p w:rsidR="007B6578" w:rsidRPr="002E2FAD" w:rsidRDefault="007B6578" w:rsidP="007B6578">
                          <w:pPr>
                            <w:jc w:val="center"/>
                            <w:rPr>
                              <w:rFonts w:eastAsia="MS Mincho"/>
                              <w:sz w:val="18"/>
                              <w:szCs w:val="18"/>
                              <w:lang w:eastAsia="ja-JP"/>
                            </w:rPr>
                          </w:pPr>
                        </w:p>
                      </w:txbxContent>
                    </v:textbox>
                  </v:shape>
                  <v:shape id="テキスト ボックス 2281" o:spid="_x0000_s1058" type="#_x0000_t202" style="position:absolute;left:15505;top:10416;width:2701;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OSo8cA&#10;AADdAAAADwAAAGRycy9kb3ducmV2LnhtbESPT2vCQBTE7wW/w/KE3ppNtJWSuootikLxoKaH3h7Z&#10;lz+YfRuy2yT99m6h4HGYmd8wy/VoGtFT52rLCpIoBkGcW11zqSC77J5eQTiPrLGxTAp+ycF6NXlY&#10;YqrtwCfqz74UAcIuRQWV920qpcsrMugi2xIHr7CdQR9kV0rd4RDgppGzOF5IgzWHhQpb+qgov55/&#10;jIKv+OVzW8zLY7vPdF2c3v13kmilHqfj5g2Ep9Hfw//tg1Ywe14k8Pc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jkqPHAAAA3QAAAA8AAAAAAAAAAAAAAAAAmAIAAGRy&#10;cy9kb3ducmV2LnhtbFBLBQYAAAAABAAEAPUAAACMAwAAAAA=&#10;" fillcolor="window" stroked="f" strokeweight=".5pt">
                    <v:textbox inset="0,0,0,0">
                      <w:txbxContent>
                        <w:p w:rsidR="007B6578" w:rsidRPr="002E2FAD" w:rsidRDefault="007B6578" w:rsidP="007B6578">
                          <w:pPr>
                            <w:jc w:val="center"/>
                            <w:rPr>
                              <w:rFonts w:ascii="Symbol" w:eastAsia="MS Mincho" w:hAnsi="Symbol"/>
                              <w:i/>
                              <w:sz w:val="18"/>
                              <w:szCs w:val="18"/>
                              <w:lang w:eastAsia="ja-JP"/>
                            </w:rPr>
                          </w:pPr>
                          <w:r w:rsidRPr="002E2FAD">
                            <w:rPr>
                              <w:rFonts w:ascii="Symbol" w:eastAsia="MS Mincho" w:hAnsi="Symbol"/>
                              <w:i/>
                              <w:sz w:val="18"/>
                              <w:szCs w:val="18"/>
                              <w:lang w:eastAsia="ja-JP"/>
                            </w:rPr>
                            <w:t></w:t>
                          </w:r>
                        </w:p>
                      </w:txbxContent>
                    </v:textbox>
                  </v:shape>
                  <v:shape id="テキスト ボックス 2282" o:spid="_x0000_s1059" type="#_x0000_t202" style="position:absolute;left:6003;top:2107;width:1885;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M1MYA&#10;AADdAAAADwAAAGRycy9kb3ducmV2LnhtbESPT2vCQBTE7wW/w/KE3uomqYpEV1FpqVB6iNWDt0f2&#10;5Q9m34bsVuO3dwuCx2FmfsMsVr1pxIU6V1tWEI8iEMS51TWXCg6/n28zEM4ja2wsk4IbOVgtBy8L&#10;TLW9ckaXvS9FgLBLUUHlfZtK6fKKDLqRbYmDV9jOoA+yK6Xu8BrgppFJFE2lwZrDQoUtbSvKz/s/&#10;o+AYTb4/ivfyp/066LrINv4Ux1qp12G/noPw1Ptn+NHeaQXJeJrA/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EM1MYAAADdAAAADwAAAAAAAAAAAAAAAACYAgAAZHJz&#10;L2Rvd25yZXYueG1sUEsFBgAAAAAEAAQA9QAAAIsDAAAAAA==&#10;" fillcolor="window" stroked="f" strokeweight=".5pt">
                    <v:textbox inset="0,0,0,0">
                      <w:txbxContent>
                        <w:p w:rsidR="007B6578" w:rsidRPr="002E2FAD" w:rsidRDefault="007B6578" w:rsidP="007B6578">
                          <w:pPr>
                            <w:jc w:val="center"/>
                            <w:rPr>
                              <w:rFonts w:ascii="Symbol" w:eastAsia="MS Mincho" w:hAnsi="Symbol"/>
                              <w:i/>
                              <w:sz w:val="18"/>
                              <w:szCs w:val="18"/>
                              <w:lang w:eastAsia="ja-JP"/>
                            </w:rPr>
                          </w:pPr>
                          <w:r w:rsidRPr="002E2FAD">
                            <w:rPr>
                              <w:rFonts w:ascii="Symbol" w:eastAsia="MS Mincho" w:hAnsi="Symbol"/>
                              <w:i/>
                              <w:sz w:val="18"/>
                              <w:szCs w:val="18"/>
                              <w:lang w:eastAsia="ja-JP"/>
                            </w:rPr>
                            <w:t></w:t>
                          </w:r>
                        </w:p>
                      </w:txbxContent>
                    </v:textbox>
                  </v:shape>
                </v:group>
              </v:group>
            </w:pict>
          </mc:Fallback>
        </mc:AlternateContent>
      </w:r>
    </w:p>
    <w:p w:rsidR="007B6578" w:rsidRPr="007B6578" w:rsidRDefault="007B6578" w:rsidP="007B6578">
      <w:pPr>
        <w:widowControl w:val="0"/>
        <w:spacing w:after="0" w:line="240" w:lineRule="auto"/>
        <w:jc w:val="both"/>
        <w:rPr>
          <w:rFonts w:eastAsia="Times New Roman"/>
          <w:snapToGrid w:val="0"/>
          <w:szCs w:val="24"/>
          <w:lang w:val="en-US" w:eastAsia="en-US"/>
        </w:rPr>
      </w:pPr>
      <w:r w:rsidRPr="007B6578">
        <w:rPr>
          <w:rFonts w:eastAsia="Times New Roman"/>
          <w:noProof/>
          <w:snapToGrid w:val="0"/>
          <w:color w:val="000000"/>
          <w:szCs w:val="19"/>
        </w:rPr>
        <mc:AlternateContent>
          <mc:Choice Requires="wpg">
            <w:drawing>
              <wp:anchor distT="0" distB="0" distL="114300" distR="114300" simplePos="0" relativeHeight="251666432" behindDoc="0" locked="0" layoutInCell="1" allowOverlap="1" wp14:anchorId="50C858CA" wp14:editId="3103295B">
                <wp:simplePos x="0" y="0"/>
                <wp:positionH relativeFrom="column">
                  <wp:posOffset>0</wp:posOffset>
                </wp:positionH>
                <wp:positionV relativeFrom="paragraph">
                  <wp:posOffset>12065</wp:posOffset>
                </wp:positionV>
                <wp:extent cx="2057400" cy="1708785"/>
                <wp:effectExtent l="0" t="0" r="0" b="0"/>
                <wp:wrapNone/>
                <wp:docPr id="114" name="グループ化 2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1708785"/>
                          <a:chOff x="0" y="0"/>
                          <a:chExt cx="2057897" cy="1709245"/>
                        </a:xfrm>
                      </wpg:grpSpPr>
                      <wps:wsp>
                        <wps:cNvPr id="123" name="テキスト ボックス 2"/>
                        <wps:cNvSpPr txBox="1">
                          <a:spLocks noChangeArrowheads="1"/>
                        </wps:cNvSpPr>
                        <wps:spPr bwMode="auto">
                          <a:xfrm>
                            <a:off x="0" y="1228477"/>
                            <a:ext cx="2057897" cy="480768"/>
                          </a:xfrm>
                          <a:prstGeom prst="rect">
                            <a:avLst/>
                          </a:prstGeom>
                          <a:noFill/>
                          <a:ln w="9525">
                            <a:noFill/>
                            <a:miter lim="800000"/>
                            <a:headEnd/>
                            <a:tailEnd/>
                          </a:ln>
                        </wps:spPr>
                        <wps:txbx>
                          <w:txbxContent>
                            <w:p w:rsidR="007B6578" w:rsidRPr="007B6578" w:rsidRDefault="007B6578" w:rsidP="007B6578">
                              <w:pPr>
                                <w:ind w:left="902" w:hangingChars="451" w:hanging="902"/>
                                <w:rPr>
                                  <w:sz w:val="20"/>
                                  <w:szCs w:val="20"/>
                                  <w:lang w:val="en-US"/>
                                </w:rPr>
                              </w:pPr>
                              <w:r w:rsidRPr="007B6578">
                                <w:rPr>
                                  <w:sz w:val="20"/>
                                  <w:szCs w:val="20"/>
                                  <w:lang w:val="en-US"/>
                                </w:rPr>
                                <w:t xml:space="preserve">Figure 2. </w:t>
                              </w:r>
                              <w:r w:rsidRPr="007B6578">
                                <w:rPr>
                                  <w:rFonts w:eastAsia="MS Mincho"/>
                                  <w:sz w:val="20"/>
                                  <w:szCs w:val="20"/>
                                  <w:lang w:val="en-US"/>
                                </w:rPr>
                                <w:t>Placement of laminated rubber bearings</w:t>
                              </w:r>
                            </w:p>
                          </w:txbxContent>
                        </wps:txbx>
                        <wps:bodyPr rot="0" vert="horz" wrap="square" lIns="91440" tIns="45720" rIns="91440" bIns="45720" anchor="t" anchorCtr="0">
                          <a:noAutofit/>
                        </wps:bodyPr>
                      </wps:wsp>
                      <wpg:grpSp>
                        <wpg:cNvPr id="126" name="グループ化 47"/>
                        <wpg:cNvGrpSpPr/>
                        <wpg:grpSpPr>
                          <a:xfrm>
                            <a:off x="385638" y="0"/>
                            <a:ext cx="1329690" cy="1271270"/>
                            <a:chOff x="0" y="0"/>
                            <a:chExt cx="1330269" cy="1271519"/>
                          </a:xfrm>
                        </wpg:grpSpPr>
                        <pic:pic xmlns:pic="http://schemas.openxmlformats.org/drawingml/2006/picture">
                          <pic:nvPicPr>
                            <pic:cNvPr id="1985" name="図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39147" y="47708"/>
                              <a:ext cx="1172210" cy="1037590"/>
                            </a:xfrm>
                            <a:prstGeom prst="rect">
                              <a:avLst/>
                            </a:prstGeom>
                            <a:noFill/>
                            <a:ln>
                              <a:noFill/>
                            </a:ln>
                          </pic:spPr>
                        </pic:pic>
                        <pic:pic xmlns:pic="http://schemas.openxmlformats.org/drawingml/2006/picture">
                          <pic:nvPicPr>
                            <pic:cNvPr id="1988" name="図 52"/>
                            <pic:cNvPicPr>
                              <a:picLocks noChangeAspect="1"/>
                            </pic:cNvPicPr>
                          </pic:nvPicPr>
                          <pic:blipFill rotWithShape="1">
                            <a:blip r:embed="rId20" cstate="print">
                              <a:extLst>
                                <a:ext uri="{28A0092B-C50C-407E-A947-70E740481C1C}">
                                  <a14:useLocalDpi xmlns:a14="http://schemas.microsoft.com/office/drawing/2010/main" val="0"/>
                                </a:ext>
                              </a:extLst>
                            </a:blip>
                            <a:srcRect t="78046" b="23"/>
                            <a:stretch/>
                          </pic:blipFill>
                          <pic:spPr bwMode="auto">
                            <a:xfrm>
                              <a:off x="0" y="1021743"/>
                              <a:ext cx="1268095" cy="247650"/>
                            </a:xfrm>
                            <a:prstGeom prst="rect">
                              <a:avLst/>
                            </a:prstGeom>
                            <a:noFill/>
                            <a:ln>
                              <a:noFill/>
                            </a:ln>
                          </pic:spPr>
                        </pic:pic>
                        <pic:pic xmlns:pic="http://schemas.openxmlformats.org/drawingml/2006/picture">
                          <pic:nvPicPr>
                            <pic:cNvPr id="1991" name="図 52"/>
                            <pic:cNvPicPr>
                              <a:picLocks noChangeAspect="1"/>
                            </pic:cNvPicPr>
                          </pic:nvPicPr>
                          <pic:blipFill rotWithShape="1">
                            <a:blip r:embed="rId20" cstate="print">
                              <a:extLst>
                                <a:ext uri="{28A0092B-C50C-407E-A947-70E740481C1C}">
                                  <a14:useLocalDpi xmlns:a14="http://schemas.microsoft.com/office/drawing/2010/main" val="0"/>
                                </a:ext>
                              </a:extLst>
                            </a:blip>
                            <a:srcRect t="-140" r="87157" b="28"/>
                            <a:stretch/>
                          </pic:blipFill>
                          <pic:spPr bwMode="auto">
                            <a:xfrm>
                              <a:off x="0" y="143124"/>
                              <a:ext cx="161925" cy="1128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08" name="図 1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16834" y="0"/>
                              <a:ext cx="813435" cy="187325"/>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グループ化 2300" o:spid="_x0000_s1060" style="position:absolute;left:0;text-align:left;margin-left:0;margin-top:.95pt;width:162pt;height:134.55pt;z-index:251666432" coordsize="20578,170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">
                <v:shape id="_x0000_s1061" type="#_x0000_t202" style="position:absolute;top:12284;width:20578;height:4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rsidR="007B6578" w:rsidRPr="007B6578" w:rsidRDefault="007B6578" w:rsidP="007B6578">
                        <w:pPr>
                          <w:ind w:left="902" w:hangingChars="451" w:hanging="902"/>
                          <w:rPr>
                            <w:sz w:val="20"/>
                            <w:szCs w:val="20"/>
                            <w:lang w:val="en-US"/>
                          </w:rPr>
                        </w:pPr>
                        <w:proofErr w:type="gramStart"/>
                        <w:r w:rsidRPr="007B6578">
                          <w:rPr>
                            <w:sz w:val="20"/>
                            <w:szCs w:val="20"/>
                            <w:lang w:val="en-US"/>
                          </w:rPr>
                          <w:t>Figure 2.</w:t>
                        </w:r>
                        <w:proofErr w:type="gramEnd"/>
                        <w:r w:rsidRPr="007B6578">
                          <w:rPr>
                            <w:sz w:val="20"/>
                            <w:szCs w:val="20"/>
                            <w:lang w:val="en-US"/>
                          </w:rPr>
                          <w:t xml:space="preserve"> </w:t>
                        </w:r>
                        <w:r w:rsidRPr="007B6578">
                          <w:rPr>
                            <w:rFonts w:eastAsia="MS Mincho"/>
                            <w:sz w:val="20"/>
                            <w:szCs w:val="20"/>
                            <w:lang w:val="en-US"/>
                          </w:rPr>
                          <w:t>Placement of laminated rubber bearings</w:t>
                        </w:r>
                      </w:p>
                    </w:txbxContent>
                  </v:textbox>
                </v:shape>
                <v:group id="グループ化 47" o:spid="_x0000_s1062" style="position:absolute;left:3856;width:13297;height:12712" coordsize="13302,1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図 3" o:spid="_x0000_s1063" type="#_x0000_t75" style="position:absolute;left:1391;top:477;width:11722;height:1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7CG7FAAAA3QAAAA8AAABkcnMvZG93bnJldi54bWxET01rwkAQvQv9D8sUetNNWlo0ukqoSAv2&#10;UqugtyE7JsHd2ZDdmPTfu4WCt3m8z1msBmvElVpfO1aQThIQxIXTNZcK9j+b8RSED8gajWNS8Ese&#10;VsuH0QIz7Xr+pusulCKGsM9QQRVCk0npi4os+olriCN3dq3FEGFbSt1iH8Otkc9J8iYt1hwbKmzo&#10;vaLisuusgpew7XJz+TqmHyY/ntZduu4PG6WeHod8DiLQEO7if/enjvNn01f4+yae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ewhuxQAAAN0AAAAPAAAAAAAAAAAAAAAA&#10;AJ8CAABkcnMvZG93bnJldi54bWxQSwUGAAAAAAQABAD3AAAAkQMAAAAA&#10;">
                    <v:imagedata r:id="rId22" o:title=""/>
                    <v:path arrowok="t"/>
                  </v:shape>
                  <v:shape id="図 52" o:spid="_x0000_s1064" type="#_x0000_t75" style="position:absolute;top:10217;width:12680;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30ILFAAAA3QAAAA8AAABkcnMvZG93bnJldi54bWxEj0FvwjAMhe+T+A+RkXYbKTusrBAQGmKa&#10;xmkwIY5WY9qqjVMlAcq/x4dJu9l6z+99XqwG16krhdh4NjCdZKCIS28brgz8HrYvM1AxIVvsPJOB&#10;O0VYLUdPCyysv/EPXfepUhLCsUADdUp9oXUsa3IYJ74nFu3sg8Mka6i0DXiTcNfp1yx70w4bloYa&#10;e/qoqWz3F2dgt9mcp3nbfus87vIhaz9PFI7GPI+H9RxUoiH9m/+uv6zgv88EV76REf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99CCxQAAAN0AAAAPAAAAAAAAAAAAAAAA&#10;AJ8CAABkcnMvZG93bnJldi54bWxQSwUGAAAAAAQABAD3AAAAkQMAAAAA&#10;">
                    <v:imagedata r:id="rId23" o:title="" croptop="51148f" cropbottom="15f"/>
                    <v:path arrowok="t"/>
                  </v:shape>
                  <v:shape id="図 52" o:spid="_x0000_s1065" type="#_x0000_t75" style="position:absolute;top:1431;width:1619;height:1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eb3XBAAAA3QAAAA8AAABkcnMvZG93bnJldi54bWxET0trwkAQvhf6H5YpeKsbH5QmukopLRRv&#10;Ri/ehuw0CWZnw+4Y4793C0Jv8/E9Z70dXacGCrH1bGA2zUARV962XBs4Hr5f30FFQbbYeSYDN4qw&#10;3Tw/rbGw/sp7GkqpVQrhWKCBRqQvtI5VQw7j1PfEifv1waEkGGptA15TuOv0PMvetMOWU0ODPX02&#10;VJ3LizMgi/3AJ32iw7Euw/Jrme9aEWMmL+PHCpTQKP/ih/vHpvl5PoO/b9IJen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eb3XBAAAA3QAAAA8AAAAAAAAAAAAAAAAAnwIA&#10;AGRycy9kb3ducmV2LnhtbFBLBQYAAAAABAAEAPcAAACNAwAAAAA=&#10;">
                    <v:imagedata r:id="rId23" o:title="" croptop="-92f" cropbottom="18f" cropright="57119f"/>
                    <v:path arrowok="t"/>
                  </v:shape>
                  <v:shape id="図 17" o:spid="_x0000_s1066" type="#_x0000_t75" style="position:absolute;left:5168;width:8134;height:1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i/hHGAAAA3QAAAA8AAABkcnMvZG93bnJldi54bWxEj01rwzAMhu+D/gejwm6rsxbWktUNYzDo&#10;oYd+QdlNxMrHFsuJ7bbZv58Ogx3Fq/eRnnUxuk7dKMTWs4HnWQaKuPS25drA+fTxtAIVE7LFzjMZ&#10;+KEIxWbysMbc+jsf6HZMtRIIxxwNNCn1udaxbMhhnPmeWLLKB4dJxlBrG/AucNfpeZa9aIcty4UG&#10;e3pvqPw+Xp2BrN2F87baf30O1e7Ay8siDPuFMY/T8e0VVKIx/S//tbfWgBDlXbERE9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L+EcYAAADdAAAADwAAAAAAAAAAAAAA&#10;AACfAgAAZHJzL2Rvd25yZXYueG1sUEsFBgAAAAAEAAQA9wAAAJIDAAAAAA==&#10;">
                    <v:imagedata r:id="rId24" o:title=""/>
                    <v:path arrowok="t"/>
                  </v:shape>
                </v:group>
              </v:group>
            </w:pict>
          </mc:Fallback>
        </mc:AlternateContent>
      </w:r>
      <w:r w:rsidRPr="007B6578">
        <w:rPr>
          <w:rFonts w:eastAsia="Times New Roman"/>
          <w:noProof/>
          <w:snapToGrid w:val="0"/>
          <w:color w:val="000000"/>
          <w:szCs w:val="19"/>
        </w:rPr>
        <mc:AlternateContent>
          <mc:Choice Requires="wpg">
            <w:drawing>
              <wp:anchor distT="0" distB="0" distL="114300" distR="114300" simplePos="0" relativeHeight="251672576" behindDoc="0" locked="0" layoutInCell="1" allowOverlap="1" wp14:anchorId="61565815" wp14:editId="487DF72B">
                <wp:simplePos x="0" y="0"/>
                <wp:positionH relativeFrom="column">
                  <wp:posOffset>2030730</wp:posOffset>
                </wp:positionH>
                <wp:positionV relativeFrom="paragraph">
                  <wp:posOffset>11430</wp:posOffset>
                </wp:positionV>
                <wp:extent cx="1682115" cy="1696720"/>
                <wp:effectExtent l="0" t="0" r="0" b="0"/>
                <wp:wrapNone/>
                <wp:docPr id="1856" name="グループ化 2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2115" cy="1696720"/>
                          <a:chOff x="0" y="0"/>
                          <a:chExt cx="1682198" cy="1697318"/>
                        </a:xfrm>
                      </wpg:grpSpPr>
                      <wpg:grpSp>
                        <wpg:cNvPr id="1857" name="グループ化 2292"/>
                        <wpg:cNvGrpSpPr/>
                        <wpg:grpSpPr>
                          <a:xfrm>
                            <a:off x="143124" y="0"/>
                            <a:ext cx="1428749" cy="1271518"/>
                            <a:chOff x="0" y="0"/>
                            <a:chExt cx="1428749" cy="1271518"/>
                          </a:xfrm>
                        </wpg:grpSpPr>
                        <pic:pic xmlns:pic="http://schemas.openxmlformats.org/drawingml/2006/picture">
                          <pic:nvPicPr>
                            <pic:cNvPr id="1858" name="図 14"/>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94806" y="123245"/>
                              <a:ext cx="997585" cy="954405"/>
                            </a:xfrm>
                            <a:prstGeom prst="rect">
                              <a:avLst/>
                            </a:prstGeom>
                            <a:noFill/>
                            <a:ln>
                              <a:noFill/>
                            </a:ln>
                          </pic:spPr>
                        </pic:pic>
                        <pic:pic xmlns:pic="http://schemas.openxmlformats.org/drawingml/2006/picture">
                          <pic:nvPicPr>
                            <pic:cNvPr id="1877" name="図 52"/>
                            <pic:cNvPicPr>
                              <a:picLocks noChangeAspect="1"/>
                            </pic:cNvPicPr>
                          </pic:nvPicPr>
                          <pic:blipFill rotWithShape="1">
                            <a:blip r:embed="rId20" cstate="print">
                              <a:extLst>
                                <a:ext uri="{28A0092B-C50C-407E-A947-70E740481C1C}">
                                  <a14:useLocalDpi xmlns:a14="http://schemas.microsoft.com/office/drawing/2010/main" val="0"/>
                                </a:ext>
                              </a:extLst>
                            </a:blip>
                            <a:srcRect t="-140" r="87157" b="28"/>
                            <a:stretch/>
                          </pic:blipFill>
                          <pic:spPr bwMode="auto">
                            <a:xfrm>
                              <a:off x="0" y="143123"/>
                              <a:ext cx="161925" cy="1128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18" name="図 52"/>
                            <pic:cNvPicPr>
                              <a:picLocks noChangeAspect="1"/>
                            </pic:cNvPicPr>
                          </pic:nvPicPr>
                          <pic:blipFill rotWithShape="1">
                            <a:blip r:embed="rId20" cstate="print">
                              <a:extLst>
                                <a:ext uri="{28A0092B-C50C-407E-A947-70E740481C1C}">
                                  <a14:useLocalDpi xmlns:a14="http://schemas.microsoft.com/office/drawing/2010/main" val="0"/>
                                </a:ext>
                              </a:extLst>
                            </a:blip>
                            <a:srcRect t="78046" b="23"/>
                            <a:stretch/>
                          </pic:blipFill>
                          <pic:spPr bwMode="auto">
                            <a:xfrm>
                              <a:off x="0" y="1021743"/>
                              <a:ext cx="1268095" cy="247015"/>
                            </a:xfrm>
                            <a:prstGeom prst="rect">
                              <a:avLst/>
                            </a:prstGeom>
                            <a:noFill/>
                            <a:ln>
                              <a:noFill/>
                            </a:ln>
                          </pic:spPr>
                        </pic:pic>
                        <wpg:grpSp>
                          <wpg:cNvPr id="65" name="グループ化 60"/>
                          <wpg:cNvGrpSpPr/>
                          <wpg:grpSpPr>
                            <a:xfrm>
                              <a:off x="572493" y="0"/>
                              <a:ext cx="856256" cy="147099"/>
                              <a:chOff x="0" y="0"/>
                              <a:chExt cx="856256" cy="147099"/>
                            </a:xfrm>
                          </wpg:grpSpPr>
                          <pic:pic xmlns:pic="http://schemas.openxmlformats.org/drawingml/2006/picture">
                            <pic:nvPicPr>
                              <pic:cNvPr id="68" name="図 29"/>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24535" cy="142875"/>
                              </a:xfrm>
                              <a:prstGeom prst="rect">
                                <a:avLst/>
                              </a:prstGeom>
                              <a:noFill/>
                              <a:ln>
                                <a:noFill/>
                              </a:ln>
                            </pic:spPr>
                          </pic:pic>
                          <wps:wsp>
                            <wps:cNvPr id="71" name="テキスト ボックス 59"/>
                            <wps:cNvSpPr txBox="1"/>
                            <wps:spPr>
                              <a:xfrm>
                                <a:off x="170953" y="0"/>
                                <a:ext cx="685303" cy="147099"/>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r w:rsidRPr="002E2FAD">
                                    <w:rPr>
                                      <w:rFonts w:eastAsia="MS Mincho" w:hint="eastAsia"/>
                                      <w:sz w:val="18"/>
                                      <w:szCs w:val="18"/>
                                      <w:lang w:eastAsia="ja-JP"/>
                                    </w:rPr>
                                    <w:t>Steel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93" name="テキスト ボックス 2"/>
                        <wps:cNvSpPr txBox="1">
                          <a:spLocks noChangeArrowheads="1"/>
                        </wps:cNvSpPr>
                        <wps:spPr bwMode="auto">
                          <a:xfrm>
                            <a:off x="0" y="1216550"/>
                            <a:ext cx="1682198" cy="480768"/>
                          </a:xfrm>
                          <a:prstGeom prst="rect">
                            <a:avLst/>
                          </a:prstGeom>
                          <a:noFill/>
                          <a:ln w="9525">
                            <a:noFill/>
                            <a:miter lim="800000"/>
                            <a:headEnd/>
                            <a:tailEnd/>
                          </a:ln>
                        </wps:spPr>
                        <wps:txbx>
                          <w:txbxContent>
                            <w:p w:rsidR="007B6578" w:rsidRPr="00342E6F" w:rsidRDefault="007B6578" w:rsidP="007B6578">
                              <w:pPr>
                                <w:ind w:left="902" w:hangingChars="451" w:hanging="902"/>
                                <w:rPr>
                                  <w:sz w:val="20"/>
                                  <w:szCs w:val="20"/>
                                </w:rPr>
                              </w:pPr>
                              <w:r w:rsidRPr="00342E6F">
                                <w:rPr>
                                  <w:sz w:val="20"/>
                                  <w:szCs w:val="20"/>
                                </w:rPr>
                                <w:t xml:space="preserve">Figure 3. </w:t>
                              </w:r>
                              <w:r w:rsidRPr="00342E6F">
                                <w:rPr>
                                  <w:rFonts w:eastAsia="MS Mincho"/>
                                  <w:sz w:val="20"/>
                                  <w:szCs w:val="20"/>
                                </w:rPr>
                                <w:t>Placement of steel dampers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グループ化 2293" o:spid="_x0000_s1067" style="position:absolute;left:0;text-align:left;margin-left:159.9pt;margin-top:.9pt;width:132.45pt;height:133.6pt;z-index:251672576" coordsize="16821,169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">
                <v:group id="グループ化 2292" o:spid="_x0000_s1068" style="position:absolute;left:1431;width:14287;height:12715" coordsize="14287,12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6HOcUAAADdAAAADwAAAGRycy9kb3ducmV2LnhtbERPTWvCQBC9F/wPywi9&#10;1U0stpK6CUFUPEihWii9DdkxCcnOhuyaxH/fLRR6m8f7nE02mVYM1LvasoJ4EYEgLqyuuVTwedk/&#10;rUE4j6yxtUwK7uQgS2cPG0y0HfmDhrMvRQhhl6CCyvsukdIVFRl0C9sRB+5qe4M+wL6UuscxhJtW&#10;LqPoRRqsOTRU2NG2oqI534yCw4hj/hzvhlNz3d6/L6v3r1NMSj3Op/wNhKfJ/4v/3Ecd5q9X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ehznFAAAA3QAA&#10;AA8AAAAAAAAAAAAAAAAAqgIAAGRycy9kb3ducmV2LnhtbFBLBQYAAAAABAAEAPoAAACcAwAAAAA=&#10;">
                  <v:shape id="図 14" o:spid="_x0000_s1069" type="#_x0000_t75" style="position:absolute;left:1948;top:1232;width:9975;height:9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oFBfFAAAA3QAAAA8AAABkcnMvZG93bnJldi54bWxEj0FrwkAQhe+C/2EZwZtuFBSbukqJtHgQ&#10;odpDj0N23IRmZ0N21dRf3zkIvb1h3nzz3nrb+0bdqIt1YAOzaQaKuAy2Zmfg6/w+WYGKCdliE5gM&#10;/FKE7WY4WGNuw50/6XZKTgmEY44GqpTaXOtYVuQxTkNLLLtL6DwmGTunbYd3gftGz7NsqT3WLB8q&#10;bKmoqPw5Xb1QLo642X+E76Jwj8dhd1geX6Ix41H/9goqUZ/+zc/rvZX4q4XElTYiQ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aBQXxQAAAN0AAAAPAAAAAAAAAAAAAAAA&#10;AJ8CAABkcnMvZG93bnJldi54bWxQSwUGAAAAAAQABAD3AAAAkQMAAAAA&#10;">
                    <v:imagedata r:id="rId27" o:title=""/>
                    <v:path arrowok="t"/>
                  </v:shape>
                  <v:shape id="図 52" o:spid="_x0000_s1070" type="#_x0000_t75" style="position:absolute;top:1431;width:1619;height:1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Wu/3BAAAA3QAAAA8AAABkcnMvZG93bnJldi54bWxET01rwkAQvQv+h2WE3nTTVqqmrlKkBfFm&#10;9OJtyE6T0Oxs2B1j+u+7gtDbPN7nrLeDa1VPITaeDTzPMlDEpbcNVwbOp6/pElQUZIutZzLwSxG2&#10;m/Fojbn1Nz5SX0ilUgjHHA3UIl2udSxrchhnviNO3LcPDiXBUGkb8JbCXatfsuxNO2w4NdTY0a6m&#10;8qe4OgPyeuz5oi90OldFmH/OV4dGxJinyfDxDkpokH/xw723af5ysYD7N+kEv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Wu/3BAAAA3QAAAA8AAAAAAAAAAAAAAAAAnwIA&#10;AGRycy9kb3ducmV2LnhtbFBLBQYAAAAABAAEAPcAAACNAwAAAAA=&#10;">
                    <v:imagedata r:id="rId23" o:title="" croptop="-92f" cropbottom="18f" cropright="57119f"/>
                    <v:path arrowok="t"/>
                  </v:shape>
                  <v:shape id="図 52" o:spid="_x0000_s1071" type="#_x0000_t75" style="position:absolute;top:10217;width:12680;height:2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9RQXGAAAA3QAAAA8AAABkcnMvZG93bnJldi54bWxEj0FvwjAMhe9I+w+RJ+0GaTmsoxDQNMQ0&#10;wWkwTRytxrRVG6dKMuj+PT5M2s3We37v82ozul5dKcTWs4F8loEirrxtuTbwddpNX0DFhGyx90wG&#10;finCZv0wWWFp/Y0/6XpMtZIQjiUaaFIaSq1j1ZDDOPMDsWgXHxwmWUOtbcCbhLtez7PsWTtsWRoa&#10;HOitoao7/jgDh+32khddt9dFPBRj1r2fKXwb8/Q4vi5BJRrTv/nv+sMK/iIXXPlGRt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1FBcYAAADdAAAADwAAAAAAAAAAAAAA&#10;AACfAgAAZHJzL2Rvd25yZXYueG1sUEsFBgAAAAAEAAQA9wAAAJIDAAAAAA==&#10;">
                    <v:imagedata r:id="rId23" o:title="" croptop="51148f" cropbottom="15f"/>
                    <v:path arrowok="t"/>
                  </v:shape>
                  <v:group id="グループ化 60" o:spid="_x0000_s1072" style="position:absolute;left:5724;width:8563;height:1470" coordsize="8562,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図 29" o:spid="_x0000_s1073" type="#_x0000_t75" style="position:absolute;width:7245;height:1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YB/AAAAA2wAAAA8AAABkcnMvZG93bnJldi54bWxET0trAjEQvhf6H8IUvNVsPUhdjSKCUKGl&#10;1Md92Iyb1c0kbFJd/fWdQ8Hjx/eeLXrfqgt1qQls4G1YgCKugm24NrDfrV/fQaWMbLENTAZulGAx&#10;f36aYWnDlX/oss21khBOJRpwOcdS61Q58piGIRILdwydxyywq7Xt8CrhvtWjohhrjw1Lg8NIK0fV&#10;efvrDYzbSTzfXViPeHP4un+eNsfqOxozeOmXU1CZ+vwQ/7s/rPhkrHyRH6Dn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bdgH8AAAADbAAAADwAAAAAAAAAAAAAAAACfAgAA&#10;ZHJzL2Rvd25yZXYueG1sUEsFBgAAAAAEAAQA9wAAAIwDAAAAAA==&#10;">
                      <v:imagedata r:id="rId28" o:title=""/>
                      <v:path arrowok="t"/>
                    </v:shape>
                    <v:shape id="テキスト ボックス 59" o:spid="_x0000_s1074" type="#_x0000_t202" style="position:absolute;left:1709;width:685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vScUA&#10;AADbAAAADwAAAGRycy9kb3ducmV2LnhtbESPT2vCQBTE7wW/w/IEb3WTSqtE12BLSwvFQ6IevD2y&#10;L38w+zZktzF+e7dQ6HGYmd8wm3Q0rRiod41lBfE8AkFcWN1wpeB4+HhcgXAeWWNrmRTcyEG6nTxs&#10;MNH2yhkNua9EgLBLUEHtfZdI6YqaDLq57YiDV9reoA+yr6Tu8RrgppVPUfQiDTYcFmrs6K2m4pL/&#10;GAWn6Pn7vVxU++7zqJsye/XnONZKzabjbg3C0+j/w3/tL61gGcPvl/AD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29JxQAAANsAAAAPAAAAAAAAAAAAAAAAAJgCAABkcnMv&#10;ZG93bnJldi54bWxQSwUGAAAAAAQABAD1AAAAigMAAAAA&#10;" fillcolor="window" stroked="f" strokeweight=".5pt">
                      <v:textbox inset="0,0,0,0">
                        <w:txbxContent>
                          <w:p w:rsidR="007B6578" w:rsidRPr="002E2FAD" w:rsidRDefault="007B6578" w:rsidP="007B6578">
                            <w:pPr>
                              <w:rPr>
                                <w:rFonts w:eastAsia="MS Mincho"/>
                                <w:sz w:val="18"/>
                                <w:szCs w:val="18"/>
                                <w:lang w:eastAsia="ja-JP"/>
                              </w:rPr>
                            </w:pPr>
                            <w:proofErr w:type="spellStart"/>
                            <w:r w:rsidRPr="002E2FAD">
                              <w:rPr>
                                <w:rFonts w:eastAsia="MS Mincho" w:hint="eastAsia"/>
                                <w:sz w:val="18"/>
                                <w:szCs w:val="18"/>
                                <w:lang w:eastAsia="ja-JP"/>
                              </w:rPr>
                              <w:t>Steel</w:t>
                            </w:r>
                            <w:proofErr w:type="spellEnd"/>
                            <w:r w:rsidRPr="002E2FAD">
                              <w:rPr>
                                <w:rFonts w:eastAsia="MS Mincho" w:hint="eastAsia"/>
                                <w:sz w:val="18"/>
                                <w:szCs w:val="18"/>
                                <w:lang w:eastAsia="ja-JP"/>
                              </w:rPr>
                              <w:t xml:space="preserve"> </w:t>
                            </w:r>
                            <w:proofErr w:type="spellStart"/>
                            <w:r w:rsidRPr="002E2FAD">
                              <w:rPr>
                                <w:rFonts w:eastAsia="MS Mincho" w:hint="eastAsia"/>
                                <w:sz w:val="18"/>
                                <w:szCs w:val="18"/>
                                <w:lang w:eastAsia="ja-JP"/>
                              </w:rPr>
                              <w:t>damper</w:t>
                            </w:r>
                            <w:proofErr w:type="spellEnd"/>
                          </w:p>
                        </w:txbxContent>
                      </v:textbox>
                    </v:shape>
                  </v:group>
                </v:group>
                <v:shape id="_x0000_s1075" type="#_x0000_t202" style="position:absolute;top:12165;width:16821;height:4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7B6578" w:rsidRPr="00342E6F" w:rsidRDefault="007B6578" w:rsidP="007B6578">
                        <w:pPr>
                          <w:ind w:left="902" w:hangingChars="451" w:hanging="902"/>
                          <w:rPr>
                            <w:sz w:val="20"/>
                            <w:szCs w:val="20"/>
                          </w:rPr>
                        </w:pPr>
                        <w:proofErr w:type="spellStart"/>
                        <w:r w:rsidRPr="00342E6F">
                          <w:rPr>
                            <w:sz w:val="20"/>
                            <w:szCs w:val="20"/>
                          </w:rPr>
                          <w:t>Figure</w:t>
                        </w:r>
                        <w:proofErr w:type="spellEnd"/>
                        <w:r w:rsidRPr="00342E6F">
                          <w:rPr>
                            <w:sz w:val="20"/>
                            <w:szCs w:val="20"/>
                          </w:rPr>
                          <w:t xml:space="preserve"> 3. </w:t>
                        </w:r>
                        <w:proofErr w:type="spellStart"/>
                        <w:r w:rsidRPr="00342E6F">
                          <w:rPr>
                            <w:rFonts w:eastAsia="MS Mincho"/>
                            <w:sz w:val="20"/>
                            <w:szCs w:val="20"/>
                          </w:rPr>
                          <w:t>Placement</w:t>
                        </w:r>
                        <w:proofErr w:type="spellEnd"/>
                        <w:r w:rsidRPr="00342E6F">
                          <w:rPr>
                            <w:rFonts w:eastAsia="MS Mincho"/>
                            <w:sz w:val="20"/>
                            <w:szCs w:val="20"/>
                          </w:rPr>
                          <w:t xml:space="preserve"> </w:t>
                        </w:r>
                        <w:proofErr w:type="spellStart"/>
                        <w:r w:rsidRPr="00342E6F">
                          <w:rPr>
                            <w:rFonts w:eastAsia="MS Mincho"/>
                            <w:sz w:val="20"/>
                            <w:szCs w:val="20"/>
                          </w:rPr>
                          <w:t>of</w:t>
                        </w:r>
                        <w:proofErr w:type="spellEnd"/>
                        <w:r w:rsidRPr="00342E6F">
                          <w:rPr>
                            <w:rFonts w:eastAsia="MS Mincho"/>
                            <w:sz w:val="20"/>
                            <w:szCs w:val="20"/>
                          </w:rPr>
                          <w:t xml:space="preserve"> </w:t>
                        </w:r>
                        <w:proofErr w:type="spellStart"/>
                        <w:r w:rsidRPr="00342E6F">
                          <w:rPr>
                            <w:rFonts w:eastAsia="MS Mincho"/>
                            <w:sz w:val="20"/>
                            <w:szCs w:val="20"/>
                          </w:rPr>
                          <w:t>steel</w:t>
                        </w:r>
                        <w:proofErr w:type="spellEnd"/>
                        <w:r w:rsidRPr="00342E6F">
                          <w:rPr>
                            <w:rFonts w:eastAsia="MS Mincho"/>
                            <w:sz w:val="20"/>
                            <w:szCs w:val="20"/>
                          </w:rPr>
                          <w:t xml:space="preserve"> </w:t>
                        </w:r>
                        <w:proofErr w:type="spellStart"/>
                        <w:r w:rsidRPr="00342E6F">
                          <w:rPr>
                            <w:rFonts w:eastAsia="MS Mincho"/>
                            <w:sz w:val="20"/>
                            <w:szCs w:val="20"/>
                          </w:rPr>
                          <w:t>dampers</w:t>
                        </w:r>
                        <w:proofErr w:type="spellEnd"/>
                      </w:p>
                    </w:txbxContent>
                  </v:textbox>
                </v:shape>
              </v:group>
            </w:pict>
          </mc:Fallback>
        </mc:AlternateConten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bookmarkStart w:id="4" w:name="_Toc379629621"/>
      <w:bookmarkStart w:id="5" w:name="_Toc379694055"/>
      <w:bookmarkStart w:id="6" w:name="_Toc379694185"/>
      <w:bookmarkStart w:id="7" w:name="_Toc379694302"/>
      <w:bookmarkStart w:id="8" w:name="_Toc380056989"/>
      <w:r w:rsidRPr="007B6578">
        <w:rPr>
          <w:rFonts w:eastAsia="Times New Roman"/>
          <w:b/>
          <w:i/>
          <w:snapToGrid w:val="0"/>
          <w:szCs w:val="24"/>
          <w:lang w:val="en-US" w:eastAsia="en-US"/>
        </w:rPr>
        <w:t>2.3</w:t>
      </w:r>
      <w:bookmarkEnd w:id="4"/>
      <w:bookmarkEnd w:id="5"/>
      <w:bookmarkEnd w:id="6"/>
      <w:bookmarkEnd w:id="7"/>
      <w:bookmarkEnd w:id="8"/>
      <w:r w:rsidRPr="007B6578">
        <w:rPr>
          <w:rFonts w:eastAsia="Times New Roman"/>
          <w:b/>
          <w:i/>
          <w:snapToGrid w:val="0"/>
          <w:szCs w:val="24"/>
          <w:lang w:val="en-US" w:eastAsia="en-US"/>
        </w:rPr>
        <w:t xml:space="preserve"> Earthquake ground motions</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In this study, a horizontal 45° direction and vertical input are used simultaneously.</w:t>
      </w:r>
      <w:r w:rsidRPr="007B6578">
        <w:rPr>
          <w:rFonts w:eastAsia="MS Mincho"/>
          <w:snapToGrid w:val="0"/>
          <w:szCs w:val="24"/>
          <w:lang w:val="en-US" w:eastAsia="ja-JP"/>
        </w:rPr>
        <w:t xml:space="preserve"> </w:t>
      </w:r>
      <w:r w:rsidRPr="007B6578">
        <w:rPr>
          <w:rFonts w:eastAsia="MS Mincho"/>
          <w:snapToGrid w:val="0"/>
          <w:szCs w:val="24"/>
          <w:lang w:val="en-US" w:eastAsia="en-US"/>
        </w:rPr>
        <w:t>For the study, we used two simulated waves with a constant pseudo-speed response spectrum after the corner period (0.64 s) and four waves with two observation waves.</w:t>
      </w:r>
      <w:r w:rsidRPr="007B6578">
        <w:rPr>
          <w:rFonts w:eastAsia="MS Mincho"/>
          <w:snapToGrid w:val="0"/>
          <w:szCs w:val="24"/>
          <w:lang w:val="en-US" w:eastAsia="ja-JP"/>
        </w:rPr>
        <w:t xml:space="preserve"> The </w:t>
      </w:r>
      <w:r w:rsidRPr="007B6578">
        <w:rPr>
          <w:rFonts w:eastAsia="MS Mincho"/>
          <w:snapToGrid w:val="0"/>
          <w:szCs w:val="24"/>
          <w:lang w:val="en-US" w:eastAsia="en-US"/>
        </w:rPr>
        <w:t>vertical movement in the simulated wave was set by multiplying the horizontal motion response spectrum by the vertical motion component coefficient using the method.</w:t>
      </w:r>
      <w:r w:rsidRPr="007B6578">
        <w:rPr>
          <w:rFonts w:eastAsia="MS Mincho"/>
          <w:snapToGrid w:val="0"/>
          <w:szCs w:val="24"/>
          <w:lang w:val="en-US" w:eastAsia="ja-JP"/>
        </w:rPr>
        <w:t xml:space="preserve"> </w:t>
      </w:r>
      <w:r w:rsidRPr="007B6578">
        <w:rPr>
          <w:rFonts w:eastAsia="MS Mincho"/>
          <w:snapToGrid w:val="0"/>
          <w:szCs w:val="24"/>
          <w:lang w:val="en-US" w:eastAsia="en-US"/>
        </w:rPr>
        <w:t>The phase characteristics of the simulated wave were obtained using the 1995 Hyogo ken Nanbu Earthquake NS component, the UD component of the Kobe Maritime Atmosphere record (JMA Kobe), and the EW and UD components of the 1968 Tokachi-oki earthquake (Hachinohe).</w:t>
      </w:r>
      <w:r w:rsidRPr="007B6578">
        <w:rPr>
          <w:rFonts w:eastAsia="MS Mincho"/>
          <w:snapToGrid w:val="0"/>
          <w:szCs w:val="24"/>
          <w:lang w:val="en-US" w:eastAsia="ja-JP"/>
        </w:rPr>
        <w:t xml:space="preserve"> </w:t>
      </w:r>
      <w:r w:rsidRPr="007B6578">
        <w:rPr>
          <w:rFonts w:eastAsia="MS Mincho"/>
          <w:snapToGrid w:val="0"/>
          <w:szCs w:val="24"/>
          <w:lang w:val="en-US" w:eastAsia="en-US"/>
        </w:rPr>
        <w:t>Hereinafter, the simulated earthquake using the JMA Kobe phase is called Art Kobe, and the simulated earthquake using Hachinohe's phase is called Art Hachi.</w:t>
      </w:r>
      <w:r w:rsidRPr="007B6578">
        <w:rPr>
          <w:rFonts w:eastAsia="MS Mincho"/>
          <w:snapToGrid w:val="0"/>
          <w:szCs w:val="24"/>
          <w:lang w:val="en-US" w:eastAsia="ja-JP"/>
        </w:rPr>
        <w:t xml:space="preserve"> </w:t>
      </w:r>
      <w:r w:rsidRPr="007B6578">
        <w:rPr>
          <w:rFonts w:eastAsia="MS Mincho"/>
          <w:snapToGrid w:val="0"/>
          <w:szCs w:val="24"/>
          <w:lang w:val="en-US" w:eastAsia="en-US"/>
        </w:rPr>
        <w:t>The Kobe Maritime Atmosphere record of the 1995 Hyogo ken Nanbu earthquake NS component and UD component (JMA Kobe), and the EW and UD components of the 1940 El Centro earthquake were used as observation waves.</w:t>
      </w:r>
      <w:r w:rsidRPr="007B6578">
        <w:rPr>
          <w:rFonts w:eastAsia="MS Mincho"/>
          <w:snapToGrid w:val="0"/>
          <w:szCs w:val="24"/>
          <w:lang w:val="en-US" w:eastAsia="ja-JP"/>
        </w:rPr>
        <w:t xml:space="preserve"> Herein</w:t>
      </w:r>
      <w:r w:rsidRPr="007B6578">
        <w:rPr>
          <w:rFonts w:eastAsia="MS Mincho"/>
          <w:snapToGrid w:val="0"/>
          <w:szCs w:val="24"/>
          <w:lang w:val="en-US" w:eastAsia="en-US"/>
        </w:rPr>
        <w:t>, they are denoted JMA Kobe and El Centro, respectively</w:t>
      </w:r>
      <w:r w:rsidRPr="007B6578">
        <w:rPr>
          <w:rFonts w:eastAsia="MS Mincho"/>
          <w:snapToGrid w:val="0"/>
          <w:szCs w:val="24"/>
          <w:lang w:val="en-US" w:eastAsia="ja-JP"/>
        </w:rPr>
        <w:t xml:space="preserve">. </w:t>
      </w:r>
      <w:r w:rsidRPr="007B6578">
        <w:rPr>
          <w:rFonts w:eastAsia="MS Mincho"/>
          <w:snapToGrid w:val="0"/>
          <w:szCs w:val="24"/>
          <w:lang w:val="en-US" w:eastAsia="en-US"/>
        </w:rPr>
        <w:t>Figures 5(a), (b) show the pseudo-velocity response spectrums (</w:t>
      </w:r>
      <w:r w:rsidRPr="007B6578">
        <w:rPr>
          <w:rFonts w:eastAsia="MS Mincho"/>
          <w:i/>
          <w:snapToGrid w:val="0"/>
          <w:szCs w:val="24"/>
          <w:vertAlign w:val="subscript"/>
          <w:lang w:val="en-US" w:eastAsia="ja-JP"/>
        </w:rPr>
        <w:t>P</w:t>
      </w:r>
      <w:r w:rsidRPr="007B6578">
        <w:rPr>
          <w:rFonts w:eastAsia="MS Mincho"/>
          <w:i/>
          <w:snapToGrid w:val="0"/>
          <w:szCs w:val="24"/>
          <w:lang w:val="en-US" w:eastAsia="ja-JP"/>
        </w:rPr>
        <w:t>S</w:t>
      </w:r>
      <w:r w:rsidRPr="007B6578">
        <w:rPr>
          <w:rFonts w:eastAsia="MS Mincho"/>
          <w:i/>
          <w:snapToGrid w:val="0"/>
          <w:szCs w:val="24"/>
          <w:vertAlign w:val="subscript"/>
          <w:lang w:val="en-US" w:eastAsia="ja-JP"/>
        </w:rPr>
        <w:t>V</w:t>
      </w:r>
      <w:r w:rsidRPr="007B6578">
        <w:rPr>
          <w:rFonts w:eastAsia="MS Mincho"/>
          <w:snapToGrid w:val="0"/>
          <w:szCs w:val="24"/>
          <w:lang w:val="en-US" w:eastAsia="en-US"/>
        </w:rPr>
        <w:t xml:space="preserve">) (Damping ratio </w:t>
      </w:r>
      <w:r w:rsidRPr="007B6578">
        <w:rPr>
          <w:rFonts w:eastAsia="MS Mincho"/>
          <w:i/>
          <w:snapToGrid w:val="0"/>
          <w:szCs w:val="24"/>
          <w:lang w:val="en-US" w:eastAsia="en-US"/>
        </w:rPr>
        <w:t>h</w:t>
      </w:r>
      <w:r w:rsidRPr="007B6578">
        <w:rPr>
          <w:rFonts w:eastAsia="MS Mincho"/>
          <w:snapToGrid w:val="0"/>
          <w:szCs w:val="24"/>
          <w:lang w:val="en-US" w:eastAsia="en-US"/>
        </w:rPr>
        <w:t xml:space="preserve"> = 5%) and time history of acceleration of input ground motions used in this study.</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As an example, the simulated wave result with </w:t>
      </w:r>
      <w:r w:rsidRPr="007B6578">
        <w:rPr>
          <w:rFonts w:eastAsia="MS Mincho"/>
          <w:i/>
          <w:snapToGrid w:val="0"/>
          <w:szCs w:val="24"/>
          <w:vertAlign w:val="subscript"/>
          <w:lang w:val="en-US" w:eastAsia="en-US"/>
        </w:rPr>
        <w:t>p</w:t>
      </w:r>
      <w:r w:rsidRPr="007B6578">
        <w:rPr>
          <w:rFonts w:eastAsia="MS Mincho"/>
          <w:i/>
          <w:snapToGrid w:val="0"/>
          <w:szCs w:val="24"/>
          <w:lang w:val="en-US" w:eastAsia="en-US"/>
        </w:rPr>
        <w:t>S</w:t>
      </w:r>
      <w:r w:rsidRPr="007B6578">
        <w:rPr>
          <w:rFonts w:eastAsia="MS Mincho"/>
          <w:i/>
          <w:snapToGrid w:val="0"/>
          <w:szCs w:val="24"/>
          <w:vertAlign w:val="subscript"/>
          <w:lang w:val="en-US" w:eastAsia="en-US"/>
        </w:rPr>
        <w:t>v</w:t>
      </w:r>
      <w:r w:rsidRPr="007B6578">
        <w:rPr>
          <w:rFonts w:eastAsia="MS Mincho"/>
          <w:snapToGrid w:val="0"/>
          <w:szCs w:val="24"/>
          <w:lang w:val="en-US" w:eastAsia="en-US"/>
        </w:rPr>
        <w:t xml:space="preserve"> = 80 cm/s after the corner cycle is shown. Further, the result of the observed wave with maximum velocity Vmax = 50 cm/s is shown.</w:t>
      </w:r>
      <w:r w:rsidRPr="007B6578">
        <w:rPr>
          <w:rFonts w:eastAsia="MS Mincho"/>
          <w:snapToGrid w:val="0"/>
          <w:szCs w:val="24"/>
          <w:lang w:val="en-US" w:eastAsia="ja-JP"/>
        </w:rPr>
        <w:t xml:space="preserve"> </w:t>
      </w:r>
      <w:r w:rsidRPr="007B6578">
        <w:rPr>
          <w:rFonts w:eastAsia="MS Mincho"/>
          <w:snapToGrid w:val="0"/>
          <w:szCs w:val="24"/>
          <w:lang w:val="en-US" w:eastAsia="en-US"/>
        </w:rPr>
        <w:t>In the subsequent investigation, only the laminated rubber at the corners of the laminated rubber is pulled out, and the seismic motion is multiplied by a constant such that the maximum tensile strain becomes 5% or less and is used as the input wave.</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74624" behindDoc="0" locked="0" layoutInCell="1" allowOverlap="1" wp14:anchorId="238008C9" wp14:editId="01DDCA89">
                <wp:simplePos x="0" y="0"/>
                <wp:positionH relativeFrom="column">
                  <wp:posOffset>-100330</wp:posOffset>
                </wp:positionH>
                <wp:positionV relativeFrom="paragraph">
                  <wp:posOffset>39370</wp:posOffset>
                </wp:positionV>
                <wp:extent cx="6386830" cy="3232150"/>
                <wp:effectExtent l="0" t="0" r="0" b="6350"/>
                <wp:wrapNone/>
                <wp:docPr id="56" name="グループ化 2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6830" cy="3232150"/>
                          <a:chOff x="0" y="0"/>
                          <a:chExt cx="6387407" cy="3232228"/>
                        </a:xfrm>
                      </wpg:grpSpPr>
                      <wpg:grpSp>
                        <wpg:cNvPr id="57" name="グループ化 2317"/>
                        <wpg:cNvGrpSpPr/>
                        <wpg:grpSpPr>
                          <a:xfrm>
                            <a:off x="0" y="0"/>
                            <a:ext cx="6387407" cy="3082932"/>
                            <a:chOff x="0" y="0"/>
                            <a:chExt cx="6387407" cy="3082932"/>
                          </a:xfrm>
                        </wpg:grpSpPr>
                        <wpg:grpSp>
                          <wpg:cNvPr id="58" name="グループ化 2314"/>
                          <wpg:cNvGrpSpPr/>
                          <wpg:grpSpPr>
                            <a:xfrm>
                              <a:off x="2955957" y="0"/>
                              <a:ext cx="3205461" cy="2630611"/>
                              <a:chOff x="0" y="0"/>
                              <a:chExt cx="3205461" cy="2630611"/>
                            </a:xfrm>
                          </wpg:grpSpPr>
                          <wps:wsp>
                            <wps:cNvPr id="59" name="テキスト ボックス 2"/>
                            <wps:cNvSpPr txBox="1">
                              <a:spLocks noChangeArrowheads="1"/>
                            </wps:cNvSpPr>
                            <wps:spPr bwMode="auto">
                              <a:xfrm>
                                <a:off x="870639" y="15902"/>
                                <a:ext cx="795091"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Art Kobe</w:t>
                                  </w:r>
                                  <w:r w:rsidRPr="002A3C24">
                                    <w:rPr>
                                      <w:sz w:val="16"/>
                                      <w:szCs w:val="16"/>
                                    </w:rPr>
                                    <w:t xml:space="preserve"> NS</w:t>
                                  </w:r>
                                </w:p>
                              </w:txbxContent>
                            </wps:txbx>
                            <wps:bodyPr rot="0" vert="horz" wrap="square" lIns="91440" tIns="45720" rIns="91440" bIns="45720" anchor="t" anchorCtr="0">
                              <a:spAutoFit/>
                            </wps:bodyPr>
                          </wps:wsp>
                          <wps:wsp>
                            <wps:cNvPr id="60" name="テキスト ボックス 2"/>
                            <wps:cNvSpPr txBox="1">
                              <a:spLocks noChangeArrowheads="1"/>
                            </wps:cNvSpPr>
                            <wps:spPr bwMode="auto">
                              <a:xfrm>
                                <a:off x="830882" y="663933"/>
                                <a:ext cx="793186"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 xml:space="preserve">Art </w:t>
                                  </w:r>
                                  <w:r w:rsidRPr="002A3C24">
                                    <w:rPr>
                                      <w:sz w:val="16"/>
                                      <w:szCs w:val="16"/>
                                    </w:rPr>
                                    <w:t>Hachi</w:t>
                                  </w:r>
                                  <w:r w:rsidRPr="002A3C24">
                                    <w:rPr>
                                      <w:rFonts w:hint="eastAsia"/>
                                      <w:sz w:val="16"/>
                                      <w:szCs w:val="16"/>
                                    </w:rPr>
                                    <w:t xml:space="preserve"> </w:t>
                                  </w:r>
                                  <w:r w:rsidRPr="002A3C24">
                                    <w:rPr>
                                      <w:sz w:val="16"/>
                                      <w:szCs w:val="16"/>
                                    </w:rPr>
                                    <w:t>EW</w:t>
                                  </w:r>
                                </w:p>
                              </w:txbxContent>
                            </wps:txbx>
                            <wps:bodyPr rot="0" vert="horz" wrap="square" lIns="91440" tIns="45720" rIns="91440" bIns="45720" anchor="t" anchorCtr="0">
                              <a:spAutoFit/>
                            </wps:bodyPr>
                          </wps:wsp>
                          <wps:wsp>
                            <wps:cNvPr id="61" name="テキスト ボックス 2"/>
                            <wps:cNvSpPr txBox="1">
                              <a:spLocks noChangeArrowheads="1"/>
                            </wps:cNvSpPr>
                            <wps:spPr bwMode="auto">
                              <a:xfrm>
                                <a:off x="803052" y="1319916"/>
                                <a:ext cx="794456" cy="496581"/>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JMA Kobe</w:t>
                                  </w:r>
                                  <w:r w:rsidRPr="002A3C24">
                                    <w:rPr>
                                      <w:sz w:val="16"/>
                                      <w:szCs w:val="16"/>
                                    </w:rPr>
                                    <w:t xml:space="preserve"> NS</w:t>
                                  </w:r>
                                </w:p>
                              </w:txbxContent>
                            </wps:txbx>
                            <wps:bodyPr rot="0" vert="horz" wrap="square" lIns="91440" tIns="45720" rIns="91440" bIns="45720" anchor="t" anchorCtr="0">
                              <a:spAutoFit/>
                            </wps:bodyPr>
                          </wps:wsp>
                          <wps:wsp>
                            <wps:cNvPr id="62" name="テキスト ボックス 2"/>
                            <wps:cNvSpPr txBox="1">
                              <a:spLocks noChangeArrowheads="1"/>
                            </wps:cNvSpPr>
                            <wps:spPr bwMode="auto">
                              <a:xfrm>
                                <a:off x="803052" y="2019631"/>
                                <a:ext cx="794456"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sz w:val="16"/>
                                      <w:szCs w:val="16"/>
                                    </w:rPr>
                                    <w:t xml:space="preserve">El </w:t>
                                  </w:r>
                                  <w:r w:rsidRPr="002E2FAD">
                                    <w:rPr>
                                      <w:color w:val="000000"/>
                                      <w:sz w:val="16"/>
                                      <w:szCs w:val="16"/>
                                    </w:rPr>
                                    <w:t>Centro</w:t>
                                  </w:r>
                                  <w:r w:rsidRPr="002A3C24">
                                    <w:rPr>
                                      <w:sz w:val="16"/>
                                      <w:szCs w:val="16"/>
                                    </w:rPr>
                                    <w:t xml:space="preserve"> EW</w:t>
                                  </w:r>
                                </w:p>
                              </w:txbxContent>
                            </wps:txbx>
                            <wps:bodyPr rot="0" vert="horz" wrap="square" lIns="91440" tIns="45720" rIns="91440" bIns="45720" anchor="t" anchorCtr="0">
                              <a:spAutoFit/>
                            </wps:bodyPr>
                          </wps:wsp>
                          <wpg:grpSp>
                            <wpg:cNvPr id="63" name="グループ化 28"/>
                            <wpg:cNvGrpSpPr/>
                            <wpg:grpSpPr>
                              <a:xfrm>
                                <a:off x="11927" y="131196"/>
                                <a:ext cx="3093260" cy="547538"/>
                                <a:chOff x="6170" y="404997"/>
                                <a:chExt cx="3095806" cy="548005"/>
                              </a:xfrm>
                            </wpg:grpSpPr>
                            <pic:pic xmlns:pic="http://schemas.openxmlformats.org/drawingml/2006/picture">
                              <pic:nvPicPr>
                                <pic:cNvPr id="2240" name="図 20"/>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6170" y="404997"/>
                                  <a:ext cx="1508760" cy="548005"/>
                                </a:xfrm>
                                <a:prstGeom prst="rect">
                                  <a:avLst/>
                                </a:prstGeom>
                                <a:noFill/>
                                <a:ln>
                                  <a:noFill/>
                                </a:ln>
                              </pic:spPr>
                            </pic:pic>
                            <pic:pic xmlns:pic="http://schemas.openxmlformats.org/drawingml/2006/picture">
                              <pic:nvPicPr>
                                <pic:cNvPr id="2241" name="図 2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590041" y="404997"/>
                                  <a:ext cx="1511935" cy="548005"/>
                                </a:xfrm>
                                <a:prstGeom prst="rect">
                                  <a:avLst/>
                                </a:prstGeom>
                                <a:noFill/>
                                <a:ln>
                                  <a:noFill/>
                                </a:ln>
                              </pic:spPr>
                            </pic:pic>
                          </wpg:grpSp>
                          <wpg:grpSp>
                            <wpg:cNvPr id="2242" name="グループ化 33"/>
                            <wpg:cNvGrpSpPr/>
                            <wpg:grpSpPr>
                              <a:xfrm>
                                <a:off x="35781" y="799106"/>
                                <a:ext cx="3070238" cy="548172"/>
                                <a:chOff x="5081" y="365245"/>
                                <a:chExt cx="3072765" cy="548640"/>
                              </a:xfrm>
                            </wpg:grpSpPr>
                            <pic:pic xmlns:pic="http://schemas.openxmlformats.org/drawingml/2006/picture">
                              <pic:nvPicPr>
                                <pic:cNvPr id="2243" name="図 29"/>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5081" y="365245"/>
                                  <a:ext cx="1510665" cy="548640"/>
                                </a:xfrm>
                                <a:prstGeom prst="rect">
                                  <a:avLst/>
                                </a:prstGeom>
                                <a:noFill/>
                                <a:ln>
                                  <a:noFill/>
                                </a:ln>
                              </pic:spPr>
                            </pic:pic>
                            <pic:pic xmlns:pic="http://schemas.openxmlformats.org/drawingml/2006/picture">
                              <pic:nvPicPr>
                                <pic:cNvPr id="2244" name="図 3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567181" y="365245"/>
                                  <a:ext cx="1510665" cy="548640"/>
                                </a:xfrm>
                                <a:prstGeom prst="rect">
                                  <a:avLst/>
                                </a:prstGeom>
                                <a:noFill/>
                                <a:ln>
                                  <a:noFill/>
                                </a:ln>
                              </pic:spPr>
                            </pic:pic>
                          </wpg:grpSp>
                          <pic:pic xmlns:pic="http://schemas.openxmlformats.org/drawingml/2006/picture">
                            <pic:nvPicPr>
                              <pic:cNvPr id="2245" name="図 34"/>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7829" y="1447137"/>
                                <a:ext cx="1508760" cy="547370"/>
                              </a:xfrm>
                              <a:prstGeom prst="rect">
                                <a:avLst/>
                              </a:prstGeom>
                              <a:noFill/>
                              <a:ln>
                                <a:noFill/>
                              </a:ln>
                            </pic:spPr>
                          </pic:pic>
                          <pic:pic xmlns:pic="http://schemas.openxmlformats.org/drawingml/2006/picture">
                            <pic:nvPicPr>
                              <pic:cNvPr id="2246" name="図 36"/>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590261" y="1447137"/>
                                <a:ext cx="1508760" cy="547370"/>
                              </a:xfrm>
                              <a:prstGeom prst="rect">
                                <a:avLst/>
                              </a:prstGeom>
                              <a:noFill/>
                              <a:ln>
                                <a:noFill/>
                              </a:ln>
                            </pic:spPr>
                          </pic:pic>
                          <pic:pic xmlns:pic="http://schemas.openxmlformats.org/drawingml/2006/picture">
                            <pic:nvPicPr>
                              <pic:cNvPr id="2250" name="図 40"/>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27829" y="2079266"/>
                                <a:ext cx="1508760" cy="547370"/>
                              </a:xfrm>
                              <a:prstGeom prst="rect">
                                <a:avLst/>
                              </a:prstGeom>
                              <a:noFill/>
                              <a:ln>
                                <a:noFill/>
                              </a:ln>
                            </pic:spPr>
                          </pic:pic>
                          <wps:wsp>
                            <wps:cNvPr id="2251" name="テキスト ボックス 2"/>
                            <wps:cNvSpPr txBox="1">
                              <a:spLocks noChangeArrowheads="1"/>
                            </wps:cNvSpPr>
                            <wps:spPr bwMode="auto">
                              <a:xfrm>
                                <a:off x="2353545" y="0"/>
                                <a:ext cx="794456"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Art Kobe</w:t>
                                  </w:r>
                                  <w:r w:rsidRPr="002A3C24">
                                    <w:rPr>
                                      <w:sz w:val="16"/>
                                      <w:szCs w:val="16"/>
                                    </w:rPr>
                                    <w:t xml:space="preserve"> UD</w:t>
                                  </w:r>
                                </w:p>
                              </w:txbxContent>
                            </wps:txbx>
                            <wps:bodyPr rot="0" vert="horz" wrap="square" lIns="91440" tIns="45720" rIns="91440" bIns="45720" anchor="t" anchorCtr="0">
                              <a:spAutoFit/>
                            </wps:bodyPr>
                          </wps:wsp>
                          <wps:wsp>
                            <wps:cNvPr id="2252" name="テキスト ボックス 2"/>
                            <wps:cNvSpPr txBox="1">
                              <a:spLocks noChangeArrowheads="1"/>
                            </wps:cNvSpPr>
                            <wps:spPr bwMode="auto">
                              <a:xfrm>
                                <a:off x="2345594" y="652006"/>
                                <a:ext cx="795091"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 xml:space="preserve">Art </w:t>
                                  </w:r>
                                  <w:r w:rsidRPr="002A3C24">
                                    <w:rPr>
                                      <w:sz w:val="16"/>
                                      <w:szCs w:val="16"/>
                                    </w:rPr>
                                    <w:t>Hachi</w:t>
                                  </w:r>
                                  <w:r w:rsidRPr="002A3C24">
                                    <w:rPr>
                                      <w:rFonts w:hint="eastAsia"/>
                                      <w:sz w:val="16"/>
                                      <w:szCs w:val="16"/>
                                    </w:rPr>
                                    <w:t xml:space="preserve"> </w:t>
                                  </w:r>
                                  <w:r w:rsidRPr="002A3C24">
                                    <w:rPr>
                                      <w:sz w:val="16"/>
                                      <w:szCs w:val="16"/>
                                    </w:rPr>
                                    <w:t>UD</w:t>
                                  </w:r>
                                </w:p>
                              </w:txbxContent>
                            </wps:txbx>
                            <wps:bodyPr rot="0" vert="horz" wrap="square" lIns="91440" tIns="45720" rIns="91440" bIns="45720" anchor="t" anchorCtr="0">
                              <a:spAutoFit/>
                            </wps:bodyPr>
                          </wps:wsp>
                          <wps:wsp>
                            <wps:cNvPr id="2253" name="テキスト ボックス 2"/>
                            <wps:cNvSpPr txBox="1">
                              <a:spLocks noChangeArrowheads="1"/>
                            </wps:cNvSpPr>
                            <wps:spPr bwMode="auto">
                              <a:xfrm>
                                <a:off x="2345594" y="1323892"/>
                                <a:ext cx="859867"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rFonts w:hint="eastAsia"/>
                                      <w:sz w:val="16"/>
                                      <w:szCs w:val="16"/>
                                    </w:rPr>
                                    <w:t>JMA Kobe</w:t>
                                  </w:r>
                                  <w:r w:rsidRPr="002A3C24">
                                    <w:rPr>
                                      <w:sz w:val="16"/>
                                      <w:szCs w:val="16"/>
                                    </w:rPr>
                                    <w:t xml:space="preserve"> UD</w:t>
                                  </w:r>
                                </w:p>
                              </w:txbxContent>
                            </wps:txbx>
                            <wps:bodyPr rot="0" vert="horz" wrap="square" lIns="91440" tIns="45720" rIns="91440" bIns="45720" anchor="t" anchorCtr="0">
                              <a:spAutoFit/>
                            </wps:bodyPr>
                          </wps:wsp>
                          <pic:pic xmlns:pic="http://schemas.openxmlformats.org/drawingml/2006/picture">
                            <pic:nvPicPr>
                              <pic:cNvPr id="2254" name="図 46"/>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590261" y="2083241"/>
                                <a:ext cx="1508760" cy="547370"/>
                              </a:xfrm>
                              <a:prstGeom prst="rect">
                                <a:avLst/>
                              </a:prstGeom>
                              <a:noFill/>
                              <a:ln>
                                <a:noFill/>
                              </a:ln>
                            </pic:spPr>
                          </pic:pic>
                          <wps:wsp>
                            <wps:cNvPr id="2255" name="テキスト ボックス 2"/>
                            <wps:cNvSpPr txBox="1">
                              <a:spLocks noChangeArrowheads="1"/>
                            </wps:cNvSpPr>
                            <wps:spPr bwMode="auto">
                              <a:xfrm>
                                <a:off x="2373423" y="1983850"/>
                                <a:ext cx="793821" cy="36259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sz w:val="16"/>
                                      <w:szCs w:val="16"/>
                                    </w:rPr>
                                    <w:t xml:space="preserve">El </w:t>
                                  </w:r>
                                  <w:r w:rsidRPr="002E2FAD">
                                    <w:rPr>
                                      <w:color w:val="000000"/>
                                      <w:sz w:val="16"/>
                                      <w:szCs w:val="16"/>
                                    </w:rPr>
                                    <w:t>Centro</w:t>
                                  </w:r>
                                  <w:r w:rsidRPr="002A3C24">
                                    <w:rPr>
                                      <w:sz w:val="16"/>
                                      <w:szCs w:val="16"/>
                                    </w:rPr>
                                    <w:t xml:space="preserve"> UD</w:t>
                                  </w:r>
                                </w:p>
                              </w:txbxContent>
                            </wps:txbx>
                            <wps:bodyPr rot="0" vert="horz" wrap="square" lIns="91440" tIns="45720" rIns="91440" bIns="45720" anchor="t" anchorCtr="0">
                              <a:spAutoFit/>
                            </wps:bodyPr>
                          </wps:wsp>
                          <wps:wsp>
                            <wps:cNvPr id="2256" name="テキスト ボックス 1832"/>
                            <wps:cNvSpPr txBox="1"/>
                            <wps:spPr>
                              <a:xfrm>
                                <a:off x="314076" y="71561"/>
                                <a:ext cx="571997"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7" name="テキスト ボックス 1854"/>
                            <wps:cNvSpPr txBox="1"/>
                            <wps:spPr>
                              <a:xfrm>
                                <a:off x="341906" y="763325"/>
                                <a:ext cx="571500"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8" name="テキスト ボックス 1855"/>
                            <wps:cNvSpPr txBox="1"/>
                            <wps:spPr>
                              <a:xfrm>
                                <a:off x="333955" y="1411356"/>
                                <a:ext cx="571500"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9" name="テキスト ボックス 1857"/>
                            <wps:cNvSpPr txBox="1"/>
                            <wps:spPr>
                              <a:xfrm>
                                <a:off x="326003" y="2043485"/>
                                <a:ext cx="571500"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0" name="テキスト ボックス 1858"/>
                            <wps:cNvSpPr txBox="1"/>
                            <wps:spPr>
                              <a:xfrm>
                                <a:off x="1888435" y="99391"/>
                                <a:ext cx="571997"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1" name="テキスト ボックス 1860"/>
                            <wps:cNvSpPr txBox="1"/>
                            <wps:spPr>
                              <a:xfrm>
                                <a:off x="1908313" y="771276"/>
                                <a:ext cx="571500"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2" name="テキスト ボックス 1861"/>
                            <wps:cNvSpPr txBox="1"/>
                            <wps:spPr>
                              <a:xfrm>
                                <a:off x="1896386" y="1419307"/>
                                <a:ext cx="571500"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3" name="テキスト ボックス 1862"/>
                            <wps:cNvSpPr txBox="1"/>
                            <wps:spPr>
                              <a:xfrm>
                                <a:off x="1892410" y="2051436"/>
                                <a:ext cx="571500" cy="145415"/>
                              </a:xfrm>
                              <a:prstGeom prst="rect">
                                <a:avLst/>
                              </a:prstGeom>
                              <a:noFill/>
                              <a:ln w="6350">
                                <a:noFill/>
                              </a:ln>
                            </wps:spPr>
                            <wps:txbx>
                              <w:txbxContent>
                                <w:p w:rsidR="007B6578" w:rsidRPr="002E2FAD" w:rsidRDefault="007B6578" w:rsidP="007B6578">
                                  <w:pPr>
                                    <w:rPr>
                                      <w:rFonts w:eastAsia="MS Mincho"/>
                                      <w:sz w:val="16"/>
                                      <w:szCs w:val="16"/>
                                      <w:lang w:eastAsia="ja-JP"/>
                                    </w:rPr>
                                  </w:pPr>
                                  <w:r w:rsidRPr="002E2FAD">
                                    <w:rPr>
                                      <w:rFonts w:eastAsia="MS Mincho"/>
                                      <w:i/>
                                      <w:sz w:val="16"/>
                                      <w:szCs w:val="16"/>
                                      <w:lang w:eastAsia="ja-JP"/>
                                    </w:rPr>
                                    <w:t>Acc.</w:t>
                                  </w:r>
                                  <w:r w:rsidRPr="002E2FAD">
                                    <w:rPr>
                                      <w:rFonts w:eastAsia="MS Mincho"/>
                                      <w:sz w:val="16"/>
                                      <w:szCs w:val="16"/>
                                      <w:lang w:eastAsia="ja-JP"/>
                                    </w:rPr>
                                    <w:t xml:space="preserve"> (cm/s</w:t>
                                  </w:r>
                                  <w:r w:rsidRPr="002E2FAD">
                                    <w:rPr>
                                      <w:rFonts w:eastAsia="MS Mincho"/>
                                      <w:sz w:val="16"/>
                                      <w:szCs w:val="16"/>
                                      <w:vertAlign w:val="superscript"/>
                                      <w:lang w:eastAsia="ja-JP"/>
                                    </w:rPr>
                                    <w:t>2</w:t>
                                  </w:r>
                                  <w:r w:rsidRPr="002E2FAD">
                                    <w:rPr>
                                      <w:rFonts w:eastAsia="MS Mincho"/>
                                      <w:sz w:val="16"/>
                                      <w:szCs w:val="16"/>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4" name="テキスト ボックス 1863"/>
                            <wps:cNvSpPr txBox="1"/>
                            <wps:spPr>
                              <a:xfrm>
                                <a:off x="0" y="159026"/>
                                <a:ext cx="114300" cy="2467610"/>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5" name="テキスト ボックス 2304"/>
                            <wps:cNvSpPr txBox="1"/>
                            <wps:spPr>
                              <a:xfrm>
                                <a:off x="1586285" y="147099"/>
                                <a:ext cx="114300" cy="2467610"/>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6" name="テキスト ボックス 2305"/>
                            <wps:cNvSpPr txBox="1"/>
                            <wps:spPr>
                              <a:xfrm>
                                <a:off x="1256306" y="520810"/>
                                <a:ext cx="359548"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7" name="テキスト ボックス 2306"/>
                            <wps:cNvSpPr txBox="1"/>
                            <wps:spPr>
                              <a:xfrm>
                                <a:off x="1256306" y="1196671"/>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8" name="テキスト ボックス 2307"/>
                            <wps:cNvSpPr txBox="1"/>
                            <wps:spPr>
                              <a:xfrm>
                                <a:off x="1256306" y="1836751"/>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9" name="テキスト ボックス 2308"/>
                            <wps:cNvSpPr txBox="1"/>
                            <wps:spPr>
                              <a:xfrm>
                                <a:off x="1256306" y="2464904"/>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0" name="テキスト ボックス 2309"/>
                            <wps:cNvSpPr txBox="1"/>
                            <wps:spPr>
                              <a:xfrm>
                                <a:off x="2838615" y="520810"/>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1" name="テキスト ボックス 2310"/>
                            <wps:cNvSpPr txBox="1"/>
                            <wps:spPr>
                              <a:xfrm>
                                <a:off x="2838615" y="1196671"/>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2" name="テキスト ボックス 2311"/>
                            <wps:cNvSpPr txBox="1"/>
                            <wps:spPr>
                              <a:xfrm>
                                <a:off x="2842591" y="1836751"/>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3" name="テキスト ボックス 2312"/>
                            <wps:cNvSpPr txBox="1"/>
                            <wps:spPr>
                              <a:xfrm>
                                <a:off x="2842591" y="2464904"/>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6"/>
                                      <w:szCs w:val="16"/>
                                      <w:lang w:eastAsia="ja-JP"/>
                                    </w:rPr>
                                  </w:pPr>
                                  <w:r w:rsidRPr="002E2FAD">
                                    <w:rPr>
                                      <w:rFonts w:eastAsia="MS Mincho"/>
                                      <w:sz w:val="16"/>
                                      <w:szCs w:val="16"/>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274" name="グループ化 1831"/>
                          <wpg:cNvGrpSpPr/>
                          <wpg:grpSpPr>
                            <a:xfrm>
                              <a:off x="212757" y="719751"/>
                              <a:ext cx="2743835" cy="1632585"/>
                              <a:chOff x="0" y="0"/>
                              <a:chExt cx="2743835" cy="1632944"/>
                            </a:xfrm>
                          </wpg:grpSpPr>
                          <wpg:grpSp>
                            <wpg:cNvPr id="2275" name="グループ化 23"/>
                            <wpg:cNvGrpSpPr/>
                            <wpg:grpSpPr>
                              <a:xfrm>
                                <a:off x="0" y="67586"/>
                                <a:ext cx="2743835" cy="1536700"/>
                                <a:chOff x="0" y="0"/>
                                <a:chExt cx="2743835" cy="1536700"/>
                              </a:xfrm>
                            </wpg:grpSpPr>
                            <pic:pic xmlns:pic="http://schemas.openxmlformats.org/drawingml/2006/picture">
                              <pic:nvPicPr>
                                <pic:cNvPr id="2276" name="図 18"/>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835" cy="1536700"/>
                                </a:xfrm>
                                <a:prstGeom prst="rect">
                                  <a:avLst/>
                                </a:prstGeom>
                                <a:noFill/>
                                <a:ln>
                                  <a:noFill/>
                                </a:ln>
                              </pic:spPr>
                            </pic:pic>
                            <wps:wsp>
                              <wps:cNvPr id="2277" name="テキスト ボックス 2"/>
                              <wps:cNvSpPr txBox="1">
                                <a:spLocks noChangeArrowheads="1"/>
                              </wps:cNvSpPr>
                              <wps:spPr bwMode="auto">
                                <a:xfrm>
                                  <a:off x="1145959" y="71252"/>
                                  <a:ext cx="543608" cy="362673"/>
                                </a:xfrm>
                                <a:prstGeom prst="rect">
                                  <a:avLst/>
                                </a:prstGeom>
                                <a:noFill/>
                                <a:ln w="9525">
                                  <a:noFill/>
                                  <a:miter lim="800000"/>
                                  <a:headEnd/>
                                  <a:tailEnd/>
                                </a:ln>
                              </wps:spPr>
                              <wps:txbx>
                                <w:txbxContent>
                                  <w:p w:rsidR="007B6578" w:rsidRPr="002A3C24" w:rsidRDefault="007B6578" w:rsidP="007B6578">
                                    <w:pPr>
                                      <w:rPr>
                                        <w:sz w:val="16"/>
                                        <w:szCs w:val="16"/>
                                      </w:rPr>
                                    </w:pPr>
                                    <w:r w:rsidRPr="002A3C24">
                                      <w:rPr>
                                        <w:sz w:val="16"/>
                                        <w:szCs w:val="16"/>
                                      </w:rPr>
                                      <w:t>(</w:t>
                                    </w:r>
                                    <w:r w:rsidRPr="002A3C24">
                                      <w:rPr>
                                        <w:i/>
                                        <w:sz w:val="16"/>
                                        <w:szCs w:val="16"/>
                                      </w:rPr>
                                      <w:t>h</w:t>
                                    </w:r>
                                    <w:r w:rsidRPr="002A3C24">
                                      <w:rPr>
                                        <w:sz w:val="16"/>
                                        <w:szCs w:val="16"/>
                                      </w:rPr>
                                      <w:t>=5</w:t>
                                    </w:r>
                                    <w:r w:rsidRPr="002A3C24">
                                      <w:rPr>
                                        <w:rFonts w:hint="eastAsia"/>
                                        <w:sz w:val="16"/>
                                        <w:szCs w:val="16"/>
                                      </w:rPr>
                                      <w:t>%</w:t>
                                    </w:r>
                                    <w:r w:rsidRPr="002A3C24">
                                      <w:rPr>
                                        <w:sz w:val="16"/>
                                        <w:szCs w:val="16"/>
                                      </w:rPr>
                                      <w:t>)</w:t>
                                    </w:r>
                                  </w:p>
                                </w:txbxContent>
                              </wps:txbx>
                              <wps:bodyPr rot="0" vert="horz" wrap="square" lIns="91440" tIns="45720" rIns="91440" bIns="45720" anchor="t" anchorCtr="0">
                                <a:spAutoFit/>
                              </wps:bodyPr>
                            </wps:wsp>
                          </wpg:grpSp>
                          <wps:wsp>
                            <wps:cNvPr id="2280" name="テキスト ボックス 1827"/>
                            <wps:cNvSpPr txBox="1"/>
                            <wps:spPr>
                              <a:xfrm>
                                <a:off x="1256306" y="1168842"/>
                                <a:ext cx="474593" cy="14605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8"/>
                                      <w:szCs w:val="18"/>
                                      <w:lang w:eastAsia="ja-JP"/>
                                    </w:rPr>
                                  </w:pPr>
                                  <w:r w:rsidRPr="002E2FAD">
                                    <w:rPr>
                                      <w:rFonts w:eastAsia="MS Mincho"/>
                                      <w:sz w:val="18"/>
                                      <w:szCs w:val="18"/>
                                      <w:lang w:eastAsia="ja-JP"/>
                                    </w:rPr>
                                    <w:t>Period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3" name="テキスト ボックス 1828"/>
                            <wps:cNvSpPr txBox="1"/>
                            <wps:spPr>
                              <a:xfrm>
                                <a:off x="572494" y="1486894"/>
                                <a:ext cx="686297" cy="146050"/>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4" name="テキスト ボックス 1829"/>
                            <wps:cNvSpPr txBox="1"/>
                            <wps:spPr>
                              <a:xfrm>
                                <a:off x="0" y="75537"/>
                                <a:ext cx="114300" cy="1372539"/>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5" name="テキスト ボックス 1826"/>
                            <wps:cNvSpPr txBox="1"/>
                            <wps:spPr>
                              <a:xfrm>
                                <a:off x="337930" y="0"/>
                                <a:ext cx="685800" cy="146050"/>
                              </a:xfrm>
                              <a:prstGeom prst="rect">
                                <a:avLst/>
                              </a:prstGeom>
                              <a:solidFill>
                                <a:sysClr val="window" lastClr="FFFFFF"/>
                              </a:solidFill>
                              <a:ln w="6350">
                                <a:noFill/>
                              </a:ln>
                            </wps:spPr>
                            <wps:txbx>
                              <w:txbxContent>
                                <w:p w:rsidR="007B6578" w:rsidRPr="002E2FAD" w:rsidRDefault="007B6578" w:rsidP="007B6578">
                                  <w:pPr>
                                    <w:rPr>
                                      <w:rFonts w:eastAsia="MS Mincho"/>
                                      <w:sz w:val="18"/>
                                      <w:szCs w:val="18"/>
                                      <w:lang w:eastAsia="ja-JP"/>
                                    </w:rPr>
                                  </w:pPr>
                                  <w:r w:rsidRPr="002E2FAD">
                                    <w:rPr>
                                      <w:rFonts w:eastAsia="MS Mincho" w:hint="eastAsia"/>
                                      <w:i/>
                                      <w:sz w:val="18"/>
                                      <w:szCs w:val="18"/>
                                      <w:vertAlign w:val="subscript"/>
                                      <w:lang w:eastAsia="ja-JP"/>
                                    </w:rPr>
                                    <w:t>P</w:t>
                                  </w:r>
                                  <w:r w:rsidRPr="002E2FAD">
                                    <w:rPr>
                                      <w:rFonts w:eastAsia="MS Mincho" w:hint="eastAsia"/>
                                      <w:i/>
                                      <w:sz w:val="18"/>
                                      <w:szCs w:val="18"/>
                                      <w:lang w:eastAsia="ja-JP"/>
                                    </w:rPr>
                                    <w:t>S</w:t>
                                  </w:r>
                                  <w:r w:rsidRPr="002E2FAD">
                                    <w:rPr>
                                      <w:rFonts w:eastAsia="MS Mincho" w:hint="eastAsia"/>
                                      <w:i/>
                                      <w:sz w:val="18"/>
                                      <w:szCs w:val="18"/>
                                      <w:vertAlign w:val="subscript"/>
                                      <w:lang w:eastAsia="ja-JP"/>
                                    </w:rPr>
                                    <w:t>V</w:t>
                                  </w:r>
                                  <w:r w:rsidRPr="002E2FAD">
                                    <w:rPr>
                                      <w:rFonts w:eastAsia="MS Mincho"/>
                                      <w:sz w:val="18"/>
                                      <w:szCs w:val="18"/>
                                      <w:lang w:eastAsia="ja-JP"/>
                                    </w:rPr>
                                    <w:t xml:space="preserve"> (cm/s)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286" name="テキスト ボックス 2"/>
                          <wps:cNvSpPr txBox="1">
                            <a:spLocks noChangeArrowheads="1"/>
                          </wps:cNvSpPr>
                          <wps:spPr bwMode="auto">
                            <a:xfrm>
                              <a:off x="0" y="2231679"/>
                              <a:ext cx="2842895" cy="480060"/>
                            </a:xfrm>
                            <a:prstGeom prst="rect">
                              <a:avLst/>
                            </a:prstGeom>
                            <a:noFill/>
                            <a:ln w="9525">
                              <a:noFill/>
                              <a:miter lim="800000"/>
                              <a:headEnd/>
                              <a:tailEnd/>
                            </a:ln>
                          </wps:spPr>
                          <wps:txbx>
                            <w:txbxContent>
                              <w:p w:rsidR="007B6578" w:rsidRPr="00E12148" w:rsidRDefault="007B6578" w:rsidP="007B6578">
                                <w:pPr>
                                  <w:ind w:left="722" w:hangingChars="451" w:hanging="722"/>
                                  <w:jc w:val="center"/>
                                  <w:rPr>
                                    <w:sz w:val="16"/>
                                    <w:szCs w:val="16"/>
                                  </w:rPr>
                                </w:pPr>
                                <w:r w:rsidRPr="00E12148">
                                  <w:rPr>
                                    <w:sz w:val="16"/>
                                    <w:szCs w:val="16"/>
                                  </w:rPr>
                                  <w:t xml:space="preserve">(a) </w:t>
                                </w:r>
                                <w:r w:rsidRPr="00E12148">
                                  <w:rPr>
                                    <w:rFonts w:eastAsia="MS Mincho"/>
                                    <w:sz w:val="16"/>
                                    <w:szCs w:val="16"/>
                                  </w:rPr>
                                  <w:t>Pseudo-velocity response spectrum</w:t>
                                </w:r>
                              </w:p>
                            </w:txbxContent>
                          </wps:txbx>
                          <wps:bodyPr rot="0" vert="horz" wrap="square" lIns="91440" tIns="45720" rIns="91440" bIns="45720" anchor="t" anchorCtr="0">
                            <a:noAutofit/>
                          </wps:bodyPr>
                        </wps:wsp>
                        <wps:wsp>
                          <wps:cNvPr id="2288" name="テキスト ボックス 2"/>
                          <wps:cNvSpPr txBox="1">
                            <a:spLocks noChangeArrowheads="1"/>
                          </wps:cNvSpPr>
                          <wps:spPr bwMode="auto">
                            <a:xfrm>
                              <a:off x="2958123" y="2602872"/>
                              <a:ext cx="3429284" cy="480060"/>
                            </a:xfrm>
                            <a:prstGeom prst="rect">
                              <a:avLst/>
                            </a:prstGeom>
                            <a:noFill/>
                            <a:ln w="9525">
                              <a:noFill/>
                              <a:miter lim="800000"/>
                              <a:headEnd/>
                              <a:tailEnd/>
                            </a:ln>
                          </wps:spPr>
                          <wps:txbx>
                            <w:txbxContent>
                              <w:p w:rsidR="007B6578" w:rsidRPr="007B6578" w:rsidRDefault="007B6578" w:rsidP="007B6578">
                                <w:pPr>
                                  <w:ind w:left="722" w:hangingChars="451" w:hanging="722"/>
                                  <w:jc w:val="center"/>
                                  <w:rPr>
                                    <w:sz w:val="16"/>
                                    <w:szCs w:val="16"/>
                                    <w:lang w:val="en-US"/>
                                  </w:rPr>
                                </w:pPr>
                                <w:r w:rsidRPr="007B6578">
                                  <w:rPr>
                                    <w:sz w:val="16"/>
                                    <w:szCs w:val="16"/>
                                    <w:lang w:val="en-US"/>
                                  </w:rPr>
                                  <w:t xml:space="preserve">(b) </w:t>
                                </w:r>
                                <w:r w:rsidRPr="007B6578">
                                  <w:rPr>
                                    <w:rFonts w:eastAsia="MS Mincho"/>
                                    <w:sz w:val="16"/>
                                    <w:szCs w:val="16"/>
                                    <w:lang w:val="en-US"/>
                                  </w:rPr>
                                  <w:t>Time history of acceleration (Left; Horizontal, Right; Vertical)</w:t>
                                </w:r>
                              </w:p>
                            </w:txbxContent>
                          </wps:txbx>
                          <wps:bodyPr rot="0" vert="horz" wrap="square" lIns="91440" tIns="45720" rIns="91440" bIns="45720" anchor="t" anchorCtr="0">
                            <a:noAutofit/>
                          </wps:bodyPr>
                        </wps:wsp>
                      </wpg:grpSp>
                      <wps:wsp>
                        <wps:cNvPr id="2290" name="テキスト ボックス 2"/>
                        <wps:cNvSpPr txBox="1">
                          <a:spLocks noChangeArrowheads="1"/>
                        </wps:cNvSpPr>
                        <wps:spPr bwMode="auto">
                          <a:xfrm>
                            <a:off x="1127157" y="2874475"/>
                            <a:ext cx="4001971" cy="357753"/>
                          </a:xfrm>
                          <a:prstGeom prst="rect">
                            <a:avLst/>
                          </a:prstGeom>
                          <a:noFill/>
                          <a:ln w="9525">
                            <a:noFill/>
                            <a:miter lim="800000"/>
                            <a:headEnd/>
                            <a:tailEnd/>
                          </a:ln>
                        </wps:spPr>
                        <wps:txbx>
                          <w:txbxContent>
                            <w:p w:rsidR="007B6578" w:rsidRPr="009A5480" w:rsidRDefault="007B6578" w:rsidP="007B6578">
                              <w:pPr>
                                <w:ind w:left="902" w:hangingChars="451" w:hanging="902"/>
                                <w:jc w:val="center"/>
                                <w:rPr>
                                  <w:sz w:val="20"/>
                                  <w:szCs w:val="20"/>
                                </w:rPr>
                              </w:pPr>
                              <w:r w:rsidRPr="009A5480">
                                <w:rPr>
                                  <w:sz w:val="20"/>
                                  <w:szCs w:val="20"/>
                                </w:rPr>
                                <w:t xml:space="preserve">Figure 5. </w:t>
                              </w:r>
                              <w:r w:rsidRPr="009A5480">
                                <w:rPr>
                                  <w:rFonts w:eastAsia="MS Mincho"/>
                                  <w:sz w:val="20"/>
                                  <w:szCs w:val="20"/>
                                </w:rPr>
                                <w:t>Input ground motions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グループ化 2318" o:spid="_x0000_s1076" style="position:absolute;left:0;text-align:left;margin-left:-7.9pt;margin-top:3.1pt;width:502.9pt;height:254.5pt;z-index:251674624" coordsize="63874,323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">
                <v:group id="グループ化 2317" o:spid="_x0000_s1077" style="position:absolute;width:63874;height:30829" coordsize="63874,30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グループ化 2314" o:spid="_x0000_s1078" style="position:absolute;left:29559;width:32055;height:26306" coordsize="32054,26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_x0000_s1079" type="#_x0000_t202" style="position:absolute;left:8706;top:159;width:7951;height:3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7B6578" w:rsidRPr="002A3C24" w:rsidRDefault="007B6578" w:rsidP="007B6578">
                            <w:pPr>
                              <w:rPr>
                                <w:sz w:val="16"/>
                                <w:szCs w:val="16"/>
                              </w:rPr>
                            </w:pPr>
                            <w:proofErr w:type="spellStart"/>
                            <w:r w:rsidRPr="002A3C24">
                              <w:rPr>
                                <w:rFonts w:hint="eastAsia"/>
                                <w:sz w:val="16"/>
                                <w:szCs w:val="16"/>
                              </w:rPr>
                              <w:t>Art</w:t>
                            </w:r>
                            <w:proofErr w:type="spellEnd"/>
                            <w:r w:rsidRPr="002A3C24">
                              <w:rPr>
                                <w:rFonts w:hint="eastAsia"/>
                                <w:sz w:val="16"/>
                                <w:szCs w:val="16"/>
                              </w:rPr>
                              <w:t xml:space="preserve"> </w:t>
                            </w:r>
                            <w:proofErr w:type="spellStart"/>
                            <w:r w:rsidRPr="002A3C24">
                              <w:rPr>
                                <w:rFonts w:hint="eastAsia"/>
                                <w:sz w:val="16"/>
                                <w:szCs w:val="16"/>
                              </w:rPr>
                              <w:t>Kobe</w:t>
                            </w:r>
                            <w:proofErr w:type="spellEnd"/>
                            <w:r w:rsidRPr="002A3C24">
                              <w:rPr>
                                <w:sz w:val="16"/>
                                <w:szCs w:val="16"/>
                              </w:rPr>
                              <w:t xml:space="preserve"> NS</w:t>
                            </w:r>
                          </w:p>
                        </w:txbxContent>
                      </v:textbox>
                    </v:shape>
                    <v:shape id="_x0000_s1080" type="#_x0000_t202" style="position:absolute;left:8308;top:6639;width:7932;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7B6578" w:rsidRPr="002A3C24" w:rsidRDefault="007B6578" w:rsidP="007B6578">
                            <w:pPr>
                              <w:rPr>
                                <w:sz w:val="16"/>
                                <w:szCs w:val="16"/>
                              </w:rPr>
                            </w:pPr>
                            <w:proofErr w:type="spellStart"/>
                            <w:r w:rsidRPr="002A3C24">
                              <w:rPr>
                                <w:rFonts w:hint="eastAsia"/>
                                <w:sz w:val="16"/>
                                <w:szCs w:val="16"/>
                              </w:rPr>
                              <w:t>Art</w:t>
                            </w:r>
                            <w:proofErr w:type="spellEnd"/>
                            <w:r w:rsidRPr="002A3C24">
                              <w:rPr>
                                <w:rFonts w:hint="eastAsia"/>
                                <w:sz w:val="16"/>
                                <w:szCs w:val="16"/>
                              </w:rPr>
                              <w:t xml:space="preserve"> </w:t>
                            </w:r>
                            <w:proofErr w:type="spellStart"/>
                            <w:r w:rsidRPr="002A3C24">
                              <w:rPr>
                                <w:sz w:val="16"/>
                                <w:szCs w:val="16"/>
                              </w:rPr>
                              <w:t>Hachi</w:t>
                            </w:r>
                            <w:proofErr w:type="spellEnd"/>
                            <w:r w:rsidRPr="002A3C24">
                              <w:rPr>
                                <w:rFonts w:hint="eastAsia"/>
                                <w:sz w:val="16"/>
                                <w:szCs w:val="16"/>
                              </w:rPr>
                              <w:t xml:space="preserve"> </w:t>
                            </w:r>
                            <w:r w:rsidRPr="002A3C24">
                              <w:rPr>
                                <w:sz w:val="16"/>
                                <w:szCs w:val="16"/>
                              </w:rPr>
                              <w:t>EW</w:t>
                            </w:r>
                          </w:p>
                        </w:txbxContent>
                      </v:textbox>
                    </v:shape>
                    <v:shape id="_x0000_s1081" type="#_x0000_t202" style="position:absolute;left:8030;top:13199;width:7945;height:4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7B6578" w:rsidRPr="002A3C24" w:rsidRDefault="007B6578" w:rsidP="007B6578">
                            <w:pPr>
                              <w:rPr>
                                <w:sz w:val="16"/>
                                <w:szCs w:val="16"/>
                              </w:rPr>
                            </w:pPr>
                            <w:r w:rsidRPr="002A3C24">
                              <w:rPr>
                                <w:rFonts w:hint="eastAsia"/>
                                <w:sz w:val="16"/>
                                <w:szCs w:val="16"/>
                              </w:rPr>
                              <w:t xml:space="preserve">JMA </w:t>
                            </w:r>
                            <w:proofErr w:type="spellStart"/>
                            <w:r w:rsidRPr="002A3C24">
                              <w:rPr>
                                <w:rFonts w:hint="eastAsia"/>
                                <w:sz w:val="16"/>
                                <w:szCs w:val="16"/>
                              </w:rPr>
                              <w:t>Kobe</w:t>
                            </w:r>
                            <w:proofErr w:type="spellEnd"/>
                            <w:r w:rsidRPr="002A3C24">
                              <w:rPr>
                                <w:sz w:val="16"/>
                                <w:szCs w:val="16"/>
                              </w:rPr>
                              <w:t xml:space="preserve"> NS</w:t>
                            </w:r>
                          </w:p>
                        </w:txbxContent>
                      </v:textbox>
                    </v:shape>
                    <v:shape id="_x0000_s1082" type="#_x0000_t202" style="position:absolute;left:8030;top:20196;width:7945;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svqcEA&#10;AADbAAAADwAAAGRycy9kb3ducmV2LnhtbESPQWvCQBSE74L/YXmCN90oKCW6itQWPPSijfdH9pkN&#10;zb4N2aeJ/75bKHgcZuYbZrsffKMe1MU6sIHFPANFXAZbc2Wg+P6cvYGKgmyxCUwGnhRhvxuPtpjb&#10;0POZHhepVIJwzNGAE2lzrWPpyGOch5Y4ebfQeZQku0rbDvsE941eZtlae6w5LThs6d1R+XO5ewMi&#10;9rB4Fh8+nq7D17F3WbnCwpjpZDhsQAkN8gr/t0/WwHoJf1/SD9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bL6nBAAAA2wAAAA8AAAAAAAAAAAAAAAAAmAIAAGRycy9kb3du&#10;cmV2LnhtbFBLBQYAAAAABAAEAPUAAACGAwAAAAA=&#10;" filled="f" stroked="f">
                      <v:textbox style="mso-fit-shape-to-text:t">
                        <w:txbxContent>
                          <w:p w:rsidR="007B6578" w:rsidRPr="002A3C24" w:rsidRDefault="007B6578" w:rsidP="007B6578">
                            <w:pPr>
                              <w:rPr>
                                <w:sz w:val="16"/>
                                <w:szCs w:val="16"/>
                              </w:rPr>
                            </w:pPr>
                            <w:proofErr w:type="spellStart"/>
                            <w:r w:rsidRPr="002A3C24">
                              <w:rPr>
                                <w:sz w:val="16"/>
                                <w:szCs w:val="16"/>
                              </w:rPr>
                              <w:t>El</w:t>
                            </w:r>
                            <w:proofErr w:type="spellEnd"/>
                            <w:r w:rsidRPr="002A3C24">
                              <w:rPr>
                                <w:sz w:val="16"/>
                                <w:szCs w:val="16"/>
                              </w:rPr>
                              <w:t xml:space="preserve"> </w:t>
                            </w:r>
                            <w:proofErr w:type="spellStart"/>
                            <w:r w:rsidRPr="002E2FAD">
                              <w:rPr>
                                <w:color w:val="000000"/>
                                <w:sz w:val="16"/>
                                <w:szCs w:val="16"/>
                              </w:rPr>
                              <w:t>Centro</w:t>
                            </w:r>
                            <w:proofErr w:type="spellEnd"/>
                            <w:r w:rsidRPr="002A3C24">
                              <w:rPr>
                                <w:sz w:val="16"/>
                                <w:szCs w:val="16"/>
                              </w:rPr>
                              <w:t xml:space="preserve"> EW</w:t>
                            </w:r>
                          </w:p>
                        </w:txbxContent>
                      </v:textbox>
                    </v:shape>
                    <v:group id="グループ化 28" o:spid="_x0000_s1083" style="position:absolute;left:119;top:1311;width:30932;height:5476" coordorigin="61,4049" coordsize="30958,5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図 20" o:spid="_x0000_s1084" type="#_x0000_t75" style="position:absolute;left:61;top:4049;width:15088;height:5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1IXDDAAAA3QAAAA8AAABkcnMvZG93bnJldi54bWxET89rwjAUvgv+D+ENdtN02Sa2moo4ZN62&#10;6dh2fDTPtrR5KU2m9b83B8Hjx/d7uRpsK07U+9qxhqdpAoK4cKbmUsP3YTuZg/AB2WDrmDRcyMMq&#10;H4+WmBl35i867UMpYgj7DDVUIXSZlL6oyKKfuo44ckfXWwwR9qU0PZ5juG2lSpKZtFhzbKiwo01F&#10;RbP/txrWDX6+/v2k6VuxU7MUf9/V9uNZ68eHYb0AEWgId/HNvTMalHqJ++Ob+ARk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hcMMAAADdAAAADwAAAAAAAAAAAAAAAACf&#10;AgAAZHJzL2Rvd25yZXYueG1sUEsFBgAAAAAEAAQA9wAAAI8DAAAAAA==&#10;">
                        <v:imagedata r:id="rId38" o:title=""/>
                        <v:path arrowok="t"/>
                      </v:shape>
                      <v:shape id="図 25" o:spid="_x0000_s1085" type="#_x0000_t75" style="position:absolute;left:15900;top:4049;width:15119;height:5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wPLHAAAA3QAAAA8AAABkcnMvZG93bnJldi54bWxEj1FLwzAUhd8F/0O4gi+ypStDSl02RHAo&#10;Img3GL7dNXdNWXNTkthWf70RBB8P55zvcFabyXZiIB9axwoW8wwEce10y42C/e5xVoAIEVlj55gU&#10;fFGAzfryYoWldiO/01DFRiQIhxIVmBj7UspQG7IY5q4nTt7JeYsxSd9I7XFMcNvJPMtupcWW04LB&#10;nh4M1efq0yo4vz1/fBfbpTm8vtjCDDfHatx6pa6vpvs7EJGm+B/+az9pBXm+XMDvm/QE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wPLHAAAA3QAAAA8AAAAAAAAAAAAA&#10;AAAAnwIAAGRycy9kb3ducmV2LnhtbFBLBQYAAAAABAAEAPcAAACTAwAAAAA=&#10;">
                        <v:imagedata r:id="rId39" o:title=""/>
                        <v:path arrowok="t"/>
                      </v:shape>
                    </v:group>
                    <v:group id="グループ化 33" o:spid="_x0000_s1086" style="position:absolute;left:357;top:7991;width:30703;height:5481" coordorigin="50,3652" coordsize="30727,5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D4v8YAAADdAAAADwAAAGRycy9kb3ducmV2LnhtbESPT2vCQBTE74V+h+UV&#10;etNNUpUSXUXEFg8i+AeKt0f2mQSzb0N2TeK3dwWhx2FmfsPMFr2pREuNKy0riIcRCOLM6pJzBafj&#10;z+AbhPPIGivLpOBODhbz97cZptp2vKf24HMRIOxSVFB4X6dSuqwgg25oa+LgXWxj0AfZ5FI32AW4&#10;qWQSRRNpsOSwUGBNq4Ky6+FmFPx22C2/4nW7vV5W9/NxvPvbxqTU50e/nILw1Pv/8Ku90QqSZJT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wPi/xgAAAN0A&#10;AAAPAAAAAAAAAAAAAAAAAKoCAABkcnMvZG93bnJldi54bWxQSwUGAAAAAAQABAD6AAAAnQMAAAAA&#10;">
                      <v:shape id="図 29" o:spid="_x0000_s1087" type="#_x0000_t75" style="position:absolute;left:50;top:3652;width:15107;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io6rGAAAA3QAAAA8AAABkcnMvZG93bnJldi54bWxEj0FrwkAUhO8F/8PyBG91Y9pEia4iQqHU&#10;S9WK10f2maTNvg3ZNUn99d1CocdhZr5hVpvB1KKj1lWWFcymEQji3OqKCwUfp5fHBQjnkTXWlknB&#10;NznYrEcPK8y07flA3dEXIkDYZaig9L7JpHR5SQbd1DbEwbva1qAPsi2kbrEPcFPLOIpSabDisFBi&#10;Q7uS8q/jzSg4pbjHorufE3/5nEXpW9LP3xOlJuNhuwThafD/4b/2q1YQx89P8PsmP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GKjqsYAAADdAAAADwAAAAAAAAAAAAAA&#10;AACfAgAAZHJzL2Rvd25yZXYueG1sUEsFBgAAAAAEAAQA9wAAAJIDAAAAAA==&#10;">
                        <v:imagedata r:id="rId40" o:title=""/>
                        <v:path arrowok="t"/>
                      </v:shape>
                      <v:shape id="図 32" o:spid="_x0000_s1088" type="#_x0000_t75" style="position:absolute;left:15671;top:3652;width:15107;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lgvFAAAA3QAAAA8AAABkcnMvZG93bnJldi54bWxEj9FqwkAURN8L/sNyhb6UujGIltRNELWm&#10;9K3RD7ju3ibB7N2Q3Wr6926h0MdhZs4w62K0nbjS4FvHCuazBASxdqblWsHp+Pb8AsIHZIOdY1Lw&#10;Qx6KfPKwxsy4G3/StQq1iBD2GSpoQugzKb1uyKKfuZ44el9usBiiHGppBrxFuO1kmiRLabHluNBg&#10;T9uG9KX6tgoQP6iU+8Oy3Ol+sx/P+mlVeqUep+PmFUSgMfyH/9rvRkGaLhbw+yY+AZn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FpYLxQAAAN0AAAAPAAAAAAAAAAAAAAAA&#10;AJ8CAABkcnMvZG93bnJldi54bWxQSwUGAAAAAAQABAD3AAAAkQMAAAAA&#10;">
                        <v:imagedata r:id="rId41" o:title=""/>
                        <v:path arrowok="t"/>
                      </v:shape>
                    </v:group>
                    <v:shape id="図 34" o:spid="_x0000_s1089" type="#_x0000_t75" style="position:absolute;left:278;top:14471;width:15087;height: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qM9zGAAAA3QAAAA8AAABkcnMvZG93bnJldi54bWxEj09rwkAQxe+FfodlCr3VjaFKia6igtZL&#10;obUK9jZkp0kwOxt2pxr76buFQo+P9+fHm85716ozhdh4NjAcZKCIS28brgzs39cPT6CiIFtsPZOB&#10;K0WYz25vplhYf+E3Ou+kUmmEY4EGapGu0DqWNTmMA98RJ+/TB4eSZKi0DXhJ467VeZaNtcOGE6HG&#10;jlY1lafdl0vczbKTZWjd6/PJHj7Gx5fN9VuMub/rFxNQQr38h//aW2sgzx9H8PsmPQE9+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z3MYAAADdAAAADwAAAAAAAAAAAAAA&#10;AACfAgAAZHJzL2Rvd25yZXYueG1sUEsFBgAAAAAEAAQA9wAAAJIDAAAAAA==&#10;">
                      <v:imagedata r:id="rId42" o:title=""/>
                      <v:path arrowok="t"/>
                    </v:shape>
                    <v:shape id="図 36" o:spid="_x0000_s1090" type="#_x0000_t75" style="position:absolute;left:15902;top:14471;width:15088;height: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1tvGAAAA3QAAAA8AAABkcnMvZG93bnJldi54bWxEj0FrwkAUhO9C/8PyCr2ZjbFISd0EkRZK&#10;D4paen5kn0kw+zbNbt3UX98VBI/DzHzDLMvRdOJMg2stK5glKQjiyuqWawVfh/fpCwjnkTV2lknB&#10;Hzkoi4fJEnNtA+/ovPe1iBB2OSpovO9zKV3VkEGX2J44ekc7GPRRDrXUA4YIN53M0nQhDbYcFxrs&#10;ad1Qddr/GgVhftRvP/PvTXv5dKHfVsGvw0qpp8dx9QrC0+jv4Vv7QyvIsucFXN/EJy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jW28YAAADdAAAADwAAAAAAAAAAAAAA&#10;AACfAgAAZHJzL2Rvd25yZXYueG1sUEsFBgAAAAAEAAQA9wAAAJIDAAAAAA==&#10;">
                      <v:imagedata r:id="rId43" o:title=""/>
                      <v:path arrowok="t"/>
                    </v:shape>
                    <v:shape id="図 40" o:spid="_x0000_s1091" type="#_x0000_t75" style="position:absolute;left:278;top:20792;width:15087;height: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8yEPEAAAA3QAAAA8AAABkcnMvZG93bnJldi54bWxET02LwjAQvQv7H8IseBFNt2DVapRFEGUP&#10;wna9eBuasa02k9pErf/eHBY8Pt73YtWZWtypdZVlBV+jCARxbnXFhYLD32Y4BeE8ssbaMil4koPV&#10;8qO3wFTbB//SPfOFCCHsUlRQet+kUrq8JINuZBviwJ1sa9AH2BZSt/gI4aaWcRQl0mDFoaHEhtYl&#10;5ZfsZhRsz8kxlrPbaTA5/tT5YJLsZ8+rUv3P7nsOwlPn3+J/904riONx2B/ehCc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8yEPEAAAA3QAAAA8AAAAAAAAAAAAAAAAA&#10;nwIAAGRycy9kb3ducmV2LnhtbFBLBQYAAAAABAAEAPcAAACQAwAAAAA=&#10;">
                      <v:imagedata r:id="rId44" o:title=""/>
                      <v:path arrowok="t"/>
                    </v:shape>
                    <v:shape id="_x0000_s1092" type="#_x0000_t202" style="position:absolute;left:23535;width:7945;height:3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s48MA&#10;AADdAAAADwAAAGRycy9kb3ducmV2LnhtbESPQWvCQBSE74X+h+UVequbBBRJXUVaBQ+9qPH+yL5m&#10;Q7NvQ/bVxH/fLQgeh5n5hlltJt+pKw2xDWwgn2WgiOtgW24MVOf92xJUFGSLXWAycKMIm/Xz0wpL&#10;G0Y+0vUkjUoQjiUacCJ9qXWsHXmMs9ATJ+87DB4lyaHRdsAxwX2niyxbaI8tpwWHPX04qn9Ov96A&#10;iN3mt2rn4+EyfX2OLqvnWBnz+jJt30EJTfII39sHa6Ao5jn8v0lP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Xs48MAAADdAAAADwAAAAAAAAAAAAAAAACYAgAAZHJzL2Rv&#10;d25yZXYueG1sUEsFBgAAAAAEAAQA9QAAAIgDAAAAAA==&#10;" filled="f" stroked="f">
                      <v:textbox style="mso-fit-shape-to-text:t">
                        <w:txbxContent>
                          <w:p w:rsidR="007B6578" w:rsidRPr="002A3C24" w:rsidRDefault="007B6578" w:rsidP="007B6578">
                            <w:pPr>
                              <w:rPr>
                                <w:sz w:val="16"/>
                                <w:szCs w:val="16"/>
                              </w:rPr>
                            </w:pPr>
                            <w:proofErr w:type="spellStart"/>
                            <w:r w:rsidRPr="002A3C24">
                              <w:rPr>
                                <w:rFonts w:hint="eastAsia"/>
                                <w:sz w:val="16"/>
                                <w:szCs w:val="16"/>
                              </w:rPr>
                              <w:t>Art</w:t>
                            </w:r>
                            <w:proofErr w:type="spellEnd"/>
                            <w:r w:rsidRPr="002A3C24">
                              <w:rPr>
                                <w:rFonts w:hint="eastAsia"/>
                                <w:sz w:val="16"/>
                                <w:szCs w:val="16"/>
                              </w:rPr>
                              <w:t xml:space="preserve"> </w:t>
                            </w:r>
                            <w:proofErr w:type="spellStart"/>
                            <w:r w:rsidRPr="002A3C24">
                              <w:rPr>
                                <w:rFonts w:hint="eastAsia"/>
                                <w:sz w:val="16"/>
                                <w:szCs w:val="16"/>
                              </w:rPr>
                              <w:t>Kobe</w:t>
                            </w:r>
                            <w:proofErr w:type="spellEnd"/>
                            <w:r w:rsidRPr="002A3C24">
                              <w:rPr>
                                <w:sz w:val="16"/>
                                <w:szCs w:val="16"/>
                              </w:rPr>
                              <w:t xml:space="preserve"> UD</w:t>
                            </w:r>
                          </w:p>
                        </w:txbxContent>
                      </v:textbox>
                    </v:shape>
                    <v:shape id="_x0000_s1093" type="#_x0000_t202" style="position:absolute;left:23455;top:6520;width:7951;height:3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dylMMA&#10;AADdAAAADwAAAGRycy9kb3ducmV2LnhtbESPwWrDMBBE74H+g9hCb4kcQ0JxI5uQtpBDL0md+2Jt&#10;LRNrZaxt7Px9VSj0OMzMG2ZXzb5XNxpjF9jAepWBIm6C7bg1UH++L59BRUG22AcmA3eKUJUPix0W&#10;Nkx8ottZWpUgHAs04ESGQuvYOPIYV2EgTt5XGD1KkmOr7YhTgvte51m21R47TgsOBzo4aq7nb29A&#10;xO7X9/rNx+Nl/nidXNZssDbm6XHev4ASmuU//Nc+WgN5vsnh9016Arr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dylMMAAADdAAAADwAAAAAAAAAAAAAAAACYAgAAZHJzL2Rv&#10;d25yZXYueG1sUEsFBgAAAAAEAAQA9QAAAIgDAAAAAA==&#10;" filled="f" stroked="f">
                      <v:textbox style="mso-fit-shape-to-text:t">
                        <w:txbxContent>
                          <w:p w:rsidR="007B6578" w:rsidRPr="002A3C24" w:rsidRDefault="007B6578" w:rsidP="007B6578">
                            <w:pPr>
                              <w:rPr>
                                <w:sz w:val="16"/>
                                <w:szCs w:val="16"/>
                              </w:rPr>
                            </w:pPr>
                            <w:proofErr w:type="spellStart"/>
                            <w:r w:rsidRPr="002A3C24">
                              <w:rPr>
                                <w:rFonts w:hint="eastAsia"/>
                                <w:sz w:val="16"/>
                                <w:szCs w:val="16"/>
                              </w:rPr>
                              <w:t>Art</w:t>
                            </w:r>
                            <w:proofErr w:type="spellEnd"/>
                            <w:r w:rsidRPr="002A3C24">
                              <w:rPr>
                                <w:rFonts w:hint="eastAsia"/>
                                <w:sz w:val="16"/>
                                <w:szCs w:val="16"/>
                              </w:rPr>
                              <w:t xml:space="preserve"> </w:t>
                            </w:r>
                            <w:proofErr w:type="spellStart"/>
                            <w:r w:rsidRPr="002A3C24">
                              <w:rPr>
                                <w:sz w:val="16"/>
                                <w:szCs w:val="16"/>
                              </w:rPr>
                              <w:t>Hachi</w:t>
                            </w:r>
                            <w:proofErr w:type="spellEnd"/>
                            <w:r w:rsidRPr="002A3C24">
                              <w:rPr>
                                <w:rFonts w:hint="eastAsia"/>
                                <w:sz w:val="16"/>
                                <w:szCs w:val="16"/>
                              </w:rPr>
                              <w:t xml:space="preserve"> </w:t>
                            </w:r>
                            <w:r w:rsidRPr="002A3C24">
                              <w:rPr>
                                <w:sz w:val="16"/>
                                <w:szCs w:val="16"/>
                              </w:rPr>
                              <w:t>UD</w:t>
                            </w:r>
                          </w:p>
                        </w:txbxContent>
                      </v:textbox>
                    </v:shape>
                    <v:shape id="_x0000_s1094" type="#_x0000_t202" style="position:absolute;left:23455;top:13238;width:8599;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XD8QA&#10;AADdAAAADwAAAGRycy9kb3ducmV2LnhtbESPQWvCQBSE70L/w/IKvZmNKUpJXUVaCx68aNP7I/ua&#10;Dc2+Ddmnif++KxR6HGbmG2a9nXynrjTENrCBRZaDIq6DbbkxUH1+zF9ARUG22AUmAzeKsN08zNZY&#10;2jDyia5naVSCcCzRgBPpS61j7chjzEJPnLzvMHiUJIdG2wHHBPedLvJ8pT22nBYc9vTmqP45X7wB&#10;Ebtb3Kq9j4ev6fg+urxeYmXM0+O0ewUlNMl/+K99sAaKYvkM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b1w/EAAAA3QAAAA8AAAAAAAAAAAAAAAAAmAIAAGRycy9k&#10;b3ducmV2LnhtbFBLBQYAAAAABAAEAPUAAACJAwAAAAA=&#10;" filled="f" stroked="f">
                      <v:textbox style="mso-fit-shape-to-text:t">
                        <w:txbxContent>
                          <w:p w:rsidR="007B6578" w:rsidRPr="002A3C24" w:rsidRDefault="007B6578" w:rsidP="007B6578">
                            <w:pPr>
                              <w:rPr>
                                <w:sz w:val="16"/>
                                <w:szCs w:val="16"/>
                              </w:rPr>
                            </w:pPr>
                            <w:r w:rsidRPr="002A3C24">
                              <w:rPr>
                                <w:rFonts w:hint="eastAsia"/>
                                <w:sz w:val="16"/>
                                <w:szCs w:val="16"/>
                              </w:rPr>
                              <w:t xml:space="preserve">JMA </w:t>
                            </w:r>
                            <w:proofErr w:type="spellStart"/>
                            <w:r w:rsidRPr="002A3C24">
                              <w:rPr>
                                <w:rFonts w:hint="eastAsia"/>
                                <w:sz w:val="16"/>
                                <w:szCs w:val="16"/>
                              </w:rPr>
                              <w:t>Kobe</w:t>
                            </w:r>
                            <w:proofErr w:type="spellEnd"/>
                            <w:r w:rsidRPr="002A3C24">
                              <w:rPr>
                                <w:sz w:val="16"/>
                                <w:szCs w:val="16"/>
                              </w:rPr>
                              <w:t xml:space="preserve"> UD</w:t>
                            </w:r>
                          </w:p>
                        </w:txbxContent>
                      </v:textbox>
                    </v:shape>
                    <v:shape id="図 46" o:spid="_x0000_s1095" type="#_x0000_t75" style="position:absolute;left:15902;top:20832;width:15088;height: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rZDfFAAAA3QAAAA8AAABkcnMvZG93bnJldi54bWxEj0FrwkAUhO8F/8PyBG9109hKia4ighDw&#10;UqNSvD2yL5vQ7NuQXTX+e7dQ6HGYmW+Y5XqwrbhR7xvHCt6mCQji0umGjYLTcff6CcIHZI2tY1Lw&#10;IA/r1ehliZl2dz7QrQhGRAj7DBXUIXSZlL6syaKfuo44epXrLYYoeyN1j/cIt61Mk2QuLTYcF2rs&#10;aFtT+VNcrYK9MU2XXr7yQ1sV+fkkvzdVNVNqMh42CxCBhvAf/mvnWkGafrzD75v4BOTq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q2Q3xQAAAN0AAAAPAAAAAAAAAAAAAAAA&#10;AJ8CAABkcnMvZG93bnJldi54bWxQSwUGAAAAAAQABAD3AAAAkQMAAAAA&#10;">
                      <v:imagedata r:id="rId45" o:title=""/>
                      <v:path arrowok="t"/>
                    </v:shape>
                    <v:shape id="_x0000_s1096" type="#_x0000_t202" style="position:absolute;left:23734;top:19838;width:7938;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q4MMA&#10;AADdAAAADwAAAGRycy9kb3ducmV2LnhtbESPQWvCQBSE74X+h+UVeqsbAxFJXUVaBQ+9qPH+yL5m&#10;Q7NvQ/bVxH/fLQgeh5n5hlltJt+pKw2xDWxgPstAEdfBttwYqM77tyWoKMgWu8Bk4EYRNuvnpxWW&#10;Nox8pOtJGpUgHEs04ET6UutYO/IYZ6EnTt53GDxKkkOj7YBjgvtO51m20B5bTgsOe/pwVP+cfr0B&#10;Ebud36qdj4fL9PU5uqwusDLm9WXavoMSmuQRvrcP1kCeFwX8v0lP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q4MMAAADdAAAADwAAAAAAAAAAAAAAAACYAgAAZHJzL2Rv&#10;d25yZXYueG1sUEsFBgAAAAAEAAQA9QAAAIgDAAAAAA==&#10;" filled="f" stroked="f">
                      <v:textbox style="mso-fit-shape-to-text:t">
                        <w:txbxContent>
                          <w:p w:rsidR="007B6578" w:rsidRPr="002A3C24" w:rsidRDefault="007B6578" w:rsidP="007B6578">
                            <w:pPr>
                              <w:rPr>
                                <w:sz w:val="16"/>
                                <w:szCs w:val="16"/>
                              </w:rPr>
                            </w:pPr>
                            <w:proofErr w:type="spellStart"/>
                            <w:r w:rsidRPr="002A3C24">
                              <w:rPr>
                                <w:sz w:val="16"/>
                                <w:szCs w:val="16"/>
                              </w:rPr>
                              <w:t>El</w:t>
                            </w:r>
                            <w:proofErr w:type="spellEnd"/>
                            <w:r w:rsidRPr="002A3C24">
                              <w:rPr>
                                <w:sz w:val="16"/>
                                <w:szCs w:val="16"/>
                              </w:rPr>
                              <w:t xml:space="preserve"> </w:t>
                            </w:r>
                            <w:proofErr w:type="spellStart"/>
                            <w:r w:rsidRPr="002E2FAD">
                              <w:rPr>
                                <w:color w:val="000000"/>
                                <w:sz w:val="16"/>
                                <w:szCs w:val="16"/>
                              </w:rPr>
                              <w:t>Centro</w:t>
                            </w:r>
                            <w:proofErr w:type="spellEnd"/>
                            <w:r w:rsidRPr="002A3C24">
                              <w:rPr>
                                <w:sz w:val="16"/>
                                <w:szCs w:val="16"/>
                              </w:rPr>
                              <w:t xml:space="preserve"> UD</w:t>
                            </w:r>
                          </w:p>
                        </w:txbxContent>
                      </v:textbox>
                    </v:shape>
                    <v:shape id="テキスト ボックス 1832" o:spid="_x0000_s1097" type="#_x0000_t202" style="position:absolute;left:3140;top:715;width:5720;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U0McA&#10;AADdAAAADwAAAGRycy9kb3ducmV2LnhtbESPW0vDQBSE3wv+h+UIvrWbBiySdlvEC/igtvYC+nbM&#10;HpNg9mzYPU3jv3cLgo/DzHzDLFaDa1VPITaeDUwnGSji0tuGKwP73eP4BlQUZIutZzLwQxFWy4vR&#10;AgvrT/xG/VYqlSAcCzRQi3SF1rGsyWGc+I44eV8+OJQkQ6VtwFOCu1bnWTbTDhtOCzV2dFdT+b09&#10;OgPtewzPn5l89PfVi2zW+nh4mL4ac3U53M5BCQ3yH/5rP1kDeX49g/Ob9AT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cFND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54" o:spid="_x0000_s1098" type="#_x0000_t202" style="position:absolute;left:3419;top:7633;width:571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xS8cA&#10;AADdAAAADwAAAGRycy9kb3ducmV2LnhtbESPQUvDQBSE74L/YXmCN7tpQCux2yJWoYfWalXQ2zP7&#10;TEKzb8Pua5r+e1coeBxm5htmOh9cq3oKsfFsYDzKQBGX3jZcGXh/e7q6BRUF2WLrmQwcKcJ8dn42&#10;xcL6A79Sv5VKJQjHAg3UIl2hdSxrchhHviNO3o8PDiXJUGkb8JDgrtV5lt1ohw2nhRo7eqip3G33&#10;zkD7GcPqO5OvflGt5WWj9x+P42djLi+G+ztQQoP8h0/tpTWQ59cT+HuTnoC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QsUv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55" o:spid="_x0000_s1099" type="#_x0000_t202" style="position:absolute;left:3339;top:14113;width:571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ze8MA&#10;AADdAAAADwAAAGRycy9kb3ducmV2LnhtbERPy4rCMBTdC/5DuII7TVtRpGOUUUYcEBf1sZjdpbl9&#10;MM1NaTLa+XuzEFweznu16U0j7tS52rKCeBqBIM6trrlUcL3sJ0sQziNrbCyTgn9ysFkPBytMtX1w&#10;RvezL0UIYZeigsr7NpXS5RUZdFPbEgeusJ1BH2BXSt3hI4SbRiZRtJAGaw4NFba0qyj/Pf8ZBbdo&#10;fvwqZuWpPVx1XWRb/xPHWqnxqP/8AOGp92/xy/2tFSTJPMwNb8IT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4ze8MAAADdAAAADwAAAAAAAAAAAAAAAACYAgAAZHJzL2Rv&#10;d25yZXYueG1sUEsFBgAAAAAEAAQA9QAAAIgDAAAAAA==&#10;" fillcolor="window"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57" o:spid="_x0000_s1100" type="#_x0000_t202" style="position:absolute;left:3260;top:20434;width:5715;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OAoscA&#10;AADdAAAADwAAAGRycy9kb3ducmV2LnhtbESPQUvDQBSE74L/YXmCN7tpQKmx2yJWoYfWalXQ2zP7&#10;TEKzb8Pua5r+e1coeBxm5htmOh9cq3oKsfFsYDzKQBGX3jZcGXh/e7qagIqCbLH1TAaOFGE+Oz+b&#10;YmH9gV+p30qlEoRjgQZqka7QOpY1OYwj3xEn78cHh5JkqLQNeEhw1+o8y260w4bTQo0dPdRU7rZ7&#10;Z6D9jGH1nclXv6jW8rLR+4/H8bMxlxfD/R0ooUH+w6f20hrI8+tb+HuTnoC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DgKL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58" o:spid="_x0000_s1101" type="#_x0000_t202" style="position:absolute;left:18884;top:993;width:5720;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jgsQA&#10;AADdAAAADwAAAGRycy9kb3ducmV2LnhtbERPS0vDQBC+C/0Pywi92U1zKJJ2W8QHeLBqX9DexuyY&#10;hGZnw+40jf/ePQgeP773YjW4VvUUYuPZwHSSgSIuvW24MrDfvdzdg4qCbLH1TAZ+KMJqObpZYGH9&#10;lTfUb6VSKYRjgQZqka7QOpY1OYwT3xEn7tsHh5JgqLQNeE3hrtV5ls20w4ZTQ40dPdZUnrcXZ6A9&#10;xvD2lcmpf6rW8vmhL4fn6bsx49vhYQ5KaJB/8Z/71RrI81nan96k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V44LEAAAA3QAAAA8AAAAAAAAAAAAAAAAAmAIAAGRycy9k&#10;b3ducmV2LnhtbFBLBQYAAAAABAAEAPUAAACJ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60" o:spid="_x0000_s1102" type="#_x0000_t202" style="position:absolute;left:19083;top:7712;width:571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GGccA&#10;AADdAAAADwAAAGRycy9kb3ducmV2LnhtbESPT0vDQBTE70K/w/KE3uwmORSJ3RbRFjxY/1QFvT2z&#10;zyQ0+zbsvqbx23cLgsdhZn7DLFaj69RAIbaeDeSzDBRx5W3LtYH3t83VNagoyBY7z2TglyKslpOL&#10;BZbWH/mVhp3UKkE4lmigEelLrWPVkMM48z1x8n58cChJhlrbgMcEd50usmyuHbacFhrs6a6har87&#10;OAPdZwyP35l8Dff1Vl6e9eFjnT8ZM70cb29ACY3yH/5rP1gDRTHP4fwmPQG9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ZRhn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61" o:spid="_x0000_s1103" type="#_x0000_t202" style="position:absolute;left:18963;top:14193;width:571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YbscA&#10;AADdAAAADwAAAGRycy9kb3ducmV2LnhtbESPS2vDMBCE74X+B7GF3Bo5PoTiRgmhD8gh6SNNILlt&#10;rK1taq2MtHHcf18VCj0OM/MNM1sMrlU9hdh4NjAZZ6CIS28brgzsPp5v70BFQbbYeiYD3xRhMb++&#10;mmFh/YXfqd9KpRKEY4EGapGu0DqWNTmMY98RJ+/TB4eSZKi0DXhJcNfqPMum2mHDaaHGjh5qKr+2&#10;Z2egPcSwPmVy7B+rjby96vP+afJizOhmWN6DEhrkP/zXXlkDeT7N4fdNegJ6/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L2G7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62" o:spid="_x0000_s1104" type="#_x0000_t202" style="position:absolute;left:18924;top:20514;width:571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99ccA&#10;AADdAAAADwAAAGRycy9kb3ducmV2LnhtbESPW0vDQBSE3wv+h+UIvrWbRiiSdlvEC/igtvYC+nbM&#10;HpNg9mzYPU3jv3cLgo/DzHzDLFaDa1VPITaeDUwnGSji0tuGKwP73eP4BlQUZIutZzLwQxFWy4vR&#10;AgvrT/xG/VYqlSAcCzRQi3SF1rGsyWGc+I44eV8+OJQkQ6VtwFOCu1bnWTbTDhtOCzV2dFdT+b09&#10;OgPtewzPn5l89PfVi2zW+nh4mL4ac3U53M5BCQ3yH/5rP1kDeT67hvOb9AT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HffXHAAAA3QAAAA8AAAAAAAAAAAAAAAAAmAIAAGRy&#10;cy9kb3ducmV2LnhtbFBLBQYAAAAABAAEAPUAAACMAwAAAAA=&#10;" filled="f"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i/>
                                <w:sz w:val="16"/>
                                <w:szCs w:val="16"/>
                                <w:lang w:eastAsia="ja-JP"/>
                              </w:rPr>
                              <w:t>Acc</w:t>
                            </w:r>
                            <w:proofErr w:type="spellEnd"/>
                            <w:r w:rsidRPr="002E2FAD">
                              <w:rPr>
                                <w:rFonts w:eastAsia="MS Mincho"/>
                                <w:i/>
                                <w:sz w:val="16"/>
                                <w:szCs w:val="16"/>
                                <w:lang w:eastAsia="ja-JP"/>
                              </w:rPr>
                              <w:t>.</w:t>
                            </w:r>
                            <w:r w:rsidRPr="002E2FAD">
                              <w:rPr>
                                <w:rFonts w:eastAsia="MS Mincho"/>
                                <w:sz w:val="16"/>
                                <w:szCs w:val="16"/>
                                <w:lang w:eastAsia="ja-JP"/>
                              </w:rPr>
                              <w:t xml:space="preserve"> (</w:t>
                            </w:r>
                            <w:proofErr w:type="spellStart"/>
                            <w:r w:rsidRPr="002E2FAD">
                              <w:rPr>
                                <w:rFonts w:eastAsia="MS Mincho"/>
                                <w:sz w:val="16"/>
                                <w:szCs w:val="16"/>
                                <w:lang w:eastAsia="ja-JP"/>
                              </w:rPr>
                              <w:t>cm</w:t>
                            </w:r>
                            <w:proofErr w:type="spellEnd"/>
                            <w:r w:rsidRPr="002E2FAD">
                              <w:rPr>
                                <w:rFonts w:eastAsia="MS Mincho"/>
                                <w:sz w:val="16"/>
                                <w:szCs w:val="16"/>
                                <w:lang w:eastAsia="ja-JP"/>
                              </w:rPr>
                              <w:t>/s</w:t>
                            </w:r>
                            <w:r w:rsidRPr="002E2FAD">
                              <w:rPr>
                                <w:rFonts w:eastAsia="MS Mincho"/>
                                <w:sz w:val="16"/>
                                <w:szCs w:val="16"/>
                                <w:vertAlign w:val="superscript"/>
                                <w:lang w:eastAsia="ja-JP"/>
                              </w:rPr>
                              <w:t>2</w:t>
                            </w:r>
                            <w:r w:rsidRPr="002E2FAD">
                              <w:rPr>
                                <w:rFonts w:eastAsia="MS Mincho"/>
                                <w:sz w:val="16"/>
                                <w:szCs w:val="16"/>
                                <w:lang w:eastAsia="ja-JP"/>
                              </w:rPr>
                              <w:t>)</w:t>
                            </w:r>
                          </w:p>
                        </w:txbxContent>
                      </v:textbox>
                    </v:shape>
                    <v:shape id="テキスト ボックス 1863" o:spid="_x0000_s1105" type="#_x0000_t202" style="position:absolute;top:1590;width:1143;height:24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w8YA&#10;AADdAAAADwAAAGRycy9kb3ducmV2LnhtbESPT2vCQBTE7wW/w/KE3uomqYpEV1FpqVB6iNWDt0f2&#10;5Q9m34bsVuO3dwuCx2FmfsMsVr1pxIU6V1tWEI8iEMS51TWXCg6/n28zEM4ja2wsk4IbOVgtBy8L&#10;TLW9ckaXvS9FgLBLUUHlfZtK6fKKDLqRbYmDV9jOoA+yK6Xu8BrgppFJFE2lwZrDQoUtbSvKz/s/&#10;o+AYTb4/ivfyp/066LrINv4Ux1qp12G/noPw1Ptn+NHeaQVJMh3D/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zw8YAAADdAAAADwAAAAAAAAAAAAAAAACYAgAAZHJz&#10;L2Rvd25yZXYueG1sUEsFBgAAAAAEAAQA9QAAAIsDAAAAAA==&#10;" fillcolor="window" stroked="f" strokeweight=".5pt">
                      <v:textbox inset="0,0,0,0">
                        <w:txbxContent>
                          <w:p w:rsidR="007B6578" w:rsidRPr="002E2FAD" w:rsidRDefault="007B6578" w:rsidP="007B6578">
                            <w:pPr>
                              <w:rPr>
                                <w:rFonts w:eastAsia="MS Mincho"/>
                                <w:sz w:val="18"/>
                                <w:szCs w:val="18"/>
                                <w:lang w:eastAsia="ja-JP"/>
                              </w:rPr>
                            </w:pPr>
                          </w:p>
                        </w:txbxContent>
                      </v:textbox>
                    </v:shape>
                    <v:shape id="テキスト ボックス 2304" o:spid="_x0000_s1106" type="#_x0000_t202" style="position:absolute;left:15862;top:1470;width:1143;height:24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NWWMUA&#10;AADdAAAADwAAAGRycy9kb3ducmV2LnhtbESPS4vCQBCE74L/YWhhbzpJFkWio+iysoLswdfBW5Pp&#10;PDDTEzKjZv+9Iyx4LKrqK2q+7Ewt7tS6yrKCeBSBIM6srrhQcDpuhlMQziNrrC2Tgj9ysFz0e3NM&#10;tX3wnu4HX4gAYZeigtL7JpXSZSUZdCPbEAcvt61BH2RbSN3iI8BNLZMomkiDFYeFEhv6Kim7Hm5G&#10;wTka777zz+K3+TnpKt+v/SWOtVIfg241A+Gp8+/wf3urFSTJZAyv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1ZYxQAAAN0AAAAPAAAAAAAAAAAAAAAAAJgCAABkcnMv&#10;ZG93bnJldi54bWxQSwUGAAAAAAQABAD1AAAAigMAAAAA&#10;" fillcolor="window" stroked="f" strokeweight=".5pt">
                      <v:textbox inset="0,0,0,0">
                        <w:txbxContent>
                          <w:p w:rsidR="007B6578" w:rsidRPr="002E2FAD" w:rsidRDefault="007B6578" w:rsidP="007B6578">
                            <w:pPr>
                              <w:rPr>
                                <w:rFonts w:eastAsia="MS Mincho"/>
                                <w:sz w:val="18"/>
                                <w:szCs w:val="18"/>
                                <w:lang w:eastAsia="ja-JP"/>
                              </w:rPr>
                            </w:pPr>
                          </w:p>
                        </w:txbxContent>
                      </v:textbox>
                    </v:shape>
                    <v:shape id="テキスト ボックス 2305" o:spid="_x0000_s1107" type="#_x0000_t202" style="position:absolute;left:12563;top:5208;width:359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HIL8YA&#10;AADdAAAADwAAAGRycy9kb3ducmV2LnhtbESPT2vCQBTE70K/w/IK3nSTSIPEbKQtikLpQWsP3h7Z&#10;lz80+zZkV43fvlsoeBxm5jdMvh5NJ640uNaygngegSAurW65VnD62s6WIJxH1thZJgV3crAuniY5&#10;Ztre+EDXo69FgLDLUEHjfZ9J6cqGDLq57YmDV9nBoA9yqKUe8BbgppNJFKXSYMthocGe3hsqf44X&#10;o+A7evnYVIv6s9+ddFsd3vw5jrVS0+fxdQXC0+gf4f/2XitIkjSF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HIL8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06" o:spid="_x0000_s1108" type="#_x0000_t202" style="position:absolute;left:12563;top:11966;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ttMYA&#10;AADdAAAADwAAAGRycy9kb3ducmV2LnhtbESPT2vCQBTE7wW/w/KE3nSTFK1EV1FpqVA8xOrB2yP7&#10;8gezb0N2q/HbuwWhx2FmfsMsVr1pxJU6V1tWEI8jEMS51TWXCo4/n6MZCOeRNTaWScGdHKyWg5cF&#10;ptreOKPrwZciQNilqKDyvk2ldHlFBt3YtsTBK2xn0AfZlVJ3eAtw08gkiqbSYM1hocKWthXll8Ov&#10;UXCKJt8fxVu5b7+Oui6yjT/HsVbqddiv5yA89f4//GzvtIIkmb7D3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1ttM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07" o:spid="_x0000_s1109" type="#_x0000_t202" style="position:absolute;left:12563;top:18367;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5xsMA&#10;AADdAAAADwAAAGRycy9kb3ducmV2LnhtbERPy4rCMBTdC/5DuII7TVtRpGOUUUYcEBf1sZjdpbl9&#10;MM1NaTLa+XuzEFweznu16U0j7tS52rKCeBqBIM6trrlUcL3sJ0sQziNrbCyTgn9ysFkPBytMtX1w&#10;RvezL0UIYZeigsr7NpXS5RUZdFPbEgeusJ1BH2BXSt3hI4SbRiZRtJAGaw4NFba0qyj/Pf8ZBbdo&#10;fvwqZuWpPVx1XWRb/xPHWqnxqP/8AOGp92/xy/2tFSTJIswNb8IT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L5xsMAAADdAAAADwAAAAAAAAAAAAAAAACYAgAAZHJzL2Rv&#10;d25yZXYueG1sUEsFBgAAAAAEAAQA9QAAAIg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08" o:spid="_x0000_s1110" type="#_x0000_t202" style="position:absolute;left:12563;top:24649;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cXcYA&#10;AADdAAAADwAAAGRycy9kb3ducmV2LnhtbESPT2vCQBTE7wW/w/KE3nSTFKVGV1FpqVA8xOrB2yP7&#10;8gezb0N2q/HbuwWhx2FmfsMsVr1pxJU6V1tWEI8jEMS51TWXCo4/n6N3EM4ja2wsk4I7OVgtBy8L&#10;TLW9cUbXgy9FgLBLUUHlfZtK6fKKDLqxbYmDV9jOoA+yK6Xu8BbgppFJFE2lwZrDQoUtbSvKL4df&#10;o+AUTb4/irdy334ddV1kG3+OY63U67Bfz0F46v1/+NneaQVJMp3B3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5cXc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09" o:spid="_x0000_s1111" type="#_x0000_t202" style="position:absolute;left:28386;top:5208;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1jHcMA&#10;AADdAAAADwAAAGRycy9kb3ducmV2LnhtbERPy4rCMBTdC/5DuII7TVsZHTpGUVEcEBc+ZjG7S3P7&#10;wOamNFE7fz9ZCC4P5z1fdqYWD2pdZVlBPI5AEGdWV1wouF52o08QziNrrC2Tgj9ysFz0e3NMtX3y&#10;iR5nX4gQwi5FBaX3TSqly0oy6Ma2IQ5cbluDPsC2kLrFZwg3tUyiaCoNVhwaSmxoU1J2O9+Ngp/o&#10;47DNJ8Wx2V91lZ/W/jeOtVLDQbf6AuGp82/xy/2tFSTJLOwPb8IT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1jHcMAAADdAAAADwAAAAAAAAAAAAAAAACYAgAAZHJzL2Rv&#10;d25yZXYueG1sUEsFBgAAAAAEAAQA9QAAAIg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10" o:spid="_x0000_s1112" type="#_x0000_t202" style="position:absolute;left:28386;top:11966;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HGhsYA&#10;AADdAAAADwAAAGRycy9kb3ducmV2LnhtbESPzWvCQBTE7wX/h+UJ3nSTiK2krqKiKJQe/Oiht0f2&#10;5YNm34bsqvG/dwWhx2FmfsPMFp2pxZVaV1lWEI8iEMSZ1RUXCs6n7XAKwnlkjbVlUnAnB4t5722G&#10;qbY3PtD16AsRIOxSVFB636RSuqwkg25kG+Lg5bY16INsC6lbvAW4qWUSRe/SYMVhocSG1iVlf8eL&#10;UfATTb42+bj4bnZnXeWHlf+NY63UoN8tP0F46vx/+NXeawVJ8hHD801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HGhs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11" o:spid="_x0000_s1113" type="#_x0000_t202" style="position:absolute;left:28425;top:18367;width:359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NY8ccA&#10;AADdAAAADwAAAGRycy9kb3ducmV2LnhtbESPzWvCQBTE74L/w/IEb3WTiB+krqJisSAeovbQ2yP7&#10;8kGzb0N2q+l/3y0UPA4z8xtmtelNI+7UudqygngSgSDOra65VHC7vr0sQTiPrLGxTAp+yMFmPRys&#10;MNX2wRndL74UAcIuRQWV920qpcsrMugmtiUOXmE7gz7IrpS6w0eAm0YmUTSXBmsOCxW2tK8o/7p8&#10;GwUf0ex0KKbluT3edF1kO/8Zx1qp8ajfvoLw1Ptn+L/9rhUkySKB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jWPHHAAAA3QAAAA8AAAAAAAAAAAAAAAAAmAIAAGRy&#10;cy9kb3ducmV2LnhtbFBLBQYAAAAABAAEAPUAAACMAw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shape id="テキスト ボックス 2312" o:spid="_x0000_s1114" type="#_x0000_t202" style="position:absolute;left:28425;top:24649;width:359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9asYA&#10;AADdAAAADwAAAGRycy9kb3ducmV2LnhtbESPT2vCQBTE74LfYXlCb7pJxFaiq9jSolA8xOrB2yP7&#10;8gezb0N2q+m37wqCx2FmfsMs171pxJU6V1tWEE8iEMS51TWXCo4/X+M5COeRNTaWScEfOVivhoMl&#10;ptreOKPrwZciQNilqKDyvk2ldHlFBt3EtsTBK2xn0AfZlVJ3eAtw08gkil6lwZrDQoUtfVSUXw6/&#10;RsEpmn1/FtNy326Pui6yd3+OY63Uy6jfLEB46v0z/GjvtIIkeZvC/U1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9as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6"/>
                                <w:szCs w:val="16"/>
                                <w:lang w:eastAsia="ja-JP"/>
                              </w:rPr>
                            </w:pPr>
                            <w:proofErr w:type="spellStart"/>
                            <w:r w:rsidRPr="002E2FAD">
                              <w:rPr>
                                <w:rFonts w:eastAsia="MS Mincho"/>
                                <w:sz w:val="16"/>
                                <w:szCs w:val="16"/>
                                <w:lang w:eastAsia="ja-JP"/>
                              </w:rPr>
                              <w:t>Time</w:t>
                            </w:r>
                            <w:proofErr w:type="spellEnd"/>
                            <w:r w:rsidRPr="002E2FAD">
                              <w:rPr>
                                <w:rFonts w:eastAsia="MS Mincho"/>
                                <w:sz w:val="16"/>
                                <w:szCs w:val="16"/>
                                <w:lang w:eastAsia="ja-JP"/>
                              </w:rPr>
                              <w:t xml:space="preserve"> (s)</w:t>
                            </w:r>
                          </w:p>
                        </w:txbxContent>
                      </v:textbox>
                    </v:shape>
                  </v:group>
                  <v:group id="グループ化 1831" o:spid="_x0000_s1115" style="position:absolute;left:2127;top:7197;width:27438;height:16326" coordsize="27438,16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kP7cYAAADdAAAADwAAAGRycy9kb3ducmV2LnhtbESPQWvCQBSE74X+h+UV&#10;vOkmsbaSuopILR5EUAvF2yP7TILZtyG7JvHfu4LQ4zAz3zCzRW8q0VLjSssK4lEEgjizuuRcwe9x&#10;PZyCcB5ZY2WZFNzIwWL++jLDVNuO99QefC4ChF2KCgrv61RKlxVk0I1sTRy8s20M+iCbXOoGuwA3&#10;lUyi6EMaLDksFFjTqqDscrgaBT8ddstx/N1uL+fV7XSc7P62MSk1eOuXXyA89f4//GxvtIIk+Xy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Q/txgAAAN0A&#10;AAAPAAAAAAAAAAAAAAAAAKoCAABkcnMvZG93bnJldi54bWxQSwUGAAAAAAQABAD6AAAAnQMAAAAA&#10;">
                    <v:group id="グループ化 23" o:spid="_x0000_s1116" style="position:absolute;top:675;width:27438;height:15367" coordsize="27438,15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WqdsYAAADdAAAADwAAAGRycy9kb3ducmV2LnhtbESPQWvCQBSE7wX/w/IE&#10;b3WTiK1EVxGx4kGEqiDeHtlnEsy+DdltEv99tyD0OMzMN8xi1ZtKtNS40rKCeByBIM6sLjlXcDl/&#10;vc9AOI+ssbJMCp7kYLUcvC0w1bbjb2pPPhcBwi5FBYX3dSqlywoy6Ma2Jg7e3TYGfZBNLnWDXYCb&#10;SiZR9CENlhwWCqxpU1D2OP0YBbsOu/Uk3raHx33zvJ2nx+shJqVGw349B+Gp9//hV3uvFSTJ5x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ap2xgAAAN0A&#10;AAAPAAAAAAAAAAAAAAAAAKoCAABkcnMvZG93bnJldi54bWxQSwUGAAAAAAQABAD6AAAAnQMAAAAA&#10;">
                      <v:shape id="図 18" o:spid="_x0000_s1117" type="#_x0000_t75" style="position:absolute;width:27438;height:1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Ma/CAAAA3QAAAA8AAABkcnMvZG93bnJldi54bWxEj0GLwjAUhO+C/yE8wZum9uC61SiiCMKe&#10;rLJ4fDTPpti8lCbW+u83C4LHYWa+YVab3taio9ZXjhXMpgkI4sLpiksFl/NhsgDhA7LG2jEpeJGH&#10;zXo4WGGm3ZNP1OWhFBHCPkMFJoQmk9IXhiz6qWuIo3dzrcUQZVtK3eIzwm0t0ySZS4sVxwWDDe0M&#10;Fff8YRXsTYf29+dYl/qaXL5z39vX7KTUeNRvlyAC9eETfrePWkGafs3h/018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pTGvwgAAAN0AAAAPAAAAAAAAAAAAAAAAAJ8C&#10;AABkcnMvZG93bnJldi54bWxQSwUGAAAAAAQABAD3AAAAjgMAAAAA&#10;">
                        <v:imagedata r:id="rId46" o:title=""/>
                        <v:path arrowok="t"/>
                      </v:shape>
                      <v:shape id="_x0000_s1118" type="#_x0000_t202" style="position:absolute;left:11459;top:712;width:5436;height:3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WNbMMA&#10;AADdAAAADwAAAGRycy9kb3ducmV2LnhtbESPQWvCQBSE74X+h+UVeqsbA2pJXUVaBQ9eatP7I/vM&#10;BrNvQ/Zp4r/vCkKPw8x8wyzXo2/VlfrYBDYwnWSgiKtgG64NlD+7t3dQUZAttoHJwI0irFfPT0ss&#10;bBj4m65HqVWCcCzQgBPpCq1j5chjnISOOHmn0HuUJPta2x6HBPetzrNsrj02nBYcdvTpqDofL96A&#10;iN1Mb+XWx/3vePgaXFbNsDTm9WXcfIASGuU//GjvrYE8Xyzg/iY9Ab3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WNbMMAAADdAAAADwAAAAAAAAAAAAAAAACYAgAAZHJzL2Rv&#10;d25yZXYueG1sUEsFBgAAAAAEAAQA9QAAAIgDAAAAAA==&#10;" filled="f" stroked="f">
                        <v:textbox style="mso-fit-shape-to-text:t">
                          <w:txbxContent>
                            <w:p w:rsidR="007B6578" w:rsidRPr="002A3C24" w:rsidRDefault="007B6578" w:rsidP="007B6578">
                              <w:pPr>
                                <w:rPr>
                                  <w:sz w:val="16"/>
                                  <w:szCs w:val="16"/>
                                </w:rPr>
                              </w:pPr>
                              <w:r w:rsidRPr="002A3C24">
                                <w:rPr>
                                  <w:sz w:val="16"/>
                                  <w:szCs w:val="16"/>
                                </w:rPr>
                                <w:t>(</w:t>
                              </w:r>
                              <w:r w:rsidRPr="002A3C24">
                                <w:rPr>
                                  <w:i/>
                                  <w:sz w:val="16"/>
                                  <w:szCs w:val="16"/>
                                </w:rPr>
                                <w:t>h</w:t>
                              </w:r>
                              <w:r w:rsidRPr="002A3C24">
                                <w:rPr>
                                  <w:sz w:val="16"/>
                                  <w:szCs w:val="16"/>
                                </w:rPr>
                                <w:t>=5</w:t>
                              </w:r>
                              <w:r w:rsidRPr="002A3C24">
                                <w:rPr>
                                  <w:rFonts w:hint="eastAsia"/>
                                  <w:sz w:val="16"/>
                                  <w:szCs w:val="16"/>
                                </w:rPr>
                                <w:t>%</w:t>
                              </w:r>
                              <w:r w:rsidRPr="002A3C24">
                                <w:rPr>
                                  <w:sz w:val="16"/>
                                  <w:szCs w:val="16"/>
                                </w:rPr>
                                <w:t>)</w:t>
                              </w:r>
                            </w:p>
                          </w:txbxContent>
                        </v:textbox>
                      </v:shape>
                    </v:group>
                    <v:shape id="テキスト ボックス 1827" o:spid="_x0000_s1119" type="#_x0000_t202" style="position:absolute;left:12563;top:11688;width:4745;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TOsQA&#10;AADdAAAADwAAAGRycy9kb3ducmV2LnhtbERPu2rDMBTdA/kHcQvdEtkuDcaNYpqQ0kLJYCcZsl2s&#10;6we1roylOu7fV0Oh4+G8t/lsejHR6DrLCuJ1BIK4srrjRsHl/LZKQTiPrLG3TAp+yEG+Wy62mGl7&#10;54Km0jcihLDLUEHr/ZBJ6aqWDLq1HYgDV9vRoA9wbKQe8R7CTS+TKNpIgx2HhhYHOrRUfZXfRsE1&#10;ev481k/NaXi/6K4u9v4Wx1qpx4f59QWEp9n/i//cH1pBkqRhf3gTn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oEzrEAAAA3QAAAA8AAAAAAAAAAAAAAAAAmAIAAGRycy9k&#10;b3ducmV2LnhtbFBLBQYAAAAABAAEAPUAAACJAwAAAAA=&#10;" fillcolor="window" stroked="f" strokeweight=".5pt">
                      <v:textbox inset="0,0,0,0">
                        <w:txbxContent>
                          <w:p w:rsidR="007B6578" w:rsidRPr="002E2FAD" w:rsidRDefault="007B6578" w:rsidP="007B6578">
                            <w:pPr>
                              <w:jc w:val="right"/>
                              <w:rPr>
                                <w:rFonts w:eastAsia="MS Mincho"/>
                                <w:sz w:val="18"/>
                                <w:szCs w:val="18"/>
                                <w:lang w:eastAsia="ja-JP"/>
                              </w:rPr>
                            </w:pPr>
                            <w:proofErr w:type="spellStart"/>
                            <w:r w:rsidRPr="002E2FAD">
                              <w:rPr>
                                <w:rFonts w:eastAsia="MS Mincho"/>
                                <w:sz w:val="18"/>
                                <w:szCs w:val="18"/>
                                <w:lang w:eastAsia="ja-JP"/>
                              </w:rPr>
                              <w:t>Period</w:t>
                            </w:r>
                            <w:proofErr w:type="spellEnd"/>
                            <w:r w:rsidRPr="002E2FAD">
                              <w:rPr>
                                <w:rFonts w:eastAsia="MS Mincho"/>
                                <w:sz w:val="18"/>
                                <w:szCs w:val="18"/>
                                <w:lang w:eastAsia="ja-JP"/>
                              </w:rPr>
                              <w:t xml:space="preserve"> (s)</w:t>
                            </w:r>
                          </w:p>
                        </w:txbxContent>
                      </v:textbox>
                    </v:shape>
                    <v:shape id="テキスト ボックス 1828" o:spid="_x0000_s1120" type="#_x0000_t202" style="position:absolute;left:5724;top:14868;width:6863;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TccA&#10;AADdAAAADwAAAGRycy9kb3ducmV2LnhtbESPT2vCQBTE7wW/w/IEb80mkRaJrlKl0oL0oE0P3h7Z&#10;lz80+zZkt0n67d1CweMwM79hNrvJtGKg3jWWFSRRDIK4sLrhSkH+eXxcgXAeWWNrmRT8koPddvaw&#10;wUzbkc80XHwlAoRdhgpq77tMSlfUZNBFtiMOXml7gz7IvpK6xzHATSvTOH6WBhsOCzV2dKip+L78&#10;GAVf8dPptVxWH91brpvyvPfXJNFKLebTyxqEp8nfw//td60gTVdL+HsTnoD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6jU3HAAAA3QAAAA8AAAAAAAAAAAAAAAAAmAIAAGRy&#10;cy9kb3ducmV2LnhtbFBLBQYAAAAABAAEAPUAAACMAwAAAAA=&#10;" fillcolor="window" stroked="f" strokeweight=".5pt">
                      <v:textbox inset="0,0,0,0">
                        <w:txbxContent>
                          <w:p w:rsidR="007B6578" w:rsidRPr="002E2FAD" w:rsidRDefault="007B6578" w:rsidP="007B6578">
                            <w:pPr>
                              <w:rPr>
                                <w:rFonts w:eastAsia="MS Mincho"/>
                                <w:sz w:val="18"/>
                                <w:szCs w:val="18"/>
                                <w:lang w:eastAsia="ja-JP"/>
                              </w:rPr>
                            </w:pPr>
                          </w:p>
                        </w:txbxContent>
                      </v:textbox>
                    </v:shape>
                    <v:shape id="テキスト ボックス 1829" o:spid="_x0000_s1121" type="#_x0000_t202" style="position:absolute;top:755;width:1143;height:1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VOccA&#10;AADdAAAADwAAAGRycy9kb3ducmV2LnhtbESPT2vCQBTE70K/w/IKvZlN0lokukorSgviITY99PbI&#10;vvzB7NuQXTX99t2C4HGYmd8wy/VoOnGhwbWWFSRRDIK4tLrlWkHxtZvOQTiPrLGzTAp+ycF69TBZ&#10;YqbtlXO6HH0tAoRdhgoa7/tMSlc2ZNBFticOXmUHgz7IoZZ6wGuAm06mcfwqDbYcFhrsadNQeTqe&#10;jYLveLbfVs/1of8odFvl7/4nSbRST4/j2wKEp9Hfw7f2p1aQpvMX+H8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FTnHAAAA3QAAAA8AAAAAAAAAAAAAAAAAmAIAAGRy&#10;cy9kb3ducmV2LnhtbFBLBQYAAAAABAAEAPUAAACMAwAAAAA=&#10;" fillcolor="window" stroked="f" strokeweight=".5pt">
                      <v:textbox inset="0,0,0,0">
                        <w:txbxContent>
                          <w:p w:rsidR="007B6578" w:rsidRPr="002E2FAD" w:rsidRDefault="007B6578" w:rsidP="007B6578">
                            <w:pPr>
                              <w:rPr>
                                <w:rFonts w:eastAsia="MS Mincho"/>
                                <w:sz w:val="18"/>
                                <w:szCs w:val="18"/>
                                <w:lang w:eastAsia="ja-JP"/>
                              </w:rPr>
                            </w:pPr>
                          </w:p>
                        </w:txbxContent>
                      </v:textbox>
                    </v:shape>
                    <v:shape id="テキスト ボックス 1826" o:spid="_x0000_s1122" type="#_x0000_t202" style="position:absolute;left:3379;width:6858;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osUA&#10;AADdAAAADwAAAGRycy9kb3ducmV2LnhtbESPS4vCQBCE7wv+h6EFb+skEReJjqKyorDswdfBW5Pp&#10;PDDTEzKzGv/9jiB4LKrqK2q26EwtbtS6yrKCeBiBIM6srrhQcDpuPicgnEfWWFsmBQ9ysJj3PmaY&#10;anvnPd0OvhABwi5FBaX3TSqly0oy6Ia2IQ5ebluDPsi2kLrFe4CbWiZR9CUNVhwWSmxoXVJ2PfwZ&#10;Bedo/POdj4rfZnvSVb5f+Usca6UG/W45BeGp8+/wq73TCpJkMobnm/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7CixQAAAN0AAAAPAAAAAAAAAAAAAAAAAJgCAABkcnMv&#10;ZG93bnJldi54bWxQSwUGAAAAAAQABAD1AAAAigMAAAAA&#10;" fillcolor="window" stroked="f" strokeweight=".5pt">
                      <v:textbox inset="0,0,0,0">
                        <w:txbxContent>
                          <w:p w:rsidR="007B6578" w:rsidRPr="002E2FAD" w:rsidRDefault="007B6578" w:rsidP="007B6578">
                            <w:pPr>
                              <w:rPr>
                                <w:rFonts w:eastAsia="MS Mincho"/>
                                <w:sz w:val="18"/>
                                <w:szCs w:val="18"/>
                                <w:lang w:eastAsia="ja-JP"/>
                              </w:rPr>
                            </w:pPr>
                            <w:r w:rsidRPr="002E2FAD">
                              <w:rPr>
                                <w:rFonts w:eastAsia="MS Mincho" w:hint="eastAsia"/>
                                <w:i/>
                                <w:sz w:val="18"/>
                                <w:szCs w:val="18"/>
                                <w:vertAlign w:val="subscript"/>
                                <w:lang w:eastAsia="ja-JP"/>
                              </w:rPr>
                              <w:t>P</w:t>
                            </w:r>
                            <w:r w:rsidRPr="002E2FAD">
                              <w:rPr>
                                <w:rFonts w:eastAsia="MS Mincho" w:hint="eastAsia"/>
                                <w:i/>
                                <w:sz w:val="18"/>
                                <w:szCs w:val="18"/>
                                <w:lang w:eastAsia="ja-JP"/>
                              </w:rPr>
                              <w:t>S</w:t>
                            </w:r>
                            <w:r w:rsidRPr="002E2FAD">
                              <w:rPr>
                                <w:rFonts w:eastAsia="MS Mincho" w:hint="eastAsia"/>
                                <w:i/>
                                <w:sz w:val="18"/>
                                <w:szCs w:val="18"/>
                                <w:vertAlign w:val="subscript"/>
                                <w:lang w:eastAsia="ja-JP"/>
                              </w:rPr>
                              <w:t>V</w:t>
                            </w:r>
                            <w:r w:rsidRPr="002E2FAD">
                              <w:rPr>
                                <w:rFonts w:eastAsia="MS Mincho"/>
                                <w:sz w:val="18"/>
                                <w:szCs w:val="18"/>
                                <w:lang w:eastAsia="ja-JP"/>
                              </w:rPr>
                              <w:t xml:space="preserve"> (</w:t>
                            </w:r>
                            <w:proofErr w:type="spellStart"/>
                            <w:r w:rsidRPr="002E2FAD">
                              <w:rPr>
                                <w:rFonts w:eastAsia="MS Mincho"/>
                                <w:sz w:val="18"/>
                                <w:szCs w:val="18"/>
                                <w:lang w:eastAsia="ja-JP"/>
                              </w:rPr>
                              <w:t>cm</w:t>
                            </w:r>
                            <w:proofErr w:type="spellEnd"/>
                            <w:r w:rsidRPr="002E2FAD">
                              <w:rPr>
                                <w:rFonts w:eastAsia="MS Mincho"/>
                                <w:sz w:val="18"/>
                                <w:szCs w:val="18"/>
                                <w:lang w:eastAsia="ja-JP"/>
                              </w:rPr>
                              <w:t>/s)</w:t>
                            </w:r>
                          </w:p>
                        </w:txbxContent>
                      </v:textbox>
                    </v:shape>
                  </v:group>
                  <v:shape id="_x0000_s1123" type="#_x0000_t202" style="position:absolute;top:22316;width:28428;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KbsQA&#10;AADdAAAADwAAAGRycy9kb3ducmV2LnhtbESPQWvCQBSE7wX/w/KE3upuQ5WYuooohZ4UrQq9PbLP&#10;JDT7NmRXE/+9Kwg9DjPzDTNb9LYWV2p95VjD+0iBIM6dqbjQcPj5ektB+IBssHZMGm7kYTEfvMww&#10;M67jHV33oRARwj5DDWUITSalz0uy6EeuIY7e2bUWQ5RtIU2LXYTbWiZKTaTFiuNCiQ2tSsr/9her&#10;4bg5/54+1LZY23HTuV5JtlOp9euwX36CCNSH//Cz/W00JEk6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xSm7EAAAA3QAAAA8AAAAAAAAAAAAAAAAAmAIAAGRycy9k&#10;b3ducmV2LnhtbFBLBQYAAAAABAAEAPUAAACJAwAAAAA=&#10;" filled="f" stroked="f">
                    <v:textbox>
                      <w:txbxContent>
                        <w:p w:rsidR="007B6578" w:rsidRPr="00E12148" w:rsidRDefault="007B6578" w:rsidP="007B6578">
                          <w:pPr>
                            <w:ind w:left="722" w:hangingChars="451" w:hanging="722"/>
                            <w:jc w:val="center"/>
                            <w:rPr>
                              <w:sz w:val="16"/>
                              <w:szCs w:val="16"/>
                            </w:rPr>
                          </w:pPr>
                          <w:r w:rsidRPr="00E12148">
                            <w:rPr>
                              <w:sz w:val="16"/>
                              <w:szCs w:val="16"/>
                            </w:rPr>
                            <w:t xml:space="preserve">(a) </w:t>
                          </w:r>
                          <w:proofErr w:type="spellStart"/>
                          <w:r w:rsidRPr="00E12148">
                            <w:rPr>
                              <w:rFonts w:eastAsia="MS Mincho"/>
                              <w:sz w:val="16"/>
                              <w:szCs w:val="16"/>
                            </w:rPr>
                            <w:t>Pseudo-velocity</w:t>
                          </w:r>
                          <w:proofErr w:type="spellEnd"/>
                          <w:r w:rsidRPr="00E12148">
                            <w:rPr>
                              <w:rFonts w:eastAsia="MS Mincho"/>
                              <w:sz w:val="16"/>
                              <w:szCs w:val="16"/>
                            </w:rPr>
                            <w:t xml:space="preserve"> </w:t>
                          </w:r>
                          <w:proofErr w:type="spellStart"/>
                          <w:r w:rsidRPr="00E12148">
                            <w:rPr>
                              <w:rFonts w:eastAsia="MS Mincho"/>
                              <w:sz w:val="16"/>
                              <w:szCs w:val="16"/>
                            </w:rPr>
                            <w:t>response</w:t>
                          </w:r>
                          <w:proofErr w:type="spellEnd"/>
                          <w:r w:rsidRPr="00E12148">
                            <w:rPr>
                              <w:rFonts w:eastAsia="MS Mincho"/>
                              <w:sz w:val="16"/>
                              <w:szCs w:val="16"/>
                            </w:rPr>
                            <w:t xml:space="preserve"> </w:t>
                          </w:r>
                          <w:proofErr w:type="spellStart"/>
                          <w:r w:rsidRPr="00E12148">
                            <w:rPr>
                              <w:rFonts w:eastAsia="MS Mincho"/>
                              <w:sz w:val="16"/>
                              <w:szCs w:val="16"/>
                            </w:rPr>
                            <w:t>spectrum</w:t>
                          </w:r>
                          <w:proofErr w:type="spellEnd"/>
                        </w:p>
                      </w:txbxContent>
                    </v:textbox>
                  </v:shape>
                  <v:shape id="_x0000_s1124" type="#_x0000_t202" style="position:absolute;left:29581;top:26028;width:34293;height:4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J7h8IA&#10;AADdAAAADwAAAGRycy9kb3ducmV2LnhtbERPz2vCMBS+C/sfwhvspsnKJrUzlqEInjasOtjt0Tzb&#10;sualNLGt//1yGOz48f1e55NtxUC9bxxreF4oEMSlMw1XGs6n/TwF4QOywdYxabiTh3zzMFtjZtzI&#10;RxqKUIkYwj5DDXUIXSalL2uy6BeuI47c1fUWQ4R9JU2PYwy3rUyUWkqLDceGGjva1lT+FDer4fJx&#10;/f56UZ/Vzr52o5uUZLuSWj89Tu9vIAJN4V/85z4YDUmSxrn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InuHwgAAAN0AAAAPAAAAAAAAAAAAAAAAAJgCAABkcnMvZG93&#10;bnJldi54bWxQSwUGAAAAAAQABAD1AAAAhwMAAAAA&#10;" filled="f" stroked="f">
                    <v:textbox>
                      <w:txbxContent>
                        <w:p w:rsidR="007B6578" w:rsidRPr="007B6578" w:rsidRDefault="007B6578" w:rsidP="007B6578">
                          <w:pPr>
                            <w:ind w:left="722" w:hangingChars="451" w:hanging="722"/>
                            <w:jc w:val="center"/>
                            <w:rPr>
                              <w:sz w:val="16"/>
                              <w:szCs w:val="16"/>
                              <w:lang w:val="en-US"/>
                            </w:rPr>
                          </w:pPr>
                          <w:r w:rsidRPr="007B6578">
                            <w:rPr>
                              <w:sz w:val="16"/>
                              <w:szCs w:val="16"/>
                              <w:lang w:val="en-US"/>
                            </w:rPr>
                            <w:t xml:space="preserve">(b) </w:t>
                          </w:r>
                          <w:r w:rsidRPr="007B6578">
                            <w:rPr>
                              <w:rFonts w:eastAsia="MS Mincho"/>
                              <w:sz w:val="16"/>
                              <w:szCs w:val="16"/>
                              <w:lang w:val="en-US"/>
                            </w:rPr>
                            <w:t>Time history of acceleration (Left; Horizontal, Right; Vertical)</w:t>
                          </w:r>
                        </w:p>
                      </w:txbxContent>
                    </v:textbox>
                  </v:shape>
                </v:group>
                <v:shape id="_x0000_s1125" type="#_x0000_t202" style="position:absolute;left:11271;top:28744;width:40020;height:3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hXMIA&#10;AADdAAAADwAAAGRycy9kb3ducmV2LnhtbERPz2vCMBS+C/4P4Qm72cSyiXbGIspgpw3rJnh7NM+2&#10;rHkpTdZ2//1yGOz48f3e5ZNtxUC9bxxrWCUKBHHpTMOVho/Ly3IDwgdkg61j0vBDHvL9fLbDzLiR&#10;zzQUoRIxhH2GGuoQukxKX9Zk0SeuI47c3fUWQ4R9JU2PYwy3rUyVWkuLDceGGjs61lR+Fd9Ww+fb&#10;/XZ9VO/VyT51o5uUZLuVWj8spsMziEBT+Bf/uV+NhjTdxv3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eFcwgAAAN0AAAAPAAAAAAAAAAAAAAAAAJgCAABkcnMvZG93&#10;bnJldi54bWxQSwUGAAAAAAQABAD1AAAAhwMAAAAA&#10;" filled="f" stroked="f">
                  <v:textbox>
                    <w:txbxContent>
                      <w:p w:rsidR="007B6578" w:rsidRPr="009A5480" w:rsidRDefault="007B6578" w:rsidP="007B6578">
                        <w:pPr>
                          <w:ind w:left="902" w:hangingChars="451" w:hanging="902"/>
                          <w:jc w:val="center"/>
                          <w:rPr>
                            <w:sz w:val="20"/>
                            <w:szCs w:val="20"/>
                          </w:rPr>
                        </w:pPr>
                        <w:proofErr w:type="spellStart"/>
                        <w:r w:rsidRPr="009A5480">
                          <w:rPr>
                            <w:sz w:val="20"/>
                            <w:szCs w:val="20"/>
                          </w:rPr>
                          <w:t>Figure</w:t>
                        </w:r>
                        <w:proofErr w:type="spellEnd"/>
                        <w:r w:rsidRPr="009A5480">
                          <w:rPr>
                            <w:sz w:val="20"/>
                            <w:szCs w:val="20"/>
                          </w:rPr>
                          <w:t xml:space="preserve"> 5. </w:t>
                        </w:r>
                        <w:proofErr w:type="spellStart"/>
                        <w:r w:rsidRPr="009A5480">
                          <w:rPr>
                            <w:rFonts w:eastAsia="MS Mincho"/>
                            <w:sz w:val="20"/>
                            <w:szCs w:val="20"/>
                          </w:rPr>
                          <w:t>Input</w:t>
                        </w:r>
                        <w:proofErr w:type="spellEnd"/>
                        <w:r w:rsidRPr="009A5480">
                          <w:rPr>
                            <w:rFonts w:eastAsia="MS Mincho"/>
                            <w:sz w:val="20"/>
                            <w:szCs w:val="20"/>
                          </w:rPr>
                          <w:t xml:space="preserve"> </w:t>
                        </w:r>
                        <w:proofErr w:type="spellStart"/>
                        <w:r w:rsidRPr="009A5480">
                          <w:rPr>
                            <w:rFonts w:eastAsia="MS Mincho"/>
                            <w:sz w:val="20"/>
                            <w:szCs w:val="20"/>
                          </w:rPr>
                          <w:t>ground</w:t>
                        </w:r>
                        <w:proofErr w:type="spellEnd"/>
                        <w:r w:rsidRPr="009A5480">
                          <w:rPr>
                            <w:rFonts w:eastAsia="MS Mincho"/>
                            <w:sz w:val="20"/>
                            <w:szCs w:val="20"/>
                          </w:rPr>
                          <w:t xml:space="preserve"> </w:t>
                        </w:r>
                        <w:proofErr w:type="spellStart"/>
                        <w:r w:rsidRPr="009A5480">
                          <w:rPr>
                            <w:rFonts w:eastAsia="MS Mincho"/>
                            <w:sz w:val="20"/>
                            <w:szCs w:val="20"/>
                          </w:rPr>
                          <w:t>motions</w:t>
                        </w:r>
                        <w:proofErr w:type="spellEnd"/>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jc w:val="both"/>
        <w:rPr>
          <w:rFonts w:eastAsia="MS Mincho"/>
          <w:snapToGrid w:val="0"/>
          <w:sz w:val="20"/>
          <w:szCs w:val="20"/>
          <w:lang w:val="en-US" w:eastAsia="en-US"/>
        </w:rPr>
      </w:pPr>
      <w:r w:rsidRPr="007B6578">
        <w:rPr>
          <w:rFonts w:eastAsia="MS Mincho"/>
          <w:snapToGrid w:val="0"/>
          <w:sz w:val="20"/>
          <w:szCs w:val="20"/>
          <w:lang w:val="en-US" w:eastAsia="en-US"/>
        </w:rPr>
        <w:br w:type="page"/>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3. Consideration when tensile modulus of laminated rubber is equal to compressive modulus</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In this section, we examine the sum of the horizontal and vertical time history (STH) method when the tensile modulus of the laminated rubber is equal to the compressive elastic modulus (Type - 0).</w:t>
      </w:r>
      <w:r w:rsidRPr="007B6578">
        <w:rPr>
          <w:rFonts w:eastAsia="MS Mincho"/>
          <w:snapToGrid w:val="0"/>
          <w:szCs w:val="24"/>
          <w:lang w:val="en-US" w:eastAsia="ja-JP"/>
        </w:rPr>
        <w:t xml:space="preserve"> </w:t>
      </w:r>
      <w:r w:rsidRPr="007B6578">
        <w:rPr>
          <w:rFonts w:eastAsia="MS Mincho"/>
          <w:snapToGrid w:val="0"/>
          <w:szCs w:val="24"/>
          <w:lang w:val="en-US" w:eastAsia="en-US"/>
        </w:rPr>
        <w:t>First, we compare the tensile strain of the laminated rubber with the time history sum method and the laminated rubber at the time of simultaneous input horizontally and vertically in the tensile strain of the laminated rubber.</w:t>
      </w:r>
      <w:r w:rsidRPr="007B6578">
        <w:rPr>
          <w:rFonts w:eastAsia="MS Mincho"/>
          <w:snapToGrid w:val="0"/>
          <w:szCs w:val="24"/>
          <w:lang w:val="en-US" w:eastAsia="ja-JP"/>
        </w:rPr>
        <w:t xml:space="preserve"> </w:t>
      </w:r>
      <w:r w:rsidRPr="007B6578">
        <w:rPr>
          <w:rFonts w:eastAsia="MS Mincho"/>
          <w:snapToGrid w:val="0"/>
          <w:szCs w:val="24"/>
          <w:lang w:val="en-US" w:eastAsia="en-US"/>
        </w:rPr>
        <w:t>Subsequently, the bending moment of the foundation beam is examined when the tensile strain of the laminated rubber becomes a maximum deformation.</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3.1 Study on tensile strain of laminated rubber</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The tensile strain </w:t>
      </w:r>
      <w:r w:rsidRPr="007B6578">
        <w:rPr>
          <w:rFonts w:ascii="Symbol" w:eastAsia="MS Mincho" w:hAnsi="Symbol"/>
          <w:i/>
          <w:snapToGrid w:val="0"/>
          <w:szCs w:val="24"/>
          <w:lang w:val="en-US" w:eastAsia="en-US"/>
        </w:rPr>
        <w:t></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en-US"/>
        </w:rPr>
        <w:t xml:space="preserve"> of the </w:t>
      </w:r>
      <w:r w:rsidRPr="007B6578">
        <w:rPr>
          <w:rFonts w:eastAsia="MS Mincho"/>
          <w:i/>
          <w:snapToGrid w:val="0"/>
          <w:szCs w:val="24"/>
          <w:lang w:val="en-US" w:eastAsia="en-US"/>
        </w:rPr>
        <w:t>n</w:t>
      </w:r>
      <w:r w:rsidRPr="007B6578">
        <w:rPr>
          <w:rFonts w:eastAsia="MS Mincho"/>
          <w:snapToGrid w:val="0"/>
          <w:szCs w:val="24"/>
          <w:lang w:val="en-US" w:eastAsia="en-US"/>
        </w:rPr>
        <w:t>-step laminated rubber by the STH method is calculated from Equation (1).</w:t>
      </w: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ind w:leftChars="-868" w:left="594" w:rightChars="519" w:right="1142" w:hangingChars="1565" w:hanging="2504"/>
        <w:jc w:val="both"/>
        <w:rPr>
          <w:rFonts w:eastAsia="MS Mincho"/>
          <w:iCs/>
          <w:snapToGrid w:val="0"/>
          <w:color w:val="000000"/>
          <w:kern w:val="2"/>
          <w:sz w:val="16"/>
          <w:szCs w:val="18"/>
          <w:lang w:val="en-US" w:eastAsia="ja-JP"/>
        </w:rPr>
      </w:pPr>
    </w:p>
    <w:p w:rsidR="007B6578" w:rsidRPr="007B6578" w:rsidRDefault="000D7083" w:rsidP="007B6578">
      <w:pPr>
        <w:widowControl w:val="0"/>
        <w:tabs>
          <w:tab w:val="right" w:pos="9361"/>
        </w:tabs>
        <w:spacing w:after="0" w:line="240" w:lineRule="auto"/>
        <w:ind w:rightChars="519" w:right="1142"/>
        <w:jc w:val="both"/>
        <w:rPr>
          <w:rFonts w:ascii="MS Mincho" w:eastAsia="MS Mincho" w:hAnsi="MS Mincho"/>
          <w:iCs/>
          <w:snapToGrid w:val="0"/>
          <w:color w:val="000000"/>
          <w:sz w:val="16"/>
          <w:szCs w:val="18"/>
          <w:lang w:val="en-US" w:eastAsia="en-US"/>
        </w:rPr>
      </w:pPr>
      <m:oMath>
        <m:sSubSup>
          <m:sSubSupPr>
            <m:ctrlPr>
              <w:rPr>
                <w:rFonts w:ascii="Cambria Math" w:eastAsia="MS Mincho" w:hAnsi="Cambria Math"/>
                <w:i/>
                <w:iCs/>
                <w:snapToGrid w:val="0"/>
                <w:color w:val="000000"/>
                <w:sz w:val="20"/>
                <w:szCs w:val="18"/>
                <w:lang w:val="en-US" w:eastAsia="en-US"/>
              </w:rPr>
            </m:ctrlPr>
          </m:sSubSupPr>
          <m:e>
            <m:r>
              <w:rPr>
                <w:rFonts w:ascii="Cambria Math" w:eastAsia="MS Mincho" w:hAnsi="Cambria Math"/>
                <w:snapToGrid w:val="0"/>
                <w:color w:val="000000"/>
                <w:sz w:val="20"/>
                <w:szCs w:val="18"/>
                <w:lang w:val="en-US" w:eastAsia="en-US"/>
              </w:rPr>
              <m:t>ε</m:t>
            </m:r>
          </m:e>
          <m:sub>
            <m:r>
              <w:rPr>
                <w:rFonts w:ascii="Cambria Math" w:eastAsia="MS Mincho" w:hAnsi="Cambria Math"/>
                <w:snapToGrid w:val="0"/>
                <w:color w:val="000000"/>
                <w:sz w:val="20"/>
                <w:szCs w:val="18"/>
                <w:lang w:val="en-US" w:eastAsia="en-US"/>
              </w:rPr>
              <m:t>e</m:t>
            </m:r>
          </m:sub>
          <m:sup>
            <m:r>
              <w:rPr>
                <w:rFonts w:ascii="Cambria Math" w:eastAsia="MS Mincho" w:hAnsi="Cambria Math"/>
                <w:snapToGrid w:val="0"/>
                <w:color w:val="000000"/>
                <w:sz w:val="20"/>
                <w:szCs w:val="18"/>
                <w:lang w:val="en-US" w:eastAsia="en-US"/>
              </w:rPr>
              <m:t>(n)</m:t>
            </m:r>
          </m:sup>
        </m:sSubSup>
        <m:r>
          <w:rPr>
            <w:rFonts w:ascii="Cambria Math" w:eastAsia="MS Mincho" w:hAnsi="Cambria Math"/>
            <w:snapToGrid w:val="0"/>
            <w:color w:val="000000"/>
            <w:sz w:val="20"/>
            <w:szCs w:val="18"/>
            <w:lang w:val="en-US" w:eastAsia="en-US"/>
          </w:rPr>
          <m:t>=</m:t>
        </m:r>
        <m:sPre>
          <m:sPrePr>
            <m:ctrlPr>
              <w:rPr>
                <w:rFonts w:ascii="Cambria Math" w:eastAsia="MS Mincho" w:hAnsi="Cambria Math"/>
                <w:snapToGrid w:val="0"/>
                <w:color w:val="000000"/>
                <w:sz w:val="20"/>
                <w:szCs w:val="18"/>
                <w:lang w:val="en-US" w:eastAsia="en-US"/>
              </w:rPr>
            </m:ctrlPr>
          </m:sPrePr>
          <m:sub>
            <m:r>
              <w:rPr>
                <w:rFonts w:ascii="Cambria Math" w:eastAsia="MS Mincho" w:hAnsi="Cambria Math"/>
                <w:snapToGrid w:val="0"/>
                <w:color w:val="000000"/>
                <w:sz w:val="20"/>
                <w:szCs w:val="18"/>
                <w:lang w:val="en-US" w:eastAsia="en-US"/>
              </w:rPr>
              <m:t>X,Y</m:t>
            </m:r>
          </m:sub>
          <m:sup>
            <m:r>
              <w:rPr>
                <w:rFonts w:ascii="Cambria Math" w:eastAsia="MS Mincho" w:hAnsi="Cambria Math"/>
                <w:snapToGrid w:val="0"/>
                <w:color w:val="000000"/>
                <w:sz w:val="20"/>
                <w:szCs w:val="18"/>
                <w:lang w:val="en-US" w:eastAsia="en-US"/>
              </w:rPr>
              <m:t xml:space="preserve"> </m:t>
            </m:r>
          </m:sup>
          <m:e>
            <m:sSubSup>
              <m:sSubSupPr>
                <m:ctrlPr>
                  <w:rPr>
                    <w:rFonts w:ascii="Cambria Math" w:eastAsia="MS Mincho" w:hAnsi="Cambria Math"/>
                    <w:i/>
                    <w:snapToGrid w:val="0"/>
                    <w:color w:val="000000"/>
                    <w:sz w:val="20"/>
                    <w:szCs w:val="18"/>
                    <w:lang w:val="en-US" w:eastAsia="en-US"/>
                  </w:rPr>
                </m:ctrlPr>
              </m:sSubSupPr>
              <m:e>
                <m:r>
                  <w:rPr>
                    <w:rFonts w:ascii="Cambria Math" w:eastAsia="MS Mincho" w:hAnsi="Cambria Math"/>
                    <w:snapToGrid w:val="0"/>
                    <w:color w:val="000000"/>
                    <w:sz w:val="20"/>
                    <w:szCs w:val="18"/>
                    <w:lang w:val="en-US" w:eastAsia="en-US"/>
                  </w:rPr>
                  <m:t>ε</m:t>
                </m:r>
              </m:e>
              <m:sub>
                <m:r>
                  <w:rPr>
                    <w:rFonts w:ascii="Cambria Math" w:eastAsia="MS Mincho" w:hAnsi="Cambria Math"/>
                    <w:snapToGrid w:val="0"/>
                    <w:color w:val="000000"/>
                    <w:sz w:val="20"/>
                    <w:szCs w:val="18"/>
                    <w:lang w:val="en-US" w:eastAsia="en-US"/>
                  </w:rPr>
                  <m:t>e</m:t>
                </m:r>
              </m:sub>
              <m:sup>
                <m:r>
                  <w:rPr>
                    <w:rFonts w:ascii="Cambria Math" w:eastAsia="MS Mincho" w:hAnsi="Cambria Math"/>
                    <w:snapToGrid w:val="0"/>
                    <w:color w:val="000000"/>
                    <w:sz w:val="20"/>
                    <w:szCs w:val="18"/>
                    <w:lang w:val="en-US" w:eastAsia="en-US"/>
                  </w:rPr>
                  <m:t>(n)</m:t>
                </m:r>
              </m:sup>
            </m:sSubSup>
          </m:e>
        </m:sPre>
        <m:r>
          <w:rPr>
            <w:rFonts w:ascii="Cambria Math" w:eastAsia="MS Mincho" w:hAnsi="Cambria Math"/>
            <w:snapToGrid w:val="0"/>
            <w:color w:val="000000"/>
            <w:sz w:val="20"/>
            <w:szCs w:val="18"/>
            <w:lang w:val="en-US" w:eastAsia="en-US"/>
          </w:rPr>
          <m:t>+</m:t>
        </m:r>
        <m:sPre>
          <m:sPrePr>
            <m:ctrlPr>
              <w:rPr>
                <w:rFonts w:ascii="Cambria Math" w:eastAsia="MS Mincho" w:hAnsi="Cambria Math"/>
                <w:snapToGrid w:val="0"/>
                <w:color w:val="000000"/>
                <w:sz w:val="20"/>
                <w:szCs w:val="18"/>
                <w:lang w:val="en-US" w:eastAsia="en-US"/>
              </w:rPr>
            </m:ctrlPr>
          </m:sPrePr>
          <m:sub>
            <m:r>
              <w:rPr>
                <w:rFonts w:ascii="Cambria Math" w:eastAsia="MS Mincho" w:hAnsi="Cambria Math"/>
                <w:snapToGrid w:val="0"/>
                <w:color w:val="000000"/>
                <w:sz w:val="20"/>
                <w:szCs w:val="18"/>
                <w:lang w:val="en-US" w:eastAsia="en-US"/>
              </w:rPr>
              <m:t>Z</m:t>
            </m:r>
          </m:sub>
          <m:sup>
            <m:r>
              <w:rPr>
                <w:rFonts w:ascii="Cambria Math" w:eastAsia="MS Mincho" w:hAnsi="Cambria Math"/>
                <w:snapToGrid w:val="0"/>
                <w:color w:val="000000"/>
                <w:sz w:val="20"/>
                <w:szCs w:val="18"/>
                <w:lang w:val="en-US" w:eastAsia="en-US"/>
              </w:rPr>
              <m:t xml:space="preserve"> </m:t>
            </m:r>
          </m:sup>
          <m:e>
            <m:sSubSup>
              <m:sSubSupPr>
                <m:ctrlPr>
                  <w:rPr>
                    <w:rFonts w:ascii="Cambria Math" w:eastAsia="MS Mincho" w:hAnsi="Cambria Math"/>
                    <w:i/>
                    <w:snapToGrid w:val="0"/>
                    <w:color w:val="000000"/>
                    <w:sz w:val="20"/>
                    <w:szCs w:val="18"/>
                    <w:lang w:val="en-US" w:eastAsia="en-US"/>
                  </w:rPr>
                </m:ctrlPr>
              </m:sSubSupPr>
              <m:e>
                <m:r>
                  <w:rPr>
                    <w:rFonts w:ascii="Cambria Math" w:eastAsia="MS Mincho" w:hAnsi="Cambria Math"/>
                    <w:snapToGrid w:val="0"/>
                    <w:color w:val="000000"/>
                    <w:sz w:val="20"/>
                    <w:szCs w:val="18"/>
                    <w:lang w:val="en-US" w:eastAsia="en-US"/>
                  </w:rPr>
                  <m:t>ε</m:t>
                </m:r>
              </m:e>
              <m:sub>
                <m:r>
                  <w:rPr>
                    <w:rFonts w:ascii="Cambria Math" w:eastAsia="MS Mincho" w:hAnsi="Cambria Math"/>
                    <w:snapToGrid w:val="0"/>
                    <w:color w:val="000000"/>
                    <w:sz w:val="20"/>
                    <w:szCs w:val="18"/>
                    <w:lang w:val="en-US" w:eastAsia="en-US"/>
                  </w:rPr>
                  <m:t>e</m:t>
                </m:r>
              </m:sub>
              <m:sup>
                <m:r>
                  <w:rPr>
                    <w:rFonts w:ascii="Cambria Math" w:eastAsia="MS Mincho" w:hAnsi="Cambria Math"/>
                    <w:snapToGrid w:val="0"/>
                    <w:color w:val="000000"/>
                    <w:sz w:val="20"/>
                    <w:szCs w:val="18"/>
                    <w:lang w:val="en-US" w:eastAsia="en-US"/>
                  </w:rPr>
                  <m:t>(n)</m:t>
                </m:r>
              </m:sup>
            </m:sSubSup>
          </m:e>
        </m:sPre>
        <m:r>
          <w:rPr>
            <w:rFonts w:ascii="Cambria Math" w:eastAsia="MS Mincho" w:hAnsi="Cambria Math"/>
            <w:snapToGrid w:val="0"/>
            <w:color w:val="000000"/>
            <w:sz w:val="20"/>
            <w:szCs w:val="18"/>
            <w:lang w:val="en-US" w:eastAsia="en-US"/>
          </w:rPr>
          <m:t>+</m:t>
        </m:r>
        <m:sPre>
          <m:sPrePr>
            <m:ctrlPr>
              <w:rPr>
                <w:rFonts w:ascii="Cambria Math" w:eastAsia="MS Mincho" w:hAnsi="Cambria Math"/>
                <w:snapToGrid w:val="0"/>
                <w:color w:val="000000"/>
                <w:sz w:val="20"/>
                <w:szCs w:val="18"/>
                <w:lang w:val="en-US" w:eastAsia="en-US"/>
              </w:rPr>
            </m:ctrlPr>
          </m:sPrePr>
          <m:sub>
            <m:r>
              <w:rPr>
                <w:rFonts w:ascii="Cambria Math" w:eastAsia="MS Mincho" w:hAnsi="Cambria Math"/>
                <w:snapToGrid w:val="0"/>
                <w:color w:val="000000"/>
                <w:sz w:val="20"/>
                <w:szCs w:val="18"/>
                <w:lang w:val="en-US" w:eastAsia="en-US"/>
              </w:rPr>
              <m:t>Z</m:t>
            </m:r>
          </m:sub>
          <m:sup>
            <m:r>
              <w:rPr>
                <w:rFonts w:ascii="Cambria Math" w:eastAsia="MS Mincho" w:hAnsi="Cambria Math"/>
                <w:snapToGrid w:val="0"/>
                <w:color w:val="000000"/>
                <w:sz w:val="20"/>
                <w:szCs w:val="18"/>
                <w:lang w:val="en-US" w:eastAsia="en-US"/>
              </w:rPr>
              <m:t xml:space="preserve"> </m:t>
            </m:r>
          </m:sup>
          <m:e>
            <m:sSubSup>
              <m:sSubSupPr>
                <m:ctrlPr>
                  <w:rPr>
                    <w:rFonts w:ascii="Cambria Math" w:eastAsia="MS Mincho" w:hAnsi="Cambria Math"/>
                    <w:i/>
                    <w:snapToGrid w:val="0"/>
                    <w:color w:val="000000"/>
                    <w:sz w:val="20"/>
                    <w:szCs w:val="18"/>
                    <w:lang w:val="en-US" w:eastAsia="en-US"/>
                  </w:rPr>
                </m:ctrlPr>
              </m:sSubSupPr>
              <m:e>
                <m:r>
                  <w:rPr>
                    <w:rFonts w:ascii="Cambria Math" w:eastAsia="MS Mincho" w:hAnsi="Cambria Math"/>
                    <w:snapToGrid w:val="0"/>
                    <w:color w:val="000000"/>
                    <w:sz w:val="20"/>
                    <w:szCs w:val="18"/>
                    <w:lang w:val="en-US" w:eastAsia="en-US"/>
                  </w:rPr>
                  <m:t>ε</m:t>
                </m:r>
              </m:e>
              <m:sub>
                <m:r>
                  <w:rPr>
                    <w:rFonts w:ascii="Cambria Math" w:eastAsia="MS Mincho" w:hAnsi="Cambria Math"/>
                    <w:snapToGrid w:val="0"/>
                    <w:color w:val="000000"/>
                    <w:sz w:val="20"/>
                    <w:szCs w:val="18"/>
                    <w:lang w:val="en-US" w:eastAsia="en-US"/>
                  </w:rPr>
                  <m:t>0</m:t>
                </m:r>
              </m:sub>
              <m:sup>
                <m:r>
                  <w:rPr>
                    <w:rFonts w:ascii="Cambria Math" w:eastAsia="MS Mincho" w:hAnsi="Cambria Math"/>
                    <w:snapToGrid w:val="0"/>
                    <w:color w:val="000000"/>
                    <w:sz w:val="20"/>
                    <w:szCs w:val="18"/>
                    <w:lang w:val="en-US" w:eastAsia="en-US"/>
                  </w:rPr>
                  <m:t xml:space="preserve"> </m:t>
                </m:r>
              </m:sup>
            </m:sSubSup>
          </m:e>
        </m:sPre>
      </m:oMath>
      <w:r w:rsidR="007B6578" w:rsidRPr="007B6578">
        <w:rPr>
          <w:rFonts w:ascii="MS Mincho" w:eastAsia="MS Mincho" w:hAnsi="MS Mincho"/>
          <w:snapToGrid w:val="0"/>
          <w:color w:val="000000"/>
          <w:sz w:val="16"/>
          <w:szCs w:val="18"/>
          <w:lang w:val="en-US" w:eastAsia="en-US"/>
        </w:rPr>
        <w:tab/>
      </w:r>
      <w:r w:rsidR="007B6578" w:rsidRPr="007B6578">
        <w:rPr>
          <w:rFonts w:eastAsia="MS Mincho"/>
          <w:snapToGrid w:val="0"/>
          <w:color w:val="000000"/>
          <w:szCs w:val="24"/>
          <w:lang w:val="en-US" w:eastAsia="en-US"/>
        </w:rPr>
        <w:t>(1)</w:t>
      </w: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Here, </w:t>
      </w:r>
      <w:r w:rsidRPr="007B6578">
        <w:rPr>
          <w:rFonts w:eastAsia="MS Mincho"/>
          <w:i/>
          <w:snapToGrid w:val="0"/>
          <w:szCs w:val="24"/>
          <w:vertAlign w:val="subscript"/>
          <w:lang w:val="en-US" w:eastAsia="en-US"/>
        </w:rPr>
        <w:t>X,Y</w:t>
      </w:r>
      <w:r w:rsidRPr="007B6578">
        <w:rPr>
          <w:rFonts w:ascii="Symbol" w:eastAsia="MS Mincho" w:hAnsi="Symbol"/>
          <w:i/>
          <w:snapToGrid w:val="0"/>
          <w:szCs w:val="24"/>
          <w:lang w:val="en-US" w:eastAsia="en-US"/>
        </w:rPr>
        <w:t></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ascii="MS Mincho" w:eastAsia="Times New Roman" w:hAnsi="MS Mincho"/>
          <w:snapToGrid w:val="0"/>
          <w:color w:val="000000"/>
          <w:szCs w:val="24"/>
          <w:lang w:val="en-US" w:eastAsia="en-US"/>
        </w:rPr>
        <w:t>,</w:t>
      </w:r>
      <w:r w:rsidRPr="007B6578">
        <w:rPr>
          <w:rFonts w:eastAsia="Times New Roman"/>
          <w:snapToGrid w:val="0"/>
          <w:color w:val="000000"/>
          <w:szCs w:val="24"/>
          <w:lang w:val="en-US" w:eastAsia="en-US"/>
        </w:rPr>
        <w:t xml:space="preserve"> </w:t>
      </w:r>
      <w:r w:rsidRPr="007B6578">
        <w:rPr>
          <w:rFonts w:eastAsia="MS Mincho"/>
          <w:i/>
          <w:snapToGrid w:val="0"/>
          <w:szCs w:val="24"/>
          <w:vertAlign w:val="subscript"/>
          <w:lang w:val="en-US" w:eastAsia="en-US"/>
        </w:rPr>
        <w:t>Z</w:t>
      </w:r>
      <w:r w:rsidRPr="007B6578">
        <w:rPr>
          <w:rFonts w:ascii="Symbol" w:eastAsia="MS Mincho" w:hAnsi="Symbol"/>
          <w:i/>
          <w:snapToGrid w:val="0"/>
          <w:szCs w:val="24"/>
          <w:lang w:val="en-US" w:eastAsia="en-US"/>
        </w:rPr>
        <w:t></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are the variation distortions of the analysis in which the horizontal direction alone and the vertical direction alone are inputted, respectively, and </w:t>
      </w:r>
      <w:r w:rsidRPr="007B6578">
        <w:rPr>
          <w:rFonts w:eastAsia="MS Mincho"/>
          <w:i/>
          <w:snapToGrid w:val="0"/>
          <w:szCs w:val="24"/>
          <w:vertAlign w:val="subscript"/>
          <w:lang w:val="en-US" w:eastAsia="en-US"/>
        </w:rPr>
        <w:t>Z</w:t>
      </w:r>
      <w:r w:rsidRPr="007B6578">
        <w:rPr>
          <w:rFonts w:ascii="Symbol" w:eastAsia="MS Mincho" w:hAnsi="Symbol"/>
          <w:i/>
          <w:snapToGrid w:val="0"/>
          <w:szCs w:val="24"/>
          <w:lang w:val="en-US" w:eastAsia="en-US"/>
        </w:rPr>
        <w:t></w:t>
      </w:r>
      <w:r w:rsidRPr="007B6578">
        <w:rPr>
          <w:rFonts w:eastAsia="MS Mincho"/>
          <w:snapToGrid w:val="0"/>
          <w:szCs w:val="24"/>
          <w:vertAlign w:val="subscript"/>
          <w:lang w:val="en-US" w:eastAsia="en-US"/>
        </w:rPr>
        <w:t>0</w:t>
      </w:r>
      <w:r w:rsidRPr="007B6578">
        <w:rPr>
          <w:rFonts w:eastAsia="MS Mincho"/>
          <w:snapToGrid w:val="0"/>
          <w:szCs w:val="24"/>
          <w:lang w:val="en-US" w:eastAsia="en-US"/>
        </w:rPr>
        <w:t xml:space="preserve"> is vertical strain due to long-term loading.</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Figure 6 shows the strain time history of the laminated rubber calculated from the STH method </w:t>
      </w:r>
      <w:r w:rsidRPr="007B6578">
        <w:rPr>
          <w:rFonts w:ascii="Symbol" w:eastAsia="MS Mincho" w:hAnsi="Symbol"/>
          <w:i/>
          <w:snapToGrid w:val="0"/>
          <w:szCs w:val="24"/>
          <w:lang w:val="en-US" w:eastAsia="en-US"/>
        </w:rPr>
        <w:t></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iCs/>
          <w:snapToGrid w:val="0"/>
          <w:color w:val="000000"/>
          <w:szCs w:val="24"/>
          <w:lang w:val="en-US" w:eastAsia="en-US"/>
        </w:rPr>
        <w:t xml:space="preserve"> </w:t>
      </w:r>
      <w:r w:rsidRPr="007B6578">
        <w:rPr>
          <w:rFonts w:eastAsia="MS Mincho"/>
          <w:snapToGrid w:val="0"/>
          <w:szCs w:val="24"/>
          <w:lang w:val="en-US" w:eastAsia="en-US"/>
        </w:rPr>
        <w:t xml:space="preserve">and time history of the strain of the laminated rubber bearings obtained from the simultaneous inputs of the horizontal and vertical (SimHV) method </w:t>
      </w:r>
      <w:r w:rsidRPr="007B6578">
        <w:rPr>
          <w:rFonts w:ascii="Symbol" w:eastAsia="MS Mincho" w:hAnsi="Symbol"/>
          <w:i/>
          <w:snapToGrid w:val="0"/>
          <w:szCs w:val="24"/>
          <w:lang w:val="en-US" w:eastAsia="en-US"/>
        </w:rPr>
        <w:t></w:t>
      </w:r>
      <w:r w:rsidRPr="007B6578">
        <w:rPr>
          <w:rFonts w:ascii="Symbol" w:eastAsia="MS Mincho" w:hAnsi="Symbol"/>
          <w:i/>
          <w:snapToGrid w:val="0"/>
          <w:szCs w:val="24"/>
          <w:lang w:val="en-US" w:eastAsia="en-US"/>
        </w:rPr>
        <w:t></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en-US"/>
        </w:rPr>
        <w:t xml:space="preserve"> at position X1-Y1 (Figure 2), where the tensile strain became the largest.</w:t>
      </w:r>
      <w:r w:rsidRPr="007B6578">
        <w:rPr>
          <w:rFonts w:eastAsia="MS Mincho"/>
          <w:snapToGrid w:val="0"/>
          <w:szCs w:val="24"/>
          <w:lang w:val="en-US" w:eastAsia="ja-JP"/>
        </w:rPr>
        <w:t xml:space="preserve"> </w:t>
      </w:r>
      <w:r w:rsidRPr="007B6578">
        <w:rPr>
          <w:rFonts w:eastAsia="MS Mincho"/>
          <w:snapToGrid w:val="0"/>
          <w:szCs w:val="24"/>
          <w:lang w:val="en-US" w:eastAsia="en-US"/>
        </w:rPr>
        <w:t>As shown, when the tensile modulus of the laminated rubber bearing is equal to the compressive elastic modulus (Type-0), the tensile strain of the laminated rubber at the time of simultaneous horizontal and lateral inputs can be evaluated by the STH method.</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s">
            <w:drawing>
              <wp:anchor distT="0" distB="0" distL="114300" distR="114300" simplePos="0" relativeHeight="251677696" behindDoc="0" locked="0" layoutInCell="1" allowOverlap="1" wp14:anchorId="34AF9022" wp14:editId="4E394231">
                <wp:simplePos x="0" y="0"/>
                <wp:positionH relativeFrom="column">
                  <wp:posOffset>1657985</wp:posOffset>
                </wp:positionH>
                <wp:positionV relativeFrom="paragraph">
                  <wp:posOffset>2366010</wp:posOffset>
                </wp:positionV>
                <wp:extent cx="1130935" cy="280035"/>
                <wp:effectExtent l="0" t="0" r="0" b="0"/>
                <wp:wrapNone/>
                <wp:docPr id="18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135D5A" w:rsidRDefault="007B6578" w:rsidP="007B6578">
                            <w:pPr>
                              <w:jc w:val="center"/>
                              <w:rPr>
                                <w:sz w:val="16"/>
                                <w:szCs w:val="16"/>
                              </w:rPr>
                            </w:pPr>
                            <w:r w:rsidRPr="00135D5A">
                              <w:rPr>
                                <w:rFonts w:eastAsia="Arial Unicode MS"/>
                                <w:sz w:val="16"/>
                                <w:szCs w:val="16"/>
                              </w:rPr>
                              <w:t>(c)</w:t>
                            </w:r>
                            <w:r w:rsidRPr="00135D5A">
                              <w:rPr>
                                <w:sz w:val="16"/>
                                <w:szCs w:val="16"/>
                              </w:rPr>
                              <w:t xml:space="preserve"> JMA Kobe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テキスト ボックス 2" o:spid="_x0000_s1126" type="#_x0000_t202" style="position:absolute;left:0;text-align:left;margin-left:130.55pt;margin-top:186.3pt;width:89.05pt;height:22.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" filled="f" stroked="f">
                <v:textbox>
                  <w:txbxContent>
                    <w:p w:rsidR="007B6578" w:rsidRPr="00135D5A" w:rsidRDefault="007B6578" w:rsidP="007B6578">
                      <w:pPr>
                        <w:jc w:val="center"/>
                        <w:rPr>
                          <w:sz w:val="16"/>
                          <w:szCs w:val="16"/>
                        </w:rPr>
                      </w:pPr>
                      <w:r w:rsidRPr="00135D5A">
                        <w:rPr>
                          <w:rFonts w:eastAsia="Arial Unicode MS"/>
                          <w:sz w:val="16"/>
                          <w:szCs w:val="16"/>
                        </w:rPr>
                        <w:t>(c)</w:t>
                      </w:r>
                      <w:r w:rsidRPr="00135D5A">
                        <w:rPr>
                          <w:sz w:val="16"/>
                          <w:szCs w:val="16"/>
                        </w:rPr>
                        <w:t xml:space="preserve"> JMA </w:t>
                      </w:r>
                      <w:proofErr w:type="spellStart"/>
                      <w:r w:rsidRPr="00135D5A">
                        <w:rPr>
                          <w:sz w:val="16"/>
                          <w:szCs w:val="16"/>
                        </w:rPr>
                        <w:t>Kobe</w:t>
                      </w:r>
                      <w:proofErr w:type="spellEnd"/>
                    </w:p>
                  </w:txbxContent>
                </v:textbox>
              </v:shape>
            </w:pict>
          </mc:Fallback>
        </mc:AlternateContent>
      </w:r>
      <w:r w:rsidRPr="007B6578">
        <w:rPr>
          <w:rFonts w:eastAsia="MS Mincho"/>
          <w:noProof/>
          <w:snapToGrid w:val="0"/>
          <w:szCs w:val="24"/>
        </w:rPr>
        <mc:AlternateContent>
          <mc:Choice Requires="wpg">
            <w:drawing>
              <wp:anchor distT="0" distB="0" distL="114300" distR="114300" simplePos="0" relativeHeight="251683840" behindDoc="0" locked="0" layoutInCell="1" allowOverlap="1" wp14:anchorId="05AD3A7B" wp14:editId="61A92AA4">
                <wp:simplePos x="0" y="0"/>
                <wp:positionH relativeFrom="column">
                  <wp:posOffset>1353185</wp:posOffset>
                </wp:positionH>
                <wp:positionV relativeFrom="paragraph">
                  <wp:posOffset>1457960</wp:posOffset>
                </wp:positionV>
                <wp:extent cx="1597025" cy="939800"/>
                <wp:effectExtent l="0" t="0" r="0" b="0"/>
                <wp:wrapNone/>
                <wp:docPr id="2346" name="グループ化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939800"/>
                          <a:chOff x="0" y="0"/>
                          <a:chExt cx="1597025" cy="940117"/>
                        </a:xfrm>
                      </wpg:grpSpPr>
                      <wpg:grpSp>
                        <wpg:cNvPr id="1792" name="グループ化 31"/>
                        <wpg:cNvGrpSpPr/>
                        <wpg:grpSpPr>
                          <a:xfrm>
                            <a:off x="0" y="0"/>
                            <a:ext cx="1597025" cy="906780"/>
                            <a:chOff x="0" y="0"/>
                            <a:chExt cx="1597025" cy="906780"/>
                          </a:xfrm>
                        </wpg:grpSpPr>
                        <pic:pic xmlns:pic="http://schemas.openxmlformats.org/drawingml/2006/picture">
                          <pic:nvPicPr>
                            <pic:cNvPr id="1816" name="図 1816"/>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97025" cy="906780"/>
                            </a:xfrm>
                            <a:prstGeom prst="rect">
                              <a:avLst/>
                            </a:prstGeom>
                            <a:noFill/>
                            <a:ln>
                              <a:noFill/>
                            </a:ln>
                          </pic:spPr>
                        </pic:pic>
                        <wps:wsp>
                          <wps:cNvPr id="1821" name="直線コネクタ 1821"/>
                          <wps:cNvCnPr/>
                          <wps:spPr>
                            <a:xfrm flipH="1" flipV="1">
                              <a:off x="862012" y="52388"/>
                              <a:ext cx="3048" cy="615744"/>
                            </a:xfrm>
                            <a:prstGeom prst="line">
                              <a:avLst/>
                            </a:prstGeom>
                            <a:noFill/>
                            <a:ln w="6350" cap="flat" cmpd="sng" algn="ctr">
                              <a:solidFill>
                                <a:sysClr val="windowText" lastClr="000000">
                                  <a:shade val="95000"/>
                                  <a:satMod val="105000"/>
                                </a:sysClr>
                              </a:solidFill>
                              <a:prstDash val="sysDot"/>
                            </a:ln>
                            <a:effectLst/>
                          </wps:spPr>
                          <wps:bodyPr/>
                        </wps:wsp>
                        <wps:wsp>
                          <wps:cNvPr id="1824" name="テキスト ボックス 2"/>
                          <wps:cNvSpPr txBox="1">
                            <a:spLocks noChangeArrowheads="1"/>
                          </wps:cNvSpPr>
                          <wps:spPr bwMode="auto">
                            <a:xfrm>
                              <a:off x="714375" y="585788"/>
                              <a:ext cx="339903" cy="28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wps:txbx>
                          <wps:bodyPr rot="0" vert="horz" wrap="square" lIns="91440" tIns="45720" rIns="91440" bIns="45720" anchor="t" anchorCtr="0" upright="1">
                            <a:noAutofit/>
                          </wps:bodyPr>
                        </wps:wsp>
                      </wpg:grpSp>
                      <wps:wsp>
                        <wps:cNvPr id="2335" name="テキスト ボックス 2335"/>
                        <wps:cNvSpPr txBox="1"/>
                        <wps:spPr>
                          <a:xfrm>
                            <a:off x="752475" y="795337"/>
                            <a:ext cx="358775" cy="14478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46" o:spid="_x0000_s1127" style="position:absolute;left:0;text-align:left;margin-left:106.55pt;margin-top:114.8pt;width:125.75pt;height:74pt;z-index:251683840" coordsize="15970,94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">
                <v:group id="グループ化 31" o:spid="_x0000_s1128" style="position:absolute;width:15970;height:9067" coordsize="15970,9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QKbcQAAADdAAAADwAAAGRycy9kb3ducmV2LnhtbERPS2vCQBC+C/6HZQRv&#10;dRPFR6OriKj0IIVqofQ2ZMckmJ0N2TWJ/74rFLzNx/ec1aYzpWiodoVlBfEoAkGcWl1wpuD7cnhb&#10;gHAeWWNpmRQ8yMFm3e+tMNG25S9qzj4TIYRdggpy76tESpfmZNCNbEUcuKutDfoA60zqGtsQbko5&#10;jqKZNFhwaMixol1O6e18NwqOLbbbSbxvTrfr7vF7mX7+nGJSajjotksQnjr/Ev+7P3SYP38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KQKbcQAAADdAAAA&#10;DwAAAAAAAAAAAAAAAACqAgAAZHJzL2Rvd25yZXYueG1sUEsFBgAAAAAEAAQA+gAAAJsDAAAAAA==&#10;">
                  <v:shape id="図 1816" o:spid="_x0000_s1129" type="#_x0000_t75" style="position:absolute;width:15970;height:9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rNZfCAAAA3QAAAA8AAABkcnMvZG93bnJldi54bWxET01rwkAQvRf6H5YpeGs29iAhdRVp0Yon&#10;TVp6HbJjEszOJtnVxH/vCoK3ebzPmS9H04gL9a62rGAaxSCIC6trLhX85uv3BITzyBoby6TgSg6W&#10;i9eXOabaDnygS+ZLEULYpaig8r5NpXRFRQZdZFviwB1tb9AH2JdS9ziEcNPIjzieSYM1h4YKW/qq&#10;qDhlZ6Ngy93P927U/l/L7G9v8u64iTulJm/j6hOEp9E/xQ/3Vof5yXQG92/CC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6zWXwgAAAN0AAAAPAAAAAAAAAAAAAAAAAJ8C&#10;AABkcnMvZG93bnJldi54bWxQSwUGAAAAAAQABAD3AAAAjgMAAAAA&#10;">
                    <v:imagedata r:id="rId48" o:title=""/>
                    <v:path arrowok="t"/>
                  </v:shape>
                  <v:line id="直線コネクタ 1821" o:spid="_x0000_s1130" style="position:absolute;flip:x y;visibility:visible;mso-wrap-style:square" from="8620,523" to="8650,6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9RlsIAAADdAAAADwAAAGRycy9kb3ducmV2LnhtbERPS4vCMBC+L/gfwgjetml72JXaKGVB&#10;9CY+QI9DMzZlm0lpUu3+e7OwsLf5+J5TbibbiQcNvnWsIEtSEMS10y03Ci7n7fsShA/IGjvHpOCH&#10;PGzWs7cSC+2efKTHKTQihrAvUIEJoS+k9LUhiz5xPXHk7m6wGCIcGqkHfMZw28k8TT+kxZZjg8Ge&#10;vgzV36fRKjhcb2Pan9uKzOW6y46fu5AfWKnFfKpWIAJN4V/8597rOH+ZZ/D7TTxB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9RlsIAAADdAAAADwAAAAAAAAAAAAAA&#10;AAChAgAAZHJzL2Rvd25yZXYueG1sUEsFBgAAAAAEAAQA+QAAAJADAAAAAA==&#10;" strokeweight=".5pt">
                    <v:stroke dashstyle="1 1"/>
                  </v:line>
                  <v:shape id="_x0000_s1131" type="#_x0000_t202" style="position:absolute;left:7143;top:5857;width:3399;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lke8MA&#10;AADdAAAADwAAAGRycy9kb3ducmV2LnhtbERPTWvCQBC9F/wPywje6q5ii0Y3QSxCTy1NVfA2ZMck&#10;mJ0N2W2S/vtuodDbPN7n7LLRNqKnzteONSzmCgRx4UzNpYbT5/FxDcIHZIONY9LwTR6ydPKww8S4&#10;gT+oz0MpYgj7BDVUIbSJlL6oyKKfu5Y4cjfXWQwRdqU0HQ4x3DZyqdSztFhzbKiwpUNFxT3/shrO&#10;b7frZaXeyxf71A5uVJLtRmo9m477LYhAY/gX/7lfTZy/Xq7g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lke8MAAADdAAAADwAAAAAAAAAAAAAAAACYAgAAZHJzL2Rv&#10;d25yZXYueG1sUEsFBgAAAAAEAAQA9QAAAIgDAAAAAA==&#10;" filled="f" stroked="f">
                    <v:textbo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v:textbox>
                  </v:shape>
                </v:group>
                <v:shape id="テキスト ボックス 2335" o:spid="_x0000_s1132" type="#_x0000_t202" style="position:absolute;left:7524;top:7953;width:3588;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22McA&#10;AADdAAAADwAAAGRycy9kb3ducmV2LnhtbESPT2vCQBTE70K/w/IKvekmhkiJrtKWlgrFg2l66O2R&#10;ffmD2bchuzXx23cFweMwM79hNrvJdOJMg2stK4gXEQji0uqWawXF98f8GYTzyBo7y6TgQg5224fZ&#10;BjNtRz7SOfe1CBB2GSpovO8zKV3ZkEG3sD1x8Co7GPRBDrXUA44Bbjq5jKKVNNhyWGiwp7eGylP+&#10;ZxT8ROnXe5XUh/6z0G11fPW/cayVenqcXtYgPE3+Hr6191rBMklSuL4JT0B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BdtjHAAAA3QAAAA8AAAAAAAAAAAAAAAAAmAIAAGRy&#10;cy9kb3ducmV2LnhtbFBLBQYAAAAABAAEAPUAAACMAw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group>
            </w:pict>
          </mc:Fallback>
        </mc:AlternateContent>
      </w:r>
      <w:r w:rsidRPr="007B6578">
        <w:rPr>
          <w:rFonts w:eastAsia="Times New Roman"/>
          <w:noProof/>
          <w:snapToGrid w:val="0"/>
          <w:szCs w:val="24"/>
        </w:rPr>
        <mc:AlternateContent>
          <mc:Choice Requires="wps">
            <w:drawing>
              <wp:anchor distT="0" distB="0" distL="114300" distR="114300" simplePos="0" relativeHeight="251679744" behindDoc="0" locked="0" layoutInCell="1" allowOverlap="1" wp14:anchorId="31D5CAFE" wp14:editId="71D93DF3">
                <wp:simplePos x="0" y="0"/>
                <wp:positionH relativeFrom="column">
                  <wp:posOffset>1903730</wp:posOffset>
                </wp:positionH>
                <wp:positionV relativeFrom="paragraph">
                  <wp:posOffset>1186815</wp:posOffset>
                </wp:positionV>
                <wp:extent cx="849630" cy="280035"/>
                <wp:effectExtent l="0" t="0" r="0" b="0"/>
                <wp:wrapNone/>
                <wp:docPr id="18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30" cy="28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135D5A" w:rsidRDefault="007B6578" w:rsidP="007B6578">
                            <w:pPr>
                              <w:rPr>
                                <w:sz w:val="16"/>
                                <w:szCs w:val="16"/>
                              </w:rPr>
                            </w:pPr>
                            <w:r w:rsidRPr="00135D5A">
                              <w:rPr>
                                <w:rFonts w:eastAsia="Arial Unicode MS"/>
                                <w:sz w:val="16"/>
                                <w:szCs w:val="16"/>
                              </w:rPr>
                              <w:t>(a)</w:t>
                            </w:r>
                            <w:r w:rsidRPr="00135D5A">
                              <w:rPr>
                                <w:sz w:val="16"/>
                                <w:szCs w:val="16"/>
                              </w:rPr>
                              <w:t xml:space="preserve"> </w:t>
                            </w:r>
                            <w:r w:rsidRPr="00135D5A">
                              <w:rPr>
                                <w:rFonts w:eastAsia="MS Mincho"/>
                                <w:sz w:val="16"/>
                                <w:szCs w:val="16"/>
                              </w:rPr>
                              <w:t>Art Kobe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3" type="#_x0000_t202" style="position:absolute;left:0;text-align:left;margin-left:149.9pt;margin-top:93.45pt;width:66.9pt;height:22.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" filled="f" stroked="f">
                <v:textbox>
                  <w:txbxContent>
                    <w:p w:rsidR="007B6578" w:rsidRPr="00135D5A" w:rsidRDefault="007B6578" w:rsidP="007B6578">
                      <w:pPr>
                        <w:rPr>
                          <w:sz w:val="16"/>
                          <w:szCs w:val="16"/>
                        </w:rPr>
                      </w:pPr>
                      <w:r w:rsidRPr="00135D5A">
                        <w:rPr>
                          <w:rFonts w:eastAsia="Arial Unicode MS"/>
                          <w:sz w:val="16"/>
                          <w:szCs w:val="16"/>
                        </w:rPr>
                        <w:t>(a)</w:t>
                      </w:r>
                      <w:r w:rsidRPr="00135D5A">
                        <w:rPr>
                          <w:sz w:val="16"/>
                          <w:szCs w:val="16"/>
                        </w:rPr>
                        <w:t xml:space="preserve"> </w:t>
                      </w:r>
                      <w:proofErr w:type="spellStart"/>
                      <w:r w:rsidRPr="00135D5A">
                        <w:rPr>
                          <w:rFonts w:eastAsia="MS Mincho"/>
                          <w:sz w:val="16"/>
                          <w:szCs w:val="16"/>
                        </w:rPr>
                        <w:t>Art</w:t>
                      </w:r>
                      <w:proofErr w:type="spellEnd"/>
                      <w:r w:rsidRPr="00135D5A">
                        <w:rPr>
                          <w:rFonts w:eastAsia="MS Mincho"/>
                          <w:sz w:val="16"/>
                          <w:szCs w:val="16"/>
                        </w:rPr>
                        <w:t xml:space="preserve"> </w:t>
                      </w:r>
                      <w:proofErr w:type="spellStart"/>
                      <w:r w:rsidRPr="00135D5A">
                        <w:rPr>
                          <w:rFonts w:eastAsia="MS Mincho"/>
                          <w:sz w:val="16"/>
                          <w:szCs w:val="16"/>
                        </w:rPr>
                        <w:t>Kobe</w:t>
                      </w:r>
                      <w:proofErr w:type="spellEnd"/>
                    </w:p>
                  </w:txbxContent>
                </v:textbox>
              </v:shape>
            </w:pict>
          </mc:Fallback>
        </mc:AlternateContent>
      </w:r>
      <w:r w:rsidRPr="007B6578">
        <w:rPr>
          <w:rFonts w:eastAsia="MS Mincho"/>
          <w:noProof/>
          <w:snapToGrid w:val="0"/>
          <w:szCs w:val="24"/>
        </w:rPr>
        <mc:AlternateContent>
          <mc:Choice Requires="wpg">
            <w:drawing>
              <wp:anchor distT="0" distB="0" distL="114300" distR="114300" simplePos="0" relativeHeight="251681792" behindDoc="0" locked="0" layoutInCell="1" allowOverlap="1" wp14:anchorId="362A7EA7" wp14:editId="17498B63">
                <wp:simplePos x="0" y="0"/>
                <wp:positionH relativeFrom="column">
                  <wp:posOffset>1348740</wp:posOffset>
                </wp:positionH>
                <wp:positionV relativeFrom="paragraph">
                  <wp:posOffset>320040</wp:posOffset>
                </wp:positionV>
                <wp:extent cx="1597025" cy="930910"/>
                <wp:effectExtent l="0" t="0" r="0" b="0"/>
                <wp:wrapNone/>
                <wp:docPr id="2340" name="グループ化 2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930910"/>
                          <a:chOff x="0" y="0"/>
                          <a:chExt cx="1597025" cy="931225"/>
                        </a:xfrm>
                      </wpg:grpSpPr>
                      <wpg:grpSp>
                        <wpg:cNvPr id="1793" name="グループ化 19"/>
                        <wpg:cNvGrpSpPr/>
                        <wpg:grpSpPr>
                          <a:xfrm>
                            <a:off x="0" y="0"/>
                            <a:ext cx="1597025" cy="906780"/>
                            <a:chOff x="0" y="0"/>
                            <a:chExt cx="1597025" cy="906780"/>
                          </a:xfrm>
                        </wpg:grpSpPr>
                        <pic:pic xmlns:pic="http://schemas.openxmlformats.org/drawingml/2006/picture">
                          <pic:nvPicPr>
                            <pic:cNvPr id="1814" name="図 181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7025" cy="906780"/>
                            </a:xfrm>
                            <a:prstGeom prst="rect">
                              <a:avLst/>
                            </a:prstGeom>
                            <a:noFill/>
                            <a:ln>
                              <a:noFill/>
                            </a:ln>
                          </pic:spPr>
                        </pic:pic>
                        <wps:wsp>
                          <wps:cNvPr id="1818" name="直線コネクタ 1818"/>
                          <wps:cNvCnPr/>
                          <wps:spPr>
                            <a:xfrm flipH="1" flipV="1">
                              <a:off x="990600" y="52388"/>
                              <a:ext cx="3048" cy="615744"/>
                            </a:xfrm>
                            <a:prstGeom prst="line">
                              <a:avLst/>
                            </a:prstGeom>
                            <a:noFill/>
                            <a:ln w="6350" cap="flat" cmpd="sng" algn="ctr">
                              <a:solidFill>
                                <a:sysClr val="windowText" lastClr="000000">
                                  <a:shade val="95000"/>
                                  <a:satMod val="105000"/>
                                </a:sysClr>
                              </a:solidFill>
                              <a:prstDash val="sysDot"/>
                            </a:ln>
                            <a:effectLst/>
                          </wps:spPr>
                          <wps:bodyPr/>
                        </wps:wsp>
                        <wps:wsp>
                          <wps:cNvPr id="1823" name="テキスト ボックス 2"/>
                          <wps:cNvSpPr txBox="1">
                            <a:spLocks noChangeArrowheads="1"/>
                          </wps:cNvSpPr>
                          <wps:spPr bwMode="auto">
                            <a:xfrm>
                              <a:off x="890587" y="581025"/>
                              <a:ext cx="339903" cy="28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wps:txbx>
                          <wps:bodyPr rot="0" vert="horz" wrap="square" lIns="91440" tIns="45720" rIns="91440" bIns="45720" anchor="t" anchorCtr="0" upright="1">
                            <a:noAutofit/>
                          </wps:bodyPr>
                        </wps:wsp>
                      </wpg:grpSp>
                      <wps:wsp>
                        <wps:cNvPr id="2332" name="テキスト ボックス 2332"/>
                        <wps:cNvSpPr txBox="1"/>
                        <wps:spPr>
                          <a:xfrm>
                            <a:off x="776288" y="785813"/>
                            <a:ext cx="359380" cy="145412"/>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40" o:spid="_x0000_s1134" style="position:absolute;left:0;text-align:left;margin-left:106.2pt;margin-top:25.2pt;width:125.75pt;height:73.3pt;z-index:251681792" coordsize="15970,93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">
                <v:group id="グループ化 19" o:spid="_x0000_s1135" style="position:absolute;width:15970;height:9067" coordsize="15970,9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shape id="図 1814" o:spid="_x0000_s1136" type="#_x0000_t75" style="position:absolute;width:15970;height:9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zhv3BAAAA3QAAAA8AAABkcnMvZG93bnJldi54bWxET02LwjAQvS/4H8IIe1k0rYhoNYoIyupt&#10;uwteh2Zsi8mkNLHWf28EYW/zeJ+z2vTWiI5aXztWkI4TEMSF0zWXCv5+96M5CB+QNRrHpOBBHjbr&#10;wccKM+3u/ENdHkoRQ9hnqKAKocmk9EVFFv3YNcSRu7jWYoiwLaVu8R7DrZGTJJlJizXHhgob2lVU&#10;XPObVbA4OjyYk1ng+euS8mzyyDu9U+pz2G+XIAL14V/8dn/rOH+eTuH1TTxB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zhv3BAAAA3QAAAA8AAAAAAAAAAAAAAAAAnwIA&#10;AGRycy9kb3ducmV2LnhtbFBLBQYAAAAABAAEAPcAAACNAwAAAAA=&#10;">
                    <v:imagedata r:id="rId50" o:title=""/>
                    <v:path arrowok="t"/>
                  </v:shape>
                  <v:line id="直線コネクタ 1818" o:spid="_x0000_s1137" style="position:absolute;flip:x y;visibility:visible;mso-wrap-style:square" from="9906,523" to="9936,6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kytsQAAADdAAAADwAAAGRycy9kb3ducmV2LnhtbESPT4vCMBDF7wt+hzAL3ta0HlSqUWRB&#10;9Cb+gXocmtmmbDMpTdT67XcOC95meG/e+81qM/hWPaiPTWAD+SQDRVwF23Bt4HrZfS1AxYRssQ1M&#10;Bl4UYbMefaywsOHJJ3qcU60khGOBBlxKXaF1rBx5jJPQEYv2E3qPSda+1rbHp4T7Vk+zbKY9NiwN&#10;Djv6dlT9nu/ewLG83bPu0mzJXct9fprv0/TIxow/h+0SVKIhvc3/1wcr+ItccOUbGUG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qTK2xAAAAN0AAAAPAAAAAAAAAAAA&#10;AAAAAKECAABkcnMvZG93bnJldi54bWxQSwUGAAAAAAQABAD5AAAAkgMAAAAA&#10;" strokeweight=".5pt">
                    <v:stroke dashstyle="1 1"/>
                  </v:line>
                  <v:shape id="_x0000_s1138" type="#_x0000_t202" style="position:absolute;left:8905;top:5810;width:3399;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8D8IA&#10;AADdAAAADwAAAGRycy9kb3ducmV2LnhtbERPS4vCMBC+L/gfwgjeNPGxotUossuCJxef4G1oxrbY&#10;TEqTtd1/vxGEvc3H95zlurWleFDtC8cahgMFgjh1puBMw+n41Z+B8AHZYOmYNPySh/Wq87bExLiG&#10;9/Q4hEzEEPYJashDqBIpfZqTRT9wFXHkbq62GCKsM2lqbGK4LeVIqam0WHBsyLGij5zS++HHajjv&#10;btfLRH1nn/a9alyrJNu51LrXbTcLEIHa8C9+ubcmzp+NxvD8Jp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UPwPwgAAAN0AAAAPAAAAAAAAAAAAAAAAAJgCAABkcnMvZG93&#10;bnJldi54bWxQSwUGAAAAAAQABAD1AAAAhwMAAAAA&#10;" filled="f" stroked="f">
                    <v:textbo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v:textbox>
                  </v:shape>
                </v:group>
                <v:shape id="テキスト ボックス 2332" o:spid="_x0000_s1139" type="#_x0000_t202" style="position:absolute;left:7762;top:7858;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urMYA&#10;AADdAAAADwAAAGRycy9kb3ducmV2LnhtbESPS2sCQRCE7wH/w9BCbnH2gSGsjqJiUAg5uOrBW7PT&#10;+8CdnmVn1PXfZwKBHIuq+oqaLwfTijv1rrGsIJ5EIIgLqxuuFJyOn28fIJxH1thaJgVPcrBcjF7m&#10;mGn74APdc1+JAGGXoYLa+y6T0hU1GXQT2xEHr7S9QR9kX0nd4yPATSuTKHqXBhsOCzV2tKmpuOY3&#10;o+AcTb+2ZVp9d7uTbsrD2l/iWCv1Oh5WMxCeBv8f/mvvtYIkTRP4fROe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jurM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76672" behindDoc="0" locked="0" layoutInCell="1" allowOverlap="1" wp14:anchorId="7B7509B6" wp14:editId="54028686">
                <wp:simplePos x="0" y="0"/>
                <wp:positionH relativeFrom="column">
                  <wp:posOffset>3162935</wp:posOffset>
                </wp:positionH>
                <wp:positionV relativeFrom="paragraph">
                  <wp:posOffset>31750</wp:posOffset>
                </wp:positionV>
                <wp:extent cx="1590675" cy="289560"/>
                <wp:effectExtent l="0" t="0" r="0" b="0"/>
                <wp:wrapNone/>
                <wp:docPr id="2325" name="グループ化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0675" cy="289560"/>
                          <a:chOff x="0" y="0"/>
                          <a:chExt cx="1590675" cy="289560"/>
                        </a:xfrm>
                      </wpg:grpSpPr>
                      <pic:pic xmlns:pic="http://schemas.openxmlformats.org/drawingml/2006/picture">
                        <pic:nvPicPr>
                          <pic:cNvPr id="2320" name="図 2320"/>
                          <pic:cNvPicPr>
                            <a:picLocks noChangeAspect="1"/>
                          </pic:cNvPicPr>
                        </pic:nvPicPr>
                        <pic:blipFill rotWithShape="1">
                          <a:blip r:embed="rId51">
                            <a:extLst>
                              <a:ext uri="{28A0092B-C50C-407E-A947-70E740481C1C}">
                                <a14:useLocalDpi xmlns:a14="http://schemas.microsoft.com/office/drawing/2010/main" val="0"/>
                              </a:ext>
                            </a:extLst>
                          </a:blip>
                          <a:srcRect l="44278"/>
                          <a:stretch/>
                        </pic:blipFill>
                        <pic:spPr bwMode="auto">
                          <a:xfrm>
                            <a:off x="0" y="0"/>
                            <a:ext cx="1590675" cy="289560"/>
                          </a:xfrm>
                          <a:prstGeom prst="rect">
                            <a:avLst/>
                          </a:prstGeom>
                          <a:noFill/>
                          <a:ln>
                            <a:noFill/>
                          </a:ln>
                          <a:extLst>
                            <a:ext uri="{53640926-AAD7-44D8-BBD7-CCE9431645EC}">
                              <a14:shadowObscured xmlns:a14="http://schemas.microsoft.com/office/drawing/2010/main"/>
                            </a:ext>
                          </a:extLst>
                        </pic:spPr>
                      </pic:pic>
                      <wps:wsp>
                        <wps:cNvPr id="2323" name="テキスト ボックス 2323"/>
                        <wps:cNvSpPr txBox="1"/>
                        <wps:spPr>
                          <a:xfrm>
                            <a:off x="234563" y="75538"/>
                            <a:ext cx="1284135"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SimHV</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25" o:spid="_x0000_s1140" style="position:absolute;left:0;text-align:left;margin-left:249.05pt;margin-top:2.5pt;width:125.25pt;height:22.8pt;z-index:251676672" coordsize="15906,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">
                <v:shape id="図 2320" o:spid="_x0000_s1141" type="#_x0000_t75" style="position:absolute;width:15906;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oEnDAAAA3QAAAA8AAABkcnMvZG93bnJldi54bWxET89rwjAUvg/2P4Q38KbpqjjtmooIDg9O&#10;WZWdH81b2615KUmm9b9fDsKOH9/vfDWYTlzI+daygudJAoK4srrlWsH5tB0vQPiArLGzTApu5GFV&#10;PD7kmGl75Q+6lKEWMYR9hgqaEPpMSl81ZNBPbE8cuS/rDIYIXS21w2sMN51Mk2QuDbYcGxrsadNQ&#10;9VP+GgXld9Drbr88vn3Op4ftrHbv5vii1OhpWL+CCDSEf/HdvdMK0mka98c38QnI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ygScMAAADdAAAADwAAAAAAAAAAAAAAAACf&#10;AgAAZHJzL2Rvd25yZXYueG1sUEsFBgAAAAAEAAQA9wAAAI8DAAAAAA==&#10;">
                  <v:imagedata r:id="rId52" o:title="" cropleft="29018f"/>
                  <v:path arrowok="t"/>
                </v:shape>
                <v:shape id="テキスト ボックス 2323" o:spid="_x0000_s1142" type="#_x0000_t202" style="position:absolute;left:2345;top:755;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3d6sYA&#10;AADdAAAADwAAAGRycy9kb3ducmV2LnhtbESPS2sCQRCE7wH/w9BCbnH2gSGsjqJiUAg5uOrBW7PT&#10;+8CdnmVn1PXfZwKBHIuq+oqaLwfTijv1rrGsIJ5EIIgLqxuuFJyOn28fIJxH1thaJgVPcrBcjF7m&#10;mGn74APdc1+JAGGXoYLa+y6T0hU1GXQT2xEHr7S9QR9kX0nd4yPATSuTKHqXBhsOCzV2tKmpuOY3&#10;o+AcTb+2ZVp9d7uTbsrD2l/iWCv1Oh5WMxCeBv8f/mvvtYIkTVL4fROe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3d6sYAAADdAAAADwAAAAAAAAAAAAAAAACYAgAAZHJz&#10;L2Rvd25yZXYueG1sUEsFBgAAAAAEAAQA9QAAAIsDAAAAAA==&#10;" fillcolor="window"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sz w:val="16"/>
                            <w:szCs w:val="16"/>
                            <w:lang w:eastAsia="ja-JP"/>
                          </w:rPr>
                          <w:t>SimHV</w:t>
                        </w:r>
                        <w:proofErr w:type="spellEnd"/>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(Type-0)</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75648" behindDoc="0" locked="0" layoutInCell="1" allowOverlap="1" wp14:anchorId="7FEFA2CF" wp14:editId="2745E120">
                <wp:simplePos x="0" y="0"/>
                <wp:positionH relativeFrom="column">
                  <wp:posOffset>1659255</wp:posOffset>
                </wp:positionH>
                <wp:positionV relativeFrom="paragraph">
                  <wp:posOffset>26670</wp:posOffset>
                </wp:positionV>
                <wp:extent cx="1353185" cy="289560"/>
                <wp:effectExtent l="0" t="0" r="0" b="0"/>
                <wp:wrapNone/>
                <wp:docPr id="2324" name="グループ化 2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3185" cy="289560"/>
                          <a:chOff x="0" y="0"/>
                          <a:chExt cx="1353213" cy="289560"/>
                        </a:xfrm>
                      </wpg:grpSpPr>
                      <pic:pic xmlns:pic="http://schemas.openxmlformats.org/drawingml/2006/picture">
                        <pic:nvPicPr>
                          <pic:cNvPr id="1813" name="図 1813"/>
                          <pic:cNvPicPr>
                            <a:picLocks noChangeAspect="1"/>
                          </pic:cNvPicPr>
                        </pic:nvPicPr>
                        <pic:blipFill rotWithShape="1">
                          <a:blip r:embed="rId51">
                            <a:extLst>
                              <a:ext uri="{28A0092B-C50C-407E-A947-70E740481C1C}">
                                <a14:useLocalDpi xmlns:a14="http://schemas.microsoft.com/office/drawing/2010/main" val="0"/>
                              </a:ext>
                            </a:extLst>
                          </a:blip>
                          <a:srcRect r="53355"/>
                          <a:stretch/>
                        </pic:blipFill>
                        <pic:spPr bwMode="auto">
                          <a:xfrm>
                            <a:off x="0" y="0"/>
                            <a:ext cx="1331595" cy="289560"/>
                          </a:xfrm>
                          <a:prstGeom prst="rect">
                            <a:avLst/>
                          </a:prstGeom>
                          <a:noFill/>
                          <a:ln>
                            <a:noFill/>
                          </a:ln>
                          <a:extLst>
                            <a:ext uri="{53640926-AAD7-44D8-BBD7-CCE9431645EC}">
                              <a14:shadowObscured xmlns:a14="http://schemas.microsoft.com/office/drawing/2010/main"/>
                            </a:ext>
                          </a:extLst>
                        </pic:spPr>
                      </pic:pic>
                      <wps:wsp>
                        <wps:cNvPr id="2319" name="テキスト ボックス 2319"/>
                        <wps:cNvSpPr txBox="1"/>
                        <wps:spPr>
                          <a:xfrm>
                            <a:off x="206734" y="87464"/>
                            <a:ext cx="1146479"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STH</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i/>
                                  <w:sz w:val="16"/>
                                  <w:szCs w:val="16"/>
                                  <w:vertAlign w:val="subscript"/>
                                  <w:lang w:eastAsia="ja-JP"/>
                                </w:rPr>
                                <w:t>e</w:t>
                              </w:r>
                              <w:r w:rsidRPr="002E2FAD">
                                <w:rPr>
                                  <w:rFonts w:eastAsia="MS Mincho"/>
                                  <w:sz w:val="16"/>
                                  <w:szCs w:val="16"/>
                                  <w:lang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24" o:spid="_x0000_s1143" style="position:absolute;left:0;text-align:left;margin-left:130.65pt;margin-top:2.1pt;width:106.55pt;height:22.8pt;z-index:251675648" coordsize="13532,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">
                <v:shape id="図 1813" o:spid="_x0000_s1144" type="#_x0000_t75" style="position:absolute;width:13315;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VWiDDAAAA3QAAAA8AAABkcnMvZG93bnJldi54bWxET82KwjAQvi/4DmGEvciaqusq1SgiKyiy&#10;B919gKEZ22AzKU1s69sbQdjbfHy/s1x3thQN1d44VjAaJiCIM6cN5wr+fncfcxA+IGssHZOCO3lY&#10;r3pvS0y1a/lEzTnkIoawT1FBEUKVSumzgiz6oauII3dxtcUQYZ1LXWMbw20px0nyJS0ajg0FVrQt&#10;KLueb1bBz+wwOU51NUCzN4PPpr3OjuW3Uu/9brMAEagL/+KXe6/j/PloAs9v4gl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VaIMMAAADdAAAADwAAAAAAAAAAAAAAAACf&#10;AgAAZHJzL2Rvd25yZXYueG1sUEsFBgAAAAAEAAQA9wAAAI8DAAAAAA==&#10;">
                  <v:imagedata r:id="rId52" o:title="" cropright="34967f"/>
                  <v:path arrowok="t"/>
                </v:shape>
                <v:shape id="テキスト ボックス 2319" o:spid="_x0000_s1145" type="#_x0000_t202" style="position:absolute;left:2067;top:874;width:1146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gvcYA&#10;AADdAAAADwAAAGRycy9kb3ducmV2LnhtbESPS4sCMRCE7wv+h9CCN82MsouORlFRVlg8+Dp4ayY9&#10;D5x0hknU2X+/EYQ9FlX1FTVbtKYSD2pcaVlBPIhAEKdWl5wrOJ+2/TEI55E1VpZJwS85WMw7HzNM&#10;tH3ygR5Hn4sAYZeggsL7OpHSpQUZdANbEwcvs41BH2STS93gM8BNJYdR9CUNlhwWCqxpXVB6O96N&#10;gkv0+bPJRvm+/j7rMjus/DWOtVK9brucgvDU+v/wu73TCoajeAKv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kgvcYAAADdAAAADwAAAAAAAAAAAAAAAACYAgAAZHJz&#10;L2Rvd25yZXYueG1sUEsFBgAAAAAEAAQA9QAAAIsDAAAAAA==&#10;" fillcolor="window" stroked="f" strokeweight=".5pt">
                  <v:textbox inset="0,0,0,0">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STH</w:t>
                        </w:r>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i/>
                            <w:sz w:val="16"/>
                            <w:szCs w:val="16"/>
                            <w:vertAlign w:val="subscript"/>
                            <w:lang w:eastAsia="ja-JP"/>
                          </w:rPr>
                          <w:t>e</w:t>
                        </w:r>
                        <w:r w:rsidRPr="002E2FAD">
                          <w:rPr>
                            <w:rFonts w:eastAsia="MS Mincho"/>
                            <w:sz w:val="16"/>
                            <w:szCs w:val="16"/>
                            <w:lang w:eastAsia="ja-JP"/>
                          </w:rPr>
                          <w:t xml:space="preserve"> (Type-0)</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82816" behindDoc="0" locked="0" layoutInCell="1" allowOverlap="1" wp14:anchorId="3EDA611E" wp14:editId="5ACC833B">
                <wp:simplePos x="0" y="0"/>
                <wp:positionH relativeFrom="column">
                  <wp:posOffset>3296285</wp:posOffset>
                </wp:positionH>
                <wp:positionV relativeFrom="paragraph">
                  <wp:posOffset>159385</wp:posOffset>
                </wp:positionV>
                <wp:extent cx="1597025" cy="935990"/>
                <wp:effectExtent l="0" t="0" r="0" b="0"/>
                <wp:wrapNone/>
                <wp:docPr id="2345" name="グループ化 2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025" cy="935990"/>
                          <a:chOff x="0" y="0"/>
                          <a:chExt cx="1597025" cy="935987"/>
                        </a:xfrm>
                      </wpg:grpSpPr>
                      <wpg:grpSp>
                        <wpg:cNvPr id="1794" name="グループ化 22"/>
                        <wpg:cNvGrpSpPr/>
                        <wpg:grpSpPr>
                          <a:xfrm>
                            <a:off x="0" y="0"/>
                            <a:ext cx="1597025" cy="906780"/>
                            <a:chOff x="0" y="0"/>
                            <a:chExt cx="1597025" cy="906780"/>
                          </a:xfrm>
                        </wpg:grpSpPr>
                        <pic:pic xmlns:pic="http://schemas.openxmlformats.org/drawingml/2006/picture">
                          <pic:nvPicPr>
                            <pic:cNvPr id="1815" name="図 1815"/>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7025" cy="906780"/>
                            </a:xfrm>
                            <a:prstGeom prst="rect">
                              <a:avLst/>
                            </a:prstGeom>
                            <a:noFill/>
                            <a:ln>
                              <a:noFill/>
                            </a:ln>
                          </pic:spPr>
                        </pic:pic>
                        <wps:wsp>
                          <wps:cNvPr id="1819" name="直線コネクタ 1819"/>
                          <wps:cNvCnPr/>
                          <wps:spPr>
                            <a:xfrm flipH="1" flipV="1">
                              <a:off x="1157288" y="52388"/>
                              <a:ext cx="3048" cy="615744"/>
                            </a:xfrm>
                            <a:prstGeom prst="line">
                              <a:avLst/>
                            </a:prstGeom>
                            <a:noFill/>
                            <a:ln w="6350" cap="flat" cmpd="sng" algn="ctr">
                              <a:solidFill>
                                <a:sysClr val="windowText" lastClr="000000">
                                  <a:shade val="95000"/>
                                  <a:satMod val="105000"/>
                                </a:sysClr>
                              </a:solidFill>
                              <a:prstDash val="sysDot"/>
                            </a:ln>
                            <a:effectLst/>
                          </wps:spPr>
                          <wps:bodyPr/>
                        </wps:wsp>
                        <wps:wsp>
                          <wps:cNvPr id="1822" name="テキスト ボックス 2"/>
                          <wps:cNvSpPr txBox="1">
                            <a:spLocks noChangeArrowheads="1"/>
                          </wps:cNvSpPr>
                          <wps:spPr bwMode="auto">
                            <a:xfrm>
                              <a:off x="1038225" y="581025"/>
                              <a:ext cx="339725" cy="280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wps:txbx>
                          <wps:bodyPr rot="0" vert="horz" wrap="square" lIns="91440" tIns="45720" rIns="91440" bIns="45720" anchor="t" anchorCtr="0" upright="1">
                            <a:noAutofit/>
                          </wps:bodyPr>
                        </wps:wsp>
                      </wpg:grpSp>
                      <wps:wsp>
                        <wps:cNvPr id="2334" name="テキスト ボックス 2334"/>
                        <wps:cNvSpPr txBox="1"/>
                        <wps:spPr>
                          <a:xfrm>
                            <a:off x="771525" y="790575"/>
                            <a:ext cx="359380" cy="145412"/>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45" o:spid="_x0000_s1146" style="position:absolute;left:0;text-align:left;margin-left:259.55pt;margin-top:12.55pt;width:125.75pt;height:73.7pt;z-index:251682816" coordsize="15970,93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">
                <v:group id="グループ化 22" o:spid="_x0000_s1147" style="position:absolute;width:15970;height:9067" coordsize="15970,9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shape id="図 1815" o:spid="_x0000_s1148" type="#_x0000_t75" style="position:absolute;width:15970;height:9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YWzAAAAA3QAAAA8AAABkcnMvZG93bnJldi54bWxET01rwkAQvRf8D8sI3ppNBG2IriKFSq+J&#10;eh+y4yaYnY3Z1aT99d1Cobd5vM/Z7ifbiScNvnWsIEtSEMS10y0bBefTx2sOwgdkjZ1jUvBFHva7&#10;2csWC+1GLulZBSNiCPsCFTQh9IWUvm7Iok9cTxy5qxsshggHI/WAYwy3nVym6VpabDk2NNjTe0P1&#10;rXpYBbiuzPR9xTdTXio6UtCP7K6VWsynwwZEoCn8i//cnzrOz7MV/H4TT5C7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I5hbMAAAADdAAAADwAAAAAAAAAAAAAAAACfAgAA&#10;ZHJzL2Rvd25yZXYueG1sUEsFBgAAAAAEAAQA9wAAAIwDAAAAAA==&#10;">
                    <v:imagedata r:id="rId54" o:title=""/>
                    <v:path arrowok="t"/>
                  </v:shape>
                  <v:line id="直線コネクタ 1819" o:spid="_x0000_s1149" style="position:absolute;flip:x y;visibility:visible;mso-wrap-style:square" from="11572,523" to="11603,6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WXLcEAAADdAAAADwAAAGRycy9kb3ducmV2LnhtbERPTYvCMBC9C/sfwgh707QeVu2aFlkQ&#10;vYla0OPQzDbFZlKaqPXfG2Fhb/N4n7MqBtuKO/W+cawgnSYgiCunG64VlKfNZAHCB2SNrWNS8CQP&#10;Rf4xWmGm3YMPdD+GWsQQ9hkqMCF0mZS+MmTRT11HHLlf11sMEfa11D0+Yrht5SxJvqTFhmODwY5+&#10;DFXX480q2J8vt6Q7NWsy5XmbHubbMNuzUp/jYf0NItAQ/sV/7p2O8xfpEt7fxBNk/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5ZctwQAAAN0AAAAPAAAAAAAAAAAAAAAA&#10;AKECAABkcnMvZG93bnJldi54bWxQSwUGAAAAAAQABAD5AAAAjwMAAAAA&#10;" strokeweight=".5pt">
                    <v:stroke dashstyle="1 1"/>
                  </v:line>
                  <v:shape id="_x0000_s1150" type="#_x0000_t202" style="position:absolute;left:10382;top:5810;width:3397;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ZlMMA&#10;AADdAAAADwAAAGRycy9kb3ducmV2LnhtbERPS2vCQBC+F/wPyxS81d0GLWnqRkQp9KRUbaG3ITt5&#10;0OxsyG5N+u9dQfA2H99zlqvRtuJMvW8ca3ieKRDEhTMNVxpOx/enFIQPyAZbx6Thnzys8snDEjPj&#10;Bv6k8yFUIoawz1BDHUKXSemLmiz6meuII1e63mKIsK+k6XGI4baViVIv0mLDsaHGjjY1Fb+HP6vh&#10;a1f+fM/VvtraRTe4UUm2r1Lr6eO4fgMRaAx38c39YeL8NEn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xZlMMAAADdAAAADwAAAAAAAAAAAAAAAACYAgAAZHJzL2Rv&#10;d25yZXYueG1sUEsFBgAAAAAEAAQA9QAAAIgDAAAAAA==&#10;" filled="f" stroked="f">
                    <v:textbo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v:textbox>
                  </v:shape>
                </v:group>
                <v:shape id="テキスト ボックス 2334" o:spid="_x0000_s1151" type="#_x0000_t202" style="position:absolute;left:7715;top:7905;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3TQ8YA&#10;AADdAAAADwAAAGRycy9kb3ducmV2LnhtbESPT2vCQBTE74LfYXlCb7qJaYtEV7Gl0kLxEKsHb4/s&#10;yx/Mvg3ZVeO3dwuCx2FmfsMsVr1pxIU6V1tWEE8iEMS51TWXCvZ/m/EMhPPIGhvLpOBGDlbL4WCB&#10;qbZXzuiy86UIEHYpKqi8b1MpXV6RQTexLXHwCtsZ9EF2pdQdXgPcNHIaRe/SYM1hocKWPivKT7uz&#10;UXCI3n6/iqTctt97XRfZhz/GsVbqZdSv5yA89f4ZfrR/tIJpkrzC/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3TQ8YAAADdAAAADwAAAAAAAAAAAAAAAACYAgAAZHJz&#10;L2Rvd25yZXYueG1sUEsFBgAAAAAEAAQA9QAAAIsDA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s">
            <w:drawing>
              <wp:anchor distT="0" distB="0" distL="114300" distR="114300" simplePos="0" relativeHeight="251678720" behindDoc="0" locked="0" layoutInCell="1" allowOverlap="1" wp14:anchorId="72D34546" wp14:editId="2E157C47">
                <wp:simplePos x="0" y="0"/>
                <wp:positionH relativeFrom="column">
                  <wp:posOffset>3724910</wp:posOffset>
                </wp:positionH>
                <wp:positionV relativeFrom="paragraph">
                  <wp:posOffset>67945</wp:posOffset>
                </wp:positionV>
                <wp:extent cx="1028700" cy="279400"/>
                <wp:effectExtent l="0" t="0" r="0" b="0"/>
                <wp:wrapNone/>
                <wp:docPr id="18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135D5A" w:rsidRDefault="007B6578" w:rsidP="007B6578">
                            <w:pPr>
                              <w:jc w:val="center"/>
                              <w:rPr>
                                <w:sz w:val="16"/>
                                <w:szCs w:val="16"/>
                              </w:rPr>
                            </w:pPr>
                            <w:r w:rsidRPr="00135D5A">
                              <w:rPr>
                                <w:rFonts w:eastAsia="Arial Unicode MS"/>
                                <w:sz w:val="16"/>
                                <w:szCs w:val="16"/>
                              </w:rPr>
                              <w:t>(b)</w:t>
                            </w:r>
                            <w:r w:rsidRPr="00135D5A">
                              <w:rPr>
                                <w:sz w:val="16"/>
                                <w:szCs w:val="16"/>
                              </w:rPr>
                              <w:t xml:space="preserve"> </w:t>
                            </w:r>
                            <w:r w:rsidRPr="00135D5A">
                              <w:rPr>
                                <w:rFonts w:eastAsia="MS Mincho"/>
                                <w:sz w:val="16"/>
                                <w:szCs w:val="16"/>
                              </w:rPr>
                              <w:t>Art Hachi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152" type="#_x0000_t202" style="position:absolute;left:0;text-align:left;margin-left:293.3pt;margin-top:5.35pt;width:81pt;height: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" filled="f" stroked="f">
                <v:textbox>
                  <w:txbxContent>
                    <w:p w:rsidR="007B6578" w:rsidRPr="00135D5A" w:rsidRDefault="007B6578" w:rsidP="007B6578">
                      <w:pPr>
                        <w:jc w:val="center"/>
                        <w:rPr>
                          <w:sz w:val="16"/>
                          <w:szCs w:val="16"/>
                        </w:rPr>
                      </w:pPr>
                      <w:r w:rsidRPr="00135D5A">
                        <w:rPr>
                          <w:rFonts w:eastAsia="Arial Unicode MS"/>
                          <w:sz w:val="16"/>
                          <w:szCs w:val="16"/>
                        </w:rPr>
                        <w:t>(b)</w:t>
                      </w:r>
                      <w:r w:rsidRPr="00135D5A">
                        <w:rPr>
                          <w:sz w:val="16"/>
                          <w:szCs w:val="16"/>
                        </w:rPr>
                        <w:t xml:space="preserve"> </w:t>
                      </w:r>
                      <w:proofErr w:type="spellStart"/>
                      <w:r w:rsidRPr="00135D5A">
                        <w:rPr>
                          <w:rFonts w:eastAsia="MS Mincho"/>
                          <w:sz w:val="16"/>
                          <w:szCs w:val="16"/>
                        </w:rPr>
                        <w:t>Art</w:t>
                      </w:r>
                      <w:proofErr w:type="spellEnd"/>
                      <w:r w:rsidRPr="00135D5A">
                        <w:rPr>
                          <w:rFonts w:eastAsia="MS Mincho"/>
                          <w:sz w:val="16"/>
                          <w:szCs w:val="16"/>
                        </w:rPr>
                        <w:t xml:space="preserve"> </w:t>
                      </w:r>
                      <w:proofErr w:type="spellStart"/>
                      <w:r w:rsidRPr="00135D5A">
                        <w:rPr>
                          <w:rFonts w:eastAsia="MS Mincho"/>
                          <w:sz w:val="16"/>
                          <w:szCs w:val="16"/>
                        </w:rPr>
                        <w:t>Hachi</w:t>
                      </w:r>
                      <w:proofErr w:type="spellEnd"/>
                    </w:p>
                  </w:txbxContent>
                </v:textbox>
              </v:shape>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84864" behindDoc="0" locked="0" layoutInCell="1" allowOverlap="1" wp14:anchorId="094D6E36" wp14:editId="7A89CCDA">
                <wp:simplePos x="0" y="0"/>
                <wp:positionH relativeFrom="column">
                  <wp:posOffset>3291840</wp:posOffset>
                </wp:positionH>
                <wp:positionV relativeFrom="paragraph">
                  <wp:posOffset>17145</wp:posOffset>
                </wp:positionV>
                <wp:extent cx="1658620" cy="940435"/>
                <wp:effectExtent l="0" t="0" r="0" b="0"/>
                <wp:wrapNone/>
                <wp:docPr id="2350" name="グループ化 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8620" cy="940435"/>
                          <a:chOff x="0" y="0"/>
                          <a:chExt cx="1658620" cy="940118"/>
                        </a:xfrm>
                      </wpg:grpSpPr>
                      <wpg:grpSp>
                        <wpg:cNvPr id="1795" name="グループ化 41"/>
                        <wpg:cNvGrpSpPr/>
                        <wpg:grpSpPr>
                          <a:xfrm>
                            <a:off x="0" y="0"/>
                            <a:ext cx="1658620" cy="907415"/>
                            <a:chOff x="0" y="0"/>
                            <a:chExt cx="1658620" cy="907415"/>
                          </a:xfrm>
                        </wpg:grpSpPr>
                        <pic:pic xmlns:pic="http://schemas.openxmlformats.org/drawingml/2006/picture">
                          <pic:nvPicPr>
                            <pic:cNvPr id="1817" name="図 1817"/>
                            <pic:cNvPicPr>
                              <a:picLocks noChangeAspect="1"/>
                            </pic:cNvPicPr>
                          </pic:nvPicPr>
                          <pic:blipFill rotWithShape="1">
                            <a:blip r:embed="rId55">
                              <a:extLst>
                                <a:ext uri="{28A0092B-C50C-407E-A947-70E740481C1C}">
                                  <a14:useLocalDpi xmlns:a14="http://schemas.microsoft.com/office/drawing/2010/main" val="0"/>
                                </a:ext>
                              </a:extLst>
                            </a:blip>
                            <a:srcRect r="59294"/>
                            <a:stretch/>
                          </pic:blipFill>
                          <pic:spPr bwMode="auto">
                            <a:xfrm>
                              <a:off x="0" y="0"/>
                              <a:ext cx="1658620" cy="907415"/>
                            </a:xfrm>
                            <a:prstGeom prst="rect">
                              <a:avLst/>
                            </a:prstGeom>
                            <a:noFill/>
                            <a:ln>
                              <a:noFill/>
                            </a:ln>
                            <a:extLst>
                              <a:ext uri="{53640926-AAD7-44D8-BBD7-CCE9431645EC}">
                                <a14:shadowObscured xmlns:a14="http://schemas.microsoft.com/office/drawing/2010/main"/>
                              </a:ext>
                            </a:extLst>
                          </pic:spPr>
                        </pic:pic>
                        <wps:wsp>
                          <wps:cNvPr id="1820" name="直線コネクタ 1820"/>
                          <wps:cNvCnPr/>
                          <wps:spPr>
                            <a:xfrm flipH="1" flipV="1">
                              <a:off x="790575" y="57150"/>
                              <a:ext cx="2540" cy="615310"/>
                            </a:xfrm>
                            <a:prstGeom prst="line">
                              <a:avLst/>
                            </a:prstGeom>
                            <a:noFill/>
                            <a:ln w="6350" cap="flat" cmpd="sng" algn="ctr">
                              <a:solidFill>
                                <a:sysClr val="windowText" lastClr="000000">
                                  <a:shade val="95000"/>
                                  <a:satMod val="105000"/>
                                </a:sysClr>
                              </a:solidFill>
                              <a:prstDash val="sysDot"/>
                            </a:ln>
                            <a:effectLst/>
                          </wps:spPr>
                          <wps:bodyPr/>
                        </wps:wsp>
                        <wps:wsp>
                          <wps:cNvPr id="1825" name="テキスト ボックス 2"/>
                          <wps:cNvSpPr txBox="1">
                            <a:spLocks noChangeArrowheads="1"/>
                          </wps:cNvSpPr>
                          <wps:spPr bwMode="auto">
                            <a:xfrm>
                              <a:off x="671513" y="585788"/>
                              <a:ext cx="339903" cy="28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wps:txbx>
                          <wps:bodyPr rot="0" vert="horz" wrap="square" lIns="91440" tIns="45720" rIns="91440" bIns="45720" anchor="t" anchorCtr="0" upright="1">
                            <a:noAutofit/>
                          </wps:bodyPr>
                        </wps:wsp>
                      </wpg:grpSp>
                      <wps:wsp>
                        <wps:cNvPr id="2336" name="テキスト ボックス 2336"/>
                        <wps:cNvSpPr txBox="1"/>
                        <wps:spPr>
                          <a:xfrm>
                            <a:off x="757238" y="795338"/>
                            <a:ext cx="358775" cy="14478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50" o:spid="_x0000_s1153" style="position:absolute;left:0;text-align:left;margin-left:259.2pt;margin-top:1.35pt;width:130.6pt;height:74.05pt;z-index:251684864" coordsize="16586,94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">
                <v:group id="グループ化 41" o:spid="_x0000_s1154" style="position:absolute;width:16586;height:9074" coordsize="16586,9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2SGcQAAADdAAAADwAAAGRycy9kb3ducmV2LnhtbERPTWvCQBC9F/oflin0&#10;pptUtDV1FREVD1JoFMTbkB2TYHY2ZLdJ/PeuIPQ2j/c5s0VvKtFS40rLCuJhBII4s7rkXMHxsBl8&#10;gXAeWWNlmRTcyMFi/voyw0Tbjn+pTX0uQgi7BBUU3teJlC4ryKAb2po4cBfbGPQBNrnUDXYh3FTy&#10;I4om0mDJoaHAmlYFZdf0zyjYdtgtR/G63V8vq9v5MP457WNS6v2tX36D8NT7f/HTvdNh/ud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02SGcQAAADdAAAA&#10;DwAAAAAAAAAAAAAAAACqAgAAZHJzL2Rvd25yZXYueG1sUEsFBgAAAAAEAAQA+gAAAJsDAAAAAA==&#10;">
                  <v:shape id="図 1817" o:spid="_x0000_s1155" type="#_x0000_t75" style="position:absolute;width:1658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vBOPBAAAA3QAAAA8AAABkcnMvZG93bnJldi54bWxET02LwjAQvQv7H8IseNO0HrRWoyzCorCn&#10;1fY+NGNbbCYlibX++40g7G0e73O2+9F0YiDnW8sK0nkCgriyuuVaQXH5nmUgfEDW2FkmBU/ysN99&#10;TLaYa/vgXxrOoRYxhH2OCpoQ+lxKXzVk0M9tTxy5q3UGQ4SultrhI4abTi6SZCkNthwbGuzp0FB1&#10;O9+NgsQVq/KS6Tpdl8PyeiiO9v5zVGr6OX5tQAQaw7/47T7pOD9LV/D6Jp4gd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evBOPBAAAA3QAAAA8AAAAAAAAAAAAAAAAAnwIA&#10;AGRycy9kb3ducmV2LnhtbFBLBQYAAAAABAAEAPcAAACNAwAAAAA=&#10;">
                    <v:imagedata r:id="rId56" o:title="" cropright="38859f"/>
                    <v:path arrowok="t"/>
                  </v:shape>
                  <v:line id="直線コネクタ 1820" o:spid="_x0000_s1156" style="position:absolute;flip:x y;visibility:visible;mso-wrap-style:square" from="7905,571" to="7931,6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P0DcMAAADdAAAADwAAAGRycy9kb3ducmV2LnhtbESPT4vCMBDF74LfIcyCN03tQaVrFFkQ&#10;vYl/wD0OzWxTtpmUJmr99s5B8DbDe/Peb5br3jfqTl2sAxuYTjJQxGWwNVcGLufteAEqJmSLTWAy&#10;8KQI69VwsMTChgcf6X5KlZIQjgUacCm1hdaxdOQxTkJLLNpf6DwmWbtK2w4fEu4bnWfZTHusWRoc&#10;tvTjqPw/3byBw/X3lrXnekPuct1Nj/Ndyg9szOir33yDStSnj/l9vbeCv8iFX76REfTq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9A3DAAAA3QAAAA8AAAAAAAAAAAAA&#10;AAAAoQIAAGRycy9kb3ducmV2LnhtbFBLBQYAAAAABAAEAPkAAACRAwAAAAA=&#10;" strokeweight=".5pt">
                    <v:stroke dashstyle="1 1"/>
                  </v:line>
                  <v:shape id="_x0000_s1157" type="#_x0000_t202" style="position:absolute;left:6715;top:5857;width:3399;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B4MMA&#10;AADdAAAADwAAAGRycy9kb3ducmV2LnhtbERPTWvCQBC9F/wPywi91V3FFI1ugliEnlqaquBtyI5J&#10;MDsbsluT/vtuodDbPN7nbPPRtuJOvW8ca5jPFAji0pmGKw3Hz8PTCoQPyAZbx6Thmzzk2eRhi6lx&#10;A3/QvQiViCHsU9RQh9ClUvqyJot+5jriyF1dbzFE2FfS9DjEcNvKhVLP0mLDsaHGjvY1lbfiy2o4&#10;vV0v56V6r15s0g1uVJLtWmr9OB13GxCBxvAv/nO/mjh/tUj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XB4MMAAADdAAAADwAAAAAAAAAAAAAAAACYAgAAZHJzL2Rv&#10;d25yZXYueG1sUEsFBgAAAAAEAAQA9QAAAIgDAAAAAA==&#10;" filled="f" stroked="f">
                    <v:textbox>
                      <w:txbxContent>
                        <w:p w:rsidR="007B6578" w:rsidRPr="00B330F0" w:rsidRDefault="007B6578" w:rsidP="007B6578">
                          <w:pPr>
                            <w:rPr>
                              <w:sz w:val="16"/>
                              <w:szCs w:val="16"/>
                            </w:rPr>
                          </w:pPr>
                          <m:oMathPara>
                            <m:oMath>
                              <m:r>
                                <w:rPr>
                                  <w:rFonts w:ascii="Cambria Math" w:eastAsia="MS Mincho" w:hAnsi="Cambria Math"/>
                                  <w:color w:val="000000"/>
                                  <w:sz w:val="16"/>
                                  <w:szCs w:val="16"/>
                                </w:rPr>
                                <m:t>n´</m:t>
                              </m:r>
                            </m:oMath>
                          </m:oMathPara>
                        </w:p>
                      </w:txbxContent>
                    </v:textbox>
                  </v:shape>
                </v:group>
                <v:shape id="テキスト ボックス 2336" o:spid="_x0000_s1158" type="#_x0000_t202" style="position:absolute;left:7572;top:7953;width:3588;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or8cA&#10;AADdAAAADwAAAGRycy9kb3ducmV2LnhtbESPS2vDMBCE74X+B7GF3Br5QU1xooQ2pCRQckiaHnpb&#10;rPWDWCtjqbbz76tCIMdhZr5hluvJtGKg3jWWFcTzCARxYXXDlYLz18fzKwjnkTW2lknBlRysV48P&#10;S8y1HflIw8lXIkDY5aig9r7LpXRFTQbd3HbEwSttb9AH2VdS9zgGuGllEkWZNNhwWKixo01NxeX0&#10;axR8Ry+f2zKtDt3urJvy+O5/4lgrNXua3hYgPE3+Hr6191pBkqYZ/L8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T6K/HAAAA3QAAAA8AAAAAAAAAAAAAAAAAmAIAAGRy&#10;cy9kb3ducmV2LnhtbFBLBQYAAAAABAAEAPUAAACMAw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s">
            <w:drawing>
              <wp:anchor distT="0" distB="0" distL="114300" distR="114300" simplePos="0" relativeHeight="251680768" behindDoc="0" locked="0" layoutInCell="1" allowOverlap="1" wp14:anchorId="1384D317" wp14:editId="69A2D1A0">
                <wp:simplePos x="0" y="0"/>
                <wp:positionH relativeFrom="column">
                  <wp:posOffset>3813810</wp:posOffset>
                </wp:positionH>
                <wp:positionV relativeFrom="paragraph">
                  <wp:posOffset>104140</wp:posOffset>
                </wp:positionV>
                <wp:extent cx="849630" cy="279400"/>
                <wp:effectExtent l="0" t="0" r="0" b="0"/>
                <wp:wrapNone/>
                <wp:docPr id="18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3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135D5A" w:rsidRDefault="007B6578" w:rsidP="007B6578">
                            <w:pPr>
                              <w:rPr>
                                <w:sz w:val="16"/>
                                <w:szCs w:val="16"/>
                              </w:rPr>
                            </w:pPr>
                            <w:r w:rsidRPr="00135D5A">
                              <w:rPr>
                                <w:rFonts w:eastAsia="Arial Unicode MS"/>
                                <w:sz w:val="16"/>
                                <w:szCs w:val="16"/>
                              </w:rPr>
                              <w:t>(d)</w:t>
                            </w:r>
                            <w:r w:rsidRPr="00135D5A">
                              <w:rPr>
                                <w:sz w:val="16"/>
                                <w:szCs w:val="16"/>
                              </w:rPr>
                              <w:t xml:space="preserve"> El </w:t>
                            </w:r>
                            <w:r w:rsidRPr="002E2FAD">
                              <w:rPr>
                                <w:color w:val="000000"/>
                                <w:sz w:val="16"/>
                                <w:szCs w:val="16"/>
                              </w:rPr>
                              <w:t>Centro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9" type="#_x0000_t202" style="position:absolute;left:0;text-align:left;margin-left:300.3pt;margin-top:8.2pt;width:66.9pt;height:2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" filled="f" stroked="f">
                <v:textbox>
                  <w:txbxContent>
                    <w:p w:rsidR="007B6578" w:rsidRPr="00135D5A" w:rsidRDefault="007B6578" w:rsidP="007B6578">
                      <w:pPr>
                        <w:rPr>
                          <w:sz w:val="16"/>
                          <w:szCs w:val="16"/>
                        </w:rPr>
                      </w:pPr>
                      <w:r w:rsidRPr="00135D5A">
                        <w:rPr>
                          <w:rFonts w:eastAsia="Arial Unicode MS"/>
                          <w:sz w:val="16"/>
                          <w:szCs w:val="16"/>
                        </w:rPr>
                        <w:t>(d)</w:t>
                      </w:r>
                      <w:r w:rsidRPr="00135D5A">
                        <w:rPr>
                          <w:sz w:val="16"/>
                          <w:szCs w:val="16"/>
                        </w:rPr>
                        <w:t xml:space="preserve"> </w:t>
                      </w:r>
                      <w:proofErr w:type="spellStart"/>
                      <w:r w:rsidRPr="00135D5A">
                        <w:rPr>
                          <w:sz w:val="16"/>
                          <w:szCs w:val="16"/>
                        </w:rPr>
                        <w:t>El</w:t>
                      </w:r>
                      <w:proofErr w:type="spellEnd"/>
                      <w:r w:rsidRPr="00135D5A">
                        <w:rPr>
                          <w:sz w:val="16"/>
                          <w:szCs w:val="16"/>
                        </w:rPr>
                        <w:t xml:space="preserve"> </w:t>
                      </w:r>
                      <w:proofErr w:type="spellStart"/>
                      <w:r w:rsidRPr="002E2FAD">
                        <w:rPr>
                          <w:color w:val="000000"/>
                          <w:sz w:val="16"/>
                          <w:szCs w:val="16"/>
                        </w:rPr>
                        <w:t>Centro</w:t>
                      </w:r>
                      <w:proofErr w:type="spellEnd"/>
                    </w:p>
                  </w:txbxContent>
                </v:textbox>
              </v:shape>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s">
            <w:drawing>
              <wp:anchor distT="0" distB="0" distL="114300" distR="114300" simplePos="0" relativeHeight="251685888" behindDoc="0" locked="0" layoutInCell="1" allowOverlap="1" wp14:anchorId="2650D0C7" wp14:editId="05661A1E">
                <wp:simplePos x="0" y="0"/>
                <wp:positionH relativeFrom="column">
                  <wp:posOffset>1028700</wp:posOffset>
                </wp:positionH>
                <wp:positionV relativeFrom="paragraph">
                  <wp:posOffset>24765</wp:posOffset>
                </wp:positionV>
                <wp:extent cx="4340225" cy="357505"/>
                <wp:effectExtent l="0" t="0" r="0" b="0"/>
                <wp:wrapNone/>
                <wp:docPr id="23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0225" cy="357505"/>
                        </a:xfrm>
                        <a:prstGeom prst="rect">
                          <a:avLst/>
                        </a:prstGeom>
                        <a:noFill/>
                        <a:ln w="9525">
                          <a:noFill/>
                          <a:miter lim="800000"/>
                          <a:headEnd/>
                          <a:tailEnd/>
                        </a:ln>
                      </wps:spPr>
                      <wps:txbx>
                        <w:txbxContent>
                          <w:p w:rsidR="007B6578" w:rsidRPr="007B6578" w:rsidRDefault="007B6578" w:rsidP="007B6578">
                            <w:pPr>
                              <w:ind w:left="902" w:hangingChars="451" w:hanging="902"/>
                              <w:jc w:val="center"/>
                              <w:rPr>
                                <w:sz w:val="20"/>
                                <w:szCs w:val="20"/>
                                <w:lang w:val="en-US"/>
                              </w:rPr>
                            </w:pPr>
                            <w:r w:rsidRPr="007B6578">
                              <w:rPr>
                                <w:sz w:val="20"/>
                                <w:szCs w:val="20"/>
                                <w:lang w:val="en-US"/>
                              </w:rPr>
                              <w:t xml:space="preserve">Figure 6. Time </w:t>
                            </w:r>
                            <w:r w:rsidRPr="007B6578">
                              <w:rPr>
                                <w:rFonts w:eastAsia="MS Mincho"/>
                                <w:sz w:val="20"/>
                                <w:szCs w:val="20"/>
                                <w:lang w:val="en-US"/>
                              </w:rPr>
                              <w:t>history of tensile strain of laminated rubber bearing</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id="_x0000_s1160" type="#_x0000_t202" style="position:absolute;left:0;text-align:left;margin-left:81pt;margin-top:1.95pt;width:341.75pt;height:28.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" filled="f" stroked="f">
                <v:textbox>
                  <w:txbxContent>
                    <w:p w:rsidR="007B6578" w:rsidRPr="007B6578" w:rsidRDefault="007B6578" w:rsidP="007B6578">
                      <w:pPr>
                        <w:ind w:left="902" w:hangingChars="451" w:hanging="902"/>
                        <w:jc w:val="center"/>
                        <w:rPr>
                          <w:sz w:val="20"/>
                          <w:szCs w:val="20"/>
                          <w:lang w:val="en-US"/>
                        </w:rPr>
                      </w:pPr>
                      <w:proofErr w:type="gramStart"/>
                      <w:r w:rsidRPr="007B6578">
                        <w:rPr>
                          <w:sz w:val="20"/>
                          <w:szCs w:val="20"/>
                          <w:lang w:val="en-US"/>
                        </w:rPr>
                        <w:t>Figure 6.</w:t>
                      </w:r>
                      <w:proofErr w:type="gramEnd"/>
                      <w:r w:rsidRPr="007B6578">
                        <w:rPr>
                          <w:sz w:val="20"/>
                          <w:szCs w:val="20"/>
                          <w:lang w:val="en-US"/>
                        </w:rPr>
                        <w:t xml:space="preserve"> Time </w:t>
                      </w:r>
                      <w:r w:rsidRPr="007B6578">
                        <w:rPr>
                          <w:rFonts w:eastAsia="MS Mincho"/>
                          <w:sz w:val="20"/>
                          <w:szCs w:val="20"/>
                          <w:lang w:val="en-US"/>
                        </w:rPr>
                        <w:t>history of tensile strain of laminated rubber bearing</w:t>
                      </w:r>
                    </w:p>
                  </w:txbxContent>
                </v:textbox>
              </v:shape>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3.2 Examination of bending moment of foundation beam</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The bending moment of the foundation beam at the step where the tensile strain of the laminated rubber became the maximum is compared.</w:t>
      </w:r>
      <w:r w:rsidRPr="007B6578">
        <w:rPr>
          <w:rFonts w:eastAsia="MS Mincho"/>
          <w:snapToGrid w:val="0"/>
          <w:szCs w:val="24"/>
          <w:lang w:val="en-US" w:eastAsia="ja-JP"/>
        </w:rPr>
        <w:t xml:space="preserve"> </w:t>
      </w:r>
      <w:r w:rsidRPr="007B6578">
        <w:rPr>
          <w:rFonts w:eastAsia="MS Mincho"/>
          <w:snapToGrid w:val="0"/>
          <w:szCs w:val="24"/>
          <w:lang w:val="en-US" w:eastAsia="en-US"/>
        </w:rPr>
        <w:t>In the subsequent study, we investigate the bending moment of the X1 and Y1 basic beams immediately above the laminated rubber where tensile strain has occurred.</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The bending moment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w:t>
      </w:r>
      <w:r w:rsidRPr="007B6578">
        <w:rPr>
          <w:rFonts w:eastAsia="MS Mincho"/>
          <w:snapToGrid w:val="0"/>
          <w:szCs w:val="24"/>
          <w:lang w:val="en-US" w:eastAsia="en-US"/>
        </w:rPr>
        <w:t xml:space="preserve"> calculated from the time history sum method is calculated from Equation (2) using the bending moment at step </w:t>
      </w:r>
      <w:r w:rsidRPr="007B6578">
        <w:rPr>
          <w:rFonts w:eastAsia="MS Mincho"/>
          <w:i/>
          <w:snapToGrid w:val="0"/>
          <w:szCs w:val="24"/>
          <w:lang w:val="en-US" w:eastAsia="en-US"/>
        </w:rPr>
        <w:t>n'</w:t>
      </w:r>
      <w:r w:rsidRPr="007B6578">
        <w:rPr>
          <w:rFonts w:eastAsia="MS Mincho"/>
          <w:snapToGrid w:val="0"/>
          <w:szCs w:val="24"/>
          <w:lang w:val="en-US" w:eastAsia="en-US"/>
        </w:rPr>
        <w:t xml:space="preserve"> where the tensile strain </w:t>
      </w:r>
      <w:r w:rsidRPr="007B6578">
        <w:rPr>
          <w:rFonts w:eastAsia="MS Mincho"/>
          <w:i/>
          <w:snapToGrid w:val="0"/>
          <w:szCs w:val="24"/>
          <w:lang w:val="en-US" w:eastAsia="en-US"/>
        </w:rPr>
        <w:t>ε</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en-US"/>
        </w:rPr>
        <w:t>)</w:t>
      </w:r>
      <w:r w:rsidRPr="007B6578">
        <w:rPr>
          <w:rFonts w:eastAsia="MS Mincho"/>
          <w:snapToGrid w:val="0"/>
          <w:szCs w:val="24"/>
          <w:lang w:val="en-US" w:eastAsia="en-US"/>
        </w:rPr>
        <w:t xml:space="preserve"> (Equation (1)) becomes the maximum.</w: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ind w:leftChars="-868" w:left="594" w:rightChars="519" w:right="1142" w:hangingChars="1565" w:hanging="2504"/>
        <w:jc w:val="both"/>
        <w:rPr>
          <w:rFonts w:eastAsia="MS Mincho"/>
          <w:iCs/>
          <w:snapToGrid w:val="0"/>
          <w:color w:val="000000"/>
          <w:kern w:val="2"/>
          <w:sz w:val="16"/>
          <w:szCs w:val="18"/>
          <w:lang w:val="en-US" w:eastAsia="ja-JP"/>
        </w:rPr>
      </w:pPr>
    </w:p>
    <w:p w:rsidR="007B6578" w:rsidRPr="007B6578" w:rsidRDefault="000D7083" w:rsidP="007B6578">
      <w:pPr>
        <w:widowControl w:val="0"/>
        <w:tabs>
          <w:tab w:val="right" w:pos="9361"/>
        </w:tabs>
        <w:spacing w:after="0" w:line="240" w:lineRule="auto"/>
        <w:ind w:rightChars="519" w:right="1142"/>
        <w:jc w:val="both"/>
        <w:rPr>
          <w:rFonts w:ascii="MS Mincho" w:eastAsia="MS Mincho" w:hAnsi="MS Mincho"/>
          <w:iCs/>
          <w:snapToGrid w:val="0"/>
          <w:color w:val="000000"/>
          <w:sz w:val="16"/>
          <w:szCs w:val="18"/>
          <w:lang w:val="en-US" w:eastAsia="en-US"/>
        </w:rPr>
      </w:pPr>
      <m:oMath>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24"/>
            <w:lang w:val="en-US" w:eastAsia="en-US"/>
          </w:rPr>
          <m:t>=</m:t>
        </m:r>
        <m:sPre>
          <m:sPrePr>
            <m:ctrlPr>
              <w:rPr>
                <w:rFonts w:ascii="Cambria Math" w:eastAsia="MS Mincho" w:hAnsi="Cambria Math"/>
                <w:snapToGrid w:val="0"/>
                <w:color w:val="000000"/>
                <w:szCs w:val="24"/>
                <w:lang w:val="en-US" w:eastAsia="en-US"/>
              </w:rPr>
            </m:ctrlPr>
          </m:sPrePr>
          <m:sub>
            <m:r>
              <w:rPr>
                <w:rFonts w:ascii="Cambria Math" w:eastAsia="MS Mincho" w:hAnsi="Cambria Math"/>
                <w:snapToGrid w:val="0"/>
                <w:color w:val="000000"/>
                <w:szCs w:val="24"/>
                <w:lang w:val="en-US" w:eastAsia="en-US"/>
              </w:rPr>
              <m:t>X,Y</m:t>
            </m:r>
          </m:sub>
          <m:sup>
            <m:r>
              <w:rPr>
                <w:rFonts w:ascii="Cambria Math" w:eastAsia="MS Mincho" w:hAnsi="Cambria Math"/>
                <w:snapToGrid w:val="0"/>
                <w:color w:val="000000"/>
                <w:szCs w:val="24"/>
                <w:lang w:val="en-US" w:eastAsia="en-US"/>
              </w:rPr>
              <m:t xml:space="preserve"> </m:t>
            </m:r>
          </m:sup>
          <m:e>
            <m:sSubSup>
              <m:sSubSupPr>
                <m:ctrlPr>
                  <w:rPr>
                    <w:rFonts w:ascii="Cambria Math" w:eastAsia="MS Mincho" w:hAnsi="Cambria Math"/>
                    <w:i/>
                    <w:snapToGrid w:val="0"/>
                    <w:color w:val="000000"/>
                    <w:szCs w:val="24"/>
                    <w:lang w:val="en-US" w:eastAsia="en-US"/>
                  </w:rPr>
                </m:ctrlPr>
              </m:sSubSup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e>
        </m:sPre>
        <m:r>
          <w:rPr>
            <w:rFonts w:ascii="Cambria Math" w:eastAsia="MS Mincho" w:hAnsi="Cambria Math"/>
            <w:snapToGrid w:val="0"/>
            <w:color w:val="000000"/>
            <w:szCs w:val="24"/>
            <w:lang w:val="en-US" w:eastAsia="en-US"/>
          </w:rPr>
          <m:t>+</m:t>
        </m:r>
        <m:sPre>
          <m:sPrePr>
            <m:ctrlPr>
              <w:rPr>
                <w:rFonts w:ascii="Cambria Math" w:eastAsia="MS Mincho" w:hAnsi="Cambria Math"/>
                <w:snapToGrid w:val="0"/>
                <w:color w:val="000000"/>
                <w:szCs w:val="24"/>
                <w:lang w:val="en-US" w:eastAsia="en-US"/>
              </w:rPr>
            </m:ctrlPr>
          </m:sPrePr>
          <m:sub>
            <m:r>
              <w:rPr>
                <w:rFonts w:ascii="Cambria Math" w:eastAsia="MS Mincho" w:hAnsi="Cambria Math"/>
                <w:snapToGrid w:val="0"/>
                <w:color w:val="000000"/>
                <w:szCs w:val="24"/>
                <w:lang w:val="en-US" w:eastAsia="en-US"/>
              </w:rPr>
              <m:t>Z</m:t>
            </m:r>
          </m:sub>
          <m:sup>
            <m:r>
              <w:rPr>
                <w:rFonts w:ascii="Cambria Math" w:eastAsia="MS Mincho" w:hAnsi="Cambria Math"/>
                <w:snapToGrid w:val="0"/>
                <w:color w:val="000000"/>
                <w:szCs w:val="24"/>
                <w:lang w:val="en-US" w:eastAsia="en-US"/>
              </w:rPr>
              <m:t xml:space="preserve"> </m:t>
            </m:r>
          </m:sup>
          <m:e>
            <m:sSubSup>
              <m:sSubSupPr>
                <m:ctrlPr>
                  <w:rPr>
                    <w:rFonts w:ascii="Cambria Math" w:eastAsia="MS Mincho" w:hAnsi="Cambria Math"/>
                    <w:i/>
                    <w:snapToGrid w:val="0"/>
                    <w:color w:val="000000"/>
                    <w:szCs w:val="24"/>
                    <w:lang w:val="en-US" w:eastAsia="en-US"/>
                  </w:rPr>
                </m:ctrlPr>
              </m:sSubSup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e>
        </m:sPre>
        <m:r>
          <w:rPr>
            <w:rFonts w:ascii="Cambria Math" w:eastAsia="MS Mincho" w:hAnsi="Cambria Math"/>
            <w:snapToGrid w:val="0"/>
            <w:color w:val="000000"/>
            <w:szCs w:val="24"/>
            <w:lang w:val="en-US" w:eastAsia="en-US"/>
          </w:rPr>
          <m:t>+</m:t>
        </m:r>
        <m:sPre>
          <m:sPrePr>
            <m:ctrlPr>
              <w:rPr>
                <w:rFonts w:ascii="Cambria Math" w:eastAsia="MS Mincho" w:hAnsi="Cambria Math"/>
                <w:snapToGrid w:val="0"/>
                <w:color w:val="000000"/>
                <w:szCs w:val="24"/>
                <w:lang w:val="en-US" w:eastAsia="en-US"/>
              </w:rPr>
            </m:ctrlPr>
          </m:sPrePr>
          <m:sub>
            <m:r>
              <w:rPr>
                <w:rFonts w:ascii="Cambria Math" w:eastAsia="MS Mincho" w:hAnsi="Cambria Math"/>
                <w:snapToGrid w:val="0"/>
                <w:color w:val="000000"/>
                <w:szCs w:val="24"/>
                <w:lang w:val="en-US" w:eastAsia="en-US"/>
              </w:rPr>
              <m:t>Z</m:t>
            </m:r>
          </m:sub>
          <m:sup>
            <m:r>
              <w:rPr>
                <w:rFonts w:ascii="Cambria Math" w:eastAsia="MS Mincho" w:hAnsi="Cambria Math"/>
                <w:snapToGrid w:val="0"/>
                <w:color w:val="000000"/>
                <w:szCs w:val="24"/>
                <w:lang w:val="en-US" w:eastAsia="en-US"/>
              </w:rPr>
              <m:t xml:space="preserve"> </m:t>
            </m:r>
          </m:sup>
          <m:e>
            <m:sSubSup>
              <m:sSubSupPr>
                <m:ctrlPr>
                  <w:rPr>
                    <w:rFonts w:ascii="Cambria Math" w:eastAsia="MS Mincho" w:hAnsi="Cambria Math"/>
                    <w:i/>
                    <w:snapToGrid w:val="0"/>
                    <w:color w:val="000000"/>
                    <w:szCs w:val="24"/>
                    <w:lang w:val="en-US" w:eastAsia="en-US"/>
                  </w:rPr>
                </m:ctrlPr>
              </m:sSubSup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0</m:t>
                </m:r>
              </m:sub>
              <m:sup>
                <m:r>
                  <w:rPr>
                    <w:rFonts w:ascii="Cambria Math" w:eastAsia="MS Mincho" w:hAnsi="Cambria Math"/>
                    <w:snapToGrid w:val="0"/>
                    <w:color w:val="000000"/>
                    <w:szCs w:val="24"/>
                    <w:lang w:val="en-US" w:eastAsia="en-US"/>
                  </w:rPr>
                  <m:t xml:space="preserve"> </m:t>
                </m:r>
              </m:sup>
            </m:sSubSup>
          </m:e>
        </m:sPre>
      </m:oMath>
      <w:r w:rsidR="007B6578" w:rsidRPr="007B6578">
        <w:rPr>
          <w:rFonts w:ascii="MS Mincho" w:eastAsia="MS Mincho" w:hAnsi="MS Mincho"/>
          <w:snapToGrid w:val="0"/>
          <w:color w:val="000000"/>
          <w:sz w:val="16"/>
          <w:szCs w:val="18"/>
          <w:lang w:val="en-US" w:eastAsia="en-US"/>
        </w:rPr>
        <w:tab/>
      </w:r>
      <w:r w:rsidR="007B6578" w:rsidRPr="007B6578">
        <w:rPr>
          <w:rFonts w:eastAsia="MS Mincho"/>
          <w:snapToGrid w:val="0"/>
          <w:color w:val="000000"/>
          <w:szCs w:val="24"/>
          <w:lang w:val="en-US" w:eastAsia="en-US"/>
        </w:rPr>
        <w:t>(2)</w:t>
      </w:r>
    </w:p>
    <w:p w:rsidR="007B6578" w:rsidRPr="007B6578" w:rsidRDefault="007B6578" w:rsidP="007B6578">
      <w:pPr>
        <w:widowControl w:val="0"/>
        <w:spacing w:after="0" w:line="240" w:lineRule="auto"/>
        <w:jc w:val="both"/>
        <w:rPr>
          <w:rFonts w:eastAsia="MS Mincho"/>
          <w:snapToGrid w:val="0"/>
          <w:sz w:val="20"/>
          <w:szCs w:val="20"/>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Here, </w:t>
      </w:r>
      <w:r w:rsidRPr="007B6578">
        <w:rPr>
          <w:rFonts w:eastAsia="MS Mincho"/>
          <w:i/>
          <w:snapToGrid w:val="0"/>
          <w:szCs w:val="24"/>
          <w:vertAlign w:val="subscript"/>
          <w:lang w:val="en-US" w:eastAsia="en-US"/>
        </w:rPr>
        <w:t>X,Y</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ascii="MS Mincho" w:eastAsia="Times New Roman" w:hAnsi="MS Mincho"/>
          <w:snapToGrid w:val="0"/>
          <w:color w:val="000000"/>
          <w:szCs w:val="24"/>
          <w:lang w:val="en-US" w:eastAsia="en-US"/>
        </w:rPr>
        <w:t>,</w:t>
      </w:r>
      <w:r w:rsidRPr="007B6578">
        <w:rPr>
          <w:rFonts w:eastAsia="Times New Roman"/>
          <w:snapToGrid w:val="0"/>
          <w:color w:val="000000"/>
          <w:szCs w:val="24"/>
          <w:lang w:val="en-US" w:eastAsia="en-US"/>
        </w:rPr>
        <w:t xml:space="preserve"> </w:t>
      </w:r>
      <w:r w:rsidRPr="007B6578">
        <w:rPr>
          <w:rFonts w:eastAsia="MS Mincho"/>
          <w:i/>
          <w:snapToGrid w:val="0"/>
          <w:szCs w:val="24"/>
          <w:vertAlign w:val="subscript"/>
          <w:lang w:val="en-US" w:eastAsia="en-US"/>
        </w:rPr>
        <w:t>Z</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en-US"/>
        </w:rPr>
        <w:t xml:space="preserve"> are the bending moments of the foundation beam of analysis, </w:t>
      </w:r>
      <w:r w:rsidRPr="007B6578">
        <w:rPr>
          <w:rFonts w:eastAsia="MS Mincho"/>
          <w:i/>
          <w:snapToGrid w:val="0"/>
          <w:szCs w:val="24"/>
          <w:vertAlign w:val="subscript"/>
          <w:lang w:val="en-US" w:eastAsia="en-US"/>
        </w:rPr>
        <w:t>Z</w:t>
      </w:r>
      <w:r w:rsidRPr="007B6578">
        <w:rPr>
          <w:rFonts w:eastAsia="MS Mincho"/>
          <w:i/>
          <w:snapToGrid w:val="0"/>
          <w:szCs w:val="24"/>
          <w:lang w:val="en-US" w:eastAsia="en-US"/>
        </w:rPr>
        <w:t>M</w:t>
      </w:r>
      <w:r w:rsidRPr="007B6578">
        <w:rPr>
          <w:rFonts w:eastAsia="MS Mincho"/>
          <w:snapToGrid w:val="0"/>
          <w:szCs w:val="24"/>
          <w:vertAlign w:val="subscript"/>
          <w:lang w:val="en-US" w:eastAsia="en-US"/>
        </w:rPr>
        <w:t>0</w:t>
      </w:r>
      <w:r w:rsidRPr="007B6578">
        <w:rPr>
          <w:rFonts w:eastAsia="MS Mincho"/>
          <w:snapToGrid w:val="0"/>
          <w:szCs w:val="24"/>
          <w:lang w:val="en-US" w:eastAsia="en-US"/>
        </w:rPr>
        <w:t xml:space="preserve"> is the bending moment of the foundation beam due to long-term loading. Figures 7 and 8 show the bending moment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en-US"/>
        </w:rPr>
        <w:t xml:space="preserve"> of the foundation beam at X1 and Y1 calculated from the STH method (Equation (2)), and the bending moment </w:t>
      </w:r>
      <w:r w:rsidRPr="007B6578">
        <w:rPr>
          <w:rFonts w:eastAsia="MS Mincho"/>
          <w:i/>
          <w:snapToGrid w:val="0"/>
          <w:szCs w:val="24"/>
          <w:lang w:val="en-US" w:eastAsia="en-US"/>
        </w:rPr>
        <w:t>M</w:t>
      </w:r>
      <w:r w:rsidRPr="007B6578">
        <w:rPr>
          <w:rFonts w:eastAsia="MS Mincho"/>
          <w:snapToGrid w:val="0"/>
          <w:szCs w:val="24"/>
          <w:vertAlign w:val="superscript"/>
          <w:lang w:val="en-US" w:eastAsia="en-US"/>
        </w:rPr>
        <w:t>(</w:t>
      </w:r>
      <w:r w:rsidRPr="007B6578">
        <w:rPr>
          <w:rFonts w:eastAsia="MS Mincho"/>
          <w:i/>
          <w:snapToGrid w:val="0"/>
          <w:szCs w:val="24"/>
          <w:vertAlign w:val="superscript"/>
          <w:lang w:val="en-US" w:eastAsia="en-US"/>
        </w:rPr>
        <w:t>n'</w:t>
      </w:r>
      <w:r w:rsidRPr="007B6578">
        <w:rPr>
          <w:rFonts w:eastAsia="MS Mincho"/>
          <w:snapToGrid w:val="0"/>
          <w:szCs w:val="24"/>
          <w:vertAlign w:val="superscript"/>
          <w:lang w:val="en-US" w:eastAsia="ja-JP"/>
        </w:rPr>
        <w:t>)</w:t>
      </w:r>
      <w:r w:rsidRPr="007B6578">
        <w:rPr>
          <w:rFonts w:eastAsia="MS Mincho"/>
          <w:snapToGrid w:val="0"/>
          <w:szCs w:val="24"/>
          <w:lang w:val="en-US" w:eastAsia="en-US"/>
        </w:rPr>
        <w:t xml:space="preserve"> of the foundation beam obtained from the SimHV method.</w:t>
      </w:r>
      <w:r w:rsidRPr="007B6578">
        <w:rPr>
          <w:rFonts w:eastAsia="MS Mincho"/>
          <w:snapToGrid w:val="0"/>
          <w:szCs w:val="24"/>
          <w:lang w:val="en-US" w:eastAsia="ja-JP"/>
        </w:rPr>
        <w:t xml:space="preserve"> </w:t>
      </w:r>
      <w:r w:rsidRPr="007B6578">
        <w:rPr>
          <w:rFonts w:eastAsia="MS Mincho"/>
          <w:snapToGrid w:val="0"/>
          <w:szCs w:val="24"/>
          <w:lang w:val="en-US" w:eastAsia="en-US"/>
        </w:rPr>
        <w:t>As shown in Figures 7 and 8, when the tensile elastic modulus of the laminated rubber is equal to the compressive elastic modulus (Type-0), the bending moment of the foundation beam can be evaluated by the STH method.</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g">
            <w:drawing>
              <wp:anchor distT="0" distB="0" distL="114300" distR="114300" simplePos="0" relativeHeight="251686912" behindDoc="0" locked="0" layoutInCell="1" allowOverlap="1" wp14:anchorId="3904B0BD" wp14:editId="03FD1336">
                <wp:simplePos x="0" y="0"/>
                <wp:positionH relativeFrom="column">
                  <wp:posOffset>3115310</wp:posOffset>
                </wp:positionH>
                <wp:positionV relativeFrom="paragraph">
                  <wp:posOffset>130175</wp:posOffset>
                </wp:positionV>
                <wp:extent cx="3145790" cy="2847407"/>
                <wp:effectExtent l="0" t="0" r="0" b="0"/>
                <wp:wrapNone/>
                <wp:docPr id="2291" name="グループ化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5790" cy="2847407"/>
                          <a:chOff x="0" y="0"/>
                          <a:chExt cx="3146107" cy="3105739"/>
                        </a:xfrm>
                      </wpg:grpSpPr>
                      <wpg:grpSp>
                        <wpg:cNvPr id="2292" name="グループ化 1883"/>
                        <wpg:cNvGrpSpPr/>
                        <wpg:grpSpPr>
                          <a:xfrm>
                            <a:off x="0" y="252412"/>
                            <a:ext cx="3002280" cy="2853327"/>
                            <a:chOff x="0" y="249382"/>
                            <a:chExt cx="3003088" cy="2853607"/>
                          </a:xfrm>
                        </wpg:grpSpPr>
                        <wps:wsp>
                          <wps:cNvPr id="2293" name="テキスト ボックス 2"/>
                          <wps:cNvSpPr txBox="1">
                            <a:spLocks noChangeArrowheads="1"/>
                          </wps:cNvSpPr>
                          <wps:spPr bwMode="auto">
                            <a:xfrm>
                              <a:off x="190005" y="2202508"/>
                              <a:ext cx="2772800" cy="900481"/>
                            </a:xfrm>
                            <a:prstGeom prst="rect">
                              <a:avLst/>
                            </a:prstGeom>
                            <a:noFill/>
                            <a:ln w="9525">
                              <a:noFill/>
                              <a:miter lim="800000"/>
                              <a:headEnd/>
                              <a:tailEnd/>
                            </a:ln>
                          </wps:spPr>
                          <wps:txbx>
                            <w:txbxContent>
                              <w:p w:rsidR="007B6578" w:rsidRPr="007B6578" w:rsidRDefault="007B6578" w:rsidP="007B6578">
                                <w:pPr>
                                  <w:ind w:left="902" w:hangingChars="451" w:hanging="902"/>
                                  <w:jc w:val="center"/>
                                  <w:rPr>
                                    <w:sz w:val="20"/>
                                    <w:szCs w:val="20"/>
                                    <w:lang w:val="en-US"/>
                                  </w:rPr>
                                </w:pPr>
                                <w:r w:rsidRPr="007B6578">
                                  <w:rPr>
                                    <w:sz w:val="20"/>
                                    <w:szCs w:val="20"/>
                                    <w:lang w:val="en-US"/>
                                  </w:rPr>
                                  <w:t xml:space="preserve">Figure 8. Maximum </w:t>
                                </w:r>
                                <w:r w:rsidRPr="007B6578">
                                  <w:rPr>
                                    <w:rFonts w:eastAsia="MS Mincho"/>
                                    <w:sz w:val="20"/>
                                    <w:szCs w:val="20"/>
                                    <w:lang w:val="en-US"/>
                                  </w:rPr>
                                  <w:t>bending moment of the foundation beam at Y1</w:t>
                                </w:r>
                              </w:p>
                              <w:p w:rsidR="007B6578" w:rsidRPr="007B6578" w:rsidRDefault="007B6578" w:rsidP="007B6578">
                                <w:pPr>
                                  <w:jc w:val="center"/>
                                  <w:rPr>
                                    <w:rFonts w:ascii="Arial" w:hAnsi="Arial" w:cs="Arial"/>
                                    <w:sz w:val="16"/>
                                    <w:szCs w:val="16"/>
                                    <w:lang w:val="en-US" w:eastAsia="ja-JP"/>
                                  </w:rPr>
                                </w:pPr>
                              </w:p>
                            </w:txbxContent>
                          </wps:txbx>
                          <wps:bodyPr rot="0" vert="horz" wrap="square" lIns="91440" tIns="45720" rIns="91440" bIns="45720" anchor="t" anchorCtr="0">
                            <a:spAutoFit/>
                          </wps:bodyPr>
                        </wps:wsp>
                        <wps:wsp>
                          <wps:cNvPr id="2294" name="テキスト ボックス 2"/>
                          <wps:cNvSpPr txBox="1">
                            <a:spLocks noChangeArrowheads="1"/>
                          </wps:cNvSpPr>
                          <wps:spPr bwMode="auto">
                            <a:xfrm>
                              <a:off x="1915749" y="961902"/>
                              <a:ext cx="1028846" cy="263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r w:rsidRPr="00E12148">
                                  <w:rPr>
                                    <w:rFonts w:eastAsia="MS Mincho"/>
                                    <w:sz w:val="16"/>
                                    <w:szCs w:val="16"/>
                                  </w:rPr>
                                  <w:t>Art Hachi</w:t>
                                </w:r>
                              </w:p>
                            </w:txbxContent>
                          </wps:txbx>
                          <wps:bodyPr rot="0" vert="horz" wrap="square" lIns="91440" tIns="45720" rIns="91440" bIns="45720" anchor="t" anchorCtr="0" upright="1">
                            <a:noAutofit/>
                          </wps:bodyPr>
                        </wps:wsp>
                        <wps:wsp>
                          <wps:cNvPr id="2295" name="テキスト ボックス 2"/>
                          <wps:cNvSpPr txBox="1">
                            <a:spLocks noChangeArrowheads="1"/>
                          </wps:cNvSpPr>
                          <wps:spPr bwMode="auto">
                            <a:xfrm>
                              <a:off x="315323" y="955962"/>
                              <a:ext cx="1029194" cy="264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r w:rsidRPr="00E12148">
                                  <w:rPr>
                                    <w:rFonts w:eastAsia="MS Mincho"/>
                                    <w:sz w:val="16"/>
                                    <w:szCs w:val="16"/>
                                  </w:rPr>
                                  <w:t>Art Kobe</w:t>
                                </w:r>
                              </w:p>
                            </w:txbxContent>
                          </wps:txbx>
                          <wps:bodyPr rot="0" vert="horz" wrap="square" lIns="91440" tIns="45720" rIns="91440" bIns="45720" anchor="t" anchorCtr="0" upright="1">
                            <a:noAutofit/>
                          </wps:bodyPr>
                        </wps:wsp>
                        <wps:wsp>
                          <wps:cNvPr id="2296" name="テキスト ボックス 2"/>
                          <wps:cNvSpPr txBox="1">
                            <a:spLocks noChangeArrowheads="1"/>
                          </wps:cNvSpPr>
                          <wps:spPr bwMode="auto">
                            <a:xfrm>
                              <a:off x="1915749" y="2018805"/>
                              <a:ext cx="1047059" cy="278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El Centro</w:t>
                                </w:r>
                              </w:p>
                            </w:txbxContent>
                          </wps:txbx>
                          <wps:bodyPr rot="0" vert="horz" wrap="square" lIns="91440" tIns="45720" rIns="91440" bIns="45720" anchor="t" anchorCtr="0" upright="1">
                            <a:noAutofit/>
                          </wps:bodyPr>
                        </wps:wsp>
                        <wps:wsp>
                          <wps:cNvPr id="2297" name="テキスト ボックス 2"/>
                          <wps:cNvSpPr txBox="1">
                            <a:spLocks noChangeArrowheads="1"/>
                          </wps:cNvSpPr>
                          <wps:spPr bwMode="auto">
                            <a:xfrm>
                              <a:off x="315322" y="2012868"/>
                              <a:ext cx="1143161" cy="279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Kobe</w:t>
                                </w:r>
                              </w:p>
                            </w:txbxContent>
                          </wps:txbx>
                          <wps:bodyPr rot="0" vert="horz" wrap="square" lIns="91440" tIns="45720" rIns="91440" bIns="45720" anchor="t" anchorCtr="0" upright="1">
                            <a:noAutofit/>
                          </wps:bodyPr>
                        </wps:wsp>
                        <pic:pic xmlns:pic="http://schemas.openxmlformats.org/drawingml/2006/picture">
                          <pic:nvPicPr>
                            <pic:cNvPr id="2298" name="図 1877"/>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5938" y="267195"/>
                              <a:ext cx="1423670" cy="709295"/>
                            </a:xfrm>
                            <a:prstGeom prst="rect">
                              <a:avLst/>
                            </a:prstGeom>
                            <a:noFill/>
                            <a:ln>
                              <a:noFill/>
                            </a:ln>
                          </pic:spPr>
                        </pic:pic>
                        <pic:pic xmlns:pic="http://schemas.openxmlformats.org/drawingml/2006/picture">
                          <pic:nvPicPr>
                            <pic:cNvPr id="2299" name="図 1878"/>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579418" y="249382"/>
                              <a:ext cx="1423670" cy="709295"/>
                            </a:xfrm>
                            <a:prstGeom prst="rect">
                              <a:avLst/>
                            </a:prstGeom>
                            <a:noFill/>
                            <a:ln>
                              <a:noFill/>
                            </a:ln>
                          </pic:spPr>
                        </pic:pic>
                        <pic:pic xmlns:pic="http://schemas.openxmlformats.org/drawingml/2006/picture">
                          <pic:nvPicPr>
                            <pic:cNvPr id="2300" name="図 1879"/>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1324099"/>
                              <a:ext cx="1423670" cy="709295"/>
                            </a:xfrm>
                            <a:prstGeom prst="rect">
                              <a:avLst/>
                            </a:prstGeom>
                            <a:noFill/>
                            <a:ln>
                              <a:noFill/>
                            </a:ln>
                          </pic:spPr>
                        </pic:pic>
                        <pic:pic xmlns:pic="http://schemas.openxmlformats.org/drawingml/2006/picture">
                          <pic:nvPicPr>
                            <pic:cNvPr id="2301" name="図 188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579418" y="1324099"/>
                              <a:ext cx="1423670" cy="709295"/>
                            </a:xfrm>
                            <a:prstGeom prst="rect">
                              <a:avLst/>
                            </a:prstGeom>
                            <a:noFill/>
                            <a:ln>
                              <a:noFill/>
                            </a:ln>
                          </pic:spPr>
                        </pic:pic>
                      </wpg:grpSp>
                      <wpg:grpSp>
                        <wpg:cNvPr id="2302" name="グループ化 69"/>
                        <wpg:cNvGrpSpPr/>
                        <wpg:grpSpPr>
                          <a:xfrm>
                            <a:off x="152400" y="0"/>
                            <a:ext cx="1462086" cy="264160"/>
                            <a:chOff x="0" y="0"/>
                            <a:chExt cx="1462086" cy="264160"/>
                          </a:xfrm>
                        </wpg:grpSpPr>
                        <pic:pic xmlns:pic="http://schemas.openxmlformats.org/drawingml/2006/picture">
                          <pic:nvPicPr>
                            <pic:cNvPr id="2303" name="図 2367"/>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720" cy="264160"/>
                            </a:xfrm>
                            <a:prstGeom prst="rect">
                              <a:avLst/>
                            </a:prstGeom>
                            <a:noFill/>
                            <a:ln>
                              <a:noFill/>
                            </a:ln>
                            <a:extLst>
                              <a:ext uri="{53640926-AAD7-44D8-BBD7-CCE9431645EC}">
                                <a14:shadowObscured xmlns:a14="http://schemas.microsoft.com/office/drawing/2010/main"/>
                              </a:ext>
                            </a:extLst>
                          </pic:spPr>
                        </pic:pic>
                        <wps:wsp>
                          <wps:cNvPr id="54" name="テキスト ボックス 2363"/>
                          <wps:cNvSpPr txBox="1"/>
                          <wps:spPr>
                            <a:xfrm>
                              <a:off x="276181" y="66667"/>
                              <a:ext cx="118590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797" name="グループ化 71"/>
                        <wpg:cNvGrpSpPr/>
                        <wpg:grpSpPr>
                          <a:xfrm>
                            <a:off x="1614487" y="9525"/>
                            <a:ext cx="1531620" cy="264160"/>
                            <a:chOff x="0" y="0"/>
                            <a:chExt cx="1531785" cy="264160"/>
                          </a:xfrm>
                        </wpg:grpSpPr>
                        <pic:pic xmlns:pic="http://schemas.openxmlformats.org/drawingml/2006/picture">
                          <pic:nvPicPr>
                            <pic:cNvPr id="1798"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980" cy="264160"/>
                            </a:xfrm>
                            <a:prstGeom prst="rect">
                              <a:avLst/>
                            </a:prstGeom>
                            <a:noFill/>
                            <a:ln>
                              <a:noFill/>
                            </a:ln>
                            <a:extLst>
                              <a:ext uri="{53640926-AAD7-44D8-BBD7-CCE9431645EC}">
                                <a14:shadowObscured xmlns:a14="http://schemas.microsoft.com/office/drawing/2010/main"/>
                              </a:ext>
                            </a:extLst>
                          </pic:spPr>
                        </pic:pic>
                        <wps:wsp>
                          <wps:cNvPr id="55" name="テキスト ボックス 2366"/>
                          <wps:cNvSpPr txBox="1"/>
                          <wps:spPr>
                            <a:xfrm>
                              <a:off x="247650" y="61913"/>
                              <a:ext cx="128413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92" o:spid="_x0000_s1161" style="position:absolute;left:0;text-align:left;margin-left:245.3pt;margin-top:10.25pt;width:247.7pt;height:224.2pt;z-index:251686912" coordsize="31461,310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">
                <v:group id="グループ化 1883" o:spid="_x0000_s1162" style="position:absolute;top:2524;width:30022;height:28533" coordorigin=",2493" coordsize="30030,28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DU+MYAAADdAAAADwAAAGRycy9kb3ducmV2LnhtbESPT2vCQBTE74V+h+UV&#10;etNNUhQbXUXEFg8i+AeKt0f2mQSzb0N2TeK3dwWhx2FmfsPMFr2pREuNKy0riIcRCOLM6pJzBafj&#10;z2ACwnlkjZVlUnAnB4v5+9sMU2073lN78LkIEHYpKii8r1MpXVaQQTe0NXHwLrYx6INscqkb7ALc&#10;VDKJorE0WHJYKLCmVUHZ9XAzCn477JZf8brdXi+r+/k42v1tY1Lq86NfTkF46v1/+NXeaAVJ8p3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oNT4xgAAAN0A&#10;AAAPAAAAAAAAAAAAAAAAAKoCAABkcnMvZG93bnJldi54bWxQSwUGAAAAAAQABAD6AAAAnQMAAAAA&#10;">
                  <v:shape id="_x0000_s1163" type="#_x0000_t202" style="position:absolute;left:1900;top:22025;width:27728;height:9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JtlcQA&#10;AADdAAAADwAAAGRycy9kb3ducmV2LnhtbESPQWvCQBSE74X+h+UVvNWNKZY2uoq0FTx4qU3vj+wz&#10;G5p9G7KvJv57VxA8DjPzDbNcj75VJ+pjE9jAbJqBIq6Cbbg2UP5sn99ARUG22AYmA2eKsF49Piyx&#10;sGHgbzodpFYJwrFAA06kK7SOlSOPcRo64uQdQ+9RkuxrbXscEty3Os+yV+2x4bTgsKMPR9Xf4d8b&#10;ELGb2bn88nH3O+4/B5dVcyyNmTyNmwUooVHu4Vt7Zw3k+fsL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ibZXEAAAA3QAAAA8AAAAAAAAAAAAAAAAAmAIAAGRycy9k&#10;b3ducmV2LnhtbFBLBQYAAAAABAAEAPUAAACJAwAAAAA=&#10;" filled="f" stroked="f">
                    <v:textbox style="mso-fit-shape-to-text:t">
                      <w:txbxContent>
                        <w:p w:rsidR="007B6578" w:rsidRPr="007B6578" w:rsidRDefault="007B6578" w:rsidP="007B6578">
                          <w:pPr>
                            <w:ind w:left="902" w:hangingChars="451" w:hanging="902"/>
                            <w:jc w:val="center"/>
                            <w:rPr>
                              <w:sz w:val="20"/>
                              <w:szCs w:val="20"/>
                              <w:lang w:val="en-US"/>
                            </w:rPr>
                          </w:pPr>
                          <w:proofErr w:type="gramStart"/>
                          <w:r w:rsidRPr="007B6578">
                            <w:rPr>
                              <w:sz w:val="20"/>
                              <w:szCs w:val="20"/>
                              <w:lang w:val="en-US"/>
                            </w:rPr>
                            <w:t>Figure 8.</w:t>
                          </w:r>
                          <w:proofErr w:type="gramEnd"/>
                          <w:r w:rsidRPr="007B6578">
                            <w:rPr>
                              <w:sz w:val="20"/>
                              <w:szCs w:val="20"/>
                              <w:lang w:val="en-US"/>
                            </w:rPr>
                            <w:t xml:space="preserve"> Maximum </w:t>
                          </w:r>
                          <w:r w:rsidRPr="007B6578">
                            <w:rPr>
                              <w:rFonts w:eastAsia="MS Mincho"/>
                              <w:sz w:val="20"/>
                              <w:szCs w:val="20"/>
                              <w:lang w:val="en-US"/>
                            </w:rPr>
                            <w:t>bending moment of the foundation beam at Y1</w:t>
                          </w:r>
                        </w:p>
                        <w:p w:rsidR="007B6578" w:rsidRPr="007B6578" w:rsidRDefault="007B6578" w:rsidP="007B6578">
                          <w:pPr>
                            <w:jc w:val="center"/>
                            <w:rPr>
                              <w:rFonts w:ascii="Arial" w:hAnsi="Arial" w:cs="Arial"/>
                              <w:sz w:val="16"/>
                              <w:szCs w:val="16"/>
                              <w:lang w:val="en-US" w:eastAsia="ja-JP"/>
                            </w:rPr>
                          </w:pPr>
                        </w:p>
                      </w:txbxContent>
                    </v:textbox>
                  </v:shape>
                  <v:shape id="_x0000_s1164" type="#_x0000_t202" style="position:absolute;left:19157;top:9619;width:10288;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bnX8QA&#10;AADdAAAADwAAAGRycy9kb3ducmV2LnhtbESPQWvCQBSE74L/YXmCN901aNHoKmIRPFlqVfD2yD6T&#10;YPZtyG5N/PfdQqHHYWa+YVabzlbiSY0vHWuYjBUI4syZknMN56/9aA7CB2SDlWPS8CIPm3W/t8LU&#10;uJY/6XkKuYgQ9ilqKEKoUyl9VpBFP3Y1cfTurrEYomxyaRpsI9xWMlHqTVosOS4UWNOuoOxx+rYa&#10;Lsf77TpVH/m7ndWt65Rku5BaDwfddgkiUBf+w3/tg9GQJIsp/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251/EAAAA3QAAAA8AAAAAAAAAAAAAAAAAmAIAAGRycy9k&#10;b3ducmV2LnhtbFBLBQYAAAAABAAEAPUAAACJAwAAAAA=&#10;" filled="f" stroked="f">
                    <v:textbo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Hachi</w:t>
                          </w:r>
                          <w:proofErr w:type="spellEnd"/>
                        </w:p>
                      </w:txbxContent>
                    </v:textbox>
                  </v:shape>
                  <v:shape id="_x0000_s1165" type="#_x0000_t202" style="position:absolute;left:3153;top:9559;width:10292;height:2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CxMQA&#10;AADdAAAADwAAAGRycy9kb3ducmV2LnhtbESPQWvCQBSE7wX/w/IEb3XXoEWjq4gieKrUquDtkX0m&#10;wezbkF1N+u/dQqHHYWa+YRarzlbiSY0vHWsYDRUI4syZknMNp+/d+xSED8gGK8ek4Yc8rJa9twWm&#10;xrX8Rc9jyEWEsE9RQxFCnUrps4Is+qGriaN3c43FEGWTS9NgG+G2kolSH9JiyXGhwJo2BWX348Nq&#10;OH/erpexOuRbO6lb1ynJdia1HvS79RxEoC78h//ae6MhSWYT+H0Tn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6QsTEAAAA3QAAAA8AAAAAAAAAAAAAAAAAmAIAAGRycy9k&#10;b3ducmV2LnhtbFBLBQYAAAAABAAEAPUAAACJAwAAAAA=&#10;" filled="f" stroked="f">
                    <v:textbo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Kobe</w:t>
                          </w:r>
                          <w:proofErr w:type="spellEnd"/>
                        </w:p>
                      </w:txbxContent>
                    </v:textbox>
                  </v:shape>
                  <v:shape id="_x0000_s1166" type="#_x0000_t202" style="position:absolute;left:19157;top:20188;width:10471;height:2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cs8QA&#10;AADdAAAADwAAAGRycy9kb3ducmV2LnhtbESPQWvCQBSE7wX/w/KE3prdhio1uooohZ4UbRW8PbLP&#10;JDT7NmRXE/+9Kwg9DjPzDTNb9LYWV2p95VjDe6JAEOfOVFxo+P35evsE4QOywdoxabiRh8V88DLD&#10;zLiOd3Tdh0JECPsMNZQhNJmUPi/Jok9cQxy9s2sthijbQpoWuwi3tUyVGkuLFceFEhtalZT/7S9W&#10;w2FzPh0/1LZY21HTuV5JthOp9euwX05BBOrDf/jZ/jYa0nQyhs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o3LPEAAAA3QAAAA8AAAAAAAAAAAAAAAAAmAIAAGRycy9k&#10;b3ducmV2LnhtbFBLBQYAAAAABAAEAPUAAACJAwAAAAA=&#10;" filled="f" stroked="f">
                    <v:textbo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proofErr w:type="spellStart"/>
                          <w:r w:rsidRPr="00E12148">
                            <w:rPr>
                              <w:sz w:val="16"/>
                              <w:szCs w:val="16"/>
                            </w:rPr>
                            <w:t>El</w:t>
                          </w:r>
                          <w:proofErr w:type="spellEnd"/>
                          <w:r w:rsidRPr="00E12148">
                            <w:rPr>
                              <w:sz w:val="16"/>
                              <w:szCs w:val="16"/>
                            </w:rPr>
                            <w:t xml:space="preserve"> </w:t>
                          </w:r>
                          <w:proofErr w:type="spellStart"/>
                          <w:r w:rsidRPr="00E12148">
                            <w:rPr>
                              <w:sz w:val="16"/>
                              <w:szCs w:val="16"/>
                            </w:rPr>
                            <w:t>Centro</w:t>
                          </w:r>
                          <w:proofErr w:type="spellEnd"/>
                        </w:p>
                      </w:txbxContent>
                    </v:textbox>
                  </v:shape>
                  <v:shape id="_x0000_s1167" type="#_x0000_t202" style="position:absolute;left:3153;top:20128;width:11431;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R5KMUA&#10;AADdAAAADwAAAGRycy9kb3ducmV2LnhtbESPQWvCQBSE74L/YXmF3nS3oVpNsxFRCp4qtVXw9sg+&#10;k9Ds25DdmvTfdwuCx2FmvmGy1WAbcaXO1441PE0VCOLCmZpLDV+fb5MFCB+QDTaOScMveVjl41GG&#10;qXE9f9D1EEoRIexT1FCF0KZS+qIii37qWuLoXVxnMUTZldJ02Ee4bWSi1FxarDkuVNjSpqLi+/Bj&#10;NRzfL+fTs9qXWztrezcoyXYptX58GNavIAIN4R6+tXdGQ5IsX+D/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HkoxQAAAN0AAAAPAAAAAAAAAAAAAAAAAJgCAABkcnMv&#10;ZG93bnJldi54bWxQSwUGAAAAAAQABAD1AAAAigMAAAAA&#10;" filled="f" stroked="f">
                    <v:textbo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w:t>
                          </w:r>
                          <w:proofErr w:type="spellStart"/>
                          <w:r w:rsidRPr="00E12148">
                            <w:rPr>
                              <w:sz w:val="16"/>
                              <w:szCs w:val="16"/>
                            </w:rPr>
                            <w:t>Kobe</w:t>
                          </w:r>
                          <w:proofErr w:type="spellEnd"/>
                        </w:p>
                      </w:txbxContent>
                    </v:textbox>
                  </v:shape>
                  <v:shape id="図 1877" o:spid="_x0000_s1168" type="#_x0000_t75" style="position:absolute;left:59;top:2671;width:14237;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TrGbBAAAA3QAAAA8AAABkcnMvZG93bnJldi54bWxETz1vwjAQ3ZH6H6yr1A2cZkAQMKiKKIKR&#10;ABLjER9JID6nsSHpv8cDEuPT+54ve1OLB7WusqzgexSBIM6trrhQcNj/DicgnEfWWFsmBf/kYLn4&#10;GMwx0bbjHT0yX4gQwi5BBaX3TSKly0sy6Ea2IQ7cxbYGfYBtIXWLXQg3tYyjaCwNVhwaSmwoLSm/&#10;ZXej4LpfnVfp+rhNN6gzefrrtum6UOrrs/+ZgfDU+7f45d5oBXE8DXPDm/AE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TrGbBAAAA3QAAAA8AAAAAAAAAAAAAAAAAnwIA&#10;AGRycy9kb3ducmV2LnhtbFBLBQYAAAAABAAEAPcAAACNAwAAAAA=&#10;">
                    <v:imagedata r:id="rId62" o:title=""/>
                    <v:path arrowok="t"/>
                  </v:shape>
                  <v:shape id="図 1878" o:spid="_x0000_s1169" type="#_x0000_t75" style="position:absolute;left:15794;top:2493;width:14236;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VCAvEAAAA3QAAAA8AAABkcnMvZG93bnJldi54bWxEj0GLwjAUhO8L/ofwBG9rag+i1SgiuK6n&#10;xa6sHh/Nsy02L6WJtf33G0HwOMzMN8xy3ZlKtNS40rKCyTgCQZxZXXKu4PS7+5yBcB5ZY2WZFPTk&#10;YL0afCwx0fbBR2pTn4sAYZeggsL7OpHSZQUZdGNbEwfvahuDPsgml7rBR4CbSsZRNJUGSw4LBda0&#10;LSi7pXej4HDvj4d2f/mqLu58yn72afpHvVKjYbdZgPDU+Xf41f7WCuJ4Pofnm/A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VCAvEAAAA3QAAAA8AAAAAAAAAAAAAAAAA&#10;nwIAAGRycy9kb3ducmV2LnhtbFBLBQYAAAAABAAEAPcAAACQAwAAAAA=&#10;">
                    <v:imagedata r:id="rId63" o:title=""/>
                    <v:path arrowok="t"/>
                  </v:shape>
                  <v:shape id="図 1879" o:spid="_x0000_s1170" type="#_x0000_t75" style="position:absolute;top:13240;width:14236;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YLbDAAAA3QAAAA8AAABkcnMvZG93bnJldi54bWxET8tqwkAU3Rf8h+EK3dUZI7QSHcVXi920&#10;GBW3l8w1CWbuhMw0pn/vLApdHs57vuxtLTpqfeVYw3ikQBDnzlRcaDgd31+mIHxANlg7Jg2/5GG5&#10;GDzNMTXuzgfqslCIGMI+RQ1lCE0qpc9LsuhHriGO3NW1FkOEbSFNi/cYbmuZKPUqLVYcG0psaFNS&#10;fst+rIZPdf7y577Ltgd3SdbfXoWPt53Wz8N+NQMRqA//4j/33mhIJiruj2/iE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VgtsMAAADdAAAADwAAAAAAAAAAAAAAAACf&#10;AgAAZHJzL2Rvd25yZXYueG1sUEsFBgAAAAAEAAQA9wAAAI8DAAAAAA==&#10;">
                    <v:imagedata r:id="rId64" o:title=""/>
                    <v:path arrowok="t"/>
                  </v:shape>
                  <v:shape id="図 1880" o:spid="_x0000_s1171" type="#_x0000_t75" style="position:absolute;left:15794;top:13240;width:14236;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RQo3GAAAA3QAAAA8AAABkcnMvZG93bnJldi54bWxEj09rAjEUxO+FfofwCr1pVq1FtkbxLxT1&#10;UG0PPT42z83i5mVJUt320xtB6HGYmd8w42lra3EmHyrHCnrdDARx4XTFpYKvz3VnBCJEZI21Y1Lw&#10;SwGmk8eHMebaXXhP50MsRYJwyFGBibHJpQyFIYuh6xri5B2dtxiT9KXUHi8JbmvZz7JXabHitGCw&#10;oYWh4nT4sQr2wz/yrf6Yb+LyZbQ67r63pnFKPT+1szcQkdr4H76337WC/iDrwe1NegJyc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FCjcYAAADdAAAADwAAAAAAAAAAAAAA&#10;AACfAgAAZHJzL2Rvd25yZXYueG1sUEsFBgAAAAAEAAQA9wAAAJIDAAAAAA==&#10;">
                    <v:imagedata r:id="rId65" o:title=""/>
                    <v:path arrowok="t"/>
                  </v:shape>
                </v:group>
                <v:group id="グループ化 69" o:spid="_x0000_s1172" style="position:absolute;left:1524;width:14620;height:2641" coordsize="14620,2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tO4sUAAADdAAAADwAAAGRycy9kb3ducmV2LnhtbESPQYvCMBSE7wv+h/AE&#10;b2vaiotUo4jo4kGEVUG8PZpnW2xeSpNt6783wsIeh5n5hlmselOJlhpXWlYQjyMQxJnVJecKLufd&#10;5wyE88gaK8uk4EkOVsvBxwJTbTv+ofbkcxEg7FJUUHhfp1K6rCCDbmxr4uDdbWPQB9nkUjfYBbip&#10;ZBJFX9JgyWGhwJo2BWWP069R8N1ht57E2/bwuG+et/P0eD3EpNRo2K/nIDz1/j/8195rBck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LTuLFAAAA3QAA&#10;AA8AAAAAAAAAAAAAAAAAqgIAAGRycy9kb3ducmV2LnhtbFBLBQYAAAAABAAEAPoAAACcAwAAAAA=&#10;">
                  <v:shape id="図 2367" o:spid="_x0000_s1173" type="#_x0000_t75" style="position:absolute;width:13157;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rJvDAAAA3QAAAA8AAABkcnMvZG93bnJldi54bWxEj0FrAjEUhO9C/0N4BW+aVKHI1ihiKS1e&#10;Sm2l18fmuVncvIQkXdd/bwShx2FmvmGW68F1oqeYWs8anqYKBHHtTcuNhp/vt8kCRMrIBjvPpOFC&#10;Cdarh9ESK+PP/EX9PjeiQDhVqMHmHCopU23JYZr6QFy8o48Oc5GxkSbiucBdJ2dKPUuHLZcFi4G2&#10;lurT/s9pCP3i9UQ7Y4+RDof3EKT67T61Hj8OmxcQmYb8H763P4yG2VzN4famPAG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qsm8MAAADdAAAADwAAAAAAAAAAAAAAAACf&#10;AgAAZHJzL2Rvd25yZXYueG1sUEsFBgAAAAAEAAQA9wAAAI8DAAAAAA==&#10;">
                    <v:imagedata r:id="rId66" o:title="" cropright="34528f"/>
                    <v:path arrowok="t"/>
                  </v:shape>
                  <v:shape id="テキスト ボックス 2363" o:spid="_x0000_s1174" type="#_x0000_t202" style="position:absolute;left:2761;top:666;width:11859;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QscQA&#10;AADbAAAADwAAAGRycy9kb3ducmV2LnhtbESPS4vCQBCE7wv+h6EFb+skPhaJjqKiKCx78HXw1mQ6&#10;D8z0hMyo8d87Cwt7LKrqK2q2aE0lHtS40rKCuB+BIE6tLjlXcD5tPycgnEfWWFkmBS9ysJh3PmaY&#10;aPvkAz2OPhcBwi5BBYX3dSKlSwsy6Pq2Jg5eZhuDPsgml7rBZ4CbSg6i6EsaLDksFFjTuqD0drwb&#10;BZdo/L3JhvlPvTvrMjus/DWOtVK9brucgvDU+v/wX3uvFYxH8Ps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FkLHEAAAA2wAAAA8AAAAAAAAAAAAAAAAAmAIAAGRycy9k&#10;b3ducmV2LnhtbFBLBQYAAAAABAAEAPUAAACJAw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v:group id="グループ化 71" o:spid="_x0000_s1175" style="position:absolute;left:16144;top:95;width:15317;height:2641" coordsize="15317,2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Op9cQAAADdAAAADwAAAGRycy9kb3ducmV2LnhtbERPS2vCQBC+F/oflil4&#10;000qNZq6ikhbPIjgA6S3ITsmwexsyG6T+O9dQehtPr7nzJe9qURLjSstK4hHEQjizOqScwWn4/dw&#10;CsJ5ZI2VZVJwIwfLxevLHFNtO95Te/C5CCHsUlRQeF+nUrqsIINuZGviwF1sY9AH2ORSN9iFcFPJ&#10;9yiaSIMlh4YCa1oXlF0Pf0bBT4fdahx/tdvrZX37PX7sztuYlBq89atPEJ56/y9+ujc6zE9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NOp9cQAAADdAAAA&#10;DwAAAAAAAAAAAAAAAACqAgAAZHJzL2Rvd25yZXYueG1sUEsFBgAAAAAEAAQA+gAAAJsDAAAAAA==&#10;">
                  <v:shape id="図 1882" o:spid="_x0000_s1176" type="#_x0000_t75" style="position:absolute;width:14909;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2XvDAAAA3QAAAA8AAABkcnMvZG93bnJldi54bWxEj0FLw0AQhe+C/2GZQm92Uw+Nxm5LEYUK&#10;Xqwh5yE7bkKzMyG7tvHfOwfB2wzvzXvfbPdzHMyFptQLO1ivCjDErfieg4P68/XuAUzKyB4HYXLw&#10;Qwn2u9ubLVZervxBl1MORkM4Veigy3msrE1tRxHTSkZi1b5kiph1nYL1E141PA72vig2NmLP2tDh&#10;SM8dtefTd3TQhDrKWxYuj/gyv7dlUwdpnFsu5sMTmExz/jf/XR+94pePiqvf6Ah2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ZTZe8MAAADdAAAADwAAAAAAAAAAAAAAAACf&#10;AgAAZHJzL2Rvd25yZXYueG1sUEsFBgAAAAAEAAQA9wAAAI8DAAAAAA==&#10;">
                    <v:imagedata r:id="rId66" o:title="" cropleft="30405f"/>
                    <v:path arrowok="t"/>
                  </v:shape>
                  <v:shape id="テキスト ボックス 2366" o:spid="_x0000_s1177" type="#_x0000_t202" style="position:absolute;left:2476;top:619;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1KsQA&#10;AADbAAAADwAAAGRycy9kb3ducmV2LnhtbESPS4vCQBCE74L/YWhhbzrJSkSio+iysoJ48HXw1mQ6&#10;D8z0hMysxn/vLCx4LKrqK2q+7Ewt7tS6yrKCeBSBIM6srrhQcD5thlMQziNrrC2Tgic5WC76vTmm&#10;2j74QPejL0SAsEtRQel9k0rpspIMupFtiIOX29agD7ItpG7xEeCmlp9RNJEGKw4LJTb0VVJ2O/4a&#10;BZco2X3n42Lf/Jx1lR/W/hrHWqmPQbeagfDU+Xf4v73VCpIE/r6EHyA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JNSrEAAAA2wAAAA8AAAAAAAAAAAAAAAAAmAIAAGRycy9k&#10;b3ducmV2LnhtbFBLBQYAAAAABAAEAPUAAACJAw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v:group>
            </w:pict>
          </mc:Fallback>
        </mc:AlternateContent>
      </w:r>
      <w:r w:rsidRPr="007B6578">
        <w:rPr>
          <w:rFonts w:eastAsia="Times New Roman"/>
          <w:noProof/>
          <w:snapToGrid w:val="0"/>
          <w:szCs w:val="24"/>
        </w:rPr>
        <mc:AlternateContent>
          <mc:Choice Requires="wpg">
            <w:drawing>
              <wp:anchor distT="0" distB="0" distL="114300" distR="114300" simplePos="0" relativeHeight="251687936" behindDoc="0" locked="0" layoutInCell="1" allowOverlap="1" wp14:anchorId="1ED6BC36" wp14:editId="2EFF22EF">
                <wp:simplePos x="0" y="0"/>
                <wp:positionH relativeFrom="column">
                  <wp:posOffset>125095</wp:posOffset>
                </wp:positionH>
                <wp:positionV relativeFrom="paragraph">
                  <wp:posOffset>134620</wp:posOffset>
                </wp:positionV>
                <wp:extent cx="1459865" cy="264160"/>
                <wp:effectExtent l="0" t="0" r="0" b="0"/>
                <wp:wrapNone/>
                <wp:docPr id="73" name="グループ化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9865" cy="264160"/>
                          <a:chOff x="0" y="0"/>
                          <a:chExt cx="1459580" cy="264160"/>
                        </a:xfrm>
                      </wpg:grpSpPr>
                      <pic:pic xmlns:pic="http://schemas.openxmlformats.org/drawingml/2006/picture">
                        <pic:nvPicPr>
                          <pic:cNvPr id="76" name="図 76"/>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720" cy="264160"/>
                          </a:xfrm>
                          <a:prstGeom prst="rect">
                            <a:avLst/>
                          </a:prstGeom>
                          <a:noFill/>
                          <a:ln>
                            <a:noFill/>
                          </a:ln>
                          <a:extLst>
                            <a:ext uri="{53640926-AAD7-44D8-BBD7-CCE9431645EC}">
                              <a14:shadowObscured xmlns:a14="http://schemas.microsoft.com/office/drawing/2010/main"/>
                            </a:ext>
                          </a:extLst>
                        </pic:spPr>
                      </pic:pic>
                      <wps:wsp>
                        <wps:cNvPr id="78" name="テキスト ボックス 78"/>
                        <wps:cNvSpPr txBox="1"/>
                        <wps:spPr>
                          <a:xfrm>
                            <a:off x="276225" y="66675"/>
                            <a:ext cx="118335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73" o:spid="_x0000_s1178" style="position:absolute;left:0;text-align:left;margin-left:9.85pt;margin-top:10.6pt;width:114.95pt;height:20.8pt;z-index:251687936;mso-width-relative:margin" coordsize="14595,26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">
                <v:shape id="図 76" o:spid="_x0000_s1179" type="#_x0000_t75" style="position:absolute;width:13157;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dS3CAAAA2wAAAA8AAABkcnMvZG93bnJldi54bWxEj09rAjEUxO8Fv0N4greatQcrq1FEEaWX&#10;Uv/g9bF5bhY3LyFJ1/XbN4VCj8PM/IZZrHrbio5CbBwrmIwLEMSV0w3XCs6n3esMREzIGlvHpOBJ&#10;EVbLwcsCS+0e/EXdMdUiQziWqMCk5EspY2XIYhw7T5y9mwsWU5ahljrgI8NtK9+KYiotNpwXDHra&#10;GKrux2+rwHez7Z0+tLkFulz23svi2n4qNRr26zmIRH36D/+1D1rB+xR+v+Qf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UtwgAAANsAAAAPAAAAAAAAAAAAAAAAAJ8C&#10;AABkcnMvZG93bnJldi54bWxQSwUGAAAAAAQABAD3AAAAjgMAAAAA&#10;">
                  <v:imagedata r:id="rId66" o:title="" cropright="34528f"/>
                  <v:path arrowok="t"/>
                </v:shape>
                <v:shape id="テキスト ボックス 78" o:spid="_x0000_s1180" type="#_x0000_t202" style="position:absolute;left:2762;top:666;width:1183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3G1MAA&#10;AADbAAAADwAAAGRycy9kb3ducmV2LnhtbERPy4rCMBTdC/5DuII7TavoSMcoKoqCzMLHLGZ3aW4f&#10;THNTmqj1781CcHk47/myNZW4U+NKywriYQSCOLW65FzB9bIbzEA4j6yxskwKnuRgueh25pho++AT&#10;3c8+FyGEXYIKCu/rREqXFmTQDW1NHLjMNgZ9gE0udYOPEG4qOYqiqTRYcmgosKZNQen/+WYU/EaT&#10;4zYb5z/1/qrL7LT2f3Gsler32tU3CE+t/4jf7oNW8BXGhi/h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3G1MAAAADbAAAADwAAAAAAAAAAAAAAAACYAgAAZHJzL2Rvd25y&#10;ZXYueG1sUEsFBgAAAAAEAAQA9QAAAIUDA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w:pict>
          </mc:Fallback>
        </mc:AlternateContent>
      </w:r>
      <w:r w:rsidRPr="007B6578">
        <w:rPr>
          <w:rFonts w:eastAsia="Times New Roman"/>
          <w:noProof/>
          <w:snapToGrid w:val="0"/>
          <w:szCs w:val="24"/>
        </w:rPr>
        <mc:AlternateContent>
          <mc:Choice Requires="wpg">
            <w:drawing>
              <wp:anchor distT="0" distB="0" distL="114300" distR="114300" simplePos="0" relativeHeight="251688960" behindDoc="0" locked="0" layoutInCell="1" allowOverlap="1" wp14:anchorId="0CEBF0F6" wp14:editId="5287C171">
                <wp:simplePos x="0" y="0"/>
                <wp:positionH relativeFrom="column">
                  <wp:posOffset>1600835</wp:posOffset>
                </wp:positionH>
                <wp:positionV relativeFrom="paragraph">
                  <wp:posOffset>144145</wp:posOffset>
                </wp:positionV>
                <wp:extent cx="1531620" cy="264160"/>
                <wp:effectExtent l="0" t="0" r="0" b="0"/>
                <wp:wrapNone/>
                <wp:docPr id="89" name="グループ化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1620" cy="264160"/>
                          <a:chOff x="0" y="0"/>
                          <a:chExt cx="1531785" cy="264160"/>
                        </a:xfrm>
                      </wpg:grpSpPr>
                      <pic:pic xmlns:pic="http://schemas.openxmlformats.org/drawingml/2006/picture">
                        <pic:nvPicPr>
                          <pic:cNvPr id="90"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980" cy="264160"/>
                          </a:xfrm>
                          <a:prstGeom prst="rect">
                            <a:avLst/>
                          </a:prstGeom>
                          <a:noFill/>
                          <a:ln>
                            <a:noFill/>
                          </a:ln>
                          <a:extLst>
                            <a:ext uri="{53640926-AAD7-44D8-BBD7-CCE9431645EC}">
                              <a14:shadowObscured xmlns:a14="http://schemas.microsoft.com/office/drawing/2010/main"/>
                            </a:ext>
                          </a:extLst>
                        </pic:spPr>
                      </pic:pic>
                      <wps:wsp>
                        <wps:cNvPr id="91" name="テキスト ボックス 91"/>
                        <wps:cNvSpPr txBox="1"/>
                        <wps:spPr>
                          <a:xfrm>
                            <a:off x="247650" y="61913"/>
                            <a:ext cx="128413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89" o:spid="_x0000_s1181" style="position:absolute;left:0;text-align:left;margin-left:126.05pt;margin-top:11.35pt;width:120.6pt;height:20.8pt;z-index:251688960" coordsize="15317,26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">
                <v:shape id="図 1882" o:spid="_x0000_s1182" type="#_x0000_t75" style="position:absolute;width:14909;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38ni+AAAA2wAAAA8AAABkcnMvZG93bnJldi54bWxET01rwkAQvRf8D8sI3upGD2pTVymiYMGL&#10;NuQ8ZKeb0OxMyK4a/717KHh8vO/1dvCtulEfGmEDs2kGirgS27AzUPwc3legQkS22AqTgQcF2G5G&#10;b2vMrdz5TLdLdCqFcMjRQB1jl2sdqpo8hql0xIn7ld5jTLB32vZ4T+G+1fMsW2iPDaeGGjva1VT9&#10;Xa7eQOkKL99ReHnE/XCqlmXhpDRmMh6+PkFFGuJL/O8+WgMfaX36kn6A3j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q38ni+AAAA2wAAAA8AAAAAAAAAAAAAAAAAnwIAAGRy&#10;cy9kb3ducmV2LnhtbFBLBQYAAAAABAAEAPcAAACKAwAAAAA=&#10;">
                  <v:imagedata r:id="rId66" o:title="" cropleft="30405f"/>
                  <v:path arrowok="t"/>
                </v:shape>
                <v:shape id="テキスト ボックス 91" o:spid="_x0000_s1183" type="#_x0000_t202" style="position:absolute;left:2476;top:619;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Js8UA&#10;AADbAAAADwAAAGRycy9kb3ducmV2LnhtbESPT2vCQBTE7wW/w/IEb3WTSotG12BLSwvFQ6IevD2y&#10;L38w+zZktzF+e7dQ6HGYmd8wm3Q0rRiod41lBfE8AkFcWN1wpeB4+HhcgnAeWWNrmRTcyEG6nTxs&#10;MNH2yhkNua9EgLBLUEHtfZdI6YqaDLq57YiDV9reoA+yr6Tu8RrgppVPUfQiDTYcFmrs6K2m4pL/&#10;GAWn6Pn7vVxU++7zqJsye/XnONZKzabjbg3C0+j/w3/tL61gFcPvl/AD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4mzxQAAANsAAAAPAAAAAAAAAAAAAAAAAJgCAABkcnMv&#10;ZG93bnJldi54bWxQSwUGAAAAAAQABAD1AAAAigM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89984" behindDoc="0" locked="0" layoutInCell="1" allowOverlap="1" wp14:anchorId="3D14EF1B" wp14:editId="6725BD97">
                <wp:simplePos x="0" y="0"/>
                <wp:positionH relativeFrom="column">
                  <wp:posOffset>48260</wp:posOffset>
                </wp:positionH>
                <wp:positionV relativeFrom="paragraph">
                  <wp:posOffset>85090</wp:posOffset>
                </wp:positionV>
                <wp:extent cx="2970530" cy="2352073"/>
                <wp:effectExtent l="0" t="0" r="1270" b="0"/>
                <wp:wrapNone/>
                <wp:docPr id="1884" name="グループ化 1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2352073"/>
                          <a:chOff x="0" y="237507"/>
                          <a:chExt cx="2971050" cy="2491105"/>
                        </a:xfrm>
                      </wpg:grpSpPr>
                      <pic:pic xmlns:pic="http://schemas.openxmlformats.org/drawingml/2006/picture">
                        <pic:nvPicPr>
                          <pic:cNvPr id="1873" name="図 1873"/>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237507"/>
                            <a:ext cx="1430655" cy="709295"/>
                          </a:xfrm>
                          <a:prstGeom prst="rect">
                            <a:avLst/>
                          </a:prstGeom>
                          <a:noFill/>
                          <a:ln>
                            <a:noFill/>
                          </a:ln>
                        </pic:spPr>
                      </pic:pic>
                      <pic:pic xmlns:pic="http://schemas.openxmlformats.org/drawingml/2006/picture">
                        <pic:nvPicPr>
                          <pic:cNvPr id="1874" name="図 1874"/>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525980" y="237507"/>
                            <a:ext cx="1433195" cy="709295"/>
                          </a:xfrm>
                          <a:prstGeom prst="rect">
                            <a:avLst/>
                          </a:prstGeom>
                          <a:noFill/>
                          <a:ln>
                            <a:noFill/>
                          </a:ln>
                        </pic:spPr>
                      </pic:pic>
                      <wps:wsp>
                        <wps:cNvPr id="1865" name="テキスト ボックス 2"/>
                        <wps:cNvSpPr txBox="1">
                          <a:spLocks noChangeArrowheads="1"/>
                        </wps:cNvSpPr>
                        <wps:spPr bwMode="auto">
                          <a:xfrm>
                            <a:off x="296185" y="919902"/>
                            <a:ext cx="1143042" cy="264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r w:rsidRPr="00E12148">
                                <w:rPr>
                                  <w:rFonts w:eastAsia="MS Mincho"/>
                                  <w:sz w:val="16"/>
                                  <w:szCs w:val="16"/>
                                </w:rPr>
                                <w:t>Art Kobe</w:t>
                              </w:r>
                            </w:p>
                          </w:txbxContent>
                        </wps:txbx>
                        <wps:bodyPr rot="0" vert="horz" wrap="square" lIns="91440" tIns="45720" rIns="91440" bIns="45720" anchor="t" anchorCtr="0" upright="1">
                          <a:noAutofit/>
                        </wps:bodyPr>
                      </wps:wsp>
                      <wps:wsp>
                        <wps:cNvPr id="1866" name="テキスト ボックス 2"/>
                        <wps:cNvSpPr txBox="1">
                          <a:spLocks noChangeArrowheads="1"/>
                        </wps:cNvSpPr>
                        <wps:spPr bwMode="auto">
                          <a:xfrm>
                            <a:off x="1896159" y="902097"/>
                            <a:ext cx="1028968" cy="263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r w:rsidRPr="00E12148">
                                <w:rPr>
                                  <w:rFonts w:eastAsia="MS Mincho"/>
                                  <w:sz w:val="16"/>
                                  <w:szCs w:val="16"/>
                                </w:rPr>
                                <w:t>Art Hachi</w:t>
                              </w:r>
                            </w:p>
                          </w:txbxContent>
                        </wps:txbx>
                        <wps:bodyPr rot="0" vert="horz" wrap="square" lIns="91440" tIns="45720" rIns="91440" bIns="45720" anchor="t" anchorCtr="0" upright="1">
                          <a:noAutofit/>
                        </wps:bodyPr>
                      </wps:wsp>
                      <wps:wsp>
                        <wps:cNvPr id="1868" name="テキスト ボックス 2"/>
                        <wps:cNvSpPr txBox="1">
                          <a:spLocks noChangeArrowheads="1"/>
                        </wps:cNvSpPr>
                        <wps:spPr bwMode="auto">
                          <a:xfrm>
                            <a:off x="231569" y="2131402"/>
                            <a:ext cx="2714464" cy="597210"/>
                          </a:xfrm>
                          <a:prstGeom prst="rect">
                            <a:avLst/>
                          </a:prstGeom>
                          <a:noFill/>
                          <a:ln w="9525">
                            <a:noFill/>
                            <a:miter lim="800000"/>
                            <a:headEnd/>
                            <a:tailEnd/>
                          </a:ln>
                        </wps:spPr>
                        <wps:txbx>
                          <w:txbxContent>
                            <w:p w:rsidR="007B6578" w:rsidRPr="007B6578" w:rsidRDefault="007B6578" w:rsidP="007B6578">
                              <w:pPr>
                                <w:ind w:left="902" w:hangingChars="451" w:hanging="902"/>
                                <w:jc w:val="center"/>
                                <w:rPr>
                                  <w:sz w:val="20"/>
                                  <w:szCs w:val="20"/>
                                  <w:lang w:val="en-US"/>
                                </w:rPr>
                              </w:pPr>
                              <w:r w:rsidRPr="007B6578">
                                <w:rPr>
                                  <w:sz w:val="20"/>
                                  <w:szCs w:val="20"/>
                                  <w:lang w:val="en-US"/>
                                </w:rPr>
                                <w:t xml:space="preserve">Figure 7. Maximum </w:t>
                              </w:r>
                              <w:r w:rsidRPr="007B6578">
                                <w:rPr>
                                  <w:rFonts w:eastAsia="MS Mincho"/>
                                  <w:sz w:val="20"/>
                                  <w:szCs w:val="20"/>
                                  <w:lang w:val="en-US"/>
                                </w:rPr>
                                <w:t>bending moment of the foundation beam at X1</w:t>
                              </w:r>
                            </w:p>
                          </w:txbxContent>
                        </wps:txbx>
                        <wps:bodyPr rot="0" vert="horz" wrap="square" lIns="91440" tIns="45720" rIns="91440" bIns="45720" anchor="t" anchorCtr="0">
                          <a:spAutoFit/>
                        </wps:bodyPr>
                      </wps:wsp>
                      <wps:wsp>
                        <wps:cNvPr id="1869" name="テキスト ボックス 2"/>
                        <wps:cNvSpPr txBox="1">
                          <a:spLocks noChangeArrowheads="1"/>
                        </wps:cNvSpPr>
                        <wps:spPr bwMode="auto">
                          <a:xfrm>
                            <a:off x="1896159" y="1958501"/>
                            <a:ext cx="1028968" cy="278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El Centro</w:t>
                              </w:r>
                            </w:p>
                          </w:txbxContent>
                        </wps:txbx>
                        <wps:bodyPr rot="0" vert="horz" wrap="square" lIns="91440" tIns="45720" rIns="91440" bIns="45720" anchor="t" anchorCtr="0" upright="1">
                          <a:noAutofit/>
                        </wps:bodyPr>
                      </wps:wsp>
                      <wps:wsp>
                        <wps:cNvPr id="1871" name="テキスト ボックス 2"/>
                        <wps:cNvSpPr txBox="1">
                          <a:spLocks noChangeArrowheads="1"/>
                        </wps:cNvSpPr>
                        <wps:spPr bwMode="auto">
                          <a:xfrm>
                            <a:off x="296185" y="1958501"/>
                            <a:ext cx="1143042" cy="27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Kobe</w:t>
                              </w:r>
                            </w:p>
                          </w:txbxContent>
                        </wps:txbx>
                        <wps:bodyPr rot="0" vert="horz" wrap="square" lIns="91440" tIns="45720" rIns="91440" bIns="45720" anchor="t" anchorCtr="0" upright="1">
                          <a:noAutofit/>
                        </wps:bodyPr>
                      </wps:wsp>
                      <pic:pic xmlns:pic="http://schemas.openxmlformats.org/drawingml/2006/picture">
                        <pic:nvPicPr>
                          <pic:cNvPr id="1875" name="図 1875"/>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1264722"/>
                            <a:ext cx="1433195" cy="709295"/>
                          </a:xfrm>
                          <a:prstGeom prst="rect">
                            <a:avLst/>
                          </a:prstGeom>
                          <a:noFill/>
                          <a:ln>
                            <a:noFill/>
                          </a:ln>
                        </pic:spPr>
                      </pic:pic>
                      <pic:pic xmlns:pic="http://schemas.openxmlformats.org/drawingml/2006/picture">
                        <pic:nvPicPr>
                          <pic:cNvPr id="1876" name="図 1876"/>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1537855" y="1246909"/>
                            <a:ext cx="1433195" cy="70929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1884" o:spid="_x0000_s1184" style="position:absolute;left:0;text-align:left;margin-left:3.8pt;margin-top:6.7pt;width:233.9pt;height:185.2pt;z-index:251689984" coordorigin=",2375" coordsize="29710,249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">
                <v:shape id="図 1873" o:spid="_x0000_s1185" type="#_x0000_t75" style="position:absolute;top:2375;width:14306;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nSP7DAAAA3QAAAA8AAABkcnMvZG93bnJldi54bWxET81qwkAQvhd8h2UK3upGLTVGV5FKUepF&#10;ow8wZMdsaHY2za4a394VCr3Nx/c782Vna3Gl1leOFQwHCQjiwumKSwWn49dbCsIHZI21Y1JwJw/L&#10;Re9ljpl2Nz7QNQ+liCHsM1RgQmgyKX1hyKIfuIY4cmfXWgwRtqXULd5iuK3lKEk+pMWKY4PBhj4N&#10;FT/5xSr43dty7arNapMn0qS7b/1+HE6V6r92qxmIQF34F/+5tzrOTydjeH4TT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2dI/sMAAADdAAAADwAAAAAAAAAAAAAAAACf&#10;AgAAZHJzL2Rvd25yZXYueG1sUEsFBgAAAAAEAAQA9wAAAI8DAAAAAA==&#10;">
                  <v:imagedata r:id="rId71" o:title=""/>
                  <v:path arrowok="t"/>
                </v:shape>
                <v:shape id="図 1874" o:spid="_x0000_s1186" type="#_x0000_t75" style="position:absolute;left:15259;top:2375;width:14332;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UFzjFAAAA3QAAAA8AAABkcnMvZG93bnJldi54bWxET01rwkAQvQv9D8sIvenGUqxGVykFS8FD&#10;qRXR25Adk2h2NmQnGvvruwWht3m8z5kvO1epCzWh9GxgNExAEWfelpwb2H6vBhNQQZAtVp7JwI0C&#10;LBcPvTmm1l/5iy4byVUM4ZCigUKkTrUOWUEOw9DXxJE7+sahRNjk2jZ4jeGu0k9JMtYOS44NBdb0&#10;VlB23rTOwPS9na7W+/FpK7bdjQ4/+lNOR2Me+93rDJRQJ//iu/vDxvmTl2f4+yae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1Bc4xQAAAN0AAAAPAAAAAAAAAAAAAAAA&#10;AJ8CAABkcnMvZG93bnJldi54bWxQSwUGAAAAAAQABAD3AAAAkQMAAAAA&#10;">
                  <v:imagedata r:id="rId72" o:title=""/>
                  <v:path arrowok="t"/>
                </v:shape>
                <v:shape id="_x0000_s1187" type="#_x0000_t202" style="position:absolute;left:2961;top:9199;width:11431;height:2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94IMEA&#10;AADdAAAADwAAAGRycy9kb3ducmV2LnhtbERPTYvCMBC9C/6HMII3TRQVrUYRRfC0y7oqeBuasS02&#10;k9JEW//9ZmFhb/N4n7PatLYUL6p94VjDaKhAEKfOFJxpOH8fBnMQPiAbLB2Thjd52Ky7nRUmxjX8&#10;Ra9TyEQMYZ+ghjyEKpHSpzlZ9ENXEUfu7mqLIcI6k6bGJobbUo6VmkmLBceGHCva5ZQ+Tk+r4fJx&#10;v10n6jPb22nVuFZJtgupdb/XbpcgArXhX/znPpo4fz6bwu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feCDBAAAA3QAAAA8AAAAAAAAAAAAAAAAAmAIAAGRycy9kb3du&#10;cmV2LnhtbFBLBQYAAAAABAAEAPUAAACGAwAAAAA=&#10;" filled="f" stroked="f">
                  <v:textbo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Kobe</w:t>
                        </w:r>
                        <w:proofErr w:type="spellEnd"/>
                      </w:p>
                    </w:txbxContent>
                  </v:textbox>
                </v:shape>
                <v:shape id="_x0000_s1188" type="#_x0000_t202" style="position:absolute;left:18961;top:9020;width:10290;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3mV8IA&#10;AADdAAAADwAAAGRycy9kb3ducmV2LnhtbERPS2sCMRC+C/6HMEJvmih20a1ZEUXoqaU+Cr0Nm9kH&#10;3UyWTXS3/74pFLzNx/eczXawjbhT52vHGuYzBYI4d6bmUsPlfJyuQPiAbLBxTBp+yMM2G482mBrX&#10;8wfdT6EUMYR9ihqqENpUSp9XZNHPXEscucJ1FkOEXSlNh30Mt41cKJVIizXHhgpb2leUf59uVsP1&#10;rfj6XKr38mCf294NSrJdS62fJsPuBUSgITzE/+5XE+evkgT+vo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TeZXwgAAAN0AAAAPAAAAAAAAAAAAAAAAAJgCAABkcnMvZG93&#10;bnJldi54bWxQSwUGAAAAAAQABAD1AAAAhwMAAAAA&#10;" filled="f" stroked="f">
                  <v:textbo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Hachi</w:t>
                        </w:r>
                        <w:proofErr w:type="spellEnd"/>
                      </w:p>
                    </w:txbxContent>
                  </v:textbox>
                </v:shape>
                <v:shape id="_x0000_s1189" type="#_x0000_t202" style="position:absolute;left:2315;top:21314;width:27145;height:5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FAMMA&#10;AADdAAAADwAAAGRycy9kb3ducmV2LnhtbESPQWvDMAyF74X9B6PCbq3TwUrJ6pbSbdBDL+uyu4i1&#10;OCyWQ6w16b+vDoPdJN7Te5+2+yl25kpDbhM7WC0LMMR18i03DqrP98UGTBZkj11icnCjDPvdw2yL&#10;pU8jf9D1Io3REM4lOggifWltrgNFzMvUE6v2nYaIouvQWD/gqOGxs09FsbYRW9aGgD0dA9U/l9/o&#10;QMQfVrfqLebT13R+HUNRP2Pl3ON8OryAEZrk3/x3ffKKv1krrn6jI9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PFAMMAAADdAAAADwAAAAAAAAAAAAAAAACYAgAAZHJzL2Rv&#10;d25yZXYueG1sUEsFBgAAAAAEAAQA9QAAAIgDAAAAAA==&#10;" filled="f" stroked="f">
                  <v:textbox style="mso-fit-shape-to-text:t">
                    <w:txbxContent>
                      <w:p w:rsidR="007B6578" w:rsidRPr="007B6578" w:rsidRDefault="007B6578" w:rsidP="007B6578">
                        <w:pPr>
                          <w:ind w:left="902" w:hangingChars="451" w:hanging="902"/>
                          <w:jc w:val="center"/>
                          <w:rPr>
                            <w:sz w:val="20"/>
                            <w:szCs w:val="20"/>
                            <w:lang w:val="en-US"/>
                          </w:rPr>
                        </w:pPr>
                        <w:proofErr w:type="gramStart"/>
                        <w:r w:rsidRPr="007B6578">
                          <w:rPr>
                            <w:sz w:val="20"/>
                            <w:szCs w:val="20"/>
                            <w:lang w:val="en-US"/>
                          </w:rPr>
                          <w:t>Figure 7.</w:t>
                        </w:r>
                        <w:proofErr w:type="gramEnd"/>
                        <w:r w:rsidRPr="007B6578">
                          <w:rPr>
                            <w:sz w:val="20"/>
                            <w:szCs w:val="20"/>
                            <w:lang w:val="en-US"/>
                          </w:rPr>
                          <w:t xml:space="preserve"> Maximum </w:t>
                        </w:r>
                        <w:r w:rsidRPr="007B6578">
                          <w:rPr>
                            <w:rFonts w:eastAsia="MS Mincho"/>
                            <w:sz w:val="20"/>
                            <w:szCs w:val="20"/>
                            <w:lang w:val="en-US"/>
                          </w:rPr>
                          <w:t>bending moment of the foundation beam at X1</w:t>
                        </w:r>
                      </w:p>
                    </w:txbxContent>
                  </v:textbox>
                </v:shape>
                <v:shape id="_x0000_s1190" type="#_x0000_t202" style="position:absolute;left:18961;top:19585;width:10290;height:2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yJcEA&#10;AADdAAAADwAAAGRycy9kb3ducmV2LnhtbERPS4vCMBC+C/6HMMLeNHFR0WoUWRH2tLK+wNvQjG2x&#10;mZQm2u6/N8KCt/n4nrNYtbYUD6p94VjDcKBAEKfOFJxpOB62/SkIH5ANlo5Jwx95WC27nQUmxjX8&#10;S499yEQMYZ+ghjyEKpHSpzlZ9ANXEUfu6mqLIcI6k6bGJobbUn4qNZEWC44NOVb0lVN629+thtPP&#10;9XIeqV22seOqca2SbGdS649eu56DCNSGt/jf/W3i/OlkBq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SciXBAAAA3QAAAA8AAAAAAAAAAAAAAAAAmAIAAGRycy9kb3du&#10;cmV2LnhtbFBLBQYAAAAABAAEAPUAAACGAwAAAAA=&#10;" filled="f" stroked="f">
                  <v:textbo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proofErr w:type="spellStart"/>
                        <w:r w:rsidRPr="00E12148">
                          <w:rPr>
                            <w:sz w:val="16"/>
                            <w:szCs w:val="16"/>
                          </w:rPr>
                          <w:t>El</w:t>
                        </w:r>
                        <w:proofErr w:type="spellEnd"/>
                        <w:r w:rsidRPr="00E12148">
                          <w:rPr>
                            <w:sz w:val="16"/>
                            <w:szCs w:val="16"/>
                          </w:rPr>
                          <w:t xml:space="preserve"> </w:t>
                        </w:r>
                        <w:proofErr w:type="spellStart"/>
                        <w:r w:rsidRPr="00E12148">
                          <w:rPr>
                            <w:sz w:val="16"/>
                            <w:szCs w:val="16"/>
                          </w:rPr>
                          <w:t>Centro</w:t>
                        </w:r>
                        <w:proofErr w:type="spellEnd"/>
                      </w:p>
                    </w:txbxContent>
                  </v:textbox>
                </v:shape>
                <v:shape id="_x0000_s1191" type="#_x0000_t202" style="position:absolute;left:2961;top:19585;width:11431;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3o/sIA&#10;AADdAAAADwAAAGRycy9kb3ducmV2LnhtbERPS4vCMBC+L/gfwgje1kRxV61GEUXY0y4+wdvQjG2x&#10;mZQm2vrvzcLC3ubje8582dpSPKj2hWMNg74CQZw6U3Cm4XjYvk9A+IBssHRMGp7kYbnovM0xMa7h&#10;HT32IRMxhH2CGvIQqkRKn+Zk0fddRRy5q6sthgjrTJoamxhuSzlU6lNaLDg25FjROqf0tr9bDafv&#10;6+U8Uj/Zxn5UjWuVZDuVWve67WoGIlAb/sV/7i8T50/GA/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ej+wgAAAN0AAAAPAAAAAAAAAAAAAAAAAJgCAABkcnMvZG93&#10;bnJldi54bWxQSwUGAAAAAAQABAD1AAAAhwMAAAAA&#10;" filled="f" stroked="f">
                  <v:textbo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w:t>
                        </w:r>
                        <w:proofErr w:type="spellStart"/>
                        <w:r w:rsidRPr="00E12148">
                          <w:rPr>
                            <w:sz w:val="16"/>
                            <w:szCs w:val="16"/>
                          </w:rPr>
                          <w:t>Kobe</w:t>
                        </w:r>
                        <w:proofErr w:type="spellEnd"/>
                      </w:p>
                    </w:txbxContent>
                  </v:textbox>
                </v:shape>
                <v:shape id="図 1875" o:spid="_x0000_s1192" type="#_x0000_t75" style="position:absolute;top:12647;width:14331;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MpPBAAAA3QAAAA8AAABkcnMvZG93bnJldi54bWxET0trAjEQvgv+hzBCb5qNUFe2RinFhR48&#10;+LyPm+nu0s1kSVLd/ntTKHibj+85q81gO3EjH1rHGtQsA0FcOdNyreF8KqdLECEiG+wck4ZfCrBZ&#10;j0crLIy784Fux1iLFMKhQA1NjH0hZagashhmridO3JfzFmOCvpbG4z2F207Os2whLbacGhrs6aOh&#10;6vv4YzWU+fmiFCtP8/0235rrTpVDpfXLZHh/AxFpiE/xv/vTpPnL/BX+vkkn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WMpPBAAAA3QAAAA8AAAAAAAAAAAAAAAAAnwIA&#10;AGRycy9kb3ducmV2LnhtbFBLBQYAAAAABAAEAPcAAACNAwAAAAA=&#10;">
                  <v:imagedata r:id="rId73" o:title=""/>
                  <v:path arrowok="t"/>
                </v:shape>
                <v:shape id="図 1876" o:spid="_x0000_s1193" type="#_x0000_t75" style="position:absolute;left:15378;top:12469;width:14332;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j7crDAAAA3QAAAA8AAABkcnMvZG93bnJldi54bWxET0uLwjAQvgv7H8IseJE1VaRbqlEWwcdF&#10;Qd09eBuasS3bTEoTa/33RhC8zcf3nNmiM5VoqXGlZQWjYQSCOLO65FzB72n1lYBwHlljZZkU3MnB&#10;Yv7Rm2Gq7Y0P1B59LkIIuxQVFN7XqZQuK8igG9qaOHAX2xj0ATa51A3eQrip5DiKYmmw5NBQYE3L&#10;grL/49UoOE/qv/3A7U7tNTGxPW/XvNkZpfqf3c8UhKfOv8Uv91aH+cl3DM9vw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PtysMAAADdAAAADwAAAAAAAAAAAAAAAACf&#10;AgAAZHJzL2Rvd25yZXYueG1sUEsFBgAAAAAEAAQA9wAAAI8DAAAAAA==&#10;">
                  <v:imagedata r:id="rId74" o:title=""/>
                  <v:path arrowok="t"/>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4. Investigation when tensile modulus of laminated rubber is lower than compressive modulus</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As shown in the previous section, the tensile strain of the laminated rubber and the bending moment of the foundation beam can be evaluated using the STH method when the tensile modulus of the laminated rubber is equal to the compressive elastic modulus (Type - 0).</w:t>
      </w:r>
      <w:r w:rsidRPr="007B6578">
        <w:rPr>
          <w:rFonts w:eastAsia="MS Mincho"/>
          <w:snapToGrid w:val="0"/>
          <w:szCs w:val="24"/>
          <w:lang w:val="en-US" w:eastAsia="ja-JP"/>
        </w:rPr>
        <w:t xml:space="preserve"> </w:t>
      </w:r>
      <w:r w:rsidRPr="007B6578">
        <w:rPr>
          <w:rFonts w:eastAsia="MS Mincho"/>
          <w:snapToGrid w:val="0"/>
          <w:szCs w:val="24"/>
          <w:lang w:val="en-US" w:eastAsia="en-US"/>
        </w:rPr>
        <w:t>In this section, we investigate whether the tensile strain of the laminated rubber and the bending moment of the foundation beam can be evaluated by the STH method even when the tensile modulus of the laminated rubber is lower than the compressive elastic modulus (Type 1).</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4.1 Study on tensile strain of laminated rubber</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Figure 9 shows the strain of the laminated rubber calculated from the time history sum method when the tensile modulus of the laminated rubber is Type-1 (</w:t>
      </w:r>
      <w:r w:rsidRPr="007B6578">
        <w:rPr>
          <w:rFonts w:ascii="Symbol" w:eastAsia="MS Mincho" w:hAnsi="Symbol"/>
          <w:i/>
          <w:iCs/>
          <w:snapToGrid w:val="0"/>
          <w:color w:val="000000"/>
          <w:szCs w:val="24"/>
          <w:lang w:val="en-US" w:eastAsia="en-US"/>
        </w:rPr>
        <w:t></w:t>
      </w:r>
      <w:r w:rsidRPr="007B6578">
        <w:rPr>
          <w:rFonts w:eastAsia="MS Mincho"/>
          <w:i/>
          <w:iCs/>
          <w:snapToGrid w:val="0"/>
          <w:color w:val="000000"/>
          <w:szCs w:val="24"/>
          <w:vertAlign w:val="subscript"/>
          <w:lang w:val="en-US" w:eastAsia="en-US"/>
        </w:rPr>
        <w:t>e</w:t>
      </w:r>
      <w:r w:rsidRPr="007B6578">
        <w:rPr>
          <w:rFonts w:eastAsia="MS Mincho"/>
          <w:iCs/>
          <w:snapToGrid w:val="0"/>
          <w:color w:val="000000"/>
          <w:szCs w:val="24"/>
          <w:vertAlign w:val="superscript"/>
          <w:lang w:val="en-US" w:eastAsia="en-US"/>
        </w:rPr>
        <w:t>(</w:t>
      </w:r>
      <w:r w:rsidRPr="007B6578">
        <w:rPr>
          <w:rFonts w:eastAsia="MS Mincho"/>
          <w:i/>
          <w:iCs/>
          <w:snapToGrid w:val="0"/>
          <w:color w:val="000000"/>
          <w:szCs w:val="24"/>
          <w:vertAlign w:val="superscript"/>
          <w:lang w:val="en-US" w:eastAsia="en-US"/>
        </w:rPr>
        <w:t>n</w:t>
      </w:r>
      <w:r w:rsidRPr="007B6578">
        <w:rPr>
          <w:rFonts w:eastAsia="MS Mincho"/>
          <w:iCs/>
          <w:snapToGrid w:val="0"/>
          <w:color w:val="000000"/>
          <w:szCs w:val="24"/>
          <w:vertAlign w:val="superscript"/>
          <w:lang w:val="en-US" w:eastAsia="en-US"/>
        </w:rPr>
        <w:t>)</w:t>
      </w:r>
      <w:r w:rsidRPr="007B6578">
        <w:rPr>
          <w:rFonts w:eastAsia="MS Mincho"/>
          <w:iCs/>
          <w:snapToGrid w:val="0"/>
          <w:color w:val="000000"/>
          <w:szCs w:val="24"/>
          <w:lang w:val="en-US" w:eastAsia="en-US"/>
        </w:rPr>
        <w:t xml:space="preserve">), </w:t>
      </w:r>
      <w:r w:rsidRPr="007B6578">
        <w:rPr>
          <w:rFonts w:eastAsia="MS Mincho"/>
          <w:snapToGrid w:val="0"/>
          <w:szCs w:val="24"/>
          <w:lang w:val="en-US" w:eastAsia="en-US"/>
        </w:rPr>
        <w:t>and the time history of the strain of laminated rubber at horizontal and vertical simultaneous inputs when the tensile modulus of the laminated rubber is Type-1 (</w:t>
      </w:r>
      <w:r w:rsidRPr="007B6578">
        <w:rPr>
          <w:rFonts w:ascii="Symbol" w:eastAsia="MS Mincho" w:hAnsi="Symbol"/>
          <w:i/>
          <w:iCs/>
          <w:snapToGrid w:val="0"/>
          <w:color w:val="000000"/>
          <w:szCs w:val="24"/>
          <w:lang w:val="en-US" w:eastAsia="en-US"/>
        </w:rPr>
        <w:t></w:t>
      </w:r>
      <w:r w:rsidRPr="007B6578">
        <w:rPr>
          <w:rFonts w:eastAsia="MS Mincho"/>
          <w:iCs/>
          <w:snapToGrid w:val="0"/>
          <w:color w:val="000000"/>
          <w:szCs w:val="24"/>
          <w:vertAlign w:val="superscript"/>
          <w:lang w:val="en-US" w:eastAsia="en-US"/>
        </w:rPr>
        <w:t>(</w:t>
      </w:r>
      <w:r w:rsidRPr="007B6578">
        <w:rPr>
          <w:rFonts w:eastAsia="MS Mincho"/>
          <w:i/>
          <w:iCs/>
          <w:snapToGrid w:val="0"/>
          <w:color w:val="000000"/>
          <w:szCs w:val="24"/>
          <w:vertAlign w:val="superscript"/>
          <w:lang w:val="en-US" w:eastAsia="en-US"/>
        </w:rPr>
        <w:t>n</w:t>
      </w:r>
      <w:r w:rsidRPr="007B6578">
        <w:rPr>
          <w:rFonts w:eastAsia="MS Mincho"/>
          <w:iCs/>
          <w:snapToGrid w:val="0"/>
          <w:color w:val="000000"/>
          <w:szCs w:val="24"/>
          <w:vertAlign w:val="superscript"/>
          <w:lang w:val="en-US" w:eastAsia="en-US"/>
        </w:rPr>
        <w:t>)</w:t>
      </w:r>
      <w:r w:rsidRPr="007B6578">
        <w:rPr>
          <w:rFonts w:eastAsia="MS Mincho"/>
          <w:snapToGrid w:val="0"/>
          <w:szCs w:val="24"/>
          <w:lang w:val="en-US" w:eastAsia="en-US"/>
        </w:rPr>
        <w:t>).</w:t>
      </w:r>
      <w:r w:rsidRPr="007B6578">
        <w:rPr>
          <w:rFonts w:eastAsia="MS Mincho"/>
          <w:snapToGrid w:val="0"/>
          <w:szCs w:val="24"/>
          <w:lang w:val="en-US" w:eastAsia="ja-JP"/>
        </w:rPr>
        <w:t xml:space="preserve"> </w:t>
      </w:r>
      <w:r w:rsidRPr="007B6578">
        <w:rPr>
          <w:rFonts w:eastAsia="MS Mincho"/>
          <w:snapToGrid w:val="0"/>
          <w:szCs w:val="24"/>
          <w:lang w:val="en-US" w:eastAsia="en-US"/>
        </w:rPr>
        <w:t>Figure 10 shows the time history of strain of the LRB when earthquake ground motion is input independently in the horizontal direction and vertical directions.</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From Figure 9, it is confirmed that </w:t>
      </w:r>
      <w:r w:rsidRPr="007B6578">
        <w:rPr>
          <w:rFonts w:ascii="Symbol" w:eastAsia="MS Mincho" w:hAnsi="Symbol"/>
          <w:i/>
          <w:iCs/>
          <w:snapToGrid w:val="0"/>
          <w:color w:val="000000"/>
          <w:szCs w:val="24"/>
          <w:lang w:val="en-US" w:eastAsia="en-US"/>
        </w:rPr>
        <w:t></w:t>
      </w:r>
      <w:r w:rsidRPr="007B6578">
        <w:rPr>
          <w:rFonts w:eastAsia="MS Mincho"/>
          <w:iCs/>
          <w:snapToGrid w:val="0"/>
          <w:color w:val="000000"/>
          <w:szCs w:val="24"/>
          <w:vertAlign w:val="superscript"/>
          <w:lang w:val="en-US" w:eastAsia="en-US"/>
        </w:rPr>
        <w:t>(</w:t>
      </w:r>
      <w:r w:rsidRPr="007B6578">
        <w:rPr>
          <w:rFonts w:eastAsia="MS Mincho"/>
          <w:i/>
          <w:iCs/>
          <w:snapToGrid w:val="0"/>
          <w:color w:val="000000"/>
          <w:szCs w:val="24"/>
          <w:vertAlign w:val="superscript"/>
          <w:lang w:val="en-US" w:eastAsia="en-US"/>
        </w:rPr>
        <w:t>n</w:t>
      </w:r>
      <w:r w:rsidRPr="007B6578">
        <w:rPr>
          <w:rFonts w:eastAsia="MS Mincho"/>
          <w:iCs/>
          <w:snapToGrid w:val="0"/>
          <w:color w:val="000000"/>
          <w:szCs w:val="24"/>
          <w:vertAlign w:val="superscript"/>
          <w:lang w:val="en-US" w:eastAsia="en-US"/>
        </w:rPr>
        <w:t>)</w:t>
      </w:r>
      <w:r w:rsidRPr="007B6578">
        <w:rPr>
          <w:rFonts w:eastAsia="MS Mincho"/>
          <w:snapToGrid w:val="0"/>
          <w:szCs w:val="24"/>
          <w:lang w:val="en-US" w:eastAsia="en-US"/>
        </w:rPr>
        <w:t xml:space="preserve"> is greater than </w:t>
      </w:r>
      <w:r w:rsidRPr="007B6578">
        <w:rPr>
          <w:rFonts w:ascii="Symbol" w:eastAsia="MS Mincho" w:hAnsi="Symbol"/>
          <w:i/>
          <w:iCs/>
          <w:snapToGrid w:val="0"/>
          <w:color w:val="000000"/>
          <w:szCs w:val="24"/>
          <w:lang w:val="en-US" w:eastAsia="en-US"/>
        </w:rPr>
        <w:t></w:t>
      </w:r>
      <w:r w:rsidRPr="007B6578">
        <w:rPr>
          <w:rFonts w:eastAsia="MS Mincho"/>
          <w:i/>
          <w:iCs/>
          <w:snapToGrid w:val="0"/>
          <w:color w:val="000000"/>
          <w:szCs w:val="24"/>
          <w:vertAlign w:val="subscript"/>
          <w:lang w:val="en-US" w:eastAsia="en-US"/>
        </w:rPr>
        <w:t>e</w:t>
      </w:r>
      <w:r w:rsidRPr="007B6578">
        <w:rPr>
          <w:rFonts w:eastAsia="MS Mincho"/>
          <w:iCs/>
          <w:snapToGrid w:val="0"/>
          <w:color w:val="000000"/>
          <w:szCs w:val="24"/>
          <w:vertAlign w:val="superscript"/>
          <w:lang w:val="en-US" w:eastAsia="en-US"/>
        </w:rPr>
        <w:t>(</w:t>
      </w:r>
      <w:r w:rsidRPr="007B6578">
        <w:rPr>
          <w:rFonts w:eastAsia="MS Mincho"/>
          <w:i/>
          <w:iCs/>
          <w:snapToGrid w:val="0"/>
          <w:color w:val="000000"/>
          <w:szCs w:val="24"/>
          <w:vertAlign w:val="superscript"/>
          <w:lang w:val="en-US" w:eastAsia="en-US"/>
        </w:rPr>
        <w:t>n</w:t>
      </w:r>
      <w:r w:rsidRPr="007B6578">
        <w:rPr>
          <w:rFonts w:eastAsia="MS Mincho"/>
          <w:iCs/>
          <w:snapToGrid w:val="0"/>
          <w:color w:val="000000"/>
          <w:szCs w:val="24"/>
          <w:vertAlign w:val="superscript"/>
          <w:lang w:val="en-US" w:eastAsia="en-US"/>
        </w:rPr>
        <w:t>)</w:t>
      </w:r>
      <w:r w:rsidRPr="007B6578">
        <w:rPr>
          <w:rFonts w:eastAsia="MS Mincho"/>
          <w:snapToGrid w:val="0"/>
          <w:szCs w:val="24"/>
          <w:lang w:val="en-US" w:eastAsia="en-US"/>
        </w:rPr>
        <w:t xml:space="preserve"> when tensile strain occurs.</w:t>
      </w:r>
      <w:r w:rsidRPr="007B6578">
        <w:rPr>
          <w:rFonts w:eastAsia="MS Mincho"/>
          <w:snapToGrid w:val="0"/>
          <w:szCs w:val="24"/>
          <w:lang w:val="en-US" w:eastAsia="ja-JP"/>
        </w:rPr>
        <w:t xml:space="preserve"> </w:t>
      </w:r>
      <w:r w:rsidRPr="007B6578">
        <w:rPr>
          <w:rFonts w:eastAsia="MS Mincho"/>
          <w:snapToGrid w:val="0"/>
          <w:szCs w:val="24"/>
          <w:lang w:val="en-US" w:eastAsia="en-US"/>
        </w:rPr>
        <w:t>In addition, when the tensile modulus of the laminated rubber is lower than the compressive modulus of elasticity, it is confirmed that the tensile strain of the laminated rubber cannot be evaluated by the STH method.</w:t>
      </w:r>
      <w:r w:rsidRPr="007B6578">
        <w:rPr>
          <w:rFonts w:eastAsia="MS Mincho"/>
          <w:snapToGrid w:val="0"/>
          <w:szCs w:val="24"/>
          <w:lang w:val="en-US" w:eastAsia="ja-JP"/>
        </w:rPr>
        <w:t xml:space="preserve"> </w:t>
      </w:r>
      <w:r w:rsidRPr="007B6578">
        <w:rPr>
          <w:rFonts w:eastAsia="MS Mincho"/>
          <w:snapToGrid w:val="0"/>
          <w:szCs w:val="24"/>
          <w:lang w:val="en-US" w:eastAsia="en-US"/>
        </w:rPr>
        <w:t>At the time of simultaneous horizontal and vertical inputs, the tensile elastic modulus becomes lower after pulling out the laminated rubber, such that the tensile strain increases. However, as shown in Figure 10, most of the horizontal and vertical single inputs are not pulled out or, even if it occurs, it is a small value.</w:t>
      </w:r>
      <w:r w:rsidRPr="007B6578">
        <w:rPr>
          <w:rFonts w:eastAsia="MS Mincho"/>
          <w:snapToGrid w:val="0"/>
          <w:szCs w:val="24"/>
          <w:lang w:val="en-US" w:eastAsia="ja-JP"/>
        </w:rPr>
        <w:t xml:space="preserve"> </w:t>
      </w:r>
      <w:r w:rsidRPr="007B6578">
        <w:rPr>
          <w:rFonts w:eastAsia="MS Mincho"/>
          <w:snapToGrid w:val="0"/>
          <w:szCs w:val="24"/>
          <w:lang w:val="en-US" w:eastAsia="en-US"/>
        </w:rPr>
        <w:t>That is, when the tensile modulus of the laminated rubber is lower than the compressive elastic modulus, the tensile strain of the laminated rubber calculated by the STH method is evaluated to be small.</w:t>
      </w:r>
    </w:p>
    <w:p w:rsidR="007B6578" w:rsidRPr="007B6578" w:rsidRDefault="007B6578" w:rsidP="007B6578">
      <w:pPr>
        <w:widowControl w:val="0"/>
        <w:jc w:val="both"/>
        <w:rPr>
          <w:rFonts w:eastAsia="MS Mincho"/>
          <w:snapToGrid w:val="0"/>
          <w:sz w:val="20"/>
          <w:szCs w:val="20"/>
          <w:lang w:val="en-US" w:eastAsia="en-US"/>
        </w:rPr>
      </w:pPr>
      <w:r w:rsidRPr="007B6578">
        <w:rPr>
          <w:rFonts w:eastAsia="MS Mincho"/>
          <w:snapToGrid w:val="0"/>
          <w:sz w:val="20"/>
          <w:szCs w:val="20"/>
          <w:lang w:val="en-US" w:eastAsia="en-US"/>
        </w:rPr>
        <w:br w:type="page"/>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92032" behindDoc="0" locked="0" layoutInCell="1" allowOverlap="1" wp14:anchorId="2DE74171" wp14:editId="1BC661FF">
                <wp:simplePos x="0" y="0"/>
                <wp:positionH relativeFrom="column">
                  <wp:posOffset>73025</wp:posOffset>
                </wp:positionH>
                <wp:positionV relativeFrom="paragraph">
                  <wp:posOffset>-12065</wp:posOffset>
                </wp:positionV>
                <wp:extent cx="1353185" cy="289560"/>
                <wp:effectExtent l="0" t="0" r="0" b="0"/>
                <wp:wrapNone/>
                <wp:docPr id="106" name="グループ化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3185" cy="289560"/>
                          <a:chOff x="0" y="0"/>
                          <a:chExt cx="1353213" cy="289560"/>
                        </a:xfrm>
                      </wpg:grpSpPr>
                      <pic:pic xmlns:pic="http://schemas.openxmlformats.org/drawingml/2006/picture">
                        <pic:nvPicPr>
                          <pic:cNvPr id="109" name="図 109"/>
                          <pic:cNvPicPr>
                            <a:picLocks noChangeAspect="1"/>
                          </pic:cNvPicPr>
                        </pic:nvPicPr>
                        <pic:blipFill rotWithShape="1">
                          <a:blip r:embed="rId51">
                            <a:extLst>
                              <a:ext uri="{28A0092B-C50C-407E-A947-70E740481C1C}">
                                <a14:useLocalDpi xmlns:a14="http://schemas.microsoft.com/office/drawing/2010/main" val="0"/>
                              </a:ext>
                            </a:extLst>
                          </a:blip>
                          <a:srcRect r="53355"/>
                          <a:stretch/>
                        </pic:blipFill>
                        <pic:spPr bwMode="auto">
                          <a:xfrm>
                            <a:off x="0" y="0"/>
                            <a:ext cx="1331595" cy="289560"/>
                          </a:xfrm>
                          <a:prstGeom prst="rect">
                            <a:avLst/>
                          </a:prstGeom>
                          <a:noFill/>
                          <a:ln>
                            <a:noFill/>
                          </a:ln>
                          <a:extLst>
                            <a:ext uri="{53640926-AAD7-44D8-BBD7-CCE9431645EC}">
                              <a14:shadowObscured xmlns:a14="http://schemas.microsoft.com/office/drawing/2010/main"/>
                            </a:ext>
                          </a:extLst>
                        </pic:spPr>
                      </pic:pic>
                      <wps:wsp>
                        <wps:cNvPr id="110" name="テキスト ボックス 110"/>
                        <wps:cNvSpPr txBox="1"/>
                        <wps:spPr>
                          <a:xfrm>
                            <a:off x="206734" y="87464"/>
                            <a:ext cx="1146479"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STH</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i/>
                                  <w:sz w:val="16"/>
                                  <w:szCs w:val="16"/>
                                  <w:vertAlign w:val="subscript"/>
                                  <w:lang w:eastAsia="ja-JP"/>
                                </w:rPr>
                                <w:t>e</w:t>
                              </w:r>
                              <w:r w:rsidRPr="002E2FAD">
                                <w:rPr>
                                  <w:rFonts w:eastAsia="MS Mincho"/>
                                  <w:sz w:val="16"/>
                                  <w:szCs w:val="16"/>
                                  <w:lang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06" o:spid="_x0000_s1194" style="position:absolute;left:0;text-align:left;margin-left:5.75pt;margin-top:-.95pt;width:106.55pt;height:22.8pt;z-index:251692032" coordsize="13532,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">
                <v:shape id="図 109" o:spid="_x0000_s1195" type="#_x0000_t75" style="position:absolute;width:13315;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GUcPDAAAA3AAAAA8AAABkcnMvZG93bnJldi54bWxET9tqwkAQfRf6D8sUfBHd1FovqasUqWCR&#10;PlT9gCE7TRazsyG7JvHvXUHwbQ7nOst1Z0vRUO2NYwVvowQEcea04VzB6bgdzkH4gKyxdEwKruRh&#10;vXrpLTHVruU/ag4hFzGEfYoKihCqVEqfFWTRj1xFHLl/V1sMEda51DW2MdyWcpwkU2nRcGwosKJN&#10;Qdn5cLEKfmc/7/sPXQ3Q7Mxg0rTn2b78Vqr/2n19ggjUhaf44d7pOD9ZwP2ZeIF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ZRw8MAAADcAAAADwAAAAAAAAAAAAAAAACf&#10;AgAAZHJzL2Rvd25yZXYueG1sUEsFBgAAAAAEAAQA9wAAAI8DAAAAAA==&#10;">
                  <v:imagedata r:id="rId52" o:title="" cropright="34967f"/>
                  <v:path arrowok="t"/>
                </v:shape>
                <v:shape id="テキスト ボックス 110" o:spid="_x0000_s1196" type="#_x0000_t202" style="position:absolute;left:2067;top:874;width:1146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SyUsUA&#10;AADcAAAADwAAAGRycy9kb3ducmV2LnhtbESPT2sCQQzF74V+hyEFb3V2FYusjmKLRUF60NqDt7CT&#10;/YM7mWVnquu3NwfBW8J7ee+X+bJ3jbpQF2rPBtJhAoo497bm0sDx9/t9CipEZIuNZzJwowDLxevL&#10;HDPrr7ynyyGWSkI4ZGigirHNtA55RQ7D0LfEohW+cxhl7UptO7xKuGv0KEk+tMOapaHClr4qys+H&#10;f2fgL5ns1sW4/Gk3R1sX+894SlNrzOCtX81ARerj0/y43lrBT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LJSxQAAANwAAAAPAAAAAAAAAAAAAAAAAJgCAABkcnMv&#10;ZG93bnJldi54bWxQSwUGAAAAAAQABAD1AAAAigMAAAAA&#10;" fillcolor="window" stroked="f" strokeweight=".5pt">
                  <v:textbox inset="0,0,0,0">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STH</w:t>
                        </w:r>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i/>
                            <w:sz w:val="16"/>
                            <w:szCs w:val="16"/>
                            <w:vertAlign w:val="subscript"/>
                            <w:lang w:eastAsia="ja-JP"/>
                          </w:rPr>
                          <w:t>e</w:t>
                        </w:r>
                        <w:r w:rsidRPr="002E2FAD">
                          <w:rPr>
                            <w:rFonts w:eastAsia="MS Mincho"/>
                            <w:sz w:val="16"/>
                            <w:szCs w:val="16"/>
                            <w:lang w:eastAsia="ja-JP"/>
                          </w:rPr>
                          <w:t xml:space="preserve"> (Type-0)</w:t>
                        </w:r>
                      </w:p>
                    </w:txbxContent>
                  </v:textbox>
                </v:shape>
              </v:group>
            </w:pict>
          </mc:Fallback>
        </mc:AlternateContent>
      </w:r>
      <w:r w:rsidRPr="007B6578">
        <w:rPr>
          <w:rFonts w:eastAsia="Times New Roman"/>
          <w:noProof/>
          <w:snapToGrid w:val="0"/>
          <w:szCs w:val="24"/>
        </w:rPr>
        <mc:AlternateContent>
          <mc:Choice Requires="wpg">
            <w:drawing>
              <wp:anchor distT="0" distB="0" distL="114300" distR="114300" simplePos="0" relativeHeight="251695104" behindDoc="0" locked="0" layoutInCell="1" allowOverlap="1" wp14:anchorId="24AA343A" wp14:editId="30A25E94">
                <wp:simplePos x="0" y="0"/>
                <wp:positionH relativeFrom="column">
                  <wp:posOffset>3200400</wp:posOffset>
                </wp:positionH>
                <wp:positionV relativeFrom="paragraph">
                  <wp:posOffset>30480</wp:posOffset>
                </wp:positionV>
                <wp:extent cx="1695450" cy="258445"/>
                <wp:effectExtent l="0" t="0" r="0" b="0"/>
                <wp:wrapNone/>
                <wp:docPr id="1796" name="グループ化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0" cy="258445"/>
                          <a:chOff x="0" y="0"/>
                          <a:chExt cx="1695675" cy="258445"/>
                        </a:xfrm>
                      </wpg:grpSpPr>
                      <pic:pic xmlns:pic="http://schemas.openxmlformats.org/drawingml/2006/picture">
                        <pic:nvPicPr>
                          <pic:cNvPr id="1801" name="図 8"/>
                          <pic:cNvPicPr>
                            <a:picLocks noChangeAspect="1"/>
                          </pic:cNvPicPr>
                        </pic:nvPicPr>
                        <pic:blipFill rotWithShape="1">
                          <a:blip r:embed="rId75">
                            <a:extLst>
                              <a:ext uri="{28A0092B-C50C-407E-A947-70E740481C1C}">
                                <a14:useLocalDpi xmlns:a14="http://schemas.microsoft.com/office/drawing/2010/main" val="0"/>
                              </a:ext>
                            </a:extLst>
                          </a:blip>
                          <a:srcRect r="49330"/>
                          <a:stretch/>
                        </pic:blipFill>
                        <pic:spPr bwMode="auto">
                          <a:xfrm>
                            <a:off x="0" y="0"/>
                            <a:ext cx="1468755" cy="258445"/>
                          </a:xfrm>
                          <a:prstGeom prst="rect">
                            <a:avLst/>
                          </a:prstGeom>
                          <a:noFill/>
                          <a:ln>
                            <a:noFill/>
                          </a:ln>
                          <a:extLst>
                            <a:ext uri="{53640926-AAD7-44D8-BBD7-CCE9431645EC}">
                              <a14:shadowObscured xmlns:a14="http://schemas.microsoft.com/office/drawing/2010/main"/>
                            </a:ext>
                          </a:extLst>
                        </pic:spPr>
                      </pic:pic>
                      <wps:wsp>
                        <wps:cNvPr id="53" name="テキスト ボックス 5"/>
                        <wps:cNvSpPr txBox="1"/>
                        <wps:spPr>
                          <a:xfrm>
                            <a:off x="242684" y="73672"/>
                            <a:ext cx="1452991"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Vertical input only </w:t>
                              </w:r>
                              <w:r w:rsidRPr="007B6578">
                                <w:rPr>
                                  <w:rFonts w:eastAsia="MS Mincho"/>
                                  <w:sz w:val="16"/>
                                  <w:szCs w:val="16"/>
                                  <w:vertAlign w:val="subscript"/>
                                  <w:lang w:val="en-US" w:eastAsia="ja-JP"/>
                                </w:rPr>
                                <w:t>z</w:t>
                              </w:r>
                              <w:r w:rsidRPr="002E2FAD">
                                <w:rPr>
                                  <w:rFonts w:ascii="Symbol" w:eastAsia="MS Mincho" w:hAnsi="Symbol"/>
                                  <w:i/>
                                  <w:sz w:val="16"/>
                                  <w:szCs w:val="16"/>
                                  <w:lang w:eastAsia="ja-JP"/>
                                </w:rPr>
                                <w:t></w:t>
                              </w:r>
                              <w:r w:rsidRPr="007B6578">
                                <w:rPr>
                                  <w:rFonts w:eastAsia="MS Mincho"/>
                                  <w:i/>
                                  <w:sz w:val="16"/>
                                  <w:szCs w:val="16"/>
                                  <w:vertAlign w:val="subscript"/>
                                  <w:lang w:val="en-US" w:eastAsia="ja-JP"/>
                                </w:rPr>
                                <w:t>e</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1" o:spid="_x0000_s1197" style="position:absolute;left:0;text-align:left;margin-left:252pt;margin-top:2.4pt;width:133.5pt;height:20.35pt;z-index:251695104" coordsize="16956,2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">
                <v:shape id="図 8" o:spid="_x0000_s1198" type="#_x0000_t75" style="position:absolute;width:14687;height:2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NvFvDAAAA3QAAAA8AAABkcnMvZG93bnJldi54bWxET9uKwjAQfV/wH8IIvoim6qKlGsXbwu4+&#10;CF4+YGjGtthMShK1+/ebBWHf5nCus1i1phYPcr6yrGA0TEAQ51ZXXCi4nD8GKQgfkDXWlknBD3lY&#10;LTtvC8y0ffKRHqdQiBjCPkMFZQhNJqXPSzLoh7YhjtzVOoMhQldI7fAZw00tx0kylQYrjg0lNrQt&#10;Kb+d7kaB/t5MrkW63x2+HFaz/tim9vCuVK/brucgArXhX/xyf+o4P01G8PdNPEE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s28W8MAAADdAAAADwAAAAAAAAAAAAAAAACf&#10;AgAAZHJzL2Rvd25yZXYueG1sUEsFBgAAAAAEAAQA9wAAAI8DAAAAAA==&#10;">
                  <v:imagedata r:id="rId76" o:title="" cropright="32329f"/>
                  <v:path arrowok="t"/>
                </v:shape>
                <v:shape id="テキスト ボックス 5" o:spid="_x0000_s1199" type="#_x0000_t202" style="position:absolute;left:2426;top:736;width:14530;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wIxcUA&#10;AADbAAAADwAAAGRycy9kb3ducmV2LnhtbESPT2vCQBTE70K/w/IK3swmFUuJrlKlRaH0kDQ9eHtk&#10;X/7Q7NuQ3cb47buC0OMwM79hNrvJdGKkwbWWFSRRDIK4tLrlWkHx9b54AeE8ssbOMim4koPd9mG2&#10;wVTbC2c05r4WAcIuRQWN930qpSsbMugi2xMHr7KDQR/kUEs94CXATSef4vhZGmw5LDTY06Gh8if/&#10;NQq+49XHW7WsP/tjodsq2/tzkmil5o/T6xqEp8n/h+/tk1awWsLtS/gB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AjFxQAAANsAAAAPAAAAAAAAAAAAAAAAAJgCAABkcnMv&#10;ZG93bnJldi54bWxQSwUGAAAAAAQABAD1AAAAigM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Vertical input only </w:t>
                        </w:r>
                        <w:r w:rsidRPr="007B6578">
                          <w:rPr>
                            <w:rFonts w:eastAsia="MS Mincho"/>
                            <w:sz w:val="16"/>
                            <w:szCs w:val="16"/>
                            <w:vertAlign w:val="subscript"/>
                            <w:lang w:val="en-US" w:eastAsia="ja-JP"/>
                          </w:rPr>
                          <w:t>z</w:t>
                        </w:r>
                        <w:r w:rsidRPr="002E2FAD">
                          <w:rPr>
                            <w:rFonts w:ascii="Symbol" w:eastAsia="MS Mincho" w:hAnsi="Symbol"/>
                            <w:i/>
                            <w:sz w:val="16"/>
                            <w:szCs w:val="16"/>
                            <w:lang w:eastAsia="ja-JP"/>
                          </w:rPr>
                          <w:t></w:t>
                        </w:r>
                        <w:r w:rsidRPr="007B6578">
                          <w:rPr>
                            <w:rFonts w:eastAsia="MS Mincho"/>
                            <w:i/>
                            <w:sz w:val="16"/>
                            <w:szCs w:val="16"/>
                            <w:vertAlign w:val="subscript"/>
                            <w:lang w:val="en-US" w:eastAsia="ja-JP"/>
                          </w:rPr>
                          <w:t>e</w:t>
                        </w:r>
                        <w:r w:rsidRPr="007B6578">
                          <w:rPr>
                            <w:rFonts w:eastAsia="MS Mincho"/>
                            <w:sz w:val="16"/>
                            <w:szCs w:val="16"/>
                            <w:lang w:val="en-US" w:eastAsia="ja-JP"/>
                          </w:rPr>
                          <w:t xml:space="preserve"> (Type-0)</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g">
            <w:drawing>
              <wp:anchor distT="0" distB="0" distL="114300" distR="114300" simplePos="0" relativeHeight="251696128" behindDoc="0" locked="0" layoutInCell="1" allowOverlap="1" wp14:anchorId="60130E82" wp14:editId="56207AA6">
                <wp:simplePos x="0" y="0"/>
                <wp:positionH relativeFrom="column">
                  <wp:posOffset>3241675</wp:posOffset>
                </wp:positionH>
                <wp:positionV relativeFrom="paragraph">
                  <wp:posOffset>71120</wp:posOffset>
                </wp:positionV>
                <wp:extent cx="1865630" cy="258445"/>
                <wp:effectExtent l="0" t="0" r="0" b="0"/>
                <wp:wrapNone/>
                <wp:docPr id="1799" name="グループ化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5630" cy="258445"/>
                          <a:chOff x="0" y="0"/>
                          <a:chExt cx="1865719" cy="258445"/>
                        </a:xfrm>
                      </wpg:grpSpPr>
                      <pic:pic xmlns:pic="http://schemas.openxmlformats.org/drawingml/2006/picture">
                        <pic:nvPicPr>
                          <pic:cNvPr id="1804" name="図 6"/>
                          <pic:cNvPicPr>
                            <a:picLocks noChangeAspect="1"/>
                          </pic:cNvPicPr>
                        </pic:nvPicPr>
                        <pic:blipFill rotWithShape="1">
                          <a:blip r:embed="rId75">
                            <a:extLst>
                              <a:ext uri="{28A0092B-C50C-407E-A947-70E740481C1C}">
                                <a14:useLocalDpi xmlns:a14="http://schemas.microsoft.com/office/drawing/2010/main" val="0"/>
                              </a:ext>
                            </a:extLst>
                          </a:blip>
                          <a:srcRect l="49922"/>
                          <a:stretch/>
                        </pic:blipFill>
                        <pic:spPr bwMode="auto">
                          <a:xfrm>
                            <a:off x="0" y="0"/>
                            <a:ext cx="1451610" cy="258445"/>
                          </a:xfrm>
                          <a:prstGeom prst="rect">
                            <a:avLst/>
                          </a:prstGeom>
                          <a:noFill/>
                          <a:ln>
                            <a:noFill/>
                          </a:ln>
                          <a:extLst>
                            <a:ext uri="{53640926-AAD7-44D8-BBD7-CCE9431645EC}">
                              <a14:shadowObscured xmlns:a14="http://schemas.microsoft.com/office/drawing/2010/main"/>
                            </a:ext>
                          </a:extLst>
                        </pic:spPr>
                      </pic:pic>
                      <wps:wsp>
                        <wps:cNvPr id="1805" name="テキスト ボックス 7"/>
                        <wps:cNvSpPr txBox="1"/>
                        <wps:spPr>
                          <a:xfrm>
                            <a:off x="199347" y="65005"/>
                            <a:ext cx="1666372"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Horizontal input only </w:t>
                              </w:r>
                              <w:r w:rsidRPr="007B6578">
                                <w:rPr>
                                  <w:rFonts w:eastAsia="MS Mincho"/>
                                  <w:sz w:val="16"/>
                                  <w:szCs w:val="16"/>
                                  <w:vertAlign w:val="subscript"/>
                                  <w:lang w:val="en-US" w:eastAsia="ja-JP"/>
                                </w:rPr>
                                <w:t>X,Y</w:t>
                              </w:r>
                              <w:r w:rsidRPr="002E2FAD">
                                <w:rPr>
                                  <w:rFonts w:ascii="Symbol" w:eastAsia="MS Mincho" w:hAnsi="Symbol"/>
                                  <w:i/>
                                  <w:sz w:val="16"/>
                                  <w:szCs w:val="16"/>
                                  <w:lang w:eastAsia="ja-JP"/>
                                </w:rPr>
                                <w:t></w:t>
                              </w:r>
                              <w:r w:rsidRPr="007B6578">
                                <w:rPr>
                                  <w:rFonts w:eastAsia="MS Mincho"/>
                                  <w:i/>
                                  <w:sz w:val="16"/>
                                  <w:szCs w:val="16"/>
                                  <w:vertAlign w:val="subscript"/>
                                  <w:lang w:val="en-US" w:eastAsia="ja-JP"/>
                                </w:rPr>
                                <w:t>e</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1" o:spid="_x0000_s1200" style="position:absolute;left:0;text-align:left;margin-left:255.25pt;margin-top:5.6pt;width:146.9pt;height:20.35pt;z-index:251696128;mso-width-relative:margin;mso-height-relative:margin" coordsize="18657,2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">
                <v:shape id="図 6" o:spid="_x0000_s1201" type="#_x0000_t75" style="position:absolute;width:14516;height:2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oB2zDAAAA3QAAAA8AAABkcnMvZG93bnJldi54bWxET0trwkAQvgv+h2WE3nRTX42pq4hY6EVK&#10;o4ceh+yYhGRnQ3bV7b/vFgRv8/E9Z70NphU36l1tWcHrJAFBXFhdc6ngfPoYpyCcR9bYWiYFv+Rg&#10;uxkO1phpe+dvuuW+FDGEXYYKKu+7TEpXVGTQTWxHHLmL7Q36CPtS6h7vMdy0cpokS2mw5thQYUf7&#10;ioomvxoF3fm4eFvxHA+Ndl/Tn1loDmlQ6mUUdu8gPAX/FD/cnzrOT5M5/H8TT5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2gHbMMAAADdAAAADwAAAAAAAAAAAAAAAACf&#10;AgAAZHJzL2Rvd25yZXYueG1sUEsFBgAAAAAEAAQA9wAAAI8DAAAAAA==&#10;">
                  <v:imagedata r:id="rId76" o:title="" cropleft="32717f"/>
                  <v:path arrowok="t"/>
                </v:shape>
                <v:shape id="テキスト ボックス 7" o:spid="_x0000_s1202" type="#_x0000_t202" style="position:absolute;left:1993;top:650;width:1666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5O8MA&#10;AADdAAAADwAAAGRycy9kb3ducmV2LnhtbERPS2sCMRC+C/0PYQq9abIWZVmN0kpLBfHgo4fehs3s&#10;AzeTZZPq+u+NIHibj+8582VvG3GmzteONSQjBYI4d6bmUsPx8D1MQfiAbLBxTBqu5GG5eBnMMTPu&#10;wjs670MpYgj7DDVUIbSZlD6vyKIfuZY4coXrLIYIu1KaDi8x3DZyrNRUWqw5NlTY0qqi/LT/txp+&#10;1WTzVbyX2/bnaOpi9xn+ksRo/fbaf8xABOrDU/xwr02cn6oJ3L+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z5O8MAAADdAAAADwAAAAAAAAAAAAAAAACYAgAAZHJzL2Rv&#10;d25yZXYueG1sUEsFBgAAAAAEAAQA9QAAAIgDA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Horizontal input only </w:t>
                        </w:r>
                        <w:r w:rsidRPr="007B6578">
                          <w:rPr>
                            <w:rFonts w:eastAsia="MS Mincho"/>
                            <w:sz w:val="16"/>
                            <w:szCs w:val="16"/>
                            <w:vertAlign w:val="subscript"/>
                            <w:lang w:val="en-US" w:eastAsia="ja-JP"/>
                          </w:rPr>
                          <w:t>X</w:t>
                        </w:r>
                        <w:proofErr w:type="gramStart"/>
                        <w:r w:rsidRPr="007B6578">
                          <w:rPr>
                            <w:rFonts w:eastAsia="MS Mincho"/>
                            <w:sz w:val="16"/>
                            <w:szCs w:val="16"/>
                            <w:vertAlign w:val="subscript"/>
                            <w:lang w:val="en-US" w:eastAsia="ja-JP"/>
                          </w:rPr>
                          <w:t>,Y</w:t>
                        </w:r>
                        <w:proofErr w:type="gramEnd"/>
                        <w:r w:rsidRPr="002E2FAD">
                          <w:rPr>
                            <w:rFonts w:ascii="Symbol" w:eastAsia="MS Mincho" w:hAnsi="Symbol"/>
                            <w:i/>
                            <w:sz w:val="16"/>
                            <w:szCs w:val="16"/>
                            <w:lang w:eastAsia="ja-JP"/>
                          </w:rPr>
                          <w:t></w:t>
                        </w:r>
                        <w:r w:rsidRPr="007B6578">
                          <w:rPr>
                            <w:rFonts w:eastAsia="MS Mincho"/>
                            <w:i/>
                            <w:sz w:val="16"/>
                            <w:szCs w:val="16"/>
                            <w:vertAlign w:val="subscript"/>
                            <w:lang w:val="en-US" w:eastAsia="ja-JP"/>
                          </w:rPr>
                          <w:t>e</w:t>
                        </w:r>
                        <w:r w:rsidRPr="007B6578">
                          <w:rPr>
                            <w:rFonts w:eastAsia="MS Mincho"/>
                            <w:sz w:val="16"/>
                            <w:szCs w:val="16"/>
                            <w:lang w:val="en-US" w:eastAsia="ja-JP"/>
                          </w:rPr>
                          <w:t xml:space="preserve"> (Type-0)</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93056" behindDoc="0" locked="0" layoutInCell="1" allowOverlap="1" wp14:anchorId="370E21F3" wp14:editId="3439337B">
                <wp:simplePos x="0" y="0"/>
                <wp:positionH relativeFrom="column">
                  <wp:posOffset>42545</wp:posOffset>
                </wp:positionH>
                <wp:positionV relativeFrom="paragraph">
                  <wp:posOffset>52705</wp:posOffset>
                </wp:positionV>
                <wp:extent cx="1590675" cy="289560"/>
                <wp:effectExtent l="0" t="0" r="0" b="0"/>
                <wp:wrapNone/>
                <wp:docPr id="111" name="グループ化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0675" cy="289560"/>
                          <a:chOff x="0" y="0"/>
                          <a:chExt cx="1590675" cy="289560"/>
                        </a:xfrm>
                      </wpg:grpSpPr>
                      <pic:pic xmlns:pic="http://schemas.openxmlformats.org/drawingml/2006/picture">
                        <pic:nvPicPr>
                          <pic:cNvPr id="112" name="図 112"/>
                          <pic:cNvPicPr>
                            <a:picLocks noChangeAspect="1"/>
                          </pic:cNvPicPr>
                        </pic:nvPicPr>
                        <pic:blipFill rotWithShape="1">
                          <a:blip r:embed="rId51">
                            <a:extLst>
                              <a:ext uri="{28A0092B-C50C-407E-A947-70E740481C1C}">
                                <a14:useLocalDpi xmlns:a14="http://schemas.microsoft.com/office/drawing/2010/main" val="0"/>
                              </a:ext>
                            </a:extLst>
                          </a:blip>
                          <a:srcRect l="44278"/>
                          <a:stretch/>
                        </pic:blipFill>
                        <pic:spPr bwMode="auto">
                          <a:xfrm>
                            <a:off x="0" y="0"/>
                            <a:ext cx="1590675" cy="289560"/>
                          </a:xfrm>
                          <a:prstGeom prst="rect">
                            <a:avLst/>
                          </a:prstGeom>
                          <a:noFill/>
                          <a:ln>
                            <a:noFill/>
                          </a:ln>
                          <a:extLst>
                            <a:ext uri="{53640926-AAD7-44D8-BBD7-CCE9431645EC}">
                              <a14:shadowObscured xmlns:a14="http://schemas.microsoft.com/office/drawing/2010/main"/>
                            </a:ext>
                          </a:extLst>
                        </pic:spPr>
                      </pic:pic>
                      <wps:wsp>
                        <wps:cNvPr id="113" name="テキスト ボックス 113"/>
                        <wps:cNvSpPr txBox="1"/>
                        <wps:spPr>
                          <a:xfrm>
                            <a:off x="234563" y="75538"/>
                            <a:ext cx="1284135"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SimHV</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1" o:spid="_x0000_s1203" style="position:absolute;left:0;text-align:left;margin-left:3.35pt;margin-top:4.15pt;width:125.25pt;height:22.8pt;z-index:251693056" coordsize="15906,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">
                <v:shape id="図 112" o:spid="_x0000_s1204" type="#_x0000_t75" style="position:absolute;width:15906;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oOubDAAAA3AAAAA8AAABkcnMvZG93bnJldi54bWxET01rwkAQvRf8D8sIvdVNbLE1uhERLD3U&#10;SlPxPGTHJJqdDbtbTf+9Kwi9zeN9znzRm1acyfnGsoJ0lIAgLq1uuFKw+1k/vYHwAVlja5kU/JGH&#10;RT54mGOm7YW/6VyESsQQ9hkqqEPoMil9WZNBP7IdceQO1hkMEbpKaoeXGG5aOU6SiTTYcGyosaNV&#10;TeWp+DUKimPQy/Zzun3fT56/1i+V25jtq1KPw345AxGoD//iu/tDx/npGG7PxAtk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g65sMAAADcAAAADwAAAAAAAAAAAAAAAACf&#10;AgAAZHJzL2Rvd25yZXYueG1sUEsFBgAAAAAEAAQA9wAAAI8DAAAAAA==&#10;">
                  <v:imagedata r:id="rId52" o:title="" cropleft="29018f"/>
                  <v:path arrowok="t"/>
                </v:shape>
                <v:shape id="テキスト ボックス 113" o:spid="_x0000_s1205" type="#_x0000_t202" style="position:absolute;left:2345;top:755;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sJcEA&#10;AADcAAAADwAAAGRycy9kb3ducmV2LnhtbERPS4vCMBC+L/gfwgje1rTKLlKNoqK4IHvwdfA2NNMH&#10;NpPSRK3/3giCt/n4njOZtaYSN2pcaVlB3I9AEKdWl5wrOB7W3yMQziNrrCyTggc5mE07XxNMtL3z&#10;jm57n4sQwi5BBYX3dSKlSwsy6Pq2Jg5cZhuDPsAml7rBewg3lRxE0a80WHJoKLCmZUHpZX81Ck7R&#10;z3aVDfP/enPUZbZb+HMca6V63XY+BuGp9R/x2/2nw/x4CK9nwgV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WLCXBAAAA3AAAAA8AAAAAAAAAAAAAAAAAmAIAAGRycy9kb3du&#10;cmV2LnhtbFBLBQYAAAAABAAEAPUAAACGAwAAAAA=&#10;" fillcolor="window"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sz w:val="16"/>
                            <w:szCs w:val="16"/>
                            <w:lang w:eastAsia="ja-JP"/>
                          </w:rPr>
                          <w:t>SimHV</w:t>
                        </w:r>
                        <w:proofErr w:type="spellEnd"/>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(Type-1)</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ascii="MS Mincho" w:eastAsia="MS Mincho" w:hAnsi="MS Mincho" w:cs="Arial Unicode MS"/>
          <w:noProof/>
          <w:snapToGrid w:val="0"/>
          <w:color w:val="000000"/>
          <w:sz w:val="16"/>
          <w:szCs w:val="19"/>
        </w:rPr>
        <mc:AlternateContent>
          <mc:Choice Requires="wpg">
            <w:drawing>
              <wp:anchor distT="0" distB="0" distL="114300" distR="114300" simplePos="0" relativeHeight="251694080" behindDoc="0" locked="0" layoutInCell="1" allowOverlap="1" wp14:anchorId="1178C51C" wp14:editId="612E8B53">
                <wp:simplePos x="0" y="0"/>
                <wp:positionH relativeFrom="column">
                  <wp:posOffset>-40005</wp:posOffset>
                </wp:positionH>
                <wp:positionV relativeFrom="paragraph">
                  <wp:posOffset>143510</wp:posOffset>
                </wp:positionV>
                <wp:extent cx="3150870" cy="2668951"/>
                <wp:effectExtent l="0" t="0" r="0" b="0"/>
                <wp:wrapNone/>
                <wp:docPr id="1802"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0870" cy="2668951"/>
                          <a:chOff x="0" y="0"/>
                          <a:chExt cx="3150870" cy="2858574"/>
                        </a:xfrm>
                      </wpg:grpSpPr>
                      <wpg:grpSp>
                        <wpg:cNvPr id="1807" name="グループ化 1985"/>
                        <wpg:cNvGrpSpPr/>
                        <wpg:grpSpPr>
                          <a:xfrm>
                            <a:off x="0" y="0"/>
                            <a:ext cx="3150870" cy="2858574"/>
                            <a:chOff x="0" y="205154"/>
                            <a:chExt cx="3150968" cy="2862311"/>
                          </a:xfrm>
                        </wpg:grpSpPr>
                        <wpg:grpSp>
                          <wpg:cNvPr id="1808" name="グループ化 1983"/>
                          <wpg:cNvGrpSpPr/>
                          <wpg:grpSpPr>
                            <a:xfrm>
                              <a:off x="0" y="205154"/>
                              <a:ext cx="3150870" cy="2862311"/>
                              <a:chOff x="0" y="205154"/>
                              <a:chExt cx="3150968" cy="2862311"/>
                            </a:xfrm>
                          </wpg:grpSpPr>
                          <wpg:grpSp>
                            <wpg:cNvPr id="1859" name="グループ化 1972"/>
                            <wpg:cNvGrpSpPr/>
                            <wpg:grpSpPr>
                              <a:xfrm>
                                <a:off x="0" y="205154"/>
                                <a:ext cx="3150968" cy="2862311"/>
                                <a:chOff x="0" y="205154"/>
                                <a:chExt cx="3150968" cy="2862311"/>
                              </a:xfrm>
                            </wpg:grpSpPr>
                            <wpg:grpSp>
                              <wpg:cNvPr id="1860" name="グループ化 1961"/>
                              <wpg:cNvGrpSpPr/>
                              <wpg:grpSpPr>
                                <a:xfrm>
                                  <a:off x="0" y="205154"/>
                                  <a:ext cx="3120208" cy="2862311"/>
                                  <a:chOff x="0" y="205154"/>
                                  <a:chExt cx="3120208" cy="2862311"/>
                                </a:xfrm>
                              </wpg:grpSpPr>
                              <wpg:grpSp>
                                <wpg:cNvPr id="52" name="グループ化 1929"/>
                                <wpg:cNvGrpSpPr/>
                                <wpg:grpSpPr>
                                  <a:xfrm>
                                    <a:off x="243481" y="1103633"/>
                                    <a:ext cx="2876727" cy="1963832"/>
                                    <a:chOff x="229755" y="1103633"/>
                                    <a:chExt cx="2878299" cy="1963832"/>
                                  </a:xfrm>
                                </wpg:grpSpPr>
                                <wpg:grpSp>
                                  <wpg:cNvPr id="1862" name="グループ化 2010"/>
                                  <wpg:cNvGrpSpPr/>
                                  <wpg:grpSpPr>
                                    <a:xfrm>
                                      <a:off x="229755" y="1103633"/>
                                      <a:ext cx="2878299" cy="1963832"/>
                                      <a:chOff x="153939" y="1233196"/>
                                      <a:chExt cx="2886697" cy="1982448"/>
                                    </a:xfrm>
                                  </wpg:grpSpPr>
                                  <wps:wsp>
                                    <wps:cNvPr id="1826" name="テキスト ボックス 2"/>
                                    <wps:cNvSpPr txBox="1">
                                      <a:spLocks noChangeArrowheads="1"/>
                                    </wps:cNvSpPr>
                                    <wps:spPr bwMode="auto">
                                      <a:xfrm>
                                        <a:off x="153939" y="2605181"/>
                                        <a:ext cx="2689791" cy="610463"/>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9. Time </w:t>
                                          </w:r>
                                          <w:r w:rsidRPr="007B6578">
                                            <w:rPr>
                                              <w:rFonts w:eastAsia="MS Mincho"/>
                                              <w:sz w:val="20"/>
                                              <w:szCs w:val="20"/>
                                              <w:lang w:val="en-US"/>
                                            </w:rPr>
                                            <w:t>history</w:t>
                                          </w:r>
                                          <w:r w:rsidRPr="007B6578">
                                            <w:rPr>
                                              <w:rFonts w:eastAsia="MS Mincho"/>
                                              <w:lang w:val="en-US"/>
                                            </w:rPr>
                                            <w:t xml:space="preserve"> </w:t>
                                          </w:r>
                                          <w:r w:rsidRPr="007B6578">
                                            <w:rPr>
                                              <w:rFonts w:eastAsia="MS Mincho"/>
                                              <w:sz w:val="20"/>
                                              <w:szCs w:val="20"/>
                                              <w:lang w:val="en-US"/>
                                            </w:rPr>
                                            <w:t>of tensile strain of the laminated rubber bearing</w:t>
                                          </w:r>
                                        </w:p>
                                      </w:txbxContent>
                                    </wps:txbx>
                                    <wps:bodyPr rot="0" vert="horz" wrap="square" lIns="91440" tIns="45720" rIns="91440" bIns="45720" anchor="t" anchorCtr="0">
                                      <a:spAutoFit/>
                                    </wps:bodyPr>
                                  </wps:wsp>
                                  <wps:wsp>
                                    <wps:cNvPr id="1827" name="テキスト ボックス 2"/>
                                    <wps:cNvSpPr txBox="1">
                                      <a:spLocks noChangeArrowheads="1"/>
                                    </wps:cNvSpPr>
                                    <wps:spPr bwMode="auto">
                                      <a:xfrm>
                                        <a:off x="231947" y="1239013"/>
                                        <a:ext cx="1190809" cy="28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r w:rsidRPr="00E12148">
                                            <w:rPr>
                                              <w:rFonts w:eastAsia="MS Mincho"/>
                                              <w:sz w:val="16"/>
                                              <w:szCs w:val="16"/>
                                            </w:rPr>
                                            <w:t>Art Kobe</w:t>
                                          </w:r>
                                        </w:p>
                                      </w:txbxContent>
                                    </wps:txbx>
                                    <wps:bodyPr rot="0" vert="horz" wrap="square" lIns="91440" tIns="45720" rIns="91440" bIns="45720" anchor="t" anchorCtr="0" upright="1">
                                      <a:noAutofit/>
                                    </wps:bodyPr>
                                  </wps:wsp>
                                  <wps:wsp>
                                    <wps:cNvPr id="1828" name="テキスト ボックス 2"/>
                                    <wps:cNvSpPr txBox="1">
                                      <a:spLocks noChangeArrowheads="1"/>
                                    </wps:cNvSpPr>
                                    <wps:spPr bwMode="auto">
                                      <a:xfrm>
                                        <a:off x="1780160" y="1233196"/>
                                        <a:ext cx="1260476"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r w:rsidRPr="00E12148">
                                            <w:rPr>
                                              <w:rFonts w:eastAsia="MS Mincho"/>
                                              <w:sz w:val="16"/>
                                              <w:szCs w:val="16"/>
                                            </w:rPr>
                                            <w:t>Art Hachi</w:t>
                                          </w:r>
                                        </w:p>
                                      </w:txbxContent>
                                    </wps:txbx>
                                    <wps:bodyPr rot="0" vert="horz" wrap="square" lIns="91440" tIns="45720" rIns="91440" bIns="45720" anchor="t" anchorCtr="0" upright="1">
                                      <a:noAutofit/>
                                    </wps:bodyPr>
                                  </wps:wsp>
                                  <wps:wsp>
                                    <wps:cNvPr id="1829" name="テキスト ボックス 2"/>
                                    <wps:cNvSpPr txBox="1">
                                      <a:spLocks noChangeArrowheads="1"/>
                                    </wps:cNvSpPr>
                                    <wps:spPr bwMode="auto">
                                      <a:xfrm>
                                        <a:off x="1780161" y="2376521"/>
                                        <a:ext cx="1260474" cy="28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r w:rsidRPr="00E12148">
                                            <w:rPr>
                                              <w:rFonts w:eastAsia="MS Mincho"/>
                                              <w:sz w:val="16"/>
                                              <w:szCs w:val="16"/>
                                            </w:rPr>
                                            <w:t>El Centro</w:t>
                                          </w:r>
                                        </w:p>
                                      </w:txbxContent>
                                    </wps:txbx>
                                    <wps:bodyPr rot="0" vert="horz" wrap="square" lIns="91440" tIns="45720" rIns="91440" bIns="45720" anchor="t" anchorCtr="0" upright="1">
                                      <a:noAutofit/>
                                    </wps:bodyPr>
                                  </wps:wsp>
                                </wpg:grpSp>
                                <wps:wsp>
                                  <wps:cNvPr id="1830" name="テキスト ボックス 2"/>
                                  <wps:cNvSpPr txBox="1">
                                    <a:spLocks noChangeArrowheads="1"/>
                                  </wps:cNvSpPr>
                                  <wps:spPr bwMode="auto">
                                    <a:xfrm>
                                      <a:off x="258755" y="2245183"/>
                                      <a:ext cx="1281592"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Kobe</w:t>
                                        </w:r>
                                      </w:p>
                                    </w:txbxContent>
                                  </wps:txbx>
                                  <wps:bodyPr rot="0" vert="horz" wrap="square" lIns="91440" tIns="45720" rIns="91440" bIns="45720" anchor="t" anchorCtr="0" upright="1">
                                    <a:noAutofit/>
                                  </wps:bodyPr>
                                </wps:wsp>
                              </wpg:grpSp>
                              <pic:pic xmlns:pic="http://schemas.openxmlformats.org/drawingml/2006/picture">
                                <pic:nvPicPr>
                                  <pic:cNvPr id="1831" name="図 1957"/>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205154"/>
                                    <a:ext cx="1597660" cy="907415"/>
                                  </a:xfrm>
                                  <a:prstGeom prst="rect">
                                    <a:avLst/>
                                  </a:prstGeom>
                                  <a:noFill/>
                                  <a:ln>
                                    <a:noFill/>
                                  </a:ln>
                                </pic:spPr>
                              </pic:pic>
                            </wpg:grpSp>
                            <pic:pic xmlns:pic="http://schemas.openxmlformats.org/drawingml/2006/picture">
                              <pic:nvPicPr>
                                <pic:cNvPr id="1832" name="図 1969"/>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553308" y="216877"/>
                                  <a:ext cx="1597660" cy="907415"/>
                                </a:xfrm>
                                <a:prstGeom prst="rect">
                                  <a:avLst/>
                                </a:prstGeom>
                                <a:noFill/>
                                <a:ln>
                                  <a:noFill/>
                                </a:ln>
                              </pic:spPr>
                            </pic:pic>
                          </wpg:grpSp>
                          <pic:pic xmlns:pic="http://schemas.openxmlformats.org/drawingml/2006/picture">
                            <pic:nvPicPr>
                              <pic:cNvPr id="1833" name="図 1982"/>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1338510"/>
                                <a:ext cx="1597660" cy="907415"/>
                              </a:xfrm>
                              <a:prstGeom prst="rect">
                                <a:avLst/>
                              </a:prstGeom>
                              <a:noFill/>
                              <a:ln>
                                <a:noFill/>
                              </a:ln>
                            </pic:spPr>
                          </pic:pic>
                        </wpg:grpSp>
                        <pic:pic xmlns:pic="http://schemas.openxmlformats.org/drawingml/2006/picture">
                          <pic:nvPicPr>
                            <pic:cNvPr id="1834" name="図 1984"/>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1553308" y="1338510"/>
                              <a:ext cx="1597660" cy="907415"/>
                            </a:xfrm>
                            <a:prstGeom prst="rect">
                              <a:avLst/>
                            </a:prstGeom>
                            <a:noFill/>
                            <a:ln>
                              <a:noFill/>
                            </a:ln>
                          </pic:spPr>
                        </pic:pic>
                      </wpg:grpSp>
                      <wps:wsp>
                        <wps:cNvPr id="1835" name="テキスト ボックス 114"/>
                        <wps:cNvSpPr txBox="1"/>
                        <wps:spPr>
                          <a:xfrm>
                            <a:off x="728053" y="793058"/>
                            <a:ext cx="359380" cy="145363"/>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6" name="テキスト ボックス 115"/>
                        <wps:cNvSpPr txBox="1"/>
                        <wps:spPr>
                          <a:xfrm>
                            <a:off x="2322836" y="797392"/>
                            <a:ext cx="359380" cy="145363"/>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7" name="テキスト ボックス 116"/>
                        <wps:cNvSpPr txBox="1"/>
                        <wps:spPr>
                          <a:xfrm>
                            <a:off x="2318502" y="1937141"/>
                            <a:ext cx="359380" cy="145363"/>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8" name="テキスト ボックス 118"/>
                        <wps:cNvSpPr txBox="1"/>
                        <wps:spPr>
                          <a:xfrm>
                            <a:off x="758389" y="1932808"/>
                            <a:ext cx="359380" cy="145363"/>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206" style="position:absolute;left:0;text-align:left;margin-left:-3.15pt;margin-top:11.3pt;width:248.1pt;height:210.15pt;z-index:251694080" coordsize="31508,285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">
                <v:group id="グループ化 1985" o:spid="_x0000_s1207" style="position:absolute;width:31508;height:28585" coordorigin=",2051" coordsize="31509,2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group id="グループ化 1983" o:spid="_x0000_s1208" style="position:absolute;top:2051;width:31508;height:28623" coordorigin=",2051" coordsize="31509,2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VsYAAADdAAAADwAAAGRycy9kb3ducmV2LnhtbESPQWvCQBCF74X+h2UE&#10;b3UTxSLRVURq6UGEqlB6G7JjEszOhuw2if++cxC8zfDevPfNajO4WnXUhsqzgXSSgCLOva24MHA5&#10;798WoEJEtlh7JgN3CrBZv76sMLO+52/qTrFQEsIhQwNljE2mdchLchgmviEW7epbh1HWttC2xV7C&#10;Xa2nSfKuHVYsDSU2tCspv53+nIHPHvvtLP3oDrfr7v57nh9/DikZMx4N2yWoSEN8mh/XX1bwF4n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8jxWxgAAAN0A&#10;AAAPAAAAAAAAAAAAAAAAAKoCAABkcnMvZG93bnJldi54bWxQSwUGAAAAAAQABAD6AAAAnQMAAAAA&#10;">
                    <v:group id="グループ化 1972" o:spid="_x0000_s1209" style="position:absolute;top:2051;width:31509;height:28623" coordorigin=",2051" coordsize="31509,2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220MUAAADdAAAADwAAAGRycy9kb3ducmV2LnhtbERPS2vCQBC+F/wPyxS8&#10;1U2UFE1dRaRKD1JoIpTehuyYBLOzIbvN4993C4Xe5uN7znY/mkb01LnasoJ4EYEgLqyuuVRwzU9P&#10;axDOI2tsLJOCiRzsd7OHLabaDvxBfeZLEULYpaig8r5NpXRFRQbdwrbEgbvZzqAPsCul7nAI4aaR&#10;yyh6lgZrDg0VtnSsqLhn30bBecDhsIpf+8v9dpy+8uT98xKTUvPH8fACwtPo/8V/7jcd5q+T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NttDFAAAA3QAA&#10;AA8AAAAAAAAAAAAAAAAAqgIAAGRycy9kb3ducmV2LnhtbFBLBQYAAAAABAAEAPoAAACcAwAAAAA=&#10;">
                      <v:group id="グループ化 1961" o:spid="_x0000_s1210" style="position:absolute;top:2051;width:31202;height:28623" coordorigin=",2051" coordsize="31202,2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vV8McAAADdAAAADwAAAGRycy9kb3ducmV2LnhtbESPQWvCQBCF7wX/wzKC&#10;t7pJiyKpGxFpiwcpVAultyE7JiHZ2ZDdJvHfO4dCbzO8N+99s91NrlUD9aH2bCBdJqCIC29rLg18&#10;Xd4eN6BCRLbYeiYDNwqwy2cPW8ysH/mThnMslYRwyNBAFWOXaR2KihyGpe+IRbv63mGUtS+17XGU&#10;cNfqpyRZa4c1S0OFHR0qKprzrzPwPuK4f05fh1NzPdx+LquP71NKxizm0/4FVKQp/pv/ro9W8Dd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FvV8McAAADd&#10;AAAADwAAAAAAAAAAAAAAAACqAgAAZHJzL2Rvd25yZXYueG1sUEsFBgAAAAAEAAQA+gAAAJ4DAAAA&#10;AA==&#10;">
                        <v:group id="グループ化 1929" o:spid="_x0000_s1211" style="position:absolute;left:2434;top:11036;width:28768;height:19638" coordorigin="2297,11036" coordsize="28782,19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グループ化 2010" o:spid="_x0000_s1212" style="position:absolute;left:2297;top:11036;width:28783;height:19638" coordorigin="1539,12331" coordsize="28866,19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8XuHMQAAADdAAAA&#10;DwAAAAAAAAAAAAAAAACqAgAAZHJzL2Rvd25yZXYueG1sUEsFBgAAAAAEAAQA+gAAAJsDAAAAAA==&#10;">
                            <v:shape id="_x0000_s1213" type="#_x0000_t202" style="position:absolute;left:1539;top:26051;width:26898;height:6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NKcAA&#10;AADdAAAADwAAAGRycy9kb3ducmV2LnhtbERPTWvCQBC9F/wPyxR6qxuFikRXkdqCBy9qvA/ZMRvM&#10;zobs1MR/3xUEb/N4n7NcD75RN+piHdjAZJyBIi6DrbkyUJx+P+egoiBbbAKTgTtFWK9Gb0vMbej5&#10;QLejVCqFcMzRgBNpc61j6chjHIeWOHGX0HmUBLtK2w77FO4bPc2ymfZYc2pw2NK3o/J6/PMGROxm&#10;ci9+fNydh/22d1n5hYUxH+/DZgFKaJCX+One2TR/Pp3B45t0gl7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pNKcAAAADdAAAADwAAAAAAAAAAAAAAAACYAgAAZHJzL2Rvd25y&#10;ZXYueG1sUEsFBgAAAAAEAAQA9QAAAIUDA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9.</w:t>
                                    </w:r>
                                    <w:proofErr w:type="gramEnd"/>
                                    <w:r w:rsidRPr="007B6578">
                                      <w:rPr>
                                        <w:sz w:val="20"/>
                                        <w:szCs w:val="20"/>
                                        <w:lang w:val="en-US"/>
                                      </w:rPr>
                                      <w:t xml:space="preserve"> Time </w:t>
                                    </w:r>
                                    <w:r w:rsidRPr="007B6578">
                                      <w:rPr>
                                        <w:rFonts w:eastAsia="MS Mincho"/>
                                        <w:sz w:val="20"/>
                                        <w:szCs w:val="20"/>
                                        <w:lang w:val="en-US"/>
                                      </w:rPr>
                                      <w:t>history</w:t>
                                    </w:r>
                                    <w:r w:rsidRPr="007B6578">
                                      <w:rPr>
                                        <w:rFonts w:eastAsia="MS Mincho"/>
                                        <w:lang w:val="en-US"/>
                                      </w:rPr>
                                      <w:t xml:space="preserve"> </w:t>
                                    </w:r>
                                    <w:r w:rsidRPr="007B6578">
                                      <w:rPr>
                                        <w:rFonts w:eastAsia="MS Mincho"/>
                                        <w:sz w:val="20"/>
                                        <w:szCs w:val="20"/>
                                        <w:lang w:val="en-US"/>
                                      </w:rPr>
                                      <w:t>of tensile strain of the laminated rubber bearing</w:t>
                                    </w:r>
                                  </w:p>
                                </w:txbxContent>
                              </v:textbox>
                            </v:shape>
                            <v:shape id="_x0000_s1214" type="#_x0000_t202" style="position:absolute;left:2319;top:12390;width:11908;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6DMIA&#10;AADdAAAADwAAAGRycy9kb3ducmV2LnhtbERPS4vCMBC+L/gfwgjeNFF01WoU2WXBk4tP8DY0Y1ts&#10;JqXJ2u6/3wjC3ubje85y3dpSPKj2hWMNw4ECQZw6U3Cm4XT86s9A+IBssHRMGn7Jw3rVeVtiYlzD&#10;e3ocQiZiCPsENeQhVImUPs3Joh+4ijhyN1dbDBHWmTQ1NjHclnKk1Lu0WHBsyLGij5zS++HHajjv&#10;btfLWH1nn3ZSNa5Vku1cat3rtpsFiEBt+Be/3FsT589GU3h+E0+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a/oMwgAAAN0AAAAPAAAAAAAAAAAAAAAAAJgCAABkcnMvZG93&#10;bnJldi54bWxQSwUGAAAAAAQABAD1AAAAhwMAAAAA&#10;" filled="f" stroked="f">
                              <v:textbo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Kobe</w:t>
                                    </w:r>
                                    <w:proofErr w:type="spellEnd"/>
                                  </w:p>
                                </w:txbxContent>
                              </v:textbox>
                            </v:shape>
                            <v:shape id="_x0000_s1215" type="#_x0000_t202" style="position:absolute;left:17801;top:12331;width:12605;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fsUA&#10;AADdAAAADwAAAGRycy9kb3ducmV2LnhtbESPT2vCQBDF74V+h2UK3upuRYumrlJaCp6U+g+8Ddkx&#10;Cc3OhuzWxG/vHARvM7w37/1mvux9rS7UxiqwhbehAUWcB1dxYWG/+3mdgooJ2WEdmCxcKcJy8fw0&#10;x8yFjn/psk2FkhCOGVooU2oyrWNeksc4DA2xaOfQekyytoV2LXYS7ms9MuZde6xYGkps6Kuk/G/7&#10;7y0c1ufTcWw2xbefNF3ojWY/09YOXvrPD1CJ+vQw369XTvCnI8GV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G5+xQAAAN0AAAAPAAAAAAAAAAAAAAAAAJgCAABkcnMv&#10;ZG93bnJldi54bWxQSwUGAAAAAAQABAD1AAAAigMAAAAA&#10;" filled="f" stroked="f">
                              <v:textbo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Hachi</w:t>
                                    </w:r>
                                    <w:proofErr w:type="spellEnd"/>
                                  </w:p>
                                </w:txbxContent>
                              </v:textbox>
                            </v:shape>
                            <v:shape id="_x0000_s1216" type="#_x0000_t202" style="position:absolute;left:17801;top:23765;width:12605;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5cEA&#10;AADdAAAADwAAAGRycy9kb3ducmV2LnhtbERPTYvCMBC9L/gfwgje1kRxF61GEUXwtLKuCt6GZmyL&#10;zaQ00dZ/bwRhb/N4nzNbtLYUd6p94VjDoK9AEKfOFJxpOPxtPscgfEA2WDomDQ/ysJh3PmaYGNfw&#10;L933IRMxhH2CGvIQqkRKn+Zk0fddRRy5i6sthgjrTJoamxhuSzlU6ltaLDg25FjRKqf0ur9ZDcef&#10;y/k0Urtsbb+qxrVKsp1IrXvddjkFEagN/+K3e2vi/PFwAq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y+XBAAAA3QAAAA8AAAAAAAAAAAAAAAAAmAIAAGRycy9kb3du&#10;cmV2LnhtbFBLBQYAAAAABAAEAPUAAACGAwAAAAA=&#10;" filled="f" stroked="f">
                              <v:textbo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proofErr w:type="spellStart"/>
                                    <w:r w:rsidRPr="00E12148">
                                      <w:rPr>
                                        <w:rFonts w:eastAsia="MS Mincho"/>
                                        <w:sz w:val="16"/>
                                        <w:szCs w:val="16"/>
                                      </w:rPr>
                                      <w:t>El</w:t>
                                    </w:r>
                                    <w:proofErr w:type="spellEnd"/>
                                    <w:r w:rsidRPr="00E12148">
                                      <w:rPr>
                                        <w:rFonts w:eastAsia="MS Mincho"/>
                                        <w:sz w:val="16"/>
                                        <w:szCs w:val="16"/>
                                      </w:rPr>
                                      <w:t xml:space="preserve"> </w:t>
                                    </w:r>
                                    <w:proofErr w:type="spellStart"/>
                                    <w:r w:rsidRPr="00E12148">
                                      <w:rPr>
                                        <w:rFonts w:eastAsia="MS Mincho"/>
                                        <w:sz w:val="16"/>
                                        <w:szCs w:val="16"/>
                                      </w:rPr>
                                      <w:t>Centro</w:t>
                                    </w:r>
                                    <w:proofErr w:type="spellEnd"/>
                                  </w:p>
                                </w:txbxContent>
                              </v:textbox>
                            </v:shape>
                          </v:group>
                          <v:shape id="_x0000_s1217" type="#_x0000_t202" style="position:absolute;left:2587;top:22451;width:1281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v0pcUA&#10;AADdAAAADwAAAGRycy9kb3ducmV2LnhtbESPT2vCQBDF70K/wzIFb7pbrWJTVymK4Kmi/QO9Ddkx&#10;Cc3Ohuxq0m/fOQjeZnhv3vvNct37Wl2pjVVgC09jA4o4D67iwsLnx260ABUTssM6MFn4owjr1cNg&#10;iZkLHR/pekqFkhCOGVooU2oyrWNeksc4Dg2xaOfQekyytoV2LXYS7ms9MWauPVYsDSU2tCkp/z1d&#10;vIWv9/PP97M5FFs/a7rQG83+RVs7fOzfXkEl6tPdfLveO8FfTIV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SlxQAAAN0AAAAPAAAAAAAAAAAAAAAAAJgCAABkcnMv&#10;ZG93bnJldi54bWxQSwUGAAAAAAQABAD1AAAAigMAAAAA&#10;" filled="f" stroked="f">
                            <v:textbo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w:t>
                                  </w:r>
                                  <w:proofErr w:type="spellStart"/>
                                  <w:r w:rsidRPr="00E12148">
                                    <w:rPr>
                                      <w:sz w:val="16"/>
                                      <w:szCs w:val="16"/>
                                    </w:rPr>
                                    <w:t>Kobe</w:t>
                                  </w:r>
                                  <w:proofErr w:type="spellEnd"/>
                                </w:p>
                              </w:txbxContent>
                            </v:textbox>
                          </v:shape>
                        </v:group>
                        <v:shape id="図 1957" o:spid="_x0000_s1218" type="#_x0000_t75" style="position:absolute;top:2051;width:1597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tvIHBAAAA3QAAAA8AAABkcnMvZG93bnJldi54bWxET8uqwjAQ3V/wH8IIbi6aqnCRahQRBKEg&#10;vtDt0IxttZnUJmr9eyMIdzeH85zJrDGleFDtCssK+r0IBHFqdcGZgsN+2R2BcB5ZY2mZFLzIwWza&#10;+plgrO2Tt/TY+UyEEHYxKsi9r2IpXZqTQdezFXHgzrY26AOsM6lrfIZwU8pBFP1JgwWHhhwrWuSU&#10;Xnd3o2B91U1ijbtdVoPlafNbJEczTJTqtJv5GISnxv+Lv+6VDvNHwz58vgknyO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tvIHBAAAA3QAAAA8AAAAAAAAAAAAAAAAAnwIA&#10;AGRycy9kb3ducmV2LnhtbFBLBQYAAAAABAAEAPcAAACNAwAAAAA=&#10;">
                          <v:imagedata r:id="rId81" o:title=""/>
                          <v:path arrowok="t"/>
                        </v:shape>
                      </v:group>
                      <v:shape id="図 1969" o:spid="_x0000_s1219" type="#_x0000_t75" style="position:absolute;left:15533;top:2168;width:1597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kfk3EAAAA3QAAAA8AAABkcnMvZG93bnJldi54bWxET0trwkAQvhf8D8sI3upGpRqiq0ghoKfi&#10;A9TbkJ08MDsbstsY++u7hYK3+fies9r0phYdta6yrGAyjkAQZ1ZXXCg4n9L3GITzyBpry6TgSQ42&#10;68HbChNtH3yg7ugLEULYJaig9L5JpHRZSQbd2DbEgctta9AH2BZSt/gI4aaW0yiaS4MVh4YSG/os&#10;Kbsfv42CNP/pFmmqZ/nlEN++TnK/mF8/lBoN++0ShKfev8T/7p0O8+PZFP6+CS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kfk3EAAAA3QAAAA8AAAAAAAAAAAAAAAAA&#10;nwIAAGRycy9kb3ducmV2LnhtbFBLBQYAAAAABAAEAPcAAACQAwAAAAA=&#10;">
                        <v:imagedata r:id="rId82" o:title=""/>
                        <v:path arrowok="t"/>
                      </v:shape>
                    </v:group>
                    <v:shape id="図 1982" o:spid="_x0000_s1220" type="#_x0000_t75" style="position:absolute;top:13385;width:1597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WgvEAAAA3QAAAA8AAABkcnMvZG93bnJldi54bWxET0trwkAQvhf8D8sIvdWN0RaJrqKBggdb&#10;8HHxNmTHbDQ7G7Krif++Wyj0Nh/fcxar3tbiQa2vHCsYjxIQxIXTFZcKTsfPtxkIH5A11o5JwZM8&#10;rJaDlwVm2nW8p8chlCKGsM9QgQmhyaT0hSGLfuQa4shdXGsxRNiWUrfYxXBbyzRJPqTFimODwYZy&#10;Q8XtcLcKdLfe51/fu2mXb7bps2rOJr2+K/U67NdzEIH68C/+c291nD+bTOD3m3iC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NWgvEAAAA3QAAAA8AAAAAAAAAAAAAAAAA&#10;nwIAAGRycy9kb3ducmV2LnhtbFBLBQYAAAAABAAEAPcAAACQAwAAAAA=&#10;">
                      <v:imagedata r:id="rId83" o:title=""/>
                      <v:path arrowok="t"/>
                    </v:shape>
                  </v:group>
                  <v:shape id="図 1984" o:spid="_x0000_s1221" type="#_x0000_t75" style="position:absolute;left:15533;top:13385;width:1597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BUzCAAAA3QAAAA8AAABkcnMvZG93bnJldi54bWxET9uKwjAQfV/wH8IIvq2pl12kGkVEZUF8&#10;0PUDhmZsis2kNqmtf28WhH2bw7nOYtXZUjyo9oVjBaNhAoI4c7rgXMHld/c5A+EDssbSMSl4kofV&#10;svexwFS7lk/0OIdcxBD2KSowIVSplD4zZNEPXUUcuaurLYYI61zqGtsYbks5TpJvabHg2GCwoo2h&#10;7HZurAJ3NJKe23b/1br7adocQrFrjkoN+t16DiJQF/7Fb/ePjvNnkyn8fRN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PwVMwgAAAN0AAAAPAAAAAAAAAAAAAAAAAJ8C&#10;AABkcnMvZG93bnJldi54bWxQSwUGAAAAAAQABAD3AAAAjgMAAAAA&#10;">
                    <v:imagedata r:id="rId84" o:title=""/>
                    <v:path arrowok="t"/>
                  </v:shape>
                </v:group>
                <v:shape id="テキスト ボックス 114" o:spid="_x0000_s1222" type="#_x0000_t202" style="position:absolute;left:7280;top:7930;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AzhsQA&#10;AADdAAAADwAAAGRycy9kb3ducmV2LnhtbERPS2vCQBC+F/wPywi9NZtUUiTNKlUqFUoP8XHobchO&#10;HjQ7G7Krxn/fFQRv8/E9J1+OphNnGlxrWUESxSCIS6tbrhUc9puXOQjnkTV2lknBlRwsF5OnHDNt&#10;L1zQeedrEULYZaig8b7PpHRlQwZdZHviwFV2MOgDHGqpB7yEcNPJ1zh+kwZbDg0N9rRuqPzbnYyC&#10;Y5x+f1az+qf/Oui2Klb+N0m0Us/T8eMdhKfRP8R391aH+fNZCrdvwgl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QM4bEAAAA3QAAAA8AAAAAAAAAAAAAAAAAmAIAAGRycy9k&#10;b3ducmV2LnhtbFBLBQYAAAAABAAEAPUAAACJAw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shape id="テキスト ボックス 115" o:spid="_x0000_s1223" type="#_x0000_t202" style="position:absolute;left:23228;top:7973;width:359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t8cIA&#10;AADdAAAADwAAAGRycy9kb3ducmV2LnhtbERPS4vCMBC+C/6HMII3TausSNcoqygK4sHXYW9DM32w&#10;zaQ0Ueu/3wiCt/n4njNbtKYSd2pcaVlBPIxAEKdWl5wruJw3gykI55E1VpZJwZMcLObdzgwTbR98&#10;pPvJ5yKEsEtQQeF9nUjp0oIMuqGtiQOX2cagD7DJpW7wEcJNJUdRNJEGSw4NBda0Kij9O92Mgmv0&#10;tV9n4/xQby+6zI5L/xvHWql+r/35BuGp9R/x273TYf50PIHXN+EE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q3xwgAAAN0AAAAPAAAAAAAAAAAAAAAAAJgCAABkcnMvZG93&#10;bnJldi54bWxQSwUGAAAAAAQABAD1AAAAhwM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shape id="テキスト ボックス 116" o:spid="_x0000_s1224" type="#_x0000_t202" style="position:absolute;left:23185;top:19371;width:359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4IasMA&#10;AADdAAAADwAAAGRycy9kb3ducmV2LnhtbERPS4vCMBC+C/6HMII3Tav4oGsUFRcF8eBjD3sbmumD&#10;bSalyWr3328Ewdt8fM9ZrFpTiTs1rrSsIB5GIIhTq0vOFdyun4M5COeRNVaWScEfOVgtu50FJto+&#10;+Ez3i89FCGGXoILC+zqR0qUFGXRDWxMHLrONQR9gk0vd4COEm0qOomgqDZYcGgqsaVtQ+nP5NQq+&#10;oslxl43zU72/6TI7b/x3HGul+r12/QHCU+vf4pf7oMP8+XgGz2/CC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4IasMAAADdAAAADwAAAAAAAAAAAAAAAACYAgAAZHJzL2Rv&#10;d25yZXYueG1sUEsFBgAAAAAEAAQA9QAAAIgDA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shape id="テキスト ボックス 118" o:spid="_x0000_s1225" type="#_x0000_t202" style="position:absolute;left:7583;top:19328;width:3594;height:1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cGMcA&#10;AADdAAAADwAAAGRycy9kb3ducmV2LnhtbESPS2sCQRCE7wH/w9ABb3F2lQRZHSWKYiDk4COH3Jqd&#10;3gfu9Cw7o67/Pn0QvHVT1VVfz5e9a9SVulB7NpCOElDEubc1lwZOx+3bFFSIyBYbz2TgTgGWi8HL&#10;HDPrb7yn6yGWSkI4ZGigirHNtA55RQ7DyLfEohW+cxhl7UptO7xJuGv0OEk+tMOapaHCltYV5efD&#10;xRn4Td6/N8Wk/Gl3J1sX+1X8S1NrzPC1/5yBitTHp/lx/WUFfzoRXPlGRt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RnBjHAAAA3QAAAA8AAAAAAAAAAAAAAAAAmAIAAGRy&#10;cy9kb3ducmV2LnhtbFBLBQYAAAAABAAEAPUAAACMAwAAAAA=&#10;" fillcolor="window" stroked="f" strokeweight=".5p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v:group>
            </w:pict>
          </mc:Fallback>
        </mc:AlternateContent>
      </w:r>
      <w:r w:rsidRPr="007B6578">
        <w:rPr>
          <w:rFonts w:ascii="MS Mincho" w:eastAsia="MS Mincho" w:hAnsi="MS Mincho" w:cs="Arial Unicode MS"/>
          <w:noProof/>
          <w:snapToGrid w:val="0"/>
          <w:color w:val="000000"/>
          <w:sz w:val="16"/>
          <w:szCs w:val="19"/>
        </w:rPr>
        <mc:AlternateContent>
          <mc:Choice Requires="wpg">
            <w:drawing>
              <wp:anchor distT="0" distB="0" distL="114300" distR="114300" simplePos="0" relativeHeight="251667456" behindDoc="0" locked="0" layoutInCell="1" allowOverlap="1" wp14:anchorId="51A3EC48" wp14:editId="18AC6D09">
                <wp:simplePos x="0" y="0"/>
                <wp:positionH relativeFrom="column">
                  <wp:posOffset>3080385</wp:posOffset>
                </wp:positionH>
                <wp:positionV relativeFrom="paragraph">
                  <wp:posOffset>156210</wp:posOffset>
                </wp:positionV>
                <wp:extent cx="3227070" cy="2832206"/>
                <wp:effectExtent l="0" t="0" r="0" b="6350"/>
                <wp:wrapNone/>
                <wp:docPr id="1885" name="グループ化 1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7070" cy="2832206"/>
                          <a:chOff x="0" y="142534"/>
                          <a:chExt cx="3227070" cy="3146368"/>
                        </a:xfrm>
                      </wpg:grpSpPr>
                      <wpg:grpSp>
                        <wpg:cNvPr id="1886" name="グループ化 1886"/>
                        <wpg:cNvGrpSpPr/>
                        <wpg:grpSpPr>
                          <a:xfrm>
                            <a:off x="0" y="142534"/>
                            <a:ext cx="3150519" cy="3146368"/>
                            <a:chOff x="0" y="142534"/>
                            <a:chExt cx="3150923" cy="3146368"/>
                          </a:xfrm>
                        </wpg:grpSpPr>
                        <wpg:grpSp>
                          <wpg:cNvPr id="1887" name="グループ化 1887"/>
                          <wpg:cNvGrpSpPr/>
                          <wpg:grpSpPr>
                            <a:xfrm>
                              <a:off x="0" y="142534"/>
                              <a:ext cx="3150923" cy="3146368"/>
                              <a:chOff x="6928" y="142534"/>
                              <a:chExt cx="3150923" cy="3146368"/>
                            </a:xfrm>
                          </wpg:grpSpPr>
                          <wpg:grpSp>
                            <wpg:cNvPr id="1888" name="グループ化 1888"/>
                            <wpg:cNvGrpSpPr/>
                            <wpg:grpSpPr>
                              <a:xfrm>
                                <a:off x="6928" y="142534"/>
                                <a:ext cx="3150923" cy="3146368"/>
                                <a:chOff x="6928" y="142534"/>
                                <a:chExt cx="3150923" cy="3146368"/>
                              </a:xfrm>
                            </wpg:grpSpPr>
                            <wpg:grpSp>
                              <wpg:cNvPr id="1890" name="グループ化 1890"/>
                              <wpg:cNvGrpSpPr/>
                              <wpg:grpSpPr>
                                <a:xfrm>
                                  <a:off x="47858" y="1011495"/>
                                  <a:ext cx="3109993" cy="2277407"/>
                                  <a:chOff x="138028" y="1080075"/>
                                  <a:chExt cx="3109993" cy="2277407"/>
                                </a:xfrm>
                              </wpg:grpSpPr>
                              <wpg:grpSp>
                                <wpg:cNvPr id="1891" name="グループ化 1891"/>
                                <wpg:cNvGrpSpPr/>
                                <wpg:grpSpPr>
                                  <a:xfrm>
                                    <a:off x="138028" y="1080075"/>
                                    <a:ext cx="3109993" cy="2277407"/>
                                    <a:chOff x="131124" y="1207143"/>
                                    <a:chExt cx="3110556" cy="2277811"/>
                                  </a:xfrm>
                                </wpg:grpSpPr>
                                <wpg:grpSp>
                                  <wpg:cNvPr id="1892" name="グループ化 1892"/>
                                  <wpg:cNvGrpSpPr/>
                                  <wpg:grpSpPr>
                                    <a:xfrm>
                                      <a:off x="131124" y="1207143"/>
                                      <a:ext cx="3110556" cy="2277811"/>
                                      <a:chOff x="88209" y="1202460"/>
                                      <a:chExt cx="3118996" cy="2292392"/>
                                    </a:xfrm>
                                  </wpg:grpSpPr>
                                  <wps:wsp>
                                    <wps:cNvPr id="1893" name="テキスト ボックス 2"/>
                                    <wps:cNvSpPr txBox="1">
                                      <a:spLocks noChangeArrowheads="1"/>
                                    </wps:cNvSpPr>
                                    <wps:spPr bwMode="auto">
                                      <a:xfrm>
                                        <a:off x="88209" y="2571751"/>
                                        <a:ext cx="3118996" cy="923101"/>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20"/>
                                              <w:szCs w:val="20"/>
                                              <w:lang w:val="en-US" w:eastAsia="ja-JP"/>
                                            </w:rPr>
                                          </w:pPr>
                                          <w:r w:rsidRPr="007B6578">
                                            <w:rPr>
                                              <w:sz w:val="20"/>
                                              <w:szCs w:val="20"/>
                                              <w:lang w:val="en-US"/>
                                            </w:rPr>
                                            <w:t xml:space="preserve">Figure 10. </w:t>
                                          </w:r>
                                          <w:r w:rsidRPr="007B6578">
                                            <w:rPr>
                                              <w:rFonts w:eastAsia="MS Mincho"/>
                                              <w:sz w:val="20"/>
                                              <w:szCs w:val="20"/>
                                              <w:lang w:val="en-US"/>
                                            </w:rPr>
                                            <w:t>Time history of tensile strain of laminated rubber bearing</w:t>
                                          </w:r>
                                          <w:r w:rsidRPr="007B6578">
                                            <w:rPr>
                                              <w:rFonts w:eastAsia="MS Mincho" w:hint="eastAsia"/>
                                              <w:sz w:val="20"/>
                                              <w:szCs w:val="20"/>
                                              <w:lang w:val="en-US" w:eastAsia="ja-JP"/>
                                            </w:rPr>
                                            <w:t xml:space="preserve"> </w:t>
                                          </w:r>
                                          <w:r w:rsidRPr="007B6578">
                                            <w:rPr>
                                              <w:rFonts w:eastAsia="MS Mincho"/>
                                              <w:sz w:val="20"/>
                                              <w:szCs w:val="20"/>
                                              <w:lang w:val="en-US"/>
                                            </w:rPr>
                                            <w:t xml:space="preserve">in each direction </w:t>
                                          </w:r>
                                        </w:p>
                                        <w:p w:rsidR="007B6578" w:rsidRPr="007B6578" w:rsidRDefault="007B6578" w:rsidP="007B6578">
                                          <w:pPr>
                                            <w:rPr>
                                              <w:rFonts w:ascii="Arial" w:hAnsi="Arial" w:cs="Arial"/>
                                              <w:sz w:val="16"/>
                                              <w:szCs w:val="16"/>
                                              <w:lang w:val="en-US" w:eastAsia="ja-JP"/>
                                            </w:rPr>
                                          </w:pPr>
                                        </w:p>
                                      </w:txbxContent>
                                    </wps:txbx>
                                    <wps:bodyPr rot="0" vert="horz" wrap="square" lIns="91440" tIns="45720" rIns="91440" bIns="45720" anchor="t" anchorCtr="0">
                                      <a:spAutoFit/>
                                    </wps:bodyPr>
                                  </wps:wsp>
                                  <wps:wsp>
                                    <wps:cNvPr id="1894" name="テキスト ボックス 2"/>
                                    <wps:cNvSpPr txBox="1">
                                      <a:spLocks noChangeArrowheads="1"/>
                                    </wps:cNvSpPr>
                                    <wps:spPr bwMode="auto">
                                      <a:xfrm>
                                        <a:off x="510973" y="1209666"/>
                                        <a:ext cx="853092" cy="28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r w:rsidRPr="00E12148">
                                            <w:rPr>
                                              <w:rFonts w:eastAsia="MS Mincho"/>
                                              <w:sz w:val="16"/>
                                              <w:szCs w:val="16"/>
                                            </w:rPr>
                                            <w:t>Art Kobe</w:t>
                                          </w:r>
                                        </w:p>
                                      </w:txbxContent>
                                    </wps:txbx>
                                    <wps:bodyPr rot="0" vert="horz" wrap="square" lIns="91440" tIns="45720" rIns="91440" bIns="45720" anchor="t" anchorCtr="0" upright="1">
                                      <a:noAutofit/>
                                    </wps:bodyPr>
                                  </wps:wsp>
                                  <wps:wsp>
                                    <wps:cNvPr id="1895" name="テキスト ボックス 2"/>
                                    <wps:cNvSpPr txBox="1">
                                      <a:spLocks noChangeArrowheads="1"/>
                                    </wps:cNvSpPr>
                                    <wps:spPr bwMode="auto">
                                      <a:xfrm>
                                        <a:off x="1884233" y="1202460"/>
                                        <a:ext cx="1227376"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r w:rsidRPr="00E12148">
                                            <w:rPr>
                                              <w:rFonts w:eastAsia="MS Mincho"/>
                                              <w:sz w:val="16"/>
                                              <w:szCs w:val="16"/>
                                            </w:rPr>
                                            <w:t>Art Hachi</w:t>
                                          </w:r>
                                        </w:p>
                                      </w:txbxContent>
                                    </wps:txbx>
                                    <wps:bodyPr rot="0" vert="horz" wrap="square" lIns="91440" tIns="45720" rIns="91440" bIns="45720" anchor="t" anchorCtr="0" upright="1">
                                      <a:noAutofit/>
                                    </wps:bodyPr>
                                  </wps:wsp>
                                </wpg:grpSp>
                                <wps:wsp>
                                  <wps:cNvPr id="1896" name="テキスト ボックス 2"/>
                                  <wps:cNvSpPr txBox="1">
                                    <a:spLocks noChangeArrowheads="1"/>
                                  </wps:cNvSpPr>
                                  <wps:spPr bwMode="auto">
                                    <a:xfrm>
                                      <a:off x="1922288" y="2359832"/>
                                      <a:ext cx="1257720" cy="28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r w:rsidRPr="00E12148">
                                          <w:rPr>
                                            <w:rFonts w:eastAsia="MS Mincho"/>
                                            <w:sz w:val="16"/>
                                            <w:szCs w:val="16"/>
                                          </w:rPr>
                                          <w:t>El Centro</w:t>
                                        </w:r>
                                      </w:p>
                                    </w:txbxContent>
                                  </wps:txbx>
                                  <wps:bodyPr rot="0" vert="horz" wrap="square" lIns="91440" tIns="45720" rIns="91440" bIns="45720" anchor="t" anchorCtr="0" upright="1">
                                    <a:noAutofit/>
                                  </wps:bodyPr>
                                </wps:wsp>
                              </wpg:grpSp>
                              <wps:wsp>
                                <wps:cNvPr id="1897" name="テキスト ボックス 2"/>
                                <wps:cNvSpPr txBox="1">
                                  <a:spLocks noChangeArrowheads="1"/>
                                </wps:cNvSpPr>
                                <wps:spPr bwMode="auto">
                                  <a:xfrm>
                                    <a:off x="442777" y="2228454"/>
                                    <a:ext cx="1206030"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Kobe</w:t>
                                      </w:r>
                                    </w:p>
                                  </w:txbxContent>
                                </wps:txbx>
                                <wps:bodyPr rot="0" vert="horz" wrap="square" lIns="91440" tIns="45720" rIns="91440" bIns="45720" anchor="t" anchorCtr="0" upright="1">
                                  <a:noAutofit/>
                                </wps:bodyPr>
                              </wps:wsp>
                            </wpg:grpSp>
                            <pic:pic xmlns:pic="http://schemas.openxmlformats.org/drawingml/2006/picture">
                              <pic:nvPicPr>
                                <pic:cNvPr id="1899" name="図 1899"/>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6928" y="142534"/>
                                  <a:ext cx="1598930" cy="907415"/>
                                </a:xfrm>
                                <a:prstGeom prst="rect">
                                  <a:avLst/>
                                </a:prstGeom>
                                <a:noFill/>
                                <a:ln>
                                  <a:noFill/>
                                </a:ln>
                              </pic:spPr>
                            </pic:pic>
                          </wpg:grpSp>
                          <pic:pic xmlns:pic="http://schemas.openxmlformats.org/drawingml/2006/picture">
                            <pic:nvPicPr>
                              <pic:cNvPr id="1900" name="図 1900"/>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1558637" y="155256"/>
                                <a:ext cx="1598930" cy="907415"/>
                              </a:xfrm>
                              <a:prstGeom prst="rect">
                                <a:avLst/>
                              </a:prstGeom>
                              <a:noFill/>
                              <a:ln>
                                <a:noFill/>
                              </a:ln>
                            </pic:spPr>
                          </pic:pic>
                        </wpg:grpSp>
                        <pic:pic xmlns:pic="http://schemas.openxmlformats.org/drawingml/2006/picture">
                          <pic:nvPicPr>
                            <pic:cNvPr id="1901" name="図 1901"/>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1260764"/>
                              <a:ext cx="1598930" cy="907415"/>
                            </a:xfrm>
                            <a:prstGeom prst="rect">
                              <a:avLst/>
                            </a:prstGeom>
                            <a:noFill/>
                            <a:ln>
                              <a:noFill/>
                            </a:ln>
                          </pic:spPr>
                        </pic:pic>
                      </wpg:grpSp>
                      <pic:pic xmlns:pic="http://schemas.openxmlformats.org/drawingml/2006/picture">
                        <pic:nvPicPr>
                          <pic:cNvPr id="1902" name="図 1902"/>
                          <pic:cNvPicPr>
                            <a:picLocks noChangeAspect="1"/>
                          </pic:cNvPicPr>
                        </pic:nvPicPr>
                        <pic:blipFill rotWithShape="1">
                          <a:blip r:embed="rId88">
                            <a:extLst>
                              <a:ext uri="{28A0092B-C50C-407E-A947-70E740481C1C}">
                                <a14:useLocalDpi xmlns:a14="http://schemas.microsoft.com/office/drawing/2010/main" val="0"/>
                              </a:ext>
                            </a:extLst>
                          </a:blip>
                          <a:srcRect l="11459" t="24876" r="24327"/>
                          <a:stretch/>
                        </pic:blipFill>
                        <pic:spPr bwMode="auto">
                          <a:xfrm>
                            <a:off x="1457325" y="1219200"/>
                            <a:ext cx="1769745" cy="9531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グループ化 1885" o:spid="_x0000_s1226" style="position:absolute;left:0;text-align:left;margin-left:242.55pt;margin-top:12.3pt;width:254.1pt;height:223pt;z-index:251667456;mso-width-relative:margin;mso-height-relative:margin" coordorigin=",1425" coordsize="32270,314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">
                <v:group id="グループ化 1886" o:spid="_x0000_s1227" style="position:absolute;top:1425;width:31505;height:31464" coordorigin=",1425" coordsize="31509,31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8g7lwwAAAN0AAAAP&#10;AAAAAAAAAAAAAAAAAKoCAABkcnMvZG93bnJldi54bWxQSwUGAAAAAAQABAD6AAAAmgMAAAAA&#10;">
                  <v:group id="グループ化 1887" o:spid="_x0000_s1228" style="position:absolute;top:1425;width:31509;height:31464" coordorigin="69,1425" coordsize="31509,31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76rfsQAAADdAAAA&#10;DwAAAAAAAAAAAAAAAACqAgAAZHJzL2Rvd25yZXYueG1sUEsFBgAAAAAEAAQA+gAAAJsDAAAAAA==&#10;">
                    <v:group id="グループ化 1888" o:spid="_x0000_s1229" style="position:absolute;left:69;top:1425;width:31509;height:31464" coordorigin="69,1425" coordsize="31509,31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E/DM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u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iE/DMcAAADd&#10;AAAADwAAAAAAAAAAAAAAAACqAgAAZHJzL2Rvd25yZXYueG1sUEsFBgAAAAAEAAQA+gAAAJ4DAAAA&#10;AA==&#10;">
                      <v:group id="グループ化 1890" o:spid="_x0000_s1230" style="position:absolute;left:478;top:10114;width:31100;height:22775" coordorigin="1380,10800" coordsize="31099,22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GOpdfIAAAA&#10;3QAAAA8AAAAAAAAAAAAAAAAAqgIAAGRycy9kb3ducmV2LnhtbFBLBQYAAAAABAAEAPoAAACfAwAA&#10;AAA=&#10;">
                        <v:group id="グループ化 1891" o:spid="_x0000_s1231" style="position:absolute;left:1380;top:10800;width:31100;height:22774" coordorigin="1311,12071" coordsize="31105,22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IATMMAAADdAAAADwAAAGRycy9kb3ducmV2LnhtbERPS4vCMBC+C/6HMII3&#10;Tavs4naNIqLiQRZ8wLK3oRnbYjMpTWzrv98Igrf5+J4zX3amFA3VrrCsIB5HIIhTqwvOFFzO29EM&#10;hPPIGkvLpOBBDpaLfm+OibYtH6k5+UyEEHYJKsi9rxIpXZqTQTe2FXHgrrY26AOsM6lrbEO4KeUk&#10;ij6lwYJDQ44VrXNKb6e7UbBrsV1N401zuF3Xj7/zx8/vISalhoNu9Q3CU+ff4pd7r8P82V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wgBMwwAAAN0AAAAP&#10;AAAAAAAAAAAAAAAAAKoCAABkcnMvZG93bnJldi54bWxQSwUGAAAAAAQABAD6AAAAmgMAAAAA&#10;">
                          <v:group id="グループ化 1892" o:spid="_x0000_s1232" style="position:absolute;left:1311;top:12071;width:31105;height:22778" coordorigin="882,12024" coordsize="31189,22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CeO8UAAADdAAAADwAAAGRycy9kb3ducmV2LnhtbERPTWvCQBC9F/wPyxS8&#10;NZsoLTHNKiJWPIRCVSi9DdkxCWZnQ3abxH/fLRR6m8f7nHwzmVYM1LvGsoIkikEQl1Y3XCm4nN+e&#10;UhDOI2tsLZOCOznYrGcPOWbajvxBw8lXIoSwy1BB7X2XSenKmgy6yHbEgbva3qAPsK+k7nEM4aaV&#10;izh+kQYbDg01drSrqbydvo2Cw4jjdpnsh+J23d2/zs/vn0VCSs0fp+0rCE+T/xf/uY86zE9X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4QnjvFAAAA3QAA&#10;AA8AAAAAAAAAAAAAAAAAqgIAAGRycy9kb3ducmV2LnhtbFBLBQYAAAAABAAEAPoAAACcAwAAAAA=&#10;">
                            <v:shape id="_x0000_s1233" type="#_x0000_t202" style="position:absolute;left:882;top:25717;width:31190;height:9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nVsEA&#10;AADdAAAADwAAAGRycy9kb3ducmV2LnhtbERPS2vCQBC+F/wPywje6kbFYlNXER/goZfa9D5kp9nQ&#10;7GzIjib+e7dQ6G0+vuest4Nv1I26WAc2MJtmoIjLYGuuDBSfp+cVqCjIFpvAZOBOEbab0dMacxt6&#10;/qDbRSqVQjjmaMCJtLnWsXTkMU5DS5y479B5lAS7StsO+xTuGz3PshftsebU4LClvaPy53L1BkTs&#10;bnYvjj6ev4b3Q++ycomFMZPxsHsDJTTIv/jPfbZp/up1Ab/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SJ1bBAAAA3QAAAA8AAAAAAAAAAAAAAAAAmAIAAGRycy9kb3du&#10;cmV2LnhtbFBLBQYAAAAABAAEAPUAAACGAwAAAAA=&#10;" filled="f" stroked="f">
                              <v:textbox style="mso-fit-shape-to-text:t">
                                <w:txbxContent>
                                  <w:p w:rsidR="007B6578" w:rsidRPr="007B6578" w:rsidRDefault="007B6578" w:rsidP="007B6578">
                                    <w:pPr>
                                      <w:jc w:val="center"/>
                                      <w:rPr>
                                        <w:rFonts w:ascii="Arial" w:hAnsi="Arial" w:cs="Arial"/>
                                        <w:sz w:val="20"/>
                                        <w:szCs w:val="20"/>
                                        <w:lang w:val="en-US" w:eastAsia="ja-JP"/>
                                      </w:rPr>
                                    </w:pPr>
                                    <w:proofErr w:type="gramStart"/>
                                    <w:r w:rsidRPr="007B6578">
                                      <w:rPr>
                                        <w:sz w:val="20"/>
                                        <w:szCs w:val="20"/>
                                        <w:lang w:val="en-US"/>
                                      </w:rPr>
                                      <w:t>Figure 10.</w:t>
                                    </w:r>
                                    <w:proofErr w:type="gramEnd"/>
                                    <w:r w:rsidRPr="007B6578">
                                      <w:rPr>
                                        <w:sz w:val="20"/>
                                        <w:szCs w:val="20"/>
                                        <w:lang w:val="en-US"/>
                                      </w:rPr>
                                      <w:t xml:space="preserve"> </w:t>
                                    </w:r>
                                    <w:r w:rsidRPr="007B6578">
                                      <w:rPr>
                                        <w:rFonts w:eastAsia="MS Mincho"/>
                                        <w:sz w:val="20"/>
                                        <w:szCs w:val="20"/>
                                        <w:lang w:val="en-US"/>
                                      </w:rPr>
                                      <w:t>Time history of tensile strain of laminated rubber bearing</w:t>
                                    </w:r>
                                    <w:r w:rsidRPr="007B6578">
                                      <w:rPr>
                                        <w:rFonts w:eastAsia="MS Mincho" w:hint="eastAsia"/>
                                        <w:sz w:val="20"/>
                                        <w:szCs w:val="20"/>
                                        <w:lang w:val="en-US" w:eastAsia="ja-JP"/>
                                      </w:rPr>
                                      <w:t xml:space="preserve"> </w:t>
                                    </w:r>
                                    <w:r w:rsidRPr="007B6578">
                                      <w:rPr>
                                        <w:rFonts w:eastAsia="MS Mincho"/>
                                        <w:sz w:val="20"/>
                                        <w:szCs w:val="20"/>
                                        <w:lang w:val="en-US"/>
                                      </w:rPr>
                                      <w:t xml:space="preserve">in each direction </w:t>
                                    </w:r>
                                  </w:p>
                                  <w:p w:rsidR="007B6578" w:rsidRPr="007B6578" w:rsidRDefault="007B6578" w:rsidP="007B6578">
                                    <w:pPr>
                                      <w:rPr>
                                        <w:rFonts w:ascii="Arial" w:hAnsi="Arial" w:cs="Arial"/>
                                        <w:sz w:val="16"/>
                                        <w:szCs w:val="16"/>
                                        <w:lang w:val="en-US" w:eastAsia="ja-JP"/>
                                      </w:rPr>
                                    </w:pPr>
                                  </w:p>
                                </w:txbxContent>
                              </v:textbox>
                            </v:shape>
                            <v:shape id="_x0000_s1234" type="#_x0000_t202" style="position:absolute;left:5109;top:12096;width:8531;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atnMMA&#10;AADdAAAADwAAAGRycy9kb3ducmV2LnhtbERPTWvCQBC9F/wPywi9NbuWWGLqGqSl4EmptoK3ITsm&#10;odnZkN2a+O/dQsHbPN7nLIvRtuJCvW8ca5glCgRx6UzDlYavw8dTBsIHZIOtY9JwJQ/FavKwxNy4&#10;gT/psg+ViCHsc9RQh9DlUvqyJos+cR1x5M6utxgi7CtpehxiuG3ls1Iv0mLDsaHGjt5qKn/2v1bD&#10;9/Z8OqZqV73beTe4UUm2C6n143Rcv4IINIa7+N+9MXF+tkjh75t4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atnMMAAADdAAAADwAAAAAAAAAAAAAAAACYAgAAZHJzL2Rv&#10;d25yZXYueG1sUEsFBgAAAAAEAAQA9QAAAIgDAAAAAA==&#10;" filled="f" stroked="f">
                              <v:textbox>
                                <w:txbxContent>
                                  <w:p w:rsidR="007B6578" w:rsidRPr="00E12148" w:rsidRDefault="007B6578" w:rsidP="007B6578">
                                    <w:pPr>
                                      <w:jc w:val="center"/>
                                      <w:rPr>
                                        <w:sz w:val="16"/>
                                        <w:szCs w:val="16"/>
                                      </w:rPr>
                                    </w:pPr>
                                    <w:r w:rsidRPr="00E12148">
                                      <w:rPr>
                                        <w:rFonts w:eastAsia="Arial Unicode MS"/>
                                        <w:sz w:val="16"/>
                                        <w:szCs w:val="16"/>
                                      </w:rPr>
                                      <w:t>(a)</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Kobe</w:t>
                                    </w:r>
                                    <w:proofErr w:type="spellEnd"/>
                                  </w:p>
                                </w:txbxContent>
                              </v:textbox>
                            </v:shape>
                            <v:shape id="_x0000_s1235" type="#_x0000_t202" style="position:absolute;left:18842;top:12024;width:12274;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oIB8EA&#10;AADdAAAADwAAAGRycy9kb3ducmV2LnhtbERPTYvCMBC9L/gfwgje1kTRRatRRBE8uayrgrehGdti&#10;MylNtPXfbwRhb/N4nzNftrYUD6p94VjDoK9AEKfOFJxpOP5uPycgfEA2WDomDU/ysFx0PuaYGNfw&#10;Dz0OIRMxhH2CGvIQqkRKn+Zk0fddRRy5q6sthgjrTJoamxhuSzlU6ktaLDg25FjROqf0drhbDaf9&#10;9XIeqe9sY8dV41ol2U6l1r1uu5qBCNSGf/HbvTNx/mQ6ht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KCAfBAAAA3QAAAA8AAAAAAAAAAAAAAAAAmAIAAGRycy9kb3du&#10;cmV2LnhtbFBLBQYAAAAABAAEAPUAAACGAwAAAAA=&#10;" filled="f" stroked="f">
                              <v:textbox>
                                <w:txbxContent>
                                  <w:p w:rsidR="007B6578" w:rsidRPr="00E12148" w:rsidRDefault="007B6578" w:rsidP="007B6578">
                                    <w:pPr>
                                      <w:jc w:val="center"/>
                                      <w:rPr>
                                        <w:sz w:val="16"/>
                                        <w:szCs w:val="16"/>
                                      </w:rPr>
                                    </w:pPr>
                                    <w:r w:rsidRPr="00E12148">
                                      <w:rPr>
                                        <w:rFonts w:eastAsia="Arial Unicode MS"/>
                                        <w:sz w:val="16"/>
                                        <w:szCs w:val="16"/>
                                      </w:rPr>
                                      <w:t>(b)</w:t>
                                    </w:r>
                                    <w:r w:rsidRPr="00E12148">
                                      <w:rPr>
                                        <w:sz w:val="16"/>
                                        <w:szCs w:val="16"/>
                                      </w:rPr>
                                      <w:t xml:space="preserve"> </w:t>
                                    </w:r>
                                    <w:proofErr w:type="spellStart"/>
                                    <w:r w:rsidRPr="00E12148">
                                      <w:rPr>
                                        <w:rFonts w:eastAsia="MS Mincho"/>
                                        <w:sz w:val="16"/>
                                        <w:szCs w:val="16"/>
                                      </w:rPr>
                                      <w:t>Art</w:t>
                                    </w:r>
                                    <w:proofErr w:type="spellEnd"/>
                                    <w:r w:rsidRPr="00E12148">
                                      <w:rPr>
                                        <w:rFonts w:eastAsia="MS Mincho"/>
                                        <w:sz w:val="16"/>
                                        <w:szCs w:val="16"/>
                                      </w:rPr>
                                      <w:t xml:space="preserve"> </w:t>
                                    </w:r>
                                    <w:proofErr w:type="spellStart"/>
                                    <w:r w:rsidRPr="00E12148">
                                      <w:rPr>
                                        <w:rFonts w:eastAsia="MS Mincho"/>
                                        <w:sz w:val="16"/>
                                        <w:szCs w:val="16"/>
                                      </w:rPr>
                                      <w:t>Hachi</w:t>
                                    </w:r>
                                    <w:proofErr w:type="spellEnd"/>
                                  </w:p>
                                </w:txbxContent>
                              </v:textbox>
                            </v:shape>
                          </v:group>
                          <v:shape id="_x0000_s1236" type="#_x0000_t202" style="position:absolute;left:19222;top:23598;width:12578;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WcMEA&#10;AADdAAAADwAAAGRycy9kb3ducmV2LnhtbERPS4vCMBC+C/6HMMLeNHFR0WoUWRH2tLK+wNvQjG2x&#10;mZQm2u6/N8KCt/n4nrNYtbYUD6p94VjDcKBAEKfOFJxpOB62/SkIH5ANlo5Jwx95WC27nQUmxjX8&#10;S499yEQMYZ+ghjyEKpHSpzlZ9ANXEUfu6mqLIcI6k6bGJobbUn4qNZEWC44NOVb0lVN629+thtPP&#10;9XIeqV22seOqca2SbGdS649eu56DCNSGt/jf/W3i/OlsAq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YlnDBAAAA3QAAAA8AAAAAAAAAAAAAAAAAmAIAAGRycy9kb3du&#10;cmV2LnhtbFBLBQYAAAAABAAEAPUAAACGAwAAAAA=&#10;" filled="f" stroked="f">
                            <v:textbox>
                              <w:txbxContent>
                                <w:p w:rsidR="007B6578" w:rsidRPr="00E12148" w:rsidRDefault="007B6578" w:rsidP="007B6578">
                                  <w:pPr>
                                    <w:jc w:val="center"/>
                                    <w:rPr>
                                      <w:sz w:val="16"/>
                                      <w:szCs w:val="16"/>
                                    </w:rPr>
                                  </w:pPr>
                                  <w:r w:rsidRPr="00E12148">
                                    <w:rPr>
                                      <w:rFonts w:eastAsia="Arial Unicode MS"/>
                                      <w:sz w:val="16"/>
                                      <w:szCs w:val="16"/>
                                    </w:rPr>
                                    <w:t>(d)</w:t>
                                  </w:r>
                                  <w:r w:rsidRPr="00E12148">
                                    <w:rPr>
                                      <w:sz w:val="16"/>
                                      <w:szCs w:val="16"/>
                                    </w:rPr>
                                    <w:t xml:space="preserve"> </w:t>
                                  </w:r>
                                  <w:proofErr w:type="spellStart"/>
                                  <w:r w:rsidRPr="00E12148">
                                    <w:rPr>
                                      <w:rFonts w:eastAsia="MS Mincho"/>
                                      <w:sz w:val="16"/>
                                      <w:szCs w:val="16"/>
                                    </w:rPr>
                                    <w:t>El</w:t>
                                  </w:r>
                                  <w:proofErr w:type="spellEnd"/>
                                  <w:r w:rsidRPr="00E12148">
                                    <w:rPr>
                                      <w:rFonts w:eastAsia="MS Mincho"/>
                                      <w:sz w:val="16"/>
                                      <w:szCs w:val="16"/>
                                    </w:rPr>
                                    <w:t xml:space="preserve"> </w:t>
                                  </w:r>
                                  <w:proofErr w:type="spellStart"/>
                                  <w:r w:rsidRPr="00E12148">
                                    <w:rPr>
                                      <w:rFonts w:eastAsia="MS Mincho"/>
                                      <w:sz w:val="16"/>
                                      <w:szCs w:val="16"/>
                                    </w:rPr>
                                    <w:t>Centro</w:t>
                                  </w:r>
                                  <w:proofErr w:type="spellEnd"/>
                                </w:p>
                              </w:txbxContent>
                            </v:textbox>
                          </v:shape>
                        </v:group>
                        <v:shape id="_x0000_s1237" type="#_x0000_t202" style="position:absolute;left:4427;top:22284;width:12061;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Qz68IA&#10;AADdAAAADwAAAGRycy9kb3ducmV2LnhtbERPS4vCMBC+C/6HMMLe1mSX9dU1yqIInhSfsLehGduy&#10;zaQ00dZ/b4QFb/PxPWc6b20pblT7wrGGj74CQZw6U3Cm4XhYvY9B+IBssHRMGu7kYT7rdqaYGNfw&#10;jm77kIkYwj5BDXkIVSKlT3Oy6PuuIo7cxdUWQ4R1Jk2NTQy3pfxUaigtFhwbcqxokVP6t79aDafN&#10;5ff8pbbZ0g6qxrVKsp1Ird967c83iEBteIn/3WsT548nI3h+E0+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1DPrwgAAAN0AAAAPAAAAAAAAAAAAAAAAAJgCAABkcnMvZG93&#10;bnJldi54bWxQSwUGAAAAAAQABAD1AAAAhwMAAAAA&#10;" filled="f" stroked="f">
                          <v:textbox>
                            <w:txbxContent>
                              <w:p w:rsidR="007B6578" w:rsidRPr="00E12148" w:rsidRDefault="007B6578" w:rsidP="007B6578">
                                <w:pPr>
                                  <w:jc w:val="center"/>
                                  <w:rPr>
                                    <w:sz w:val="16"/>
                                    <w:szCs w:val="16"/>
                                  </w:rPr>
                                </w:pPr>
                                <w:r w:rsidRPr="00E12148">
                                  <w:rPr>
                                    <w:rFonts w:eastAsia="Arial Unicode MS"/>
                                    <w:sz w:val="16"/>
                                    <w:szCs w:val="16"/>
                                  </w:rPr>
                                  <w:t>(c)</w:t>
                                </w:r>
                                <w:r w:rsidRPr="00E12148">
                                  <w:rPr>
                                    <w:sz w:val="16"/>
                                    <w:szCs w:val="16"/>
                                  </w:rPr>
                                  <w:t xml:space="preserve"> JMA </w:t>
                                </w:r>
                                <w:proofErr w:type="spellStart"/>
                                <w:r w:rsidRPr="00E12148">
                                  <w:rPr>
                                    <w:sz w:val="16"/>
                                    <w:szCs w:val="16"/>
                                  </w:rPr>
                                  <w:t>Kobe</w:t>
                                </w:r>
                                <w:proofErr w:type="spellEnd"/>
                              </w:p>
                            </w:txbxContent>
                          </v:textbox>
                        </v:shape>
                      </v:group>
                      <v:shape id="図 1899" o:spid="_x0000_s1238" type="#_x0000_t75" style="position:absolute;left:69;top:1425;width:15989;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Ij+zDAAAA3QAAAA8AAABkcnMvZG93bnJldi54bWxET0trAjEQvhf8D2EEb92kFoq7NUopFLxU&#10;8EXpbbqZbpZuJksSdf33piB4m4/vOfPl4DpxohBbzxqeCgWCuPam5UbDfvfxOAMRE7LBzjNpuFCE&#10;5WL0MMfK+DNv6LRNjcghHCvUYFPqKyljbclhLHxPnLlfHxymDEMjTcBzDnednCr1Ih22nBss9vRu&#10;qf7bHp2G759yN/2yzeehb9UxPa9VWK+U1pPx8PYKItGQ7uKbe2Xy/FlZwv83+QS5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iP7MMAAADdAAAADwAAAAAAAAAAAAAAAACf&#10;AgAAZHJzL2Rvd25yZXYueG1sUEsFBgAAAAAEAAQA9wAAAI8DAAAAAA==&#10;">
                        <v:imagedata r:id="rId89" o:title=""/>
                        <v:path arrowok="t"/>
                      </v:shape>
                    </v:group>
                    <v:shape id="図 1900" o:spid="_x0000_s1239" type="#_x0000_t75" style="position:absolute;left:15586;top:1552;width:15989;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YxZbGAAAA3QAAAA8AAABkcnMvZG93bnJldi54bWxEj81qw0AMhO+FvsOiQm/NujmkjZNNCCaF&#10;HgolP4cchVexTb1as6vG7ttXh0JvEjOa+bTeTqE3N0q5i+zgeVaAIa6j77hxcD69Pb2CyYLssY9M&#10;Dn4ow3Zzf7fG0seRD3Q7SmM0hHOJDlqRobQ21y0FzLM4EKt2jSmg6Joa6xOOGh56Oy+KhQ3YsTa0&#10;OFDVUv11/A4OrtXuczGMIt3H/nxI9lS99JfKuceHabcCIzTJv/nv+t0r/rJQfv1GR7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xjFlsYAAADdAAAADwAAAAAAAAAAAAAA&#10;AACfAgAAZHJzL2Rvd25yZXYueG1sUEsFBgAAAAAEAAQA9wAAAJIDAAAAAA==&#10;">
                      <v:imagedata r:id="rId90" o:title=""/>
                      <v:path arrowok="t"/>
                    </v:shape>
                  </v:group>
                  <v:shape id="図 1901" o:spid="_x0000_s1240" type="#_x0000_t75" style="position:absolute;top:12607;width:15989;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wQ23EAAAA3QAAAA8AAABkcnMvZG93bnJldi54bWxET01rwkAQvRf8D8sIvTW7eiiauooEBVEo&#10;VkXobchOkzTZ2ZBdNf77rlDwNo/3ObNFbxtxpc5XjjWMEgWCOHem4kLD6bh+m4DwAdlg45g03MnD&#10;Yj54mWFq3I2/6HoIhYgh7FPUUIbQplL6vCSLPnEtceR+XGcxRNgV0nR4i+G2kWOl3qXFimNDiS1l&#10;JeX14WI1TOrf8/7ze6dW9Xbqx5u8WmU+0/p12C8/QATqw1P8796YOH+qRvD4Jp4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wQ23EAAAA3QAAAA8AAAAAAAAAAAAAAAAA&#10;nwIAAGRycy9kb3ducmV2LnhtbFBLBQYAAAAABAAEAPcAAACQAwAAAAA=&#10;">
                    <v:imagedata r:id="rId91" o:title=""/>
                    <v:path arrowok="t"/>
                  </v:shape>
                </v:group>
                <v:shape id="図 1902" o:spid="_x0000_s1241" type="#_x0000_t75" style="position:absolute;left:14573;top:12192;width:17697;height:9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J/FAAAA3QAAAA8AAABkcnMvZG93bnJldi54bWxET01rAjEQvQv+hzBCL1ITFcRujdJKrR56&#10;qfbQ43QzbhY3k3WT6uqvbwqCt3m8z5ktWleJEzWh9KxhOFAgiHNvSi40fO1Wj1MQISIbrDyThgsF&#10;WMy7nRlmxp/5k07bWIgUwiFDDTbGOpMy5JYchoGviRO3943DmGBTSNPgOYW7So6UmkiHJacGizUt&#10;LeWH7a/TsCL7+n7c/Hzn8uPq28lYrfvHN60feu3LM4hIbbyLb+6NSfOf1Aj+v0kn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f/ifxQAAAN0AAAAPAAAAAAAAAAAAAAAA&#10;AJ8CAABkcnMvZG93bnJldi54bWxQSwUGAAAAAAQABAD3AAAAkQMAAAAA&#10;">
                  <v:imagedata r:id="rId92" o:title="" croptop="16303f" cropleft="7510f" cropright="15943f"/>
                  <v:path arrowok="t"/>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s">
            <w:drawing>
              <wp:anchor distT="0" distB="0" distL="114300" distR="114300" simplePos="0" relativeHeight="251698176" behindDoc="0" locked="0" layoutInCell="1" allowOverlap="1" wp14:anchorId="29DFB4CF" wp14:editId="06282811">
                <wp:simplePos x="0" y="0"/>
                <wp:positionH relativeFrom="column">
                  <wp:posOffset>5386070</wp:posOffset>
                </wp:positionH>
                <wp:positionV relativeFrom="paragraph">
                  <wp:posOffset>148590</wp:posOffset>
                </wp:positionV>
                <wp:extent cx="358775" cy="144780"/>
                <wp:effectExtent l="0" t="0" r="0" b="0"/>
                <wp:wrapNone/>
                <wp:docPr id="1839"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14478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8" o:spid="_x0000_s1242" type="#_x0000_t202" style="position:absolute;left:0;text-align:left;margin-left:424.1pt;margin-top:11.7pt;width:28.25pt;height:11.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" fillcolor="window" stroked="f" strokeweight=".5pt">
                <v:path arrowok="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w:pict>
          </mc:Fallback>
        </mc:AlternateContent>
      </w:r>
      <w:r w:rsidRPr="007B6578">
        <w:rPr>
          <w:rFonts w:eastAsia="Times New Roman"/>
          <w:noProof/>
          <w:snapToGrid w:val="0"/>
          <w:szCs w:val="24"/>
        </w:rPr>
        <mc:AlternateContent>
          <mc:Choice Requires="wps">
            <w:drawing>
              <wp:anchor distT="0" distB="0" distL="114300" distR="114300" simplePos="0" relativeHeight="251697152" behindDoc="0" locked="0" layoutInCell="1" allowOverlap="1" wp14:anchorId="4D95D6DD" wp14:editId="0860A917">
                <wp:simplePos x="0" y="0"/>
                <wp:positionH relativeFrom="column">
                  <wp:posOffset>3846830</wp:posOffset>
                </wp:positionH>
                <wp:positionV relativeFrom="paragraph">
                  <wp:posOffset>139065</wp:posOffset>
                </wp:positionV>
                <wp:extent cx="359410" cy="145415"/>
                <wp:effectExtent l="0" t="0" r="0" b="0"/>
                <wp:wrapNone/>
                <wp:docPr id="1854" name="テキスト ボックス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145415"/>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 o:spid="_x0000_s1243" type="#_x0000_t202" style="position:absolute;left:0;text-align:left;margin-left:302.9pt;margin-top:10.95pt;width:28.3pt;height:1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" fillcolor="window" stroked="f" strokeweight=".5pt">
                <v:path arrowok="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s">
            <w:drawing>
              <wp:anchor distT="0" distB="0" distL="114300" distR="114300" simplePos="0" relativeHeight="251700224" behindDoc="0" locked="0" layoutInCell="1" allowOverlap="1" wp14:anchorId="7F4391CC" wp14:editId="5E3D3306">
                <wp:simplePos x="0" y="0"/>
                <wp:positionH relativeFrom="column">
                  <wp:posOffset>3838575</wp:posOffset>
                </wp:positionH>
                <wp:positionV relativeFrom="paragraph">
                  <wp:posOffset>151130</wp:posOffset>
                </wp:positionV>
                <wp:extent cx="358775" cy="144780"/>
                <wp:effectExtent l="0" t="0" r="0" b="0"/>
                <wp:wrapNone/>
                <wp:docPr id="1855"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14478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244" type="#_x0000_t202" style="position:absolute;left:0;text-align:left;margin-left:302.25pt;margin-top:11.9pt;width:28.25pt;height:11.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" fillcolor="window" stroked="f" strokeweight=".5pt">
                <v:path arrowok="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w:pict>
          </mc:Fallback>
        </mc:AlternateContent>
      </w:r>
      <w:r w:rsidRPr="007B6578">
        <w:rPr>
          <w:rFonts w:eastAsia="Times New Roman"/>
          <w:noProof/>
          <w:snapToGrid w:val="0"/>
          <w:szCs w:val="24"/>
        </w:rPr>
        <mc:AlternateContent>
          <mc:Choice Requires="wps">
            <w:drawing>
              <wp:anchor distT="0" distB="0" distL="114300" distR="114300" simplePos="0" relativeHeight="251699200" behindDoc="0" locked="0" layoutInCell="1" allowOverlap="1" wp14:anchorId="6CDB4704" wp14:editId="33405C7D">
                <wp:simplePos x="0" y="0"/>
                <wp:positionH relativeFrom="column">
                  <wp:posOffset>5392420</wp:posOffset>
                </wp:positionH>
                <wp:positionV relativeFrom="paragraph">
                  <wp:posOffset>152400</wp:posOffset>
                </wp:positionV>
                <wp:extent cx="358775" cy="144780"/>
                <wp:effectExtent l="0" t="0" r="0" b="0"/>
                <wp:wrapNone/>
                <wp:docPr id="230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144780"/>
                        </a:xfrm>
                        <a:prstGeom prst="rect">
                          <a:avLst/>
                        </a:prstGeom>
                        <a:solidFill>
                          <a:sysClr val="window" lastClr="FFFFFF"/>
                        </a:solidFill>
                        <a:ln w="6350">
                          <a:noFill/>
                        </a:ln>
                      </wps:spPr>
                      <wps:txbx>
                        <w:txbxContent>
                          <w:p w:rsidR="007B6578" w:rsidRPr="002E2FAD" w:rsidRDefault="007B6578" w:rsidP="007B6578">
                            <w:pPr>
                              <w:jc w:val="right"/>
                              <w:rPr>
                                <w:rFonts w:eastAsia="MS Mincho"/>
                                <w:sz w:val="14"/>
                                <w:szCs w:val="14"/>
                                <w:lang w:eastAsia="ja-JP"/>
                              </w:rPr>
                            </w:pPr>
                            <w:r w:rsidRPr="002E2FAD">
                              <w:rPr>
                                <w:rFonts w:eastAsia="MS Mincho"/>
                                <w:sz w:val="14"/>
                                <w:szCs w:val="14"/>
                                <w:lang w:eastAsia="ja-JP"/>
                              </w:rPr>
                              <w:t>Time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 o:spid="_x0000_s1245" type="#_x0000_t202" style="position:absolute;left:0;text-align:left;margin-left:424.6pt;margin-top:12pt;width:28.25pt;height:1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" fillcolor="window" stroked="f" strokeweight=".5pt">
                <v:path arrowok="t"/>
                <v:textbox inset="0,0,0,0">
                  <w:txbxContent>
                    <w:p w:rsidR="007B6578" w:rsidRPr="002E2FAD" w:rsidRDefault="007B6578" w:rsidP="007B6578">
                      <w:pPr>
                        <w:jc w:val="right"/>
                        <w:rPr>
                          <w:rFonts w:eastAsia="MS Mincho"/>
                          <w:sz w:val="14"/>
                          <w:szCs w:val="14"/>
                          <w:lang w:eastAsia="ja-JP"/>
                        </w:rPr>
                      </w:pPr>
                      <w:proofErr w:type="spellStart"/>
                      <w:r w:rsidRPr="002E2FAD">
                        <w:rPr>
                          <w:rFonts w:eastAsia="MS Mincho"/>
                          <w:sz w:val="14"/>
                          <w:szCs w:val="14"/>
                          <w:lang w:eastAsia="ja-JP"/>
                        </w:rPr>
                        <w:t>Time</w:t>
                      </w:r>
                      <w:proofErr w:type="spellEnd"/>
                      <w:r w:rsidRPr="002E2FAD">
                        <w:rPr>
                          <w:rFonts w:eastAsia="MS Mincho"/>
                          <w:sz w:val="14"/>
                          <w:szCs w:val="14"/>
                          <w:lang w:eastAsia="ja-JP"/>
                        </w:rPr>
                        <w:t xml:space="preserve"> (s)</w:t>
                      </w:r>
                    </w:p>
                  </w:txbxContent>
                </v:textbox>
              </v:shape>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4.2 Examination of bending moment of foundation beam</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As in the previous section, the bending moment of the foundation beam in the step where the tensile strain of the laminated rubber became the maximum is compared</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Figures 11 and 12 show the bending moment </w:t>
      </w:r>
      <w:r w:rsidRPr="007B6578">
        <w:rPr>
          <w:rFonts w:eastAsia="Times New Roman"/>
          <w:i/>
          <w:snapToGrid w:val="0"/>
          <w:color w:val="000000"/>
          <w:szCs w:val="24"/>
          <w:lang w:val="en-US" w:eastAsia="en-US"/>
        </w:rPr>
        <w:t>M</w:t>
      </w:r>
      <w:r w:rsidRPr="007B6578">
        <w:rPr>
          <w:rFonts w:eastAsia="Times New Roman"/>
          <w:i/>
          <w:snapToGrid w:val="0"/>
          <w:color w:val="000000"/>
          <w:szCs w:val="24"/>
          <w:vertAlign w:val="subscript"/>
          <w:lang w:val="en-US" w:eastAsia="en-US"/>
        </w:rPr>
        <w:t>e</w:t>
      </w:r>
      <w:r w:rsidRPr="007B6578">
        <w:rPr>
          <w:rFonts w:eastAsia="MS Mincho"/>
          <w:snapToGrid w:val="0"/>
          <w:szCs w:val="24"/>
          <w:lang w:val="en-US" w:eastAsia="en-US"/>
        </w:rPr>
        <w:t xml:space="preserve"> of the foundation beam calculated from the STH method of X 1 and Y 1 (Equation (2)), and the bending moment </w:t>
      </w:r>
      <w:r w:rsidRPr="007B6578">
        <w:rPr>
          <w:rFonts w:eastAsia="MS Mincho"/>
          <w:i/>
          <w:snapToGrid w:val="0"/>
          <w:szCs w:val="24"/>
          <w:lang w:val="en-US" w:eastAsia="en-US"/>
        </w:rPr>
        <w:t>M</w:t>
      </w:r>
      <w:r w:rsidRPr="007B6578">
        <w:rPr>
          <w:rFonts w:eastAsia="MS Mincho"/>
          <w:snapToGrid w:val="0"/>
          <w:szCs w:val="24"/>
          <w:lang w:val="en-US" w:eastAsia="en-US"/>
        </w:rPr>
        <w:t xml:space="preserve"> of the foundation beam at the time of horizontal and vertical simultaneous inputs.</w:t>
      </w:r>
      <w:r w:rsidRPr="007B6578">
        <w:rPr>
          <w:rFonts w:eastAsia="MS Mincho"/>
          <w:snapToGrid w:val="0"/>
          <w:szCs w:val="24"/>
          <w:lang w:val="en-US" w:eastAsia="ja-JP"/>
        </w:rPr>
        <w:t xml:space="preserve"> </w:t>
      </w:r>
      <w:r w:rsidRPr="007B6578">
        <w:rPr>
          <w:rFonts w:eastAsia="MS Mincho"/>
          <w:snapToGrid w:val="0"/>
          <w:szCs w:val="24"/>
          <w:lang w:val="en-US" w:eastAsia="en-US"/>
        </w:rPr>
        <w:t>From Figures 11 and 12, it is confirmed that when the tensile modulus of the laminated rubber is lower than the compressive elastic modulus (Type-1), the bending moment of the foundation beam cannot be evaluated by simultaneous horizontal and vertical inputs by the STH method.</w:t>
      </w:r>
      <w:r w:rsidRPr="007B6578">
        <w:rPr>
          <w:rFonts w:eastAsia="MS Mincho"/>
          <w:snapToGrid w:val="0"/>
          <w:szCs w:val="24"/>
          <w:lang w:val="en-US" w:eastAsia="ja-JP"/>
        </w:rPr>
        <w:t xml:space="preserve"> </w:t>
      </w:r>
      <w:r w:rsidRPr="007B6578">
        <w:rPr>
          <w:rFonts w:eastAsia="MS Mincho"/>
          <w:snapToGrid w:val="0"/>
          <w:szCs w:val="24"/>
          <w:lang w:val="en-US" w:eastAsia="en-US"/>
        </w:rPr>
        <w:t>In particular, a large difference in bending moment is shown between the foundation beams Y1-Y2 and X1-X2 immediately above the laminated rubber in which tensile strain occurs. This is because the bending moment generated in the foundation beam owing to the redistribution of stress at the time of pulling out the laminated rubber cannot be considered in the STH method.</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szCs w:val="24"/>
        </w:rPr>
        <mc:AlternateContent>
          <mc:Choice Requires="wpg">
            <w:drawing>
              <wp:anchor distT="0" distB="0" distL="114300" distR="114300" simplePos="0" relativeHeight="251701248" behindDoc="0" locked="0" layoutInCell="1" allowOverlap="1" wp14:anchorId="472900CD" wp14:editId="0B1086B4">
                <wp:simplePos x="0" y="0"/>
                <wp:positionH relativeFrom="column">
                  <wp:posOffset>3166110</wp:posOffset>
                </wp:positionH>
                <wp:positionV relativeFrom="paragraph">
                  <wp:posOffset>59055</wp:posOffset>
                </wp:positionV>
                <wp:extent cx="3078480" cy="2568640"/>
                <wp:effectExtent l="0" t="0" r="7620" b="3175"/>
                <wp:wrapNone/>
                <wp:docPr id="2305" name="グループ化 1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8480" cy="2568640"/>
                          <a:chOff x="0" y="0"/>
                          <a:chExt cx="3078733" cy="2725707"/>
                        </a:xfrm>
                      </wpg:grpSpPr>
                      <wpg:grpSp>
                        <wpg:cNvPr id="2306" name="グループ化 1792"/>
                        <wpg:cNvGrpSpPr/>
                        <wpg:grpSpPr>
                          <a:xfrm>
                            <a:off x="0" y="260019"/>
                            <a:ext cx="2945765" cy="2465688"/>
                            <a:chOff x="0" y="194711"/>
                            <a:chExt cx="2945765" cy="2466837"/>
                          </a:xfrm>
                        </wpg:grpSpPr>
                        <wpg:grpSp>
                          <wpg:cNvPr id="2307" name="グループ化 2302"/>
                          <wpg:cNvGrpSpPr/>
                          <wpg:grpSpPr>
                            <a:xfrm>
                              <a:off x="0" y="194711"/>
                              <a:ext cx="2931795" cy="2466837"/>
                              <a:chOff x="0" y="194711"/>
                              <a:chExt cx="2931795" cy="2466837"/>
                            </a:xfrm>
                          </wpg:grpSpPr>
                          <wpg:grpSp>
                            <wpg:cNvPr id="2308" name="グループ化 2298"/>
                            <wpg:cNvGrpSpPr/>
                            <wpg:grpSpPr>
                              <a:xfrm>
                                <a:off x="0" y="194711"/>
                                <a:ext cx="2931795" cy="2466837"/>
                                <a:chOff x="0" y="194711"/>
                                <a:chExt cx="2931795" cy="2466837"/>
                              </a:xfrm>
                            </wpg:grpSpPr>
                            <wpg:grpSp>
                              <wpg:cNvPr id="2309" name="グループ化 2296"/>
                              <wpg:cNvGrpSpPr/>
                              <wpg:grpSpPr>
                                <a:xfrm>
                                  <a:off x="0" y="194711"/>
                                  <a:ext cx="2916954" cy="2466837"/>
                                  <a:chOff x="0" y="194711"/>
                                  <a:chExt cx="2916954" cy="2466837"/>
                                </a:xfrm>
                              </wpg:grpSpPr>
                              <wpg:grpSp>
                                <wpg:cNvPr id="2310" name="グループ化 1936"/>
                                <wpg:cNvGrpSpPr/>
                                <wpg:grpSpPr>
                                  <a:xfrm>
                                    <a:off x="124630" y="846867"/>
                                    <a:ext cx="2792324" cy="1814681"/>
                                    <a:chOff x="132139" y="846867"/>
                                    <a:chExt cx="2792431" cy="1814681"/>
                                  </a:xfrm>
                                </wpg:grpSpPr>
                                <wpg:grpSp>
                                  <wpg:cNvPr id="2311" name="グループ化 2330"/>
                                  <wpg:cNvGrpSpPr/>
                                  <wpg:grpSpPr>
                                    <a:xfrm>
                                      <a:off x="132139" y="846867"/>
                                      <a:ext cx="2792431" cy="1814681"/>
                                      <a:chOff x="132159" y="846977"/>
                                      <a:chExt cx="2792864" cy="1814915"/>
                                    </a:xfrm>
                                  </wpg:grpSpPr>
                                  <wpg:grpSp>
                                    <wpg:cNvPr id="2312" name="グループ化 77"/>
                                    <wpg:cNvGrpSpPr/>
                                    <wpg:grpSpPr>
                                      <a:xfrm>
                                        <a:off x="132159" y="846977"/>
                                        <a:ext cx="2792864" cy="1814915"/>
                                        <a:chOff x="276724" y="1032768"/>
                                        <a:chExt cx="2943895" cy="1917129"/>
                                      </a:xfrm>
                                    </wpg:grpSpPr>
                                    <wpg:grpSp>
                                      <wpg:cNvPr id="2313" name="グループ化 80"/>
                                      <wpg:cNvGrpSpPr/>
                                      <wpg:grpSpPr>
                                        <a:xfrm>
                                          <a:off x="647698" y="1032768"/>
                                          <a:ext cx="2462498" cy="326739"/>
                                          <a:chOff x="647719" y="1032832"/>
                                          <a:chExt cx="2462577" cy="326757"/>
                                        </a:xfrm>
                                      </wpg:grpSpPr>
                                      <wps:wsp>
                                        <wps:cNvPr id="2314" name="テキスト ボックス 2"/>
                                        <wps:cNvSpPr txBox="1">
                                          <a:spLocks noChangeArrowheads="1"/>
                                        </wps:cNvSpPr>
                                        <wps:spPr bwMode="auto">
                                          <a:xfrm>
                                            <a:off x="647719" y="1076441"/>
                                            <a:ext cx="853092" cy="28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(a)</w:t>
                                              </w:r>
                                              <w:r w:rsidRPr="00616767">
                                                <w:rPr>
                                                  <w:rFonts w:ascii="MS Gothic" w:hAnsi="MS Gothic"/>
                                                  <w:sz w:val="16"/>
                                                  <w:szCs w:val="16"/>
                                                </w:rPr>
                                                <w:t xml:space="preserve"> </w:t>
                                              </w:r>
                                              <w:r w:rsidRPr="00616767">
                                                <w:rPr>
                                                  <w:rFonts w:eastAsia="MS Mincho"/>
                                                  <w:sz w:val="16"/>
                                                  <w:szCs w:val="16"/>
                                                </w:rPr>
                                                <w:t>Art Kobe</w:t>
                                              </w:r>
                                            </w:p>
                                          </w:txbxContent>
                                        </wps:txbx>
                                        <wps:bodyPr rot="0" vert="horz" wrap="square" lIns="91440" tIns="45720" rIns="91440" bIns="45720" anchor="t" anchorCtr="0" upright="1">
                                          <a:noAutofit/>
                                        </wps:bodyPr>
                                      </wps:wsp>
                                      <wps:wsp>
                                        <wps:cNvPr id="2315" name="テキスト ボックス 2"/>
                                        <wps:cNvSpPr txBox="1">
                                          <a:spLocks noChangeArrowheads="1"/>
                                        </wps:cNvSpPr>
                                        <wps:spPr bwMode="auto">
                                          <a:xfrm>
                                            <a:off x="2257491" y="1032832"/>
                                            <a:ext cx="852805"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(b)</w:t>
                                              </w:r>
                                              <w:r w:rsidRPr="00616767">
                                                <w:rPr>
                                                  <w:rFonts w:ascii="MS Gothic" w:hAnsi="MS Gothic"/>
                                                  <w:sz w:val="16"/>
                                                  <w:szCs w:val="16"/>
                                                </w:rPr>
                                                <w:t xml:space="preserve"> </w:t>
                                              </w:r>
                                              <w:r w:rsidRPr="00616767">
                                                <w:rPr>
                                                  <w:rFonts w:eastAsia="MS Mincho"/>
                                                  <w:sz w:val="16"/>
                                                  <w:szCs w:val="16"/>
                                                </w:rPr>
                                                <w:t>Art Hachi</w:t>
                                              </w:r>
                                            </w:p>
                                          </w:txbxContent>
                                        </wps:txbx>
                                        <wps:bodyPr rot="0" vert="horz" wrap="square" lIns="91440" tIns="45720" rIns="91440" bIns="45720" anchor="t" anchorCtr="0" upright="1">
                                          <a:noAutofit/>
                                        </wps:bodyPr>
                                      </wps:wsp>
                                    </wpg:grpSp>
                                    <wps:wsp>
                                      <wps:cNvPr id="2316" name="テキスト ボックス 2"/>
                                      <wps:cNvSpPr txBox="1">
                                        <a:spLocks noChangeArrowheads="1"/>
                                      </wps:cNvSpPr>
                                      <wps:spPr bwMode="auto">
                                        <a:xfrm>
                                          <a:off x="276724" y="2317463"/>
                                          <a:ext cx="2943895" cy="632434"/>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12. Maximum </w:t>
                                            </w:r>
                                            <w:r w:rsidRPr="007B6578">
                                              <w:rPr>
                                                <w:rFonts w:eastAsia="MS Mincho"/>
                                                <w:sz w:val="20"/>
                                                <w:szCs w:val="20"/>
                                                <w:lang w:val="en-US"/>
                                              </w:rPr>
                                              <w:t>bending moment of the foundation beam at Y1</w:t>
                                            </w:r>
                                          </w:p>
                                        </w:txbxContent>
                                      </wps:txbx>
                                      <wps:bodyPr rot="0" vert="horz" wrap="square" lIns="91440" tIns="45720" rIns="91440" bIns="45720" anchor="t" anchorCtr="0">
                                        <a:spAutoFit/>
                                      </wps:bodyPr>
                                    </wps:wsp>
                                  </wpg:grpSp>
                                  <wps:wsp>
                                    <wps:cNvPr id="2317" name="テキスト ボックス 2"/>
                                    <wps:cNvSpPr txBox="1">
                                      <a:spLocks noChangeArrowheads="1"/>
                                    </wps:cNvSpPr>
                                    <wps:spPr bwMode="auto">
                                      <a:xfrm>
                                        <a:off x="2011238" y="1856107"/>
                                        <a:ext cx="850610" cy="2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(d)</w:t>
                                          </w:r>
                                          <w:r w:rsidRPr="00616767">
                                            <w:rPr>
                                              <w:rFonts w:ascii="MS Gothic" w:hAnsi="MS Gothic"/>
                                              <w:sz w:val="16"/>
                                              <w:szCs w:val="16"/>
                                            </w:rPr>
                                            <w:t xml:space="preserve"> </w:t>
                                          </w:r>
                                          <w:r w:rsidRPr="00616767">
                                            <w:rPr>
                                              <w:rFonts w:eastAsia="MS Mincho"/>
                                              <w:sz w:val="16"/>
                                              <w:szCs w:val="16"/>
                                            </w:rPr>
                                            <w:t>El Centro</w:t>
                                          </w:r>
                                        </w:p>
                                      </w:txbxContent>
                                    </wps:txbx>
                                    <wps:bodyPr rot="0" vert="horz" wrap="square" lIns="91440" tIns="45720" rIns="91440" bIns="45720" anchor="t" anchorCtr="0" upright="1">
                                      <a:noAutofit/>
                                    </wps:bodyPr>
                                  </wps:wsp>
                                </wpg:grpSp>
                                <wps:wsp>
                                  <wps:cNvPr id="2318" name="テキスト ボックス 2"/>
                                  <wps:cNvSpPr txBox="1">
                                    <a:spLocks noChangeArrowheads="1"/>
                                  </wps:cNvSpPr>
                                  <wps:spPr bwMode="auto">
                                    <a:xfrm>
                                      <a:off x="451226" y="1882967"/>
                                      <a:ext cx="893618"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(c)</w:t>
                                        </w:r>
                                        <w:r w:rsidRPr="00616767">
                                          <w:rPr>
                                            <w:rFonts w:ascii="MS Gothic" w:hAnsi="MS Gothic"/>
                                            <w:sz w:val="16"/>
                                            <w:szCs w:val="16"/>
                                          </w:rPr>
                                          <w:t xml:space="preserve"> </w:t>
                                        </w:r>
                                        <w:r w:rsidRPr="00616767">
                                          <w:rPr>
                                            <w:sz w:val="16"/>
                                            <w:szCs w:val="16"/>
                                          </w:rPr>
                                          <w:t>JMA Kobe</w:t>
                                        </w:r>
                                      </w:p>
                                    </w:txbxContent>
                                  </wps:txbx>
                                  <wps:bodyPr rot="0" vert="horz" wrap="square" lIns="91440" tIns="45720" rIns="91440" bIns="45720" anchor="t" anchorCtr="0" upright="1">
                                    <a:noAutofit/>
                                  </wps:bodyPr>
                                </wps:wsp>
                              </wpg:grpSp>
                              <pic:pic xmlns:pic="http://schemas.openxmlformats.org/drawingml/2006/picture">
                                <pic:nvPicPr>
                                  <pic:cNvPr id="2321" name="図 229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194711"/>
                                    <a:ext cx="1447165" cy="720725"/>
                                  </a:xfrm>
                                  <a:prstGeom prst="rect">
                                    <a:avLst/>
                                  </a:prstGeom>
                                  <a:noFill/>
                                  <a:ln>
                                    <a:noFill/>
                                  </a:ln>
                                </pic:spPr>
                              </pic:pic>
                            </wpg:grpSp>
                            <pic:pic xmlns:pic="http://schemas.openxmlformats.org/drawingml/2006/picture">
                              <pic:nvPicPr>
                                <pic:cNvPr id="2322" name="図 2297"/>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1485900" y="194711"/>
                                  <a:ext cx="1445895" cy="720090"/>
                                </a:xfrm>
                                <a:prstGeom prst="rect">
                                  <a:avLst/>
                                </a:prstGeom>
                                <a:noFill/>
                                <a:ln>
                                  <a:noFill/>
                                </a:ln>
                              </pic:spPr>
                            </pic:pic>
                          </wpg:grpSp>
                          <pic:pic xmlns:pic="http://schemas.openxmlformats.org/drawingml/2006/picture">
                            <pic:nvPicPr>
                              <pic:cNvPr id="2326" name="図 2299"/>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1155700"/>
                                <a:ext cx="1447165" cy="720725"/>
                              </a:xfrm>
                              <a:prstGeom prst="rect">
                                <a:avLst/>
                              </a:prstGeom>
                              <a:noFill/>
                              <a:ln>
                                <a:noFill/>
                              </a:ln>
                            </pic:spPr>
                          </pic:pic>
                        </wpg:grpSp>
                        <pic:pic xmlns:pic="http://schemas.openxmlformats.org/drawingml/2006/picture">
                          <pic:nvPicPr>
                            <pic:cNvPr id="2327" name="図 2303"/>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498600" y="1143000"/>
                              <a:ext cx="1447165" cy="720725"/>
                            </a:xfrm>
                            <a:prstGeom prst="rect">
                              <a:avLst/>
                            </a:prstGeom>
                            <a:noFill/>
                            <a:ln>
                              <a:noFill/>
                            </a:ln>
                          </pic:spPr>
                        </pic:pic>
                      </wpg:grpSp>
                      <wpg:grpSp>
                        <wpg:cNvPr id="2328" name="グループ化 56"/>
                        <wpg:cNvGrpSpPr/>
                        <wpg:grpSpPr>
                          <a:xfrm>
                            <a:off x="0" y="0"/>
                            <a:ext cx="1485900" cy="263525"/>
                            <a:chOff x="0" y="0"/>
                            <a:chExt cx="1486426" cy="263525"/>
                          </a:xfrm>
                        </wpg:grpSpPr>
                        <pic:pic xmlns:pic="http://schemas.openxmlformats.org/drawingml/2006/picture">
                          <pic:nvPicPr>
                            <pic:cNvPr id="2329" name="図 57"/>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720" cy="263525"/>
                            </a:xfrm>
                            <a:prstGeom prst="rect">
                              <a:avLst/>
                            </a:prstGeom>
                            <a:noFill/>
                            <a:ln>
                              <a:noFill/>
                            </a:ln>
                            <a:extLst>
                              <a:ext uri="{53640926-AAD7-44D8-BBD7-CCE9431645EC}">
                                <a14:shadowObscured xmlns:a14="http://schemas.microsoft.com/office/drawing/2010/main"/>
                              </a:ext>
                            </a:extLst>
                          </pic:spPr>
                        </pic:pic>
                        <wps:wsp>
                          <wps:cNvPr id="2330" name="テキスト ボックス 58"/>
                          <wps:cNvSpPr txBox="1"/>
                          <wps:spPr>
                            <a:xfrm>
                              <a:off x="286100" y="72158"/>
                              <a:ext cx="1200326"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331" name="グループ化 2250"/>
                        <wpg:cNvGrpSpPr/>
                        <wpg:grpSpPr>
                          <a:xfrm>
                            <a:off x="1547113" y="4334"/>
                            <a:ext cx="1531620" cy="264160"/>
                            <a:chOff x="0" y="0"/>
                            <a:chExt cx="1531785" cy="264160"/>
                          </a:xfrm>
                        </wpg:grpSpPr>
                        <pic:pic xmlns:pic="http://schemas.openxmlformats.org/drawingml/2006/picture">
                          <pic:nvPicPr>
                            <pic:cNvPr id="2333"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980" cy="264160"/>
                            </a:xfrm>
                            <a:prstGeom prst="rect">
                              <a:avLst/>
                            </a:prstGeom>
                            <a:noFill/>
                            <a:ln>
                              <a:noFill/>
                            </a:ln>
                            <a:extLst>
                              <a:ext uri="{53640926-AAD7-44D8-BBD7-CCE9431645EC}">
                                <a14:shadowObscured xmlns:a14="http://schemas.microsoft.com/office/drawing/2010/main"/>
                              </a:ext>
                            </a:extLst>
                          </pic:spPr>
                        </pic:pic>
                        <wps:wsp>
                          <wps:cNvPr id="2337" name="テキスト ボックス 1798"/>
                          <wps:cNvSpPr txBox="1"/>
                          <wps:spPr>
                            <a:xfrm>
                              <a:off x="247650" y="61913"/>
                              <a:ext cx="128413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799" o:spid="_x0000_s1246" style="position:absolute;left:0;text-align:left;margin-left:249.3pt;margin-top:4.65pt;width:242.4pt;height:202.25pt;z-index:251701248" coordsize="30787,272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">
                <v:group id="グループ化 1792" o:spid="_x0000_s1247" style="position:absolute;top:2600;width:29457;height:24657" coordorigin=",1947" coordsize="29457,2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I4ccAAADdAAAADwAAAGRycy9kb3ducmV2LnhtbESPT2vCQBTE7wW/w/IE&#10;b3UTQ0OJriJipYdQqBbE2yP7TILZtyG7zZ9v3y0Uehxm5jfMZjeaRvTUudqygngZgSAurK65VPB1&#10;eXt+BeE8ssbGMimYyMFuO3vaYKbtwJ/Un30pAoRdhgoq79tMSldUZNAtbUscvLvtDPogu1LqDocA&#10;N41cRVEqDdYcFips6VBR8Th/GwWnAYd9Eh/7/HE/TLfLy8c1j0mpxXzcr0F4Gv1/+K/9rhWskii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I4ccAAADd&#10;AAAADwAAAAAAAAAAAAAAAACqAgAAZHJzL2Rvd25yZXYueG1sUEsFBgAAAAAEAAQA+gAAAJ4DAAAA&#10;AA==&#10;">
                  <v:group id="グループ化 2302" o:spid="_x0000_s1248" style="position:absolute;top:1947;width:29317;height:24668" coordorigin=",1947" coordsize="29317,2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group id="グループ化 2298" o:spid="_x0000_s1249" style="position:absolute;top:1947;width:29317;height:24668" coordorigin=",1947" coordsize="29317,2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N5CMMAAADdAAAADwAAAGRycy9kb3ducmV2LnhtbERPy2rCQBTdF/oPwxW6&#10;q5MoikTHINKWLoLgA0p3l8w1CcncCZlpHn/fWQguD+e9S0fTiJ46V1lWEM8jEMS51RUXCm7Xz/cN&#10;COeRNTaWScFEDtL968sOE20HPlN/8YUIIewSVFB63yZSurwkg25uW+LA3W1n0AfYFVJ3OIRw08hF&#10;FK2lwYpDQ4ktHUvK68ufUfA14HBYxh99Vt+P0+91dfrJYlLqbTYetiA8jf4pfri/tYLFMgp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o3kIwwAAAN0AAAAP&#10;AAAAAAAAAAAAAAAAAKoCAABkcnMvZG93bnJldi54bWxQSwUGAAAAAAQABAD6AAAAmgMAAAAA&#10;">
                      <v:group id="グループ化 2296" o:spid="_x0000_s1250" style="position:absolute;top:1947;width:29169;height:24668" coordorigin=",1947" coordsize="29169,2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ck8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v3JPFAAAA3QAA&#10;AA8AAAAAAAAAAAAAAAAAqgIAAGRycy9kb3ducmV2LnhtbFBLBQYAAAAABAAEAPoAAACcAwAAAAA=&#10;">
                        <v:group id="グループ化 1936" o:spid="_x0000_s1251" style="position:absolute;left:1246;top:8468;width:27923;height:18147" coordorigin="1321,8468" coordsize="27924,18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zj08MAAADdAAAADwAAAGRycy9kb3ducmV2LnhtbERPy2rCQBTdF/yH4Qru&#10;6iRKS4mOQcSKi1CoFsTdJXNNQjJ3Qmaax987i0KXh/PepqNpRE+dqywriJcRCOLc6ooLBT/Xz9cP&#10;EM4ja2wsk4KJHKS72csWE20H/qb+4gsRQtglqKD0vk2kdHlJBt3StsSBe9jOoA+wK6TucAjhppGr&#10;KHqXBisODSW2dCgpry+/RsFpwGG/jo99Vj8O0/369nXLYlJqMR/3GxCeRv8v/nOftYLVOg77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DOPTwwAAAN0AAAAP&#10;AAAAAAAAAAAAAAAAAKoCAABkcnMvZG93bnJldi54bWxQSwUGAAAAAAQABAD6AAAAmgMAAAAA&#10;">
                          <v:group id="グループ化 2330" o:spid="_x0000_s1252" style="position:absolute;left:1321;top:8468;width:27924;height:18147" coordorigin="1321,8469" coordsize="27928,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group id="グループ化 77" o:spid="_x0000_s1253" style="position:absolute;left:1321;top:8469;width:27929;height:18149" coordorigin="2767,10327" coordsize="29438,19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LYP8UAAADdAAAADwAAAGRycy9kb3ducmV2LnhtbESPQYvCMBSE7wv+h/AE&#10;b2vaiotUo4jo4kGEVUG8PZpnW2xeSpNt6783wsIeh5n5hlmselOJlhpXWlYQjyMQxJnVJecKLufd&#10;5wyE88gaK8uk4EkOVsvBxwJTbTv+ofbkcxEg7FJUUHhfp1K6rCCDbmxr4uDdbWPQB9nkUjfYBbip&#10;ZBJFX9JgyWGhwJo2BWWP069R8N1ht57E2/bwuG+et/P0eD3EpNRo2K/nIDz1/j/8195rBckkT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S2D/FAAAA3QAA&#10;AA8AAAAAAAAAAAAAAAAAqgIAAGRycy9kb3ducmV2LnhtbFBLBQYAAAAABAAEAPoAAACcAwAAAAA=&#10;">
                              <v:group id="グループ化 80" o:spid="_x0000_s1254" style="position:absolute;left:6476;top:10327;width:24625;height:3268" coordorigin="6477,10328" coordsize="24625,3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59pMUAAADdAAAADwAAAGRycy9kb3ducmV2LnhtbESPQYvCMBSE7wv+h/AE&#10;b2tayy5SjSKi4kEWVgXx9miebbF5KU1s67/fLAgeh5n5hpkve1OJlhpXWlYQjyMQxJnVJecKzqft&#10;5xSE88gaK8uk4EkOlovBxxxTbTv+pfbocxEg7FJUUHhfp1K6rCCDbmxr4uDdbGPQB9nkUjfYBbip&#10;5CSKvqXBksNCgTWtC8rux4dRsOuwWyXxpj3cb+vn9fT1cznEpNRo2K9mIDz1/h1+tfdawSSJ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efaTFAAAA3QAA&#10;AA8AAAAAAAAAAAAAAAAAqgIAAGRycy9kb3ducmV2LnhtbFBLBQYAAAAABAAEAPoAAACcAwAAAAA=&#10;">
                                <v:shape id="_x0000_s1255" type="#_x0000_t202" style="position:absolute;left:6477;top:10764;width:8531;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rmMQA&#10;AADdAAAADwAAAGRycy9kb3ducmV2LnhtbESPT4vCMBTE7wt+h/CEva2JropWo4jLwp4U/4K3R/Ns&#10;i81LabK2fnsjLOxxmJnfMPNla0txp9oXjjX0ewoEcepMwZmG4+H7YwLCB2SDpWPS8CAPy0XnbY6J&#10;cQ3v6L4PmYgQ9glqyEOoEil9mpNF33MVcfSurrYYoqwzaWpsItyWcqDUWFosOC7kWNE6p/S2/7Ua&#10;Tpvr5TxU2+zLjqrGtUqynUqt37vtagYiUBv+w3/tH6Nh8Nkf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65jEAAAA3QAAAA8AAAAAAAAAAAAAAAAAmAIAAGRycy9k&#10;b3ducmV2LnhtbFBLBQYAAAAABAAEAPUAAACJAw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(a)</w:t>
                                        </w:r>
                                        <w:r w:rsidRPr="00616767">
                                          <w:rPr>
                                            <w:rFonts w:ascii="MS Gothic" w:hAnsi="MS Gothic"/>
                                            <w:sz w:val="16"/>
                                            <w:szCs w:val="16"/>
                                          </w:rPr>
                                          <w:t xml:space="preserve"> </w:t>
                                        </w:r>
                                        <w:proofErr w:type="spellStart"/>
                                        <w:r w:rsidRPr="00616767">
                                          <w:rPr>
                                            <w:rFonts w:eastAsia="MS Mincho"/>
                                            <w:sz w:val="16"/>
                                            <w:szCs w:val="16"/>
                                          </w:rPr>
                                          <w:t>Art</w:t>
                                        </w:r>
                                        <w:proofErr w:type="spellEnd"/>
                                        <w:r w:rsidRPr="00616767">
                                          <w:rPr>
                                            <w:rFonts w:eastAsia="MS Mincho"/>
                                            <w:sz w:val="16"/>
                                            <w:szCs w:val="16"/>
                                          </w:rPr>
                                          <w:t xml:space="preserve"> </w:t>
                                        </w:r>
                                        <w:proofErr w:type="spellStart"/>
                                        <w:r w:rsidRPr="00616767">
                                          <w:rPr>
                                            <w:rFonts w:eastAsia="MS Mincho"/>
                                            <w:sz w:val="16"/>
                                            <w:szCs w:val="16"/>
                                          </w:rPr>
                                          <w:t>Kobe</w:t>
                                        </w:r>
                                        <w:proofErr w:type="spellEnd"/>
                                      </w:p>
                                    </w:txbxContent>
                                  </v:textbox>
                                </v:shape>
                                <v:shape id="_x0000_s1256" type="#_x0000_t202" style="position:absolute;left:22574;top:10328;width:852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OA8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E4DxQAAAN0AAAAPAAAAAAAAAAAAAAAAAJgCAABkcnMv&#10;ZG93bnJldi54bWxQSwUGAAAAAAQABAD1AAAAigM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(b)</w:t>
                                        </w:r>
                                        <w:r w:rsidRPr="00616767">
                                          <w:rPr>
                                            <w:rFonts w:ascii="MS Gothic" w:hAnsi="MS Gothic"/>
                                            <w:sz w:val="16"/>
                                            <w:szCs w:val="16"/>
                                          </w:rPr>
                                          <w:t xml:space="preserve"> </w:t>
                                        </w:r>
                                        <w:proofErr w:type="spellStart"/>
                                        <w:r w:rsidRPr="00616767">
                                          <w:rPr>
                                            <w:rFonts w:eastAsia="MS Mincho"/>
                                            <w:sz w:val="16"/>
                                            <w:szCs w:val="16"/>
                                          </w:rPr>
                                          <w:t>Art</w:t>
                                        </w:r>
                                        <w:proofErr w:type="spellEnd"/>
                                        <w:r w:rsidRPr="00616767">
                                          <w:rPr>
                                            <w:rFonts w:eastAsia="MS Mincho"/>
                                            <w:sz w:val="16"/>
                                            <w:szCs w:val="16"/>
                                          </w:rPr>
                                          <w:t xml:space="preserve"> </w:t>
                                        </w:r>
                                        <w:proofErr w:type="spellStart"/>
                                        <w:r w:rsidRPr="00616767">
                                          <w:rPr>
                                            <w:rFonts w:eastAsia="MS Mincho"/>
                                            <w:sz w:val="16"/>
                                            <w:szCs w:val="16"/>
                                          </w:rPr>
                                          <w:t>Hachi</w:t>
                                        </w:r>
                                        <w:proofErr w:type="spellEnd"/>
                                      </w:p>
                                    </w:txbxContent>
                                  </v:textbox>
                                </v:shape>
                              </v:group>
                              <v:shape id="_x0000_s1257" type="#_x0000_t202" style="position:absolute;left:2767;top:23174;width:29439;height:6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fCysMA&#10;AADdAAAADwAAAGRycy9kb3ducmV2LnhtbESPQWvCQBSE7wX/w/KE3uomlkqJriKtBQ9eauP9kX1m&#10;g9m3Ifs08d93hUKPw8x8w6w2o2/VjfrYBDaQzzJQxFWwDdcGyp+vl3dQUZAttoHJwJ0ibNaTpxUW&#10;Ngz8Tbej1CpBOBZowIl0hdaxcuQxzkJHnLxz6D1Kkn2tbY9DgvtWz7NsoT02nBYcdvThqLocr96A&#10;iN3m93Ln4/40Hj4Hl1VvWBrzPB23S1BCo/yH/9p7a2D+mi/g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fCysMAAADdAAAADwAAAAAAAAAAAAAAAACYAgAAZHJzL2Rv&#10;d25yZXYueG1sUEsFBgAAAAAEAAQA9QAAAIgDA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12.</w:t>
                                      </w:r>
                                      <w:proofErr w:type="gramEnd"/>
                                      <w:r w:rsidRPr="007B6578">
                                        <w:rPr>
                                          <w:sz w:val="20"/>
                                          <w:szCs w:val="20"/>
                                          <w:lang w:val="en-US"/>
                                        </w:rPr>
                                        <w:t xml:space="preserve"> Maximum </w:t>
                                      </w:r>
                                      <w:r w:rsidRPr="007B6578">
                                        <w:rPr>
                                          <w:rFonts w:eastAsia="MS Mincho"/>
                                          <w:sz w:val="20"/>
                                          <w:szCs w:val="20"/>
                                          <w:lang w:val="en-US"/>
                                        </w:rPr>
                                        <w:t>bending moment of the foundation beam at Y1</w:t>
                                      </w:r>
                                    </w:p>
                                  </w:txbxContent>
                                </v:textbox>
                              </v:shape>
                            </v:group>
                            <v:shape id="_x0000_s1258" type="#_x0000_t202" style="position:absolute;left:20112;top:18561;width:8506;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178UA&#10;AADdAAAADwAAAGRycy9kb3ducmV2LnhtbESPQWsCMRSE74L/ITyhN020rdXVKGIpeFK0reDtsXnu&#10;Lm5elk3qrv/eFASPw8x8w8yXrS3FlWpfONYwHCgQxKkzBWcafr6/+hMQPiAbLB2Thht5WC66nTkm&#10;xjW8p+shZCJC2CeoIQ+hSqT0aU4W/cBVxNE7u9piiLLOpKmxiXBbypFSY2mx4LiQY0XrnNLL4c9q&#10;+N2eT8c3tcs+7XvVuFZJtlOp9UuvXc1ABGrDM/xob4yG0evwA/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nXvxQAAAN0AAAAPAAAAAAAAAAAAAAAAAJgCAABkcnMv&#10;ZG93bnJldi54bWxQSwUGAAAAAAQABAD1AAAAigM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(d)</w:t>
                                    </w:r>
                                    <w:r w:rsidRPr="00616767">
                                      <w:rPr>
                                        <w:rFonts w:ascii="MS Gothic" w:hAnsi="MS Gothic"/>
                                        <w:sz w:val="16"/>
                                        <w:szCs w:val="16"/>
                                      </w:rPr>
                                      <w:t xml:space="preserve"> </w:t>
                                    </w:r>
                                    <w:proofErr w:type="spellStart"/>
                                    <w:r w:rsidRPr="00616767">
                                      <w:rPr>
                                        <w:rFonts w:eastAsia="MS Mincho"/>
                                        <w:sz w:val="16"/>
                                        <w:szCs w:val="16"/>
                                      </w:rPr>
                                      <w:t>El</w:t>
                                    </w:r>
                                    <w:proofErr w:type="spellEnd"/>
                                    <w:r w:rsidRPr="00616767">
                                      <w:rPr>
                                        <w:rFonts w:eastAsia="MS Mincho"/>
                                        <w:sz w:val="16"/>
                                        <w:szCs w:val="16"/>
                                      </w:rPr>
                                      <w:t xml:space="preserve"> </w:t>
                                    </w:r>
                                    <w:proofErr w:type="spellStart"/>
                                    <w:r w:rsidRPr="00616767">
                                      <w:rPr>
                                        <w:rFonts w:eastAsia="MS Mincho"/>
                                        <w:sz w:val="16"/>
                                        <w:szCs w:val="16"/>
                                      </w:rPr>
                                      <w:t>Centro</w:t>
                                    </w:r>
                                    <w:proofErr w:type="spellEnd"/>
                                  </w:p>
                                </w:txbxContent>
                              </v:textbox>
                            </v:shape>
                          </v:group>
                          <v:shape id="_x0000_s1259" type="#_x0000_t202" style="position:absolute;left:4512;top:18829;width:893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hncEA&#10;AADdAAAADwAAAGRycy9kb3ducmV2LnhtbERPy4rCMBTdC/5DuMLsxkSdEa1GEUVwNeIT3F2aa1ts&#10;bkqTsZ2/nywEl4fzni9bW4on1b5wrGHQVyCIU2cKzjScT9vPCQgfkA2WjknDH3lYLrqdOSbGNXyg&#10;5zFkIoawT1BDHkKVSOnTnCz6vquII3d3tcUQYZ1JU2MTw20ph0qNpcWCY0OOFa1zSh/HX6vh8nO/&#10;Xb/UPtvY76pxrZJsp1Lrj167moEI1Ia3+OXeGQ3D0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J4Z3BAAAA3QAAAA8AAAAAAAAAAAAAAAAAmAIAAGRycy9kb3du&#10;cmV2LnhtbFBLBQYAAAAABAAEAPUAAACGAw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(c)</w:t>
                                  </w:r>
                                  <w:r w:rsidRPr="00616767">
                                    <w:rPr>
                                      <w:rFonts w:ascii="MS Gothic" w:hAnsi="MS Gothic"/>
                                      <w:sz w:val="16"/>
                                      <w:szCs w:val="16"/>
                                    </w:rPr>
                                    <w:t xml:space="preserve"> </w:t>
                                  </w:r>
                                  <w:r w:rsidRPr="00616767">
                                    <w:rPr>
                                      <w:sz w:val="16"/>
                                      <w:szCs w:val="16"/>
                                    </w:rPr>
                                    <w:t xml:space="preserve">JMA </w:t>
                                  </w:r>
                                  <w:proofErr w:type="spellStart"/>
                                  <w:r w:rsidRPr="00616767">
                                    <w:rPr>
                                      <w:sz w:val="16"/>
                                      <w:szCs w:val="16"/>
                                    </w:rPr>
                                    <w:t>Kobe</w:t>
                                  </w:r>
                                  <w:proofErr w:type="spellEnd"/>
                                </w:p>
                              </w:txbxContent>
                            </v:textbox>
                          </v:shape>
                        </v:group>
                        <v:shape id="図 2295" o:spid="_x0000_s1260" type="#_x0000_t75" style="position:absolute;top:1947;width:14471;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MOFXGAAAA3QAAAA8AAABkcnMvZG93bnJldi54bWxEj9FqwkAURN8L/YflFvpSdGOWSomuIqLg&#10;Qy0Y+wGX7DUJZu/G7DbGv+8Kgo/DzJxh5svBNqKnzteONUzGCQjiwpmaSw2/x+3oC4QPyAYbx6Th&#10;Rh6Wi9eXOWbGXflAfR5KESHsM9RQhdBmUvqiIot+7Fri6J1cZzFE2ZXSdHiNcNvINEmm0mLNcaHC&#10;ltYVFef8z2rYhHK3V1tz+84v6cf6R6nPTa+0fn8bVjMQgYbwDD/aO6MhVekE7m/iE5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Ew4VcYAAADdAAAADwAAAAAAAAAAAAAA&#10;AACfAgAAZHJzL2Rvd25yZXYueG1sUEsFBgAAAAAEAAQA9wAAAJIDAAAAAA==&#10;">
                          <v:imagedata r:id="rId97" o:title=""/>
                          <v:path arrowok="t"/>
                        </v:shape>
                      </v:group>
                      <v:shape id="図 2297" o:spid="_x0000_s1261" type="#_x0000_t75" style="position:absolute;left:14859;top:1947;width:14458;height:7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X7+7DAAAA3QAAAA8AAABkcnMvZG93bnJldi54bWxEj0FrAjEUhO9C/0N4Qm+aNcXSbo2yFJZ6&#10;1er9dfPcLG5eliTVbX+9EQo9DjPzDbPajK4XFwqx86xhMS9AEDfedNxqOHzWsxcQMSEb7D2Thh+K&#10;sFk/TFZYGn/lHV32qRUZwrFEDTaloZQyNpYcxrkfiLN38sFhyjK00gS8ZrjrpSqKZ+mw47xgcaB3&#10;S815/+00BFXVr0s7Vr/112n3EcNx0fS11o/TsXoDkWhM/+G/9tZoUE9Kwf1NfgJ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fv7sMAAADdAAAADwAAAAAAAAAAAAAAAACf&#10;AgAAZHJzL2Rvd25yZXYueG1sUEsFBgAAAAAEAAQA9wAAAI8DAAAAAA==&#10;">
                        <v:imagedata r:id="rId98" o:title=""/>
                        <v:path arrowok="t"/>
                      </v:shape>
                    </v:group>
                    <v:shape id="図 2299" o:spid="_x0000_s1262" type="#_x0000_t75" style="position:absolute;top:11557;width:14471;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a4wfGAAAA3QAAAA8AAABkcnMvZG93bnJldi54bWxEj0FLAzEUhO+C/yE8oRex2W6hlLVpEaFU&#10;6KG47Xp+bJ6b1c3LksQ2+usbQfA4zMw3zGqT7CDO5EPvWMFsWoAgbp3uuVNwOm4fliBCRNY4OCYF&#10;3xRgs769WWGl3YVf6VzHTmQIhwoVmBjHSsrQGrIYpm4kzt678xZjlr6T2uMlw+0gy6JYSIs95wWD&#10;Iz0baj/rL6tgp9+SSfNlWe8/mqY3h9mPv2+Umtylp0cQkVL8D/+1X7SCcl4u4PdNf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rjB8YAAADdAAAADwAAAAAAAAAAAAAA&#10;AACfAgAAZHJzL2Rvd25yZXYueG1sUEsFBgAAAAAEAAQA9wAAAJIDAAAAAA==&#10;">
                      <v:imagedata r:id="rId99" o:title=""/>
                      <v:path arrowok="t"/>
                    </v:shape>
                  </v:group>
                  <v:shape id="図 2303" o:spid="_x0000_s1263" type="#_x0000_t75" style="position:absolute;left:14986;top:11430;width:14471;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cXXTGAAAA3QAAAA8AAABkcnMvZG93bnJldi54bWxEj0FrwkAUhO8F/8PyhN7qxghVo6uIIFpK&#10;oVUPHh/ZZxLNvg27m5j++26h0OMwM98wy3VvatGR85VlBeNRAoI4t7riQsH5tHuZgfABWWNtmRR8&#10;k4f1avC0xEzbB39RdwyFiBD2GSooQ2gyKX1ekkE/sg1x9K7WGQxRukJqh48IN7VMk+RVGqw4LpTY&#10;0Lak/H5sjQJ/ef+4beafbz5xWB/atrtM91elnof9ZgEiUB/+w3/tg1aQTtIp/L6JT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BxddMYAAADdAAAADwAAAAAAAAAAAAAA&#10;AACfAgAAZHJzL2Rvd25yZXYueG1sUEsFBgAAAAAEAAQA9wAAAJIDAAAAAA==&#10;">
                    <v:imagedata r:id="rId100" o:title=""/>
                    <v:path arrowok="t"/>
                  </v:shape>
                </v:group>
                <v:group id="グループ化 56" o:spid="_x0000_s1264" style="position:absolute;width:14859;height:2635" coordsize="14864,2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YlaMQAAADdAAAADwAAAGRycy9kb3ducmV2LnhtbERPy2rCQBTdF/yH4Qrd&#10;1UkiLSU6hiC2uAhCtVC6u2SuSTBzJ2Smefy9syi4PJz3NptMKwbqXWNZQbyKQBCXVjdcKfi+fLy8&#10;g3AeWWNrmRTM5CDbLZ62mGo78hcNZ1+JEMIuRQW1910qpStrMuhWtiMO3NX2Bn2AfSV1j2MIN61M&#10;ouhNGmw4NNTY0b6m8nb+Mwo+RxzzdXwYitt1P/9eXk8/RUxKPS+nfAPC0+Qf4n/3UStI1kmYG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BYlaMQAAADdAAAA&#10;DwAAAAAAAAAAAAAAAACqAgAAZHJzL2Rvd25yZXYueG1sUEsFBgAAAAAEAAQA+gAAAJsDAAAAAA==&#10;">
                  <v:shape id="図 57" o:spid="_x0000_s1265" type="#_x0000_t75" style="position:absolute;width:13157;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XxxHEAAAA3QAAAA8AAABkcnMvZG93bnJldi54bWxEj09rAjEUxO+C3yG8Qm+a7RaKbo1SLKXF&#10;S/EfXh+b52Zx8xKSdN1+e1MoeBxm5jfMYjXYTvQUYutYwdO0AEFcO91yo+Cw/5jMQMSErLFzTAp+&#10;KcJqOR4tsNLuylvqd6kRGcKxQgUmJV9JGWtDFuPUeeLsnV2wmLIMjdQBrxluO1kWxYu02HJeMOhp&#10;bai+7H6sAt/P3i+00eYc6Hj89F4Wp+5bqceH4e0VRKIh3cP/7S+toHwu5/D3Jj8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XxxHEAAAA3QAAAA8AAAAAAAAAAAAAAAAA&#10;nwIAAGRycy9kb3ducmV2LnhtbFBLBQYAAAAABAAEAPcAAACQAwAAAAA=&#10;">
                    <v:imagedata r:id="rId66" o:title="" cropright="34528f"/>
                    <v:path arrowok="t"/>
                  </v:shape>
                  <v:shape id="テキスト ボックス 58" o:spid="_x0000_s1266" type="#_x0000_t202" style="position:absolute;left:2861;top:721;width:1200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bVQMMA&#10;AADdAAAADwAAAGRycy9kb3ducmV2LnhtbERPy4rCMBTdC/5DuII7TWtxkI5RRlEUZBb1sZjdpbl9&#10;MM1NaaLWvzeLgVkeznu57k0jHtS52rKCeBqBIM6trrlUcL3sJwsQziNrbCyTghc5WK+GgyWm2j45&#10;o8fZlyKEsEtRQeV9m0rp8ooMuqltiQNX2M6gD7Arpe7wGcJNI2dR9CEN1hwaKmxpW1H+e74bBbdo&#10;ftoVSfndHq66LrKN/4ljrdR41H99gvDU+3/xn/uoFcySJOwPb8ITkK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bVQMMAAADdAAAADwAAAAAAAAAAAAAAAACYAgAAZHJzL2Rv&#10;d25yZXYueG1sUEsFBgAAAAAEAAQA9QAAAIgDA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v:group id="グループ化 2250" o:spid="_x0000_s1267" style="position:absolute;left:15471;top:43;width:15316;height:2641" coordsize="15317,2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UaKMUAAADdAAAADwAAAGRycy9kb3ducmV2LnhtbESPQYvCMBSE7wv+h/AE&#10;b2tayy5SjSKi4kEWVgXx9miebbF5KU1s67/fLAgeh5n5hpkve1OJlhpXWlYQjyMQxJnVJecKzqft&#10;5xSE88gaK8uk4EkOlovBxxxTbTv+pfbocxEg7FJUUHhfp1K6rCCDbmxr4uDdbGPQB9nkUjfYBbip&#10;5CSKvqXBksNCgTWtC8rux4dRsOuwWyXxpj3cb+vn9fT1cznEpNRo2K9mIDz1/h1+tfdawSRJ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1GijFAAAA3QAA&#10;AA8AAAAAAAAAAAAAAAAAqgIAAGRycy9kb3ducmV2LnhtbFBLBQYAAAAABAAEAPoAAACcAwAAAAA=&#10;">
                  <v:shape id="図 1882" o:spid="_x0000_s1268" type="#_x0000_t75" style="position:absolute;width:14909;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zxTjDAAAA3QAAAA8AAABkcnMvZG93bnJldi54bWxEj0FrwkAUhO8F/8PyhN7qRgO1pK4ipQUL&#10;XtSQ8yP73ASz74XsVtN/3xUKHoeZ+YZZbUbfqSsNoRU2MJ9loIhrsS07A+Xp6+UNVIjIFjthMvBL&#10;ATbrydMKCys3PtD1GJ1KEA4FGmhi7AutQ92QxzCTnjh5Zxk8xiQHp+2AtwT3nV5k2av22HJaaLCn&#10;j4bqy/HHG6hc6eU7Ci93+Dnu62VVOqmMeZ6O23dQkcb4CP+3d9bAIs9zuL9JT0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PFOMMAAADdAAAADwAAAAAAAAAAAAAAAACf&#10;AgAAZHJzL2Rvd25yZXYueG1sUEsFBgAAAAAEAAQA9wAAAI8DAAAAAA==&#10;">
                    <v:imagedata r:id="rId66" o:title="" cropleft="30405f"/>
                    <v:path arrowok="t"/>
                  </v:shape>
                  <v:shape id="テキスト ボックス 1798" o:spid="_x0000_s1269" type="#_x0000_t202" style="position:absolute;left:2476;top:619;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9NNMYA&#10;AADdAAAADwAAAGRycy9kb3ducmV2LnhtbESPT2vCQBTE74LfYXlCb7qJoa1EV7Gl0kLxEKsHb4/s&#10;yx/Mvg3ZVeO3dwuCx2FmfsMsVr1pxIU6V1tWEE8iEMS51TWXCvZ/m/EMhPPIGhvLpOBGDlbL4WCB&#10;qbZXzuiy86UIEHYpKqi8b1MpXV6RQTexLXHwCtsZ9EF2pdQdXgPcNHIaRW/SYM1hocKWPivKT7uz&#10;UXCIXn+/iqTctt97XRfZhz/GsVbqZdSv5yA89f4ZfrR/tIJpkrzD/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9NNMYAAADdAAAADwAAAAAAAAAAAAAAAACYAgAAZHJz&#10;L2Rvd25yZXYueG1sUEsFBgAAAAAEAAQA9QAAAIsDA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v:textbox>
                  </v:shape>
                </v:group>
              </v:group>
            </w:pict>
          </mc:Fallback>
        </mc:AlternateContent>
      </w:r>
      <w:r w:rsidRPr="007B6578">
        <w:rPr>
          <w:rFonts w:eastAsia="Times New Roman"/>
          <w:noProof/>
          <w:snapToGrid w:val="0"/>
          <w:szCs w:val="24"/>
        </w:rPr>
        <mc:AlternateContent>
          <mc:Choice Requires="wpg">
            <w:drawing>
              <wp:anchor distT="0" distB="0" distL="114300" distR="114300" simplePos="0" relativeHeight="251691008" behindDoc="0" locked="0" layoutInCell="1" allowOverlap="1" wp14:anchorId="140C4CC8" wp14:editId="36EA60A2">
                <wp:simplePos x="0" y="0"/>
                <wp:positionH relativeFrom="column">
                  <wp:posOffset>-12065</wp:posOffset>
                </wp:positionH>
                <wp:positionV relativeFrom="paragraph">
                  <wp:posOffset>68580</wp:posOffset>
                </wp:positionV>
                <wp:extent cx="3117850" cy="2519122"/>
                <wp:effectExtent l="0" t="0" r="6350" b="0"/>
                <wp:wrapNone/>
                <wp:docPr id="2338" name="グループ化 1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7850" cy="2519122"/>
                          <a:chOff x="0" y="0"/>
                          <a:chExt cx="3117735" cy="2676421"/>
                        </a:xfrm>
                      </wpg:grpSpPr>
                      <wpg:grpSp>
                        <wpg:cNvPr id="2341" name="グループ化 2294"/>
                        <wpg:cNvGrpSpPr/>
                        <wpg:grpSpPr>
                          <a:xfrm>
                            <a:off x="0" y="273019"/>
                            <a:ext cx="3025869" cy="2403402"/>
                            <a:chOff x="0" y="218301"/>
                            <a:chExt cx="3026464" cy="2405436"/>
                          </a:xfrm>
                        </wpg:grpSpPr>
                        <wpg:grpSp>
                          <wpg:cNvPr id="2342" name="グループ化 2290"/>
                          <wpg:cNvGrpSpPr/>
                          <wpg:grpSpPr>
                            <a:xfrm>
                              <a:off x="0" y="218301"/>
                              <a:ext cx="3026464" cy="2405436"/>
                              <a:chOff x="0" y="218301"/>
                              <a:chExt cx="3026464" cy="2405436"/>
                            </a:xfrm>
                          </wpg:grpSpPr>
                          <wpg:grpSp>
                            <wpg:cNvPr id="2343" name="グループ化 2286"/>
                            <wpg:cNvGrpSpPr/>
                            <wpg:grpSpPr>
                              <a:xfrm>
                                <a:off x="0" y="218301"/>
                                <a:ext cx="3026464" cy="2405436"/>
                                <a:chOff x="0" y="218301"/>
                                <a:chExt cx="3026464" cy="2405436"/>
                              </a:xfrm>
                            </wpg:grpSpPr>
                            <wpg:grpSp>
                              <wpg:cNvPr id="2344" name="グループ化 2284"/>
                              <wpg:cNvGrpSpPr/>
                              <wpg:grpSpPr>
                                <a:xfrm>
                                  <a:off x="0" y="218301"/>
                                  <a:ext cx="3026464" cy="2405436"/>
                                  <a:chOff x="-2734" y="656451"/>
                                  <a:chExt cx="3026657" cy="2405436"/>
                                </a:xfrm>
                              </wpg:grpSpPr>
                              <wpg:grpSp>
                                <wpg:cNvPr id="2347" name="グループ化 1934"/>
                                <wpg:cNvGrpSpPr/>
                                <wpg:grpSpPr>
                                  <a:xfrm>
                                    <a:off x="206435" y="1347160"/>
                                    <a:ext cx="2817488" cy="1714727"/>
                                    <a:chOff x="206462" y="909010"/>
                                    <a:chExt cx="2817864" cy="1714727"/>
                                  </a:xfrm>
                                </wpg:grpSpPr>
                                <wpg:grpSp>
                                  <wpg:cNvPr id="2348" name="グループ化 2322"/>
                                  <wpg:cNvGrpSpPr/>
                                  <wpg:grpSpPr>
                                    <a:xfrm>
                                      <a:off x="206462" y="909010"/>
                                      <a:ext cx="2817864" cy="1714727"/>
                                      <a:chOff x="178753" y="842599"/>
                                      <a:chExt cx="2817864" cy="1715211"/>
                                    </a:xfrm>
                                  </wpg:grpSpPr>
                                  <wpg:grpSp>
                                    <wpg:cNvPr id="2349" name="グループ化 2037"/>
                                    <wpg:cNvGrpSpPr/>
                                    <wpg:grpSpPr>
                                      <a:xfrm>
                                        <a:off x="178753" y="842599"/>
                                        <a:ext cx="2817864" cy="1715211"/>
                                        <a:chOff x="281343" y="987665"/>
                                        <a:chExt cx="2971523" cy="1812467"/>
                                      </a:xfrm>
                                    </wpg:grpSpPr>
                                    <wpg:grpSp>
                                      <wpg:cNvPr id="2351" name="グループ化 2024"/>
                                      <wpg:cNvGrpSpPr/>
                                      <wpg:grpSpPr>
                                        <a:xfrm>
                                          <a:off x="571501" y="987665"/>
                                          <a:ext cx="2472480" cy="287611"/>
                                          <a:chOff x="571519" y="987710"/>
                                          <a:chExt cx="2472557" cy="287626"/>
                                        </a:xfrm>
                                      </wpg:grpSpPr>
                                      <wps:wsp>
                                        <wps:cNvPr id="2352" name="テキスト ボックス 2"/>
                                        <wps:cNvSpPr txBox="1">
                                          <a:spLocks noChangeArrowheads="1"/>
                                        </wps:cNvSpPr>
                                        <wps:spPr bwMode="auto">
                                          <a:xfrm>
                                            <a:off x="571519" y="992187"/>
                                            <a:ext cx="853092" cy="283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(a)</w:t>
                                              </w:r>
                                              <w:r w:rsidRPr="00616767">
                                                <w:rPr>
                                                  <w:rFonts w:ascii="MS Gothic" w:hAnsi="MS Gothic"/>
                                                  <w:sz w:val="16"/>
                                                  <w:szCs w:val="16"/>
                                                </w:rPr>
                                                <w:t xml:space="preserve"> </w:t>
                                              </w:r>
                                              <w:r w:rsidRPr="00616767">
                                                <w:rPr>
                                                  <w:rFonts w:eastAsia="MS Mincho"/>
                                                  <w:sz w:val="16"/>
                                                  <w:szCs w:val="16"/>
                                                </w:rPr>
                                                <w:t>Art Kobe</w:t>
                                              </w:r>
                                            </w:p>
                                          </w:txbxContent>
                                        </wps:txbx>
                                        <wps:bodyPr rot="0" vert="horz" wrap="square" lIns="91440" tIns="45720" rIns="91440" bIns="45720" anchor="t" anchorCtr="0" upright="1">
                                          <a:noAutofit/>
                                        </wps:bodyPr>
                                      </wps:wsp>
                                      <wps:wsp>
                                        <wps:cNvPr id="2353" name="テキスト ボックス 2"/>
                                        <wps:cNvSpPr txBox="1">
                                          <a:spLocks noChangeArrowheads="1"/>
                                        </wps:cNvSpPr>
                                        <wps:spPr bwMode="auto">
                                          <a:xfrm>
                                            <a:off x="2191271" y="987710"/>
                                            <a:ext cx="852805" cy="282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(b)</w:t>
                                              </w:r>
                                              <w:r w:rsidRPr="00616767">
                                                <w:rPr>
                                                  <w:rFonts w:ascii="MS Gothic" w:hAnsi="MS Gothic"/>
                                                  <w:sz w:val="16"/>
                                                  <w:szCs w:val="16"/>
                                                </w:rPr>
                                                <w:t xml:space="preserve"> </w:t>
                                              </w:r>
                                              <w:r w:rsidRPr="00616767">
                                                <w:rPr>
                                                  <w:rFonts w:eastAsia="MS Mincho"/>
                                                  <w:sz w:val="16"/>
                                                  <w:szCs w:val="16"/>
                                                </w:rPr>
                                                <w:t>Art Hachi</w:t>
                                              </w:r>
                                            </w:p>
                                          </w:txbxContent>
                                        </wps:txbx>
                                        <wps:bodyPr rot="0" vert="horz" wrap="square" lIns="91440" tIns="45720" rIns="91440" bIns="45720" anchor="t" anchorCtr="0" upright="1">
                                          <a:noAutofit/>
                                        </wps:bodyPr>
                                      </wps:wsp>
                                    </wpg:grpSp>
                                    <wps:wsp>
                                      <wps:cNvPr id="2354" name="テキスト ボックス 2"/>
                                      <wps:cNvSpPr txBox="1">
                                        <a:spLocks noChangeArrowheads="1"/>
                                      </wps:cNvSpPr>
                                      <wps:spPr bwMode="auto">
                                        <a:xfrm>
                                          <a:off x="281343" y="2166359"/>
                                          <a:ext cx="2971523" cy="633773"/>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11. Maximum </w:t>
                                            </w:r>
                                            <w:r w:rsidRPr="007B6578">
                                              <w:rPr>
                                                <w:rFonts w:eastAsia="MS Mincho"/>
                                                <w:sz w:val="20"/>
                                                <w:szCs w:val="20"/>
                                                <w:lang w:val="en-US"/>
                                              </w:rPr>
                                              <w:t>bending moment of the foundation beam at X1</w:t>
                                            </w:r>
                                          </w:p>
                                        </w:txbxContent>
                                      </wps:txbx>
                                      <wps:bodyPr rot="0" vert="horz" wrap="square" lIns="91440" tIns="45720" rIns="91440" bIns="45720" anchor="t" anchorCtr="0">
                                        <a:spAutoFit/>
                                      </wps:bodyPr>
                                    </wps:wsp>
                                  </wpg:grpSp>
                                  <wps:wsp>
                                    <wps:cNvPr id="2355" name="テキスト ボックス 2"/>
                                    <wps:cNvSpPr txBox="1">
                                      <a:spLocks noChangeArrowheads="1"/>
                                    </wps:cNvSpPr>
                                    <wps:spPr bwMode="auto">
                                      <a:xfrm>
                                        <a:off x="2016370" y="1794472"/>
                                        <a:ext cx="850610" cy="28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(d)</w:t>
                                          </w:r>
                                          <w:r w:rsidRPr="00616767">
                                            <w:rPr>
                                              <w:rFonts w:ascii="MS Gothic" w:hAnsi="MS Gothic"/>
                                              <w:sz w:val="16"/>
                                              <w:szCs w:val="16"/>
                                            </w:rPr>
                                            <w:t xml:space="preserve"> </w:t>
                                          </w:r>
                                          <w:r w:rsidRPr="00616767">
                                            <w:rPr>
                                              <w:rFonts w:eastAsia="MS Mincho"/>
                                              <w:sz w:val="16"/>
                                              <w:szCs w:val="16"/>
                                            </w:rPr>
                                            <w:t>El Centro</w:t>
                                          </w:r>
                                        </w:p>
                                      </w:txbxContent>
                                    </wps:txbx>
                                    <wps:bodyPr rot="0" vert="horz" wrap="square" lIns="91440" tIns="45720" rIns="91440" bIns="45720" anchor="t" anchorCtr="0" upright="1">
                                      <a:noAutofit/>
                                    </wps:bodyPr>
                                  </wps:wsp>
                                </wpg:grpSp>
                                <wps:wsp>
                                  <wps:cNvPr id="2356" name="テキスト ボックス 2"/>
                                  <wps:cNvSpPr txBox="1">
                                    <a:spLocks noChangeArrowheads="1"/>
                                  </wps:cNvSpPr>
                                  <wps:spPr bwMode="auto">
                                    <a:xfrm>
                                      <a:off x="484909" y="1866434"/>
                                      <a:ext cx="893618"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616767" w:rsidRDefault="007B6578" w:rsidP="007B6578">
                                        <w:pPr>
                                          <w:rPr>
                                            <w:sz w:val="16"/>
                                            <w:szCs w:val="16"/>
                                          </w:rPr>
                                        </w:pPr>
                                        <w:r w:rsidRPr="00616767">
                                          <w:rPr>
                                            <w:rFonts w:ascii="Arial" w:eastAsia="Arial Unicode MS" w:hAnsi="Arial" w:cs="Arial"/>
                                            <w:sz w:val="16"/>
                                            <w:szCs w:val="16"/>
                                          </w:rPr>
                                          <w:t>(c)</w:t>
                                        </w:r>
                                        <w:r w:rsidRPr="00616767">
                                          <w:rPr>
                                            <w:rFonts w:ascii="MS Gothic" w:hAnsi="MS Gothic"/>
                                            <w:sz w:val="16"/>
                                            <w:szCs w:val="16"/>
                                          </w:rPr>
                                          <w:t xml:space="preserve"> </w:t>
                                        </w:r>
                                        <w:r w:rsidRPr="00616767">
                                          <w:rPr>
                                            <w:sz w:val="16"/>
                                            <w:szCs w:val="16"/>
                                          </w:rPr>
                                          <w:t>JMA Kobe</w:t>
                                        </w:r>
                                      </w:p>
                                    </w:txbxContent>
                                  </wps:txbx>
                                  <wps:bodyPr rot="0" vert="horz" wrap="square" lIns="91440" tIns="45720" rIns="91440" bIns="45720" anchor="t" anchorCtr="0" upright="1">
                                    <a:noAutofit/>
                                  </wps:bodyPr>
                                </wps:wsp>
                              </wpg:grpSp>
                              <pic:pic xmlns:pic="http://schemas.openxmlformats.org/drawingml/2006/picture">
                                <pic:nvPicPr>
                                  <pic:cNvPr id="2357" name="図 2283"/>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2734" y="656451"/>
                                    <a:ext cx="1457960" cy="720725"/>
                                  </a:xfrm>
                                  <a:prstGeom prst="rect">
                                    <a:avLst/>
                                  </a:prstGeom>
                                  <a:noFill/>
                                  <a:ln>
                                    <a:noFill/>
                                  </a:ln>
                                </pic:spPr>
                              </pic:pic>
                            </wpg:grpSp>
                            <pic:pic xmlns:pic="http://schemas.openxmlformats.org/drawingml/2006/picture">
                              <pic:nvPicPr>
                                <pic:cNvPr id="2358" name="図 2285"/>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1524000" y="220097"/>
                                  <a:ext cx="1457960" cy="720725"/>
                                </a:xfrm>
                                <a:prstGeom prst="rect">
                                  <a:avLst/>
                                </a:prstGeom>
                                <a:noFill/>
                                <a:ln>
                                  <a:noFill/>
                                </a:ln>
                              </pic:spPr>
                            </pic:pic>
                          </wpg:grpSp>
                          <pic:pic xmlns:pic="http://schemas.openxmlformats.org/drawingml/2006/picture">
                            <pic:nvPicPr>
                              <pic:cNvPr id="2359" name="図 228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1181100"/>
                                <a:ext cx="1457960" cy="720725"/>
                              </a:xfrm>
                              <a:prstGeom prst="rect">
                                <a:avLst/>
                              </a:prstGeom>
                              <a:noFill/>
                              <a:ln>
                                <a:noFill/>
                              </a:ln>
                            </pic:spPr>
                          </pic:pic>
                        </wpg:grpSp>
                        <pic:pic xmlns:pic="http://schemas.openxmlformats.org/drawingml/2006/picture">
                          <pic:nvPicPr>
                            <pic:cNvPr id="2360" name="図 229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524000" y="1181100"/>
                              <a:ext cx="1457960" cy="720725"/>
                            </a:xfrm>
                            <a:prstGeom prst="rect">
                              <a:avLst/>
                            </a:prstGeom>
                            <a:noFill/>
                            <a:ln>
                              <a:noFill/>
                            </a:ln>
                          </pic:spPr>
                        </pic:pic>
                      </wpg:grpSp>
                      <wpg:grpSp>
                        <wpg:cNvPr id="2361" name="グループ化 101"/>
                        <wpg:cNvGrpSpPr/>
                        <wpg:grpSpPr>
                          <a:xfrm>
                            <a:off x="39003" y="0"/>
                            <a:ext cx="1485900" cy="263525"/>
                            <a:chOff x="0" y="0"/>
                            <a:chExt cx="1486426" cy="263525"/>
                          </a:xfrm>
                        </wpg:grpSpPr>
                        <pic:pic xmlns:pic="http://schemas.openxmlformats.org/drawingml/2006/picture">
                          <pic:nvPicPr>
                            <pic:cNvPr id="2362" name="図 95"/>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720" cy="263525"/>
                            </a:xfrm>
                            <a:prstGeom prst="rect">
                              <a:avLst/>
                            </a:prstGeom>
                            <a:noFill/>
                            <a:ln>
                              <a:noFill/>
                            </a:ln>
                            <a:extLst>
                              <a:ext uri="{53640926-AAD7-44D8-BBD7-CCE9431645EC}">
                                <a14:shadowObscured xmlns:a14="http://schemas.microsoft.com/office/drawing/2010/main"/>
                              </a:ext>
                            </a:extLst>
                          </pic:spPr>
                        </pic:pic>
                        <wps:wsp>
                          <wps:cNvPr id="2363" name="テキスト ボックス 100"/>
                          <wps:cNvSpPr txBox="1"/>
                          <wps:spPr>
                            <a:xfrm>
                              <a:off x="286100" y="72158"/>
                              <a:ext cx="1200326"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364" name="グループ化 102"/>
                        <wpg:cNvGrpSpPr/>
                        <wpg:grpSpPr>
                          <a:xfrm>
                            <a:off x="1586115" y="4333"/>
                            <a:ext cx="1531620" cy="264160"/>
                            <a:chOff x="0" y="0"/>
                            <a:chExt cx="1531785" cy="264160"/>
                          </a:xfrm>
                        </wpg:grpSpPr>
                        <pic:pic xmlns:pic="http://schemas.openxmlformats.org/drawingml/2006/picture">
                          <pic:nvPicPr>
                            <pic:cNvPr id="2365"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980" cy="264160"/>
                            </a:xfrm>
                            <a:prstGeom prst="rect">
                              <a:avLst/>
                            </a:prstGeom>
                            <a:noFill/>
                            <a:ln>
                              <a:noFill/>
                            </a:ln>
                            <a:extLst>
                              <a:ext uri="{53640926-AAD7-44D8-BBD7-CCE9431645EC}">
                                <a14:shadowObscured xmlns:a14="http://schemas.microsoft.com/office/drawing/2010/main"/>
                              </a:ext>
                            </a:extLst>
                          </pic:spPr>
                        </pic:pic>
                        <wps:wsp>
                          <wps:cNvPr id="2366" name="テキスト ボックス 104"/>
                          <wps:cNvSpPr txBox="1"/>
                          <wps:spPr>
                            <a:xfrm>
                              <a:off x="247650" y="61913"/>
                              <a:ext cx="1284135" cy="145415"/>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800" o:spid="_x0000_s1270" style="position:absolute;left:0;text-align:left;margin-left:-.95pt;margin-top:5.4pt;width:245.5pt;height:198.35pt;z-index:251691008" coordsize="31177,26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">
                <v:group id="グループ化 2294" o:spid="_x0000_s1271" style="position:absolute;top:2730;width:30258;height:24034" coordorigin=",2183" coordsize="30264,24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NpVcUAAADdAAAADwAAAGRycy9kb3ducmV2LnhtbESPQYvCMBSE78L+h/AE&#10;b5pWV1mqUURW2YMsqAvi7dE822LzUprY1n9vhAWPw8x8wyxWnSlFQ7UrLCuIRxEI4tTqgjMFf6ft&#10;8AuE88gaS8uk4EEOVsuP3gITbVs+UHP0mQgQdgkqyL2vEildmpNBN7IVcfCutjbog6wzqWtsA9yU&#10;chxFM2mw4LCQY0WbnNLb8W4U7Fps15P4u9nfrpvH5TT9Pe9jUmrQ79ZzEJ46/w7/t3+0gvHkM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zaVXFAAAA3QAA&#10;AA8AAAAAAAAAAAAAAAAAqgIAAGRycy9kb3ducmV2LnhtbFBLBQYAAAAABAAEAPoAAACcAwAAAAA=&#10;">
                  <v:group id="グループ化 2290" o:spid="_x0000_s1272" style="position:absolute;top:2183;width:30264;height:24054" coordorigin=",2183" coordsize="30264,24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H3IsYAAADdAAAADwAAAGRycy9kb3ducmV2LnhtbESPQWvCQBSE7wX/w/KE&#10;3uomsS0SXUVESw8iVAXx9sg+k2D2bciuSfz3riD0OMzMN8xs0ZtKtNS40rKCeBSBIM6sLjlXcDxs&#10;PiYgnEfWWFkmBXdysJgP3maYatvxH7V7n4sAYZeigsL7OpXSZQUZdCNbEwfvYhuDPsgml7rBLsBN&#10;JZMo+pYGSw4LBda0Kii77m9GwU+H3XIcr9vt9bK6nw9fu9M2JqXeh/1yCsJT7//Dr/avVpCMP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IfcixgAAAN0A&#10;AAAPAAAAAAAAAAAAAAAAAKoCAABkcnMvZG93bnJldi54bWxQSwUGAAAAAAQABAD6AAAAnQMAAAAA&#10;">
                    <v:group id="グループ化 2286" o:spid="_x0000_s1273" style="position:absolute;top:2183;width:30264;height:24054" coordorigin=",2183" coordsize="30264,24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1SucYAAADdAAAADwAAAGRycy9kb3ducmV2LnhtbESPQWvCQBSE7wX/w/KE&#10;3uompi0SXUVESw8iVAXx9sg+k2D2bciuSfz3riD0OMzMN8xs0ZtKtNS40rKCeBSBIM6sLjlXcDxs&#10;PiYgnEfWWFkmBXdysJgP3maYatvxH7V7n4sAYZeigsL7OpXSZQUZdCNbEwfvYhuDPsgml7rBLsBN&#10;JcdR9C0NlhwWCqxpVVB23d+Mgp8Ou2USr9vt9bK6nw9fu9M2JqXeh/1yCsJT7//Dr/avVjBOP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bVK5xgAAAN0A&#10;AAAPAAAAAAAAAAAAAAAAAKoCAABkcnMvZG93bnJldi54bWxQSwUGAAAAAAQABAD6AAAAnQMAAAAA&#10;">
                      <v:group id="グループ化 2284" o:spid="_x0000_s1274" style="position:absolute;top:2183;width:30264;height:24054" coordorigin="-27,6564" coordsize="30266,24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TKzcYAAADdAAAADwAAAGRycy9kb3ducmV2LnhtbESPS4vCQBCE78L+h6EX&#10;9qaT+GKJjiLiLnsQwQcs3ppMmwQzPSEzJvHfO4Lgsaiqr6j5sjOlaKh2hWUF8SACQZxaXXCm4HT8&#10;6X+DcB5ZY2mZFNzJwXLx0Ztjom3Le2oOPhMBwi5BBbn3VSKlS3My6Aa2Ig7exdYGfZB1JnWNbYCb&#10;Ug6jaCoNFhwWcqxonVN6PdyMgt8W29Uo3jTb62V9Px8nu/9tTEp9fXarGQhPnX+HX+0/rWA4Go/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hMrNxgAAAN0A&#10;AAAPAAAAAAAAAAAAAAAAAKoCAABkcnMvZG93bnJldi54bWxQSwUGAAAAAAQABAD6AAAAnQMAAAAA&#10;">
                        <v:group id="グループ化 1934" o:spid="_x0000_s1275" style="position:absolute;left:2064;top:13471;width:28175;height:17147" coordorigin="2064,9090" coordsize="28178,1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ZUuscAAADdAAAADwAAAGRycy9kb3ducmV2LnhtbESPT2vCQBTE70K/w/IK&#10;3uom/mkluoqIlR5EaCyIt0f2mQSzb0N2m8Rv3xUKHoeZ+Q2zXPemEi01rrSsIB5FIIgzq0vOFfyc&#10;Pt/mIJxH1lhZJgV3crBevQyWmGjb8Te1qc9FgLBLUEHhfZ1I6bKCDLqRrYmDd7WNQR9kk0vdYBfg&#10;ppLjKHqXBksOCwXWtC0ou6W/RsG+w24ziXft4Xbd3i+n2fF8iEmp4Wu/WYDw1Ptn+L/9pRWMJ9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FZUuscAAADd&#10;AAAADwAAAAAAAAAAAAAAAACqAgAAZHJzL2Rvd25yZXYueG1sUEsFBgAAAAAEAAQA+gAAAJ4DAAAA&#10;AA==&#10;">
                          <v:group id="グループ化 2322" o:spid="_x0000_s1276" style="position:absolute;left:2064;top:9090;width:28179;height:17147" coordorigin="1787,8425" coordsize="28178,17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nAyMQAAADdAAAADwAAAGRycy9kb3ducmV2LnhtbERPy2rCQBTdF/yH4Qrd&#10;NZOYVkrqKCJWXEhBI5TuLplrEszcCZkxj7/vLApdHs57tRlNI3rqXG1ZQRLFIIgLq2suFVzzz5d3&#10;EM4ja2wsk4KJHGzWs6cVZtoOfKb+4ksRQthlqKDyvs2kdEVFBl1kW+LA3Wxn0AfYlVJ3OIRw08hF&#10;HC+lwZpDQ4Ut7Soq7peHUXAYcNimyb4/3W+76Sd/+/o+JaTU83zcfoDwNPp/8Z/7qBUs0tc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cnAyMQAAADdAAAA&#10;DwAAAAAAAAAAAAAAAACqAgAAZHJzL2Rvd25yZXYueG1sUEsFBgAAAAAEAAQA+gAAAJsDAAAAAA==&#10;">
                            <v:group id="グループ化 2037" o:spid="_x0000_s1277" style="position:absolute;left:1787;top:8425;width:28179;height:17153" coordorigin="2813,9876" coordsize="29715,1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VlU8cAAADdAAAADwAAAGRycy9kb3ducmV2LnhtbESPT2vCQBTE70K/w/IK&#10;3uom/ik1uoqIlR5EaCyIt0f2mQSzb0N2m8Rv3xUKHoeZ+Q2zXPemEi01rrSsIB5FIIgzq0vOFfyc&#10;Pt8+QDiPrLGyTAru5GC9ehksMdG2429qU5+LAGGXoILC+zqR0mUFGXQjWxMH72obgz7IJpe6wS7A&#10;TSXHUfQuDZYcFgqsaVtQdkt/jYJ9h91mEu/aw+26vV9Os+P5EJNSw9d+swDhqffP8H/7SysYT6Z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oVlU8cAAADd&#10;AAAADwAAAAAAAAAAAAAAAACqAgAAZHJzL2Rvd25yZXYueG1sUEsFBgAAAAAEAAQA+gAAAJ4DAAAA&#10;AA==&#10;">
                              <v:group id="グループ化 2024" o:spid="_x0000_s1278" style="position:absolute;left:5715;top:9876;width:24724;height:2876" coordorigin="5715,9877" coordsize="24725,2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r/iMcAAADdAAAADwAAAGRycy9kb3ducmV2LnhtbESPT2vCQBTE7wW/w/KE&#10;3uomhpQSXUVESw+hUC2U3h7ZZxLMvg3ZNX++fbcgeBxm5jfMejuaRvTUudqygngRgSAurK65VPB9&#10;Pr68gXAeWWNjmRRM5GC7mT2tMdN24C/qT74UAcIuQwWV920mpSsqMugWtiUO3sV2Bn2QXSl1h0OA&#10;m0Yuo+hVGqw5LFTY0r6i4nq6GQXvAw67JD70+fWyn37P6edPHpNSz/NxtwLhafSP8L39oRUskzSG&#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r/iMcAAADd&#10;AAAADwAAAAAAAAAAAAAAAACqAgAAZHJzL2Rvd25yZXYueG1sUEsFBgAAAAAEAAQA+gAAAJ4DAAAA&#10;AA==&#10;">
                                <v:shape id="_x0000_s1279" type="#_x0000_t202" style="position:absolute;left:5715;top:9921;width:8531;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vt8UA&#10;AADdAAAADwAAAGRycy9kb3ducmV2LnhtbESPT2vCQBTE7wW/w/KE3uquUYtGVxGl0JOl/gNvj+wz&#10;CWbfhuzWxG/vFgo9DjPzG2ax6mwl7tT40rGG4UCBIM6cKTnXcDx8vE1B+IBssHJMGh7kYbXsvSww&#10;Na7lb7rvQy4ihH2KGooQ6lRKnxVk0Q9cTRy9q2sshiibXJoG2wi3lUyUepcWS44LBda0KSi77X+s&#10;htPuejmP1Ve+tZO6dZ2SbGdS69d+t56DCNSF//Bf+9NoSEaT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2+3xQAAAN0AAAAPAAAAAAAAAAAAAAAAAJgCAABkcnMv&#10;ZG93bnJldi54bWxQSwUGAAAAAAQABAD1AAAAigM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(a)</w:t>
                                        </w:r>
                                        <w:r w:rsidRPr="00616767">
                                          <w:rPr>
                                            <w:rFonts w:ascii="MS Gothic" w:hAnsi="MS Gothic"/>
                                            <w:sz w:val="16"/>
                                            <w:szCs w:val="16"/>
                                          </w:rPr>
                                          <w:t xml:space="preserve"> </w:t>
                                        </w:r>
                                        <w:proofErr w:type="spellStart"/>
                                        <w:r w:rsidRPr="00616767">
                                          <w:rPr>
                                            <w:rFonts w:eastAsia="MS Mincho"/>
                                            <w:sz w:val="16"/>
                                            <w:szCs w:val="16"/>
                                          </w:rPr>
                                          <w:t>Art</w:t>
                                        </w:r>
                                        <w:proofErr w:type="spellEnd"/>
                                        <w:r w:rsidRPr="00616767">
                                          <w:rPr>
                                            <w:rFonts w:eastAsia="MS Mincho"/>
                                            <w:sz w:val="16"/>
                                            <w:szCs w:val="16"/>
                                          </w:rPr>
                                          <w:t xml:space="preserve"> </w:t>
                                        </w:r>
                                        <w:proofErr w:type="spellStart"/>
                                        <w:r w:rsidRPr="00616767">
                                          <w:rPr>
                                            <w:rFonts w:eastAsia="MS Mincho"/>
                                            <w:sz w:val="16"/>
                                            <w:szCs w:val="16"/>
                                          </w:rPr>
                                          <w:t>Kobe</w:t>
                                        </w:r>
                                        <w:proofErr w:type="spellEnd"/>
                                      </w:p>
                                    </w:txbxContent>
                                  </v:textbox>
                                </v:shape>
                                <v:shape id="_x0000_s1280" type="#_x0000_t202" style="position:absolute;left:21912;top:9877;width:852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fKLMUA&#10;AADdAAAADwAAAGRycy9kb3ducmV2LnhtbESPT2vCQBTE74LfYXlCb3XXv7RpNiJKoSdFbQu9PbLP&#10;JDT7NmS3Jn57Vyh4HGbmN0y66m0tLtT6yrGGyViBIM6dqbjQ8Hl6f34B4QOywdoxabiSh1U2HKSY&#10;GNfxgS7HUIgIYZ+ghjKEJpHS5yVZ9GPXEEfv7FqLIcq2kKbFLsJtLadKLaXFiuNCiQ1tSsp/j39W&#10;w9fu/PM9V/tiaxdN53ol2b5KrZ9G/foNRKA+PML/7Q+jYTpbzOD+Jj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8osxQAAAN0AAAAPAAAAAAAAAAAAAAAAAJgCAABkcnMv&#10;ZG93bnJldi54bWxQSwUGAAAAAAQABAD1AAAAigM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(b)</w:t>
                                        </w:r>
                                        <w:r w:rsidRPr="00616767">
                                          <w:rPr>
                                            <w:rFonts w:ascii="MS Gothic" w:hAnsi="MS Gothic"/>
                                            <w:sz w:val="16"/>
                                            <w:szCs w:val="16"/>
                                          </w:rPr>
                                          <w:t xml:space="preserve"> </w:t>
                                        </w:r>
                                        <w:proofErr w:type="spellStart"/>
                                        <w:r w:rsidRPr="00616767">
                                          <w:rPr>
                                            <w:rFonts w:eastAsia="MS Mincho"/>
                                            <w:sz w:val="16"/>
                                            <w:szCs w:val="16"/>
                                          </w:rPr>
                                          <w:t>Art</w:t>
                                        </w:r>
                                        <w:proofErr w:type="spellEnd"/>
                                        <w:r w:rsidRPr="00616767">
                                          <w:rPr>
                                            <w:rFonts w:eastAsia="MS Mincho"/>
                                            <w:sz w:val="16"/>
                                            <w:szCs w:val="16"/>
                                          </w:rPr>
                                          <w:t xml:space="preserve"> </w:t>
                                        </w:r>
                                        <w:proofErr w:type="spellStart"/>
                                        <w:r w:rsidRPr="00616767">
                                          <w:rPr>
                                            <w:rFonts w:eastAsia="MS Mincho"/>
                                            <w:sz w:val="16"/>
                                            <w:szCs w:val="16"/>
                                          </w:rPr>
                                          <w:t>Hachi</w:t>
                                        </w:r>
                                        <w:proofErr w:type="spellEnd"/>
                                      </w:p>
                                    </w:txbxContent>
                                  </v:textbox>
                                </v:shape>
                              </v:group>
                              <v:shape id="_x0000_s1281" type="#_x0000_t202" style="position:absolute;left:2813;top:21663;width:29715;height:6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NA5sQA&#10;AADdAAAADwAAAGRycy9kb3ducmV2LnhtbESPzWrDMBCE74W+g9hCbo2cv1LcKCE0KeTQSx33vlgb&#10;y8RaGWsbO29fBQo9DjPzDbPejr5VV+pjE9jAbJqBIq6Cbbg2UJ4+nl9BRUG22AYmAzeKsN08Pqwx&#10;t2HgL7oWUqsE4ZijASfS5VrHypHHOA0dcfLOofcoSfa1tj0OCe5bPc+yF+2x4bTgsKN3R9Wl+PEG&#10;ROxudisPPh6/x8/94LJqhaUxk6dx9wZKaJT/8F/7aA3MF6sl3N+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TQObEAAAA3QAAAA8AAAAAAAAAAAAAAAAAmAIAAGRycy9k&#10;b3ducmV2LnhtbFBLBQYAAAAABAAEAPUAAACJAw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11.</w:t>
                                      </w:r>
                                      <w:proofErr w:type="gramEnd"/>
                                      <w:r w:rsidRPr="007B6578">
                                        <w:rPr>
                                          <w:sz w:val="20"/>
                                          <w:szCs w:val="20"/>
                                          <w:lang w:val="en-US"/>
                                        </w:rPr>
                                        <w:t xml:space="preserve"> Maximum </w:t>
                                      </w:r>
                                      <w:r w:rsidRPr="007B6578">
                                        <w:rPr>
                                          <w:rFonts w:eastAsia="MS Mincho"/>
                                          <w:sz w:val="20"/>
                                          <w:szCs w:val="20"/>
                                          <w:lang w:val="en-US"/>
                                        </w:rPr>
                                        <w:t>bending moment of the foundation beam at X1</w:t>
                                      </w:r>
                                    </w:p>
                                  </w:txbxContent>
                                </v:textbox>
                              </v:shape>
                            </v:group>
                            <v:shape id="_x0000_s1282" type="#_x0000_t202" style="position:absolute;left:20163;top:17944;width:8506;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3w8YA&#10;AADdAAAADwAAAGRycy9kb3ducmV2LnhtbESPS2vDMBCE74H8B7GB3BqpaV1Sx0ooLYGcGppHIbfF&#10;Wj+otTKWErv/vgoUchxm5hsmWw+2EVfqfO1Yw+NMgSDOnam51HA8bB4WIHxANtg4Jg2/5GG9Go8y&#10;TI3r+Yuu+1CKCGGfooYqhDaV0ucVWfQz1xJHr3CdxRBlV0rTYR/htpFzpV6kxZrjQoUtvVeU/+wv&#10;VsPpszh/P6td+WGTtneDkmxfpdbTyfC2BBFoCPfwf3trNMyfkgR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L3w8YAAADdAAAADwAAAAAAAAAAAAAAAACYAgAAZHJz&#10;L2Rvd25yZXYueG1sUEsFBgAAAAAEAAQA9QAAAIsDA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(d)</w:t>
                                    </w:r>
                                    <w:r w:rsidRPr="00616767">
                                      <w:rPr>
                                        <w:rFonts w:ascii="MS Gothic" w:hAnsi="MS Gothic"/>
                                        <w:sz w:val="16"/>
                                        <w:szCs w:val="16"/>
                                      </w:rPr>
                                      <w:t xml:space="preserve"> </w:t>
                                    </w:r>
                                    <w:proofErr w:type="spellStart"/>
                                    <w:r w:rsidRPr="00616767">
                                      <w:rPr>
                                        <w:rFonts w:eastAsia="MS Mincho"/>
                                        <w:sz w:val="16"/>
                                        <w:szCs w:val="16"/>
                                      </w:rPr>
                                      <w:t>El</w:t>
                                    </w:r>
                                    <w:proofErr w:type="spellEnd"/>
                                    <w:r w:rsidRPr="00616767">
                                      <w:rPr>
                                        <w:rFonts w:eastAsia="MS Mincho"/>
                                        <w:sz w:val="16"/>
                                        <w:szCs w:val="16"/>
                                      </w:rPr>
                                      <w:t xml:space="preserve"> </w:t>
                                    </w:r>
                                    <w:proofErr w:type="spellStart"/>
                                    <w:r w:rsidRPr="00616767">
                                      <w:rPr>
                                        <w:rFonts w:eastAsia="MS Mincho"/>
                                        <w:sz w:val="16"/>
                                        <w:szCs w:val="16"/>
                                      </w:rPr>
                                      <w:t>Centro</w:t>
                                    </w:r>
                                    <w:proofErr w:type="spellEnd"/>
                                  </w:p>
                                </w:txbxContent>
                              </v:textbox>
                            </v:shape>
                          </v:group>
                          <v:shape id="_x0000_s1283" type="#_x0000_t202" style="position:absolute;left:4849;top:18664;width:893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BptMUA&#10;AADdAAAADwAAAGRycy9kb3ducmV2LnhtbESPQWvCQBSE7wX/w/IKvdXdWpWaZiOiFDxZjFXw9sg+&#10;k9Ds25DdmvTfd4WCx2FmvmHS5WAbcaXO1441vIwVCOLCmZpLDV+Hj+c3ED4gG2wck4Zf8rDMRg8p&#10;Jsb1vKdrHkoRIewT1FCF0CZS+qIii37sWuLoXVxnMUTZldJ02Ee4beREqbm0WHNcqLCldUXFd/5j&#10;NRx3l/Npqj7LjZ21vRuUZLuQWj89Dqt3EIGGcA//t7dGw+R1Nof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Gm0xQAAAN0AAAAPAAAAAAAAAAAAAAAAAJgCAABkcnMv&#10;ZG93bnJldi54bWxQSwUGAAAAAAQABAD1AAAAigMAAAAA&#10;" filled="f" stroked="f">
                            <v:textbox>
                              <w:txbxContent>
                                <w:p w:rsidR="007B6578" w:rsidRPr="00616767" w:rsidRDefault="007B6578" w:rsidP="007B6578">
                                  <w:pPr>
                                    <w:rPr>
                                      <w:sz w:val="16"/>
                                      <w:szCs w:val="16"/>
                                    </w:rPr>
                                  </w:pPr>
                                  <w:r w:rsidRPr="00616767">
                                    <w:rPr>
                                      <w:rFonts w:ascii="Arial" w:eastAsia="Arial Unicode MS" w:hAnsi="Arial" w:cs="Arial"/>
                                      <w:sz w:val="16"/>
                                      <w:szCs w:val="16"/>
                                    </w:rPr>
                                    <w:t>(c)</w:t>
                                  </w:r>
                                  <w:r w:rsidRPr="00616767">
                                    <w:rPr>
                                      <w:rFonts w:ascii="MS Gothic" w:hAnsi="MS Gothic"/>
                                      <w:sz w:val="16"/>
                                      <w:szCs w:val="16"/>
                                    </w:rPr>
                                    <w:t xml:space="preserve"> </w:t>
                                  </w:r>
                                  <w:r w:rsidRPr="00616767">
                                    <w:rPr>
                                      <w:sz w:val="16"/>
                                      <w:szCs w:val="16"/>
                                    </w:rPr>
                                    <w:t xml:space="preserve">JMA </w:t>
                                  </w:r>
                                  <w:proofErr w:type="spellStart"/>
                                  <w:r w:rsidRPr="00616767">
                                    <w:rPr>
                                      <w:sz w:val="16"/>
                                      <w:szCs w:val="16"/>
                                    </w:rPr>
                                    <w:t>Kobe</w:t>
                                  </w:r>
                                  <w:proofErr w:type="spellEnd"/>
                                </w:p>
                              </w:txbxContent>
                            </v:textbox>
                          </v:shape>
                        </v:group>
                        <v:shape id="図 2283" o:spid="_x0000_s1284" type="#_x0000_t75" style="position:absolute;left:-27;top:6564;width:14579;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2sxnFAAAA3QAAAA8AAABkcnMvZG93bnJldi54bWxEj09rAjEUxO9Cv0N4BW+arWItW6O0giB4&#10;8k8PvT02z83i5mWbxHX10xuh4HGYmd8ws0Vna9GSD5VjBW/DDARx4XTFpYLDfjX4ABEissbaMSm4&#10;UoDF/KU3w1y7C2+p3cVSJAiHHBWYGJtcylAYshiGriFO3tF5izFJX0rt8ZLgtpajLHuXFitOCwYb&#10;WhoqTruzVdCG5u9Y/fiJvS3He7/5NXg6fCvVf+2+PkFE6uIz/N9eawWj8WQKjzfpCc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drMZxQAAAN0AAAAPAAAAAAAAAAAAAAAA&#10;AJ8CAABkcnMvZG93bnJldi54bWxQSwUGAAAAAAQABAD3AAAAkQMAAAAA&#10;">
                          <v:imagedata r:id="rId105" o:title=""/>
                          <v:path arrowok="t"/>
                        </v:shape>
                      </v:group>
                      <v:shape id="図 2285" o:spid="_x0000_s1285" type="#_x0000_t75" style="position:absolute;left:15240;top:2200;width:14579;height:7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wmSLCAAAA3QAAAA8AAABkcnMvZG93bnJldi54bWxET8lOwzAQvSPxD9YgcaMOhaYl1K1QpUpc&#10;QF3v03gSB+Jxaps0/D0+IPX49Pb5crCt6MmHxrGCx1EGgrh0uuFawWG/fpiBCBFZY+uYFPxSgOXi&#10;9maOhXYX3lK/i7VIIRwKVGBi7AopQ2nIYhi5jjhxlfMWY4K+ltrjJYXbVo6zLJcWG04NBjtaGSq/&#10;dz9WwZmeq2nOJv/84E3/cpqsK/91VOr+bnh7BRFpiFfxv/tdKxg/TdLc9CY9Ab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cJkiwgAAAN0AAAAPAAAAAAAAAAAAAAAAAJ8C&#10;AABkcnMvZG93bnJldi54bWxQSwUGAAAAAAQABAD3AAAAjgMAAAAA&#10;">
                        <v:imagedata r:id="rId106" o:title=""/>
                        <v:path arrowok="t"/>
                      </v:shape>
                    </v:group>
                    <v:shape id="図 2288" o:spid="_x0000_s1286" type="#_x0000_t75" style="position:absolute;top:11811;width:14579;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l47LGAAAA3QAAAA8AAABkcnMvZG93bnJldi54bWxEj8FuwjAQRO9I/QdrkXoDh7RFEDAIWkAc&#10;egFy4LiKlyQ0XkexIeHva6RKPY5m583OfNmZStypcaVlBaNhBII4s7rkXEF62g4mIJxH1lhZJgUP&#10;crBcvPTmmGjb8oHuR5+LAGGXoILC+zqR0mUFGXRDWxMH72Ibgz7IJpe6wTbATSXjKBpLgyWHhgJr&#10;+iwo+zneTHgjva3PqWsf79ftdzzesNl8ZTulXvvdagbCU+f/j//Se60gfvuYwnNNQI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qXjssYAAADdAAAADwAAAAAAAAAAAAAA&#10;AACfAgAAZHJzL2Rvd25yZXYueG1sUEsFBgAAAAAEAAQA9wAAAJIDAAAAAA==&#10;">
                      <v:imagedata r:id="rId107" o:title=""/>
                      <v:path arrowok="t"/>
                    </v:shape>
                  </v:group>
                  <v:shape id="図 2291" o:spid="_x0000_s1287" type="#_x0000_t75" style="position:absolute;left:15240;top:11811;width:14579;height:7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vaDCAAAA3QAAAA8AAABkcnMvZG93bnJldi54bWxET89rwjAUvg/8H8ITvAxN10GRahQRFIen&#10;qQjeHs2zLTYvJclqtr9+OQx2/Ph+L9fRdGIg51vLCt5mGQjiyuqWawWX8246B+EDssbOMin4Jg/r&#10;1ehliaW2T/6k4RRqkULYl6igCaEvpfRVQwb9zPbEibtbZzAk6GqpHT5TuOlknmWFNNhyamiwp21D&#10;1eP0ZRTE4ePOeeV+YvZ6tPuo98dbcVVqMo6bBYhAMfyL/9wHrSB/L9L+9CY9Ab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Gr2gwgAAAN0AAAAPAAAAAAAAAAAAAAAAAJ8C&#10;AABkcnMvZG93bnJldi54bWxQSwUGAAAAAAQABAD3AAAAjgMAAAAA&#10;">
                    <v:imagedata r:id="rId108" o:title=""/>
                    <v:path arrowok="t"/>
                  </v:shape>
                </v:group>
                <v:group id="グループ化 101" o:spid="_x0000_s1288" style="position:absolute;left:390;width:14859;height:2635" coordsize="14864,2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Y1NcUAAADdAAAADwAAAGRycy9kb3ducmV2LnhtbESPQYvCMBSE7wv+h/AE&#10;b2taZUWqUURUPIiwKoi3R/Nsi81LaWJb/71ZEPY4zMw3zHzZmVI0VLvCsoJ4GIEgTq0uOFNwOW+/&#10;pyCcR9ZYWiYFL3KwXPS+5pho2/IvNSefiQBhl6CC3PsqkdKlORl0Q1sRB+9ua4M+yDqTusY2wE0p&#10;R1E0kQYLDgs5VrTOKX2cnkbBrsV2NY43zeFxX79u55/j9RCTUoN+t5qB8NT5//CnvdcKRuNJD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9GNTXFAAAA3QAA&#10;AA8AAAAAAAAAAAAAAAAAqgIAAGRycy9kb3ducmV2LnhtbFBLBQYAAAAABAAEAPoAAACcAwAAAAA=&#10;">
                  <v:shape id="図 95" o:spid="_x0000_s1289" type="#_x0000_t75" style="position:absolute;width:13157;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Z7KDEAAAA3QAAAA8AAABkcnMvZG93bnJldi54bWxEj0FrAjEUhO8F/0N4hd5qtlsQ2RqlVKTF&#10;i1Rden1snpvFzUtI4rr+e1Mo9DjMzDfMYjXaXgwUYudYwcu0AEHcON1xq+B42DzPQcSErLF3TApu&#10;FGG1nDwssNLuyt807FMrMoRjhQpMSr6SMjaGLMap88TZO7lgMWUZWqkDXjPc9rIsipm02HFeMOjp&#10;w1Bz3l+sAj/M12faanMKVNef3svip98p9fQ4vr+BSDSm//Bf+0srKF9nJfy+yU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Z7KDEAAAA3QAAAA8AAAAAAAAAAAAAAAAA&#10;nwIAAGRycy9kb3ducmV2LnhtbFBLBQYAAAAABAAEAPcAAACQAwAAAAA=&#10;">
                    <v:imagedata r:id="rId66" o:title="" cropright="34528f"/>
                    <v:path arrowok="t"/>
                  </v:shape>
                  <v:shape id="テキスト ボックス 100" o:spid="_x0000_s1290" type="#_x0000_t202" style="position:absolute;left:2861;top:721;width:1200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kKscA&#10;AADdAAAADwAAAGRycy9kb3ducmV2LnhtbESPS2vDMBCE74X+B7GF3Br5QU1xooQ2pCRQckiaHnpb&#10;rPWDWCtjqbbz76tCIMdhZr5hluvJtGKg3jWWFcTzCARxYXXDlYLz18fzKwjnkTW2lknBlRysV48P&#10;S8y1HflIw8lXIkDY5aig9r7LpXRFTQbd3HbEwSttb9AH2VdS9zgGuGllEkWZNNhwWKixo01NxeX0&#10;axR8Ry+f2zKtDt3urJvy+O5/4lgrNXua3hYgPE3+Hr6191pBkmYp/L8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XZCrHAAAA3QAAAA8AAAAAAAAAAAAAAAAAmAIAAGRy&#10;cy9kb3ducmV2LnhtbFBLBQYAAAAABAAEAPUAAACMAwAAAAA=&#10;" fillcolor="window" stroked="f" strokeweight=".5pt">
                    <v:textbox inset="0,0,0,0">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 xml:space="preserve"> STH</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i/>
                              <w:sz w:val="16"/>
                              <w:szCs w:val="16"/>
                              <w:vertAlign w:val="subscript"/>
                              <w:lang w:val="en-US" w:eastAsia="ja-JP"/>
                            </w:rPr>
                            <w:t>e</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(Type-0)</w:t>
                          </w:r>
                        </w:p>
                      </w:txbxContent>
                    </v:textbox>
                  </v:shape>
                </v:group>
                <v:group id="グループ化 102" o:spid="_x0000_s1291" style="position:absolute;left:15861;top:43;width:15316;height:2641" coordsize="15317,2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GWrcYAAADdAAAADwAAAGRycy9kb3ducmV2LnhtbESPS4vCQBCE78L+h6EX&#10;9qaT+GKJjiLiLnsQwQcs3ppMmwQzPSEzJvHfO4Lgsaiqr6j5sjOlaKh2hWUF8SACQZxaXXCm4HT8&#10;6X+DcB5ZY2mZFNzJwXLx0Ztjom3Le2oOPhMBwi5BBbn3VSKlS3My6Aa2Ig7exdYGfZB1JnWNbYCb&#10;Ug6jaCoNFhwWcqxonVN6PdyMgt8W29Uo3jTb62V9Px8nu/9tTEp9fXarGQhPnX+HX+0/rWA4m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ZatxgAAAN0A&#10;AAAPAAAAAAAAAAAAAAAAAKoCAABkcnMvZG93bnJldi54bWxQSwUGAAAAAAQABAD6AAAAnQMAAAAA&#10;">
                  <v:shape id="図 1882" o:spid="_x0000_s1292" type="#_x0000_t75" style="position:absolute;width:14909;height: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l18rDAAAA3QAAAA8AAABkcnMvZG93bnJldi54bWxEj0FrwkAUhO8F/8PyhN7qpopaUlcRqaDg&#10;pTbk/Mi+bkKz74XsVtN/7wpCj8PMfMOsNoNv1YX60AgbeJ1koIgrsQ07A8XX/uUNVIjIFlthMvBH&#10;ATbr0dMKcytX/qTLOTqVIBxyNFDH2OVah6omj2EiHXHyvqX3GJPsnbY9XhPct3qaZQvtseG0UGNH&#10;u5qqn/OvN1C6wssxCi8P+DGcqmVZOCmNeR4P23dQkYb4H360D9bAdLaYw/1NegJ6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XXysMAAADdAAAADwAAAAAAAAAAAAAAAACf&#10;AgAAZHJzL2Rvd25yZXYueG1sUEsFBgAAAAAEAAQA9wAAAI8DAAAAAA==&#10;">
                    <v:imagedata r:id="rId66" o:title="" cropleft="30405f"/>
                    <v:path arrowok="t"/>
                  </v:shape>
                  <v:shape id="テキスト ボックス 104" o:spid="_x0000_s1293" type="#_x0000_t202" style="position:absolute;left:2476;top:619;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HsscA&#10;AADdAAAADwAAAGRycy9kb3ducmV2LnhtbESPT2vCQBTE70K/w/IK3nQTpaFEV2lLi0LxYJoeentk&#10;X/5g9m3IbpP47bsFweMwM79htvvJtGKg3jWWFcTLCARxYXXDlYL862PxDMJ5ZI2tZVJwJQf73cNs&#10;i6m2I59pyHwlAoRdigpq77tUSlfUZNAtbUccvNL2Bn2QfSV1j2OAm1auoiiRBhsOCzV29FZTccl+&#10;jYLv6OnzvVxXp+6Q66Y8v/qfONZKzR+nlw0IT5O/h2/to1awWicJ/L8JT0D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gx7LHAAAA3QAAAA8AAAAAAAAAAAAAAAAAmAIAAGRy&#10;cy9kb3ducmV2LnhtbFBLBQYAAAAABAAEAPUAAACMAw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v:textbox>
                  </v:shape>
                </v:group>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jc w:val="both"/>
        <w:rPr>
          <w:rFonts w:eastAsia="Times New Roman"/>
          <w:b/>
          <w:caps/>
          <w:snapToGrid w:val="0"/>
          <w:szCs w:val="24"/>
          <w:lang w:val="en-US" w:eastAsia="en-US"/>
        </w:rPr>
      </w:pPr>
      <w:r w:rsidRPr="007B6578">
        <w:rPr>
          <w:rFonts w:eastAsia="Times New Roman"/>
          <w:snapToGrid w:val="0"/>
          <w:szCs w:val="24"/>
          <w:lang w:val="en-US" w:eastAsia="en-US"/>
        </w:rPr>
        <w:br w:type="page"/>
      </w: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5. Estimation of tensile strain using constant energy law</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5.1 Estimation method of tensile strain</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From previous studies (</w:t>
      </w:r>
      <w:r w:rsidRPr="007B6578">
        <w:rPr>
          <w:rFonts w:eastAsia="Times New Roman" w:cs="Calibri"/>
          <w:snapToGrid w:val="0"/>
          <w:sz w:val="20"/>
          <w:szCs w:val="24"/>
          <w:lang w:val="en-US" w:eastAsia="en-US"/>
        </w:rPr>
        <w:t>Osawa Y. el al. 1961, Shibata A 2010</w:t>
      </w:r>
      <w:r w:rsidRPr="007B6578">
        <w:rPr>
          <w:rFonts w:eastAsia="MS Mincho"/>
          <w:snapToGrid w:val="0"/>
          <w:szCs w:val="24"/>
          <w:lang w:val="en-US" w:eastAsia="en-US"/>
        </w:rPr>
        <w:t>), it is considered that in the short period, elastic and elasto–plastic systems are almost equal in the short-period region regardless of the yield strength (energy constant law, ECL).</w:t>
      </w:r>
      <w:r w:rsidRPr="007B6578">
        <w:rPr>
          <w:rFonts w:eastAsia="MS Mincho"/>
          <w:snapToGrid w:val="0"/>
          <w:szCs w:val="24"/>
          <w:lang w:val="en-US" w:eastAsia="ja-JP"/>
        </w:rPr>
        <w:t xml:space="preserve"> </w:t>
      </w:r>
      <w:r w:rsidRPr="007B6578">
        <w:rPr>
          <w:rFonts w:eastAsia="MS Mincho"/>
          <w:snapToGrid w:val="0"/>
          <w:szCs w:val="24"/>
          <w:lang w:val="en-US" w:eastAsia="en-US"/>
        </w:rPr>
        <w:t>We herein propose a method for estimating tensile strain in Type - 1 to which the ECL is applied mutatis mutandis. The following estimation method will be described (Figure 13).</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First, time history analysis in the horizontal direction and vertical directions are performed separately using Type-0, followed by analysis using </w:t>
      </w:r>
      <w:r w:rsidRPr="007B6578">
        <w:rPr>
          <w:rFonts w:eastAsia="Times New Roman"/>
          <w:snapToGrid w:val="0"/>
          <w:color w:val="000000"/>
          <w:szCs w:val="24"/>
          <w:vertAlign w:val="subscript"/>
          <w:lang w:val="en-US" w:eastAsia="en-US"/>
        </w:rPr>
        <w:t>X,Y</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ascii="MS Mincho" w:eastAsia="Times New Roman" w:hAnsi="MS Mincho"/>
          <w:snapToGrid w:val="0"/>
          <w:color w:val="000000"/>
          <w:szCs w:val="24"/>
          <w:lang w:val="en-US" w:eastAsia="en-US"/>
        </w:rPr>
        <w:t xml:space="preserve">, </w:t>
      </w:r>
      <w:r w:rsidRPr="007B6578">
        <w:rPr>
          <w:rFonts w:eastAsia="Times New Roman"/>
          <w:snapToGrid w:val="0"/>
          <w:color w:val="000000"/>
          <w:szCs w:val="24"/>
          <w:vertAlign w:val="subscript"/>
          <w:lang w:val="en-US" w:eastAsia="en-US"/>
        </w:rPr>
        <w:t>Z</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 xml:space="preserve">, and long-term distortion </w:t>
      </w:r>
      <w:r w:rsidRPr="007B6578">
        <w:rPr>
          <w:rFonts w:eastAsia="Times New Roman"/>
          <w:snapToGrid w:val="0"/>
          <w:color w:val="000000"/>
          <w:szCs w:val="24"/>
          <w:vertAlign w:val="subscript"/>
          <w:lang w:val="en-US" w:eastAsia="en-US"/>
        </w:rPr>
        <w:t>Z</w:t>
      </w:r>
      <w:r w:rsidRPr="007B6578">
        <w:rPr>
          <w:rFonts w:ascii="Symbol" w:eastAsia="Times New Roman" w:hAnsi="Symbol"/>
          <w:i/>
          <w:snapToGrid w:val="0"/>
          <w:color w:val="000000"/>
          <w:szCs w:val="24"/>
          <w:lang w:val="en-US" w:eastAsia="en-US"/>
        </w:rPr>
        <w:t></w:t>
      </w:r>
      <w:r w:rsidRPr="007B6578">
        <w:rPr>
          <w:rFonts w:eastAsia="Times New Roman"/>
          <w:snapToGrid w:val="0"/>
          <w:color w:val="000000"/>
          <w:szCs w:val="24"/>
          <w:vertAlign w:val="subscript"/>
          <w:lang w:val="en-US" w:eastAsia="en-US"/>
        </w:rPr>
        <w:t>0</w:t>
      </w:r>
      <w:r w:rsidRPr="007B6578">
        <w:rPr>
          <w:rFonts w:eastAsia="MS Mincho"/>
          <w:snapToGrid w:val="0"/>
          <w:szCs w:val="24"/>
          <w:lang w:val="en-US" w:eastAsia="en-US"/>
        </w:rPr>
        <w:t xml:space="preserve"> by the horizontal single input on Type-0. The tensile strain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ja-JP"/>
        </w:rPr>
        <w:t xml:space="preserve"> can be obtained from Equation (1). </w:t>
      </w:r>
      <w:r w:rsidRPr="007B6578">
        <w:rPr>
          <w:rFonts w:eastAsia="MS Mincho"/>
          <w:snapToGrid w:val="0"/>
          <w:szCs w:val="24"/>
          <w:lang w:val="en-US" w:eastAsia="en-US"/>
        </w:rPr>
        <w:t xml:space="preserve">The tensile strain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eq</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 xml:space="preserve"> is set such that the elastic strain energy in the vertical direction of the laminated rubber for Type-0 and the elastic strain energy of Type-1 that is lower than the compression elastic modulus are equal, as shown in Figure 14 (Equation (3)).</w: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ind w:leftChars="-868" w:left="594" w:rightChars="519" w:right="1142" w:hangingChars="1565" w:hanging="2504"/>
        <w:jc w:val="both"/>
        <w:rPr>
          <w:rFonts w:eastAsia="MS Mincho"/>
          <w:iCs/>
          <w:snapToGrid w:val="0"/>
          <w:color w:val="000000"/>
          <w:kern w:val="2"/>
          <w:sz w:val="16"/>
          <w:szCs w:val="18"/>
          <w:lang w:val="en-US" w:eastAsia="ja-JP"/>
        </w:rPr>
      </w:pPr>
    </w:p>
    <w:p w:rsidR="007B6578" w:rsidRPr="007B6578" w:rsidRDefault="000D7083" w:rsidP="007B6578">
      <w:pPr>
        <w:widowControl w:val="0"/>
        <w:tabs>
          <w:tab w:val="right" w:pos="9361"/>
        </w:tabs>
        <w:spacing w:after="0" w:line="240" w:lineRule="auto"/>
        <w:ind w:rightChars="519" w:right="1142"/>
        <w:jc w:val="both"/>
        <w:rPr>
          <w:rFonts w:ascii="MS Mincho" w:eastAsia="MS Mincho" w:hAnsi="MS Mincho"/>
          <w:iCs/>
          <w:snapToGrid w:val="0"/>
          <w:color w:val="000000"/>
          <w:sz w:val="16"/>
          <w:szCs w:val="18"/>
          <w:lang w:val="en-US" w:eastAsia="en-US"/>
        </w:rPr>
      </w:pPr>
      <m:oMath>
        <m:d>
          <m:dPr>
            <m:begChr m:val="{"/>
            <m:endChr m:val=""/>
            <m:ctrlPr>
              <w:rPr>
                <w:rFonts w:ascii="Cambria Math" w:eastAsia="MS Mincho" w:hAnsi="Cambria Math"/>
                <w:iCs/>
                <w:snapToGrid w:val="0"/>
                <w:color w:val="000000"/>
                <w:szCs w:val="24"/>
                <w:lang w:val="en-US" w:eastAsia="en-US"/>
              </w:rPr>
            </m:ctrlPr>
          </m:dPr>
          <m:e>
            <m:eqArr>
              <m:eqArrPr>
                <m:ctrlPr>
                  <w:rPr>
                    <w:rFonts w:ascii="Cambria Math" w:eastAsia="MS Mincho" w:hAnsi="Cambria Math"/>
                    <w:iCs/>
                    <w:snapToGrid w:val="0"/>
                    <w:color w:val="000000"/>
                    <w:szCs w:val="24"/>
                    <w:lang w:val="en-US" w:eastAsia="en-US"/>
                  </w:rPr>
                </m:ctrlPr>
              </m:eqArrPr>
              <m:e>
                <m:r>
                  <w:rPr>
                    <w:rFonts w:ascii="Cambria Math" w:eastAsia="MS Mincho" w:hAnsi="Cambria Math"/>
                    <w:snapToGrid w:val="0"/>
                    <w:color w:val="000000"/>
                    <w:szCs w:val="24"/>
                    <w:lang w:val="en-US" w:eastAsia="en-US"/>
                  </w:rPr>
                  <m:t xml:space="preserve"> </m:t>
                </m:r>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eq</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24"/>
                    <w:lang w:val="en-US" w:eastAsia="en-US"/>
                  </w:rPr>
                  <m:t>=</m:t>
                </m:r>
                <w:bookmarkStart w:id="9" w:name="OLE_LINK23"/>
                <w:bookmarkStart w:id="10" w:name="OLE_LINK24"/>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w:bookmarkEnd w:id="9"/>
                <w:bookmarkEnd w:id="10"/>
                <m:r>
                  <w:rPr>
                    <w:rFonts w:ascii="Cambria Math" w:eastAsia="MS Mincho" w:hAnsi="Cambria Math"/>
                    <w:snapToGrid w:val="0"/>
                    <w:color w:val="000000"/>
                    <w:szCs w:val="24"/>
                    <w:lang w:val="en-US" w:eastAsia="en-US"/>
                  </w:rPr>
                  <m:t xml:space="preserve">                           (</m:t>
                </m:r>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18"/>
                    <w:lang w:val="en-US" w:eastAsia="en-US"/>
                  </w:rPr>
                  <m:t>≤0)</m:t>
                </m:r>
                <m:r>
                  <w:rPr>
                    <w:rFonts w:ascii="Cambria Math" w:eastAsia="MS Mincho" w:hAnsi="Cambria Math"/>
                    <w:snapToGrid w:val="0"/>
                    <w:color w:val="000000"/>
                    <w:szCs w:val="24"/>
                    <w:lang w:val="en-US" w:eastAsia="en-US"/>
                  </w:rPr>
                  <m:t xml:space="preserve">        </m:t>
                </m:r>
              </m:e>
              <m:e>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 xml:space="preserve">    ε</m:t>
                    </m:r>
                  </m:e>
                  <m:sub>
                    <m:r>
                      <w:rPr>
                        <w:rFonts w:ascii="Cambria Math" w:eastAsia="MS Mincho" w:hAnsi="Cambria Math"/>
                        <w:snapToGrid w:val="0"/>
                        <w:color w:val="000000"/>
                        <w:szCs w:val="24"/>
                        <w:lang w:val="en-US" w:eastAsia="en-US"/>
                      </w:rPr>
                      <m:t>eq</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24"/>
                    <w:lang w:val="en-US" w:eastAsia="en-US"/>
                  </w:rPr>
                  <m:t>=</m:t>
                </m:r>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rad>
                  <m:radPr>
                    <m:degHide m:val="1"/>
                    <m:ctrlPr>
                      <w:rPr>
                        <w:rFonts w:ascii="Cambria Math" w:eastAsia="MS Mincho" w:hAnsi="Cambria Math"/>
                        <w:i/>
                        <w:iCs/>
                        <w:snapToGrid w:val="0"/>
                        <w:color w:val="000000"/>
                        <w:szCs w:val="24"/>
                        <w:lang w:val="en-US" w:eastAsia="en-US"/>
                      </w:rPr>
                    </m:ctrlPr>
                  </m:radPr>
                  <m:deg/>
                  <m:e>
                    <m:f>
                      <m:fPr>
                        <m:ctrlPr>
                          <w:rPr>
                            <w:rFonts w:ascii="Cambria Math" w:eastAsia="MS Mincho" w:hAnsi="Cambria Math"/>
                            <w:i/>
                            <w:iCs/>
                            <w:snapToGrid w:val="0"/>
                            <w:color w:val="000000"/>
                            <w:szCs w:val="24"/>
                            <w:lang w:val="en-US" w:eastAsia="en-US"/>
                          </w:rPr>
                        </m:ctrlPr>
                      </m:fPr>
                      <m:num>
                        <m:r>
                          <w:rPr>
                            <w:rFonts w:ascii="Cambria Math" w:eastAsia="MS Mincho" w:hAnsi="Cambria Math"/>
                            <w:snapToGrid w:val="0"/>
                            <w:color w:val="000000"/>
                            <w:szCs w:val="24"/>
                            <w:lang w:val="en-US" w:eastAsia="en-US"/>
                          </w:rPr>
                          <m:t>1</m:t>
                        </m:r>
                      </m:num>
                      <m:den>
                        <m:r>
                          <w:rPr>
                            <w:rFonts w:ascii="Cambria Math" w:eastAsia="MS Mincho" w:hAnsi="Cambria Math"/>
                            <w:snapToGrid w:val="0"/>
                            <w:color w:val="000000"/>
                            <w:szCs w:val="24"/>
                            <w:lang w:val="en-US" w:eastAsia="en-US"/>
                          </w:rPr>
                          <m:t>α</m:t>
                        </m:r>
                      </m:den>
                    </m:f>
                  </m:e>
                </m:rad>
                <m:r>
                  <w:rPr>
                    <w:rFonts w:ascii="Cambria Math" w:eastAsia="MS Mincho" w:hAnsi="Cambria Math"/>
                    <w:snapToGrid w:val="0"/>
                    <w:color w:val="000000"/>
                    <w:szCs w:val="24"/>
                    <w:lang w:val="en-US" w:eastAsia="en-US"/>
                  </w:rPr>
                  <m:t xml:space="preserve">                    (</m:t>
                </m:r>
                <m:sSubSup>
                  <m:sSubSupPr>
                    <m:ctrlPr>
                      <w:rPr>
                        <w:rFonts w:ascii="Cambria Math" w:eastAsia="MS Mincho" w:hAnsi="Cambria Math"/>
                        <w:i/>
                        <w:iCs/>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18"/>
                    <w:lang w:val="en-US" w:eastAsia="en-US"/>
                  </w:rPr>
                  <m:t>≥0)</m:t>
                </m:r>
                <m:r>
                  <w:rPr>
                    <w:rFonts w:ascii="Cambria Math" w:eastAsia="MS Mincho" w:hAnsi="Cambria Math"/>
                    <w:snapToGrid w:val="0"/>
                    <w:color w:val="000000"/>
                    <w:szCs w:val="24"/>
                    <w:lang w:val="en-US" w:eastAsia="en-US"/>
                  </w:rPr>
                  <m:t xml:space="preserve">            </m:t>
                </m:r>
              </m:e>
            </m:eqArr>
          </m:e>
        </m:d>
      </m:oMath>
      <w:r w:rsidR="007B6578" w:rsidRPr="007B6578">
        <w:rPr>
          <w:rFonts w:ascii="MS Mincho" w:eastAsia="MS Mincho" w:hAnsi="MS Mincho"/>
          <w:snapToGrid w:val="0"/>
          <w:color w:val="000000"/>
          <w:sz w:val="16"/>
          <w:szCs w:val="18"/>
          <w:lang w:val="en-US" w:eastAsia="en-US"/>
        </w:rPr>
        <w:tab/>
      </w:r>
      <w:r w:rsidR="007B6578" w:rsidRPr="007B6578">
        <w:rPr>
          <w:rFonts w:eastAsia="MS Mincho"/>
          <w:snapToGrid w:val="0"/>
          <w:color w:val="000000"/>
          <w:szCs w:val="24"/>
          <w:lang w:val="en-US" w:eastAsia="en-US"/>
        </w:rPr>
        <w:t>(3)</w: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Here, </w:t>
      </w:r>
      <w:r w:rsidRPr="007B6578">
        <w:rPr>
          <w:rFonts w:ascii="Symbol" w:eastAsia="MS Mincho" w:hAnsi="Symbol"/>
          <w:i/>
          <w:snapToGrid w:val="0"/>
          <w:szCs w:val="24"/>
          <w:lang w:val="en-US" w:eastAsia="en-US"/>
        </w:rPr>
        <w:t></w:t>
      </w:r>
      <w:r w:rsidRPr="007B6578">
        <w:rPr>
          <w:rFonts w:eastAsia="MS Mincho"/>
          <w:snapToGrid w:val="0"/>
          <w:szCs w:val="24"/>
          <w:lang w:val="en-US" w:eastAsia="en-US"/>
        </w:rPr>
        <w:t xml:space="preserve"> is the rate of decrease in tensile elastic modulus to compressive modulus, and </w:t>
      </w:r>
      <w:r w:rsidRPr="007B6578">
        <w:rPr>
          <w:rFonts w:ascii="Symbol" w:eastAsia="MS Mincho" w:hAnsi="Symbol"/>
          <w:i/>
          <w:snapToGrid w:val="0"/>
          <w:szCs w:val="24"/>
          <w:lang w:val="en-US" w:eastAsia="en-US"/>
        </w:rPr>
        <w:t></w:t>
      </w:r>
      <w:r w:rsidRPr="007B6578">
        <w:rPr>
          <w:rFonts w:eastAsia="MS Mincho"/>
          <w:snapToGrid w:val="0"/>
          <w:szCs w:val="24"/>
          <w:lang w:val="en-US" w:eastAsia="en-US"/>
        </w:rPr>
        <w:t xml:space="preserve"> = 1/50 in Type-1 as in the previous section.</w:t>
      </w:r>
      <w:r w:rsidRPr="007B6578">
        <w:rPr>
          <w:rFonts w:eastAsia="MS Mincho"/>
          <w:snapToGrid w:val="0"/>
          <w:szCs w:val="24"/>
          <w:lang w:val="en-US" w:eastAsia="ja-JP"/>
        </w:rPr>
        <w:t xml:space="preserve"> </w:t>
      </w:r>
      <w:r w:rsidRPr="007B6578">
        <w:rPr>
          <w:rFonts w:eastAsia="MS Mincho"/>
          <w:snapToGrid w:val="0"/>
          <w:szCs w:val="24"/>
          <w:lang w:val="en-US" w:eastAsia="en-US"/>
        </w:rPr>
        <w:t>Subsequently, the next step is performed and the same procedure is repeated.</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702272" behindDoc="0" locked="0" layoutInCell="1" allowOverlap="1" wp14:anchorId="588A07BC" wp14:editId="42578BD1">
                <wp:simplePos x="0" y="0"/>
                <wp:positionH relativeFrom="column">
                  <wp:posOffset>-114935</wp:posOffset>
                </wp:positionH>
                <wp:positionV relativeFrom="paragraph">
                  <wp:posOffset>128905</wp:posOffset>
                </wp:positionV>
                <wp:extent cx="2664460" cy="2578797"/>
                <wp:effectExtent l="0" t="0" r="2540" b="0"/>
                <wp:wrapNone/>
                <wp:docPr id="2367" name="グループ化 1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4460" cy="2578797"/>
                          <a:chOff x="0" y="0"/>
                          <a:chExt cx="2664719" cy="2735964"/>
                        </a:xfrm>
                      </wpg:grpSpPr>
                      <wps:wsp>
                        <wps:cNvPr id="1863" name="テキスト ボックス 2"/>
                        <wps:cNvSpPr txBox="1">
                          <a:spLocks noChangeArrowheads="1"/>
                        </wps:cNvSpPr>
                        <wps:spPr bwMode="auto">
                          <a:xfrm>
                            <a:off x="0" y="2137719"/>
                            <a:ext cx="2511033" cy="598245"/>
                          </a:xfrm>
                          <a:prstGeom prst="rect">
                            <a:avLst/>
                          </a:prstGeom>
                          <a:noFill/>
                          <a:ln w="9525">
                            <a:noFill/>
                            <a:miter lim="800000"/>
                            <a:headEnd/>
                            <a:tailEnd/>
                          </a:ln>
                        </wps:spPr>
                        <wps:txbx>
                          <w:txbxContent>
                            <w:p w:rsidR="007B6578" w:rsidRPr="007B6578" w:rsidRDefault="007B6578" w:rsidP="007B6578">
                              <w:pPr>
                                <w:jc w:val="center"/>
                                <w:rPr>
                                  <w:rFonts w:ascii="MS Mincho" w:eastAsia="MS Mincho" w:hAnsi="MS Mincho" w:cs="Arial"/>
                                  <w:sz w:val="16"/>
                                  <w:szCs w:val="16"/>
                                  <w:lang w:val="en-US" w:eastAsia="ja-JP"/>
                                </w:rPr>
                              </w:pPr>
                              <w:r w:rsidRPr="007B6578">
                                <w:rPr>
                                  <w:sz w:val="20"/>
                                  <w:szCs w:val="20"/>
                                  <w:lang w:val="en-US"/>
                                </w:rPr>
                                <w:t>Figure 12. Calculation flow of tensile strain in Type-1</w:t>
                              </w:r>
                            </w:p>
                          </w:txbxContent>
                        </wps:txbx>
                        <wps:bodyPr rot="0" vert="horz" wrap="square" lIns="91440" tIns="45720" rIns="91440" bIns="45720" anchor="t" anchorCtr="0">
                          <a:spAutoFit/>
                        </wps:bodyPr>
                      </wps:wsp>
                      <wpg:grpSp>
                        <wpg:cNvPr id="1864" name="グループ化 1803"/>
                        <wpg:cNvGrpSpPr/>
                        <wpg:grpSpPr>
                          <a:xfrm>
                            <a:off x="228600" y="0"/>
                            <a:ext cx="2436119" cy="2141220"/>
                            <a:chOff x="0" y="0"/>
                            <a:chExt cx="2436119" cy="2141220"/>
                          </a:xfrm>
                        </wpg:grpSpPr>
                        <pic:pic xmlns:pic="http://schemas.openxmlformats.org/drawingml/2006/picture">
                          <pic:nvPicPr>
                            <pic:cNvPr id="1867" name="図 1905"/>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92334" y="0"/>
                              <a:ext cx="2343785" cy="2141220"/>
                            </a:xfrm>
                            <a:prstGeom prst="rect">
                              <a:avLst/>
                            </a:prstGeom>
                            <a:noFill/>
                            <a:ln>
                              <a:noFill/>
                            </a:ln>
                          </pic:spPr>
                        </pic:pic>
                        <wps:wsp>
                          <wps:cNvPr id="1870" name="テキスト ボックス 1801"/>
                          <wps:cNvSpPr txBox="1"/>
                          <wps:spPr>
                            <a:xfrm>
                              <a:off x="244238" y="0"/>
                              <a:ext cx="1736090" cy="232017"/>
                            </a:xfrm>
                            <a:prstGeom prst="rect">
                              <a:avLst/>
                            </a:prstGeom>
                            <a:solidFill>
                              <a:sysClr val="window" lastClr="FFFFFF"/>
                            </a:solidFill>
                            <a:ln w="15875">
                              <a:solidFill>
                                <a:sysClr val="windowText" lastClr="000000"/>
                              </a:solidFill>
                            </a:ln>
                          </wps:spPr>
                          <wps:txbx>
                            <w:txbxContent>
                              <w:p w:rsidR="007B6578" w:rsidRPr="007B6578" w:rsidRDefault="007B6578" w:rsidP="007B6578">
                                <w:pPr>
                                  <w:jc w:val="center"/>
                                  <w:rPr>
                                    <w:rFonts w:eastAsia="MS Mincho"/>
                                    <w:sz w:val="14"/>
                                    <w:szCs w:val="14"/>
                                    <w:lang w:val="en-US" w:eastAsia="ja-JP"/>
                                  </w:rPr>
                                </w:pPr>
                                <w:r w:rsidRPr="007B6578">
                                  <w:rPr>
                                    <w:rFonts w:eastAsia="MS Mincho"/>
                                    <w:sz w:val="14"/>
                                    <w:szCs w:val="14"/>
                                    <w:lang w:val="en-US" w:eastAsia="ja-JP"/>
                                  </w:rPr>
                                  <w:t>Horizontal and vertical analysis with Type-0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72" name="テキスト ボックス 1802"/>
                          <wps:cNvSpPr txBox="1"/>
                          <wps:spPr>
                            <a:xfrm>
                              <a:off x="0" y="1882413"/>
                              <a:ext cx="2236326" cy="248697"/>
                            </a:xfrm>
                            <a:prstGeom prst="rect">
                              <a:avLst/>
                            </a:prstGeom>
                            <a:solidFill>
                              <a:sysClr val="window" lastClr="FFFFFF"/>
                            </a:solidFill>
                            <a:ln w="15875">
                              <a:solidFill>
                                <a:sysClr val="windowText" lastClr="000000"/>
                              </a:solidFill>
                            </a:ln>
                          </wps:spPr>
                          <wps:txbx>
                            <w:txbxContent>
                              <w:p w:rsidR="007B6578" w:rsidRPr="002E2FAD" w:rsidRDefault="007B6578" w:rsidP="007B6578">
                                <w:pPr>
                                  <w:jc w:val="center"/>
                                  <w:rPr>
                                    <w:rFonts w:eastAsia="MS Mincho"/>
                                    <w:sz w:val="14"/>
                                    <w:szCs w:val="14"/>
                                    <w:lang w:eastAsia="ja-JP"/>
                                  </w:rPr>
                                </w:pPr>
                                <w:r w:rsidRPr="002E2FAD">
                                  <w:rPr>
                                    <w:rFonts w:eastAsia="MS Mincho"/>
                                    <w:sz w:val="14"/>
                                    <w:szCs w:val="14"/>
                                    <w:lang w:eastAsia="ja-JP"/>
                                  </w:rPr>
                                  <w:t>Go to next step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804" o:spid="_x0000_s1294" style="position:absolute;left:0;text-align:left;margin-left:-9.05pt;margin-top:10.15pt;width:209.8pt;height:203.05pt;z-index:251702272" coordsize="26647,273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">
                <v:shape id="_x0000_s1295" type="#_x0000_t202" style="position:absolute;top:21377;width:25110;height: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dXccEA&#10;AADdAAAADwAAAGRycy9kb3ducmV2LnhtbERPTWvCQBC9F/wPyxS81Y2ViqSuIlbBQy9qvA/ZaTY0&#10;Oxuyo4n/3i0UvM3jfc5yPfhG3aiLdWAD00kGirgMtubKQHHevy1ARUG22AQmA3eKsF6NXpaY29Dz&#10;kW4nqVQK4ZijASfS5lrH0pHHOAktceJ+QudREuwqbTvsU7hv9HuWzbXHmlODw5a2jsrf09UbELGb&#10;6b3Y+Xi4DN9fvcvKDyyMGb8Om09QQoM8xf/ug03zF/MZ/H2TTt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V3HBAAAA3QAAAA8AAAAAAAAAAAAAAAAAmAIAAGRycy9kb3du&#10;cmV2LnhtbFBLBQYAAAAABAAEAPUAAACGAwAAAAA=&#10;" filled="f" stroked="f">
                  <v:textbox style="mso-fit-shape-to-text:t">
                    <w:txbxContent>
                      <w:p w:rsidR="007B6578" w:rsidRPr="007B6578" w:rsidRDefault="007B6578" w:rsidP="007B6578">
                        <w:pPr>
                          <w:jc w:val="center"/>
                          <w:rPr>
                            <w:rFonts w:ascii="MS Mincho" w:eastAsia="MS Mincho" w:hAnsi="MS Mincho" w:cs="Arial"/>
                            <w:sz w:val="16"/>
                            <w:szCs w:val="16"/>
                            <w:lang w:val="en-US" w:eastAsia="ja-JP"/>
                          </w:rPr>
                        </w:pPr>
                        <w:proofErr w:type="gramStart"/>
                        <w:r w:rsidRPr="007B6578">
                          <w:rPr>
                            <w:sz w:val="20"/>
                            <w:szCs w:val="20"/>
                            <w:lang w:val="en-US"/>
                          </w:rPr>
                          <w:t>Figure 12.</w:t>
                        </w:r>
                        <w:proofErr w:type="gramEnd"/>
                        <w:r w:rsidRPr="007B6578">
                          <w:rPr>
                            <w:sz w:val="20"/>
                            <w:szCs w:val="20"/>
                            <w:lang w:val="en-US"/>
                          </w:rPr>
                          <w:t xml:space="preserve"> Calculation flow of tensile strain in Type-1</w:t>
                        </w:r>
                      </w:p>
                    </w:txbxContent>
                  </v:textbox>
                </v:shape>
                <v:group id="グループ化 1803" o:spid="_x0000_s1296" style="position:absolute;left:2286;width:24361;height:21412" coordsize="24361,21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T88QAAADdAAAADwAAAGRycy9kb3ducmV2LnhtbERPS4vCMBC+C/sfwix4&#10;07TrA6lGEdld9iCCDxBvQzO2xWZSmmxb/70RBG/z8T1nsepMKRqqXWFZQTyMQBCnVhecKTgdfwYz&#10;EM4jaywtk4I7OVgtP3oLTLRteU/NwWcihLBLUEHufZVI6dKcDLqhrYgDd7W1QR9gnUldYxvCTSm/&#10;omgqDRYcGnKsaJNTejv8GwW/LbbrUfzdbG/Xzf1ynOzO25iU6n926zkIT51/i1/uPx3mz6Z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DT88QAAADdAAAA&#10;DwAAAAAAAAAAAAAAAACqAgAAZHJzL2Rvd25yZXYueG1sUEsFBgAAAAAEAAQA+gAAAJsDAAAAAA==&#10;">
                  <v:shape id="図 1905" o:spid="_x0000_s1297" type="#_x0000_t75" style="position:absolute;left:923;width:23438;height:21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dQ9jFAAAA3QAAAA8AAABkcnMvZG93bnJldi54bWxET0trwkAQvhf6H5Yp9FLqphWMTd0EEQS9&#10;1UcpuQ3ZaRKanQ3Z1cT8+q4geJuP7zmLbDCNOFPnassK3iYRCOLC6ppLBcfD+nUOwnlkjY1lUnAh&#10;B1n6+LDARNued3Te+1KEEHYJKqi8bxMpXVGRQTexLXHgfm1n0AfYlVJ32Idw08j3KJpJgzWHhgpb&#10;WlVU/O1PRkG/PH6/fOQ0xuO0bPPxK9/9rLdKPT8Ny08QngZ/F9/cGx3mz2cxXL8JJ8j0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XUPYxQAAAN0AAAAPAAAAAAAAAAAAAAAA&#10;AJ8CAABkcnMvZG93bnJldi54bWxQSwUGAAAAAAQABAD3AAAAkQMAAAAA&#10;">
                    <v:imagedata r:id="rId110" o:title=""/>
                    <v:path arrowok="t"/>
                  </v:shape>
                  <v:shape id="テキスト ボックス 1801" o:spid="_x0000_s1298" type="#_x0000_t202" style="position:absolute;left:2442;width:17361;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2sYA&#10;AADdAAAADwAAAGRycy9kb3ducmV2LnhtbESPQU/DMAyF70j8h8hI3FgKBzaVZROaAG07TKKgnU3j&#10;NRWNUyWh6/br58Mkbs/y8+f35svRd2qgmNrABh4nBSjiOtiWGwPfX+8PM1ApI1vsApOBEyVYLm5v&#10;5ljacORPGqrcKIFwKtGAy7kvtU61I49pEnpi2R1C9JhljI22EY8C951+Kopn7bFl+eCwp5Wj+rf6&#10;80I57M7D6tw5fNt+BP5Z7+N0szfm/m58fQGVacz/5uv12kr82VTySxuR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82sYAAADdAAAADwAAAAAAAAAAAAAAAACYAgAAZHJz&#10;L2Rvd25yZXYueG1sUEsFBgAAAAAEAAQA9QAAAIsDAAAAAA==&#10;" fillcolor="window" strokecolor="windowText" strokeweight="1.25pt">
                    <v:textbox inset="0,0,0,0">
                      <w:txbxContent>
                        <w:p w:rsidR="007B6578" w:rsidRPr="007B6578" w:rsidRDefault="007B6578" w:rsidP="007B6578">
                          <w:pPr>
                            <w:jc w:val="center"/>
                            <w:rPr>
                              <w:rFonts w:eastAsia="MS Mincho"/>
                              <w:sz w:val="14"/>
                              <w:szCs w:val="14"/>
                              <w:lang w:val="en-US" w:eastAsia="ja-JP"/>
                            </w:rPr>
                          </w:pPr>
                          <w:r w:rsidRPr="007B6578">
                            <w:rPr>
                              <w:rFonts w:eastAsia="MS Mincho"/>
                              <w:sz w:val="14"/>
                              <w:szCs w:val="14"/>
                              <w:lang w:val="en-US" w:eastAsia="ja-JP"/>
                            </w:rPr>
                            <w:t>Horizontal and vertical analysis with Type-0</w:t>
                          </w:r>
                        </w:p>
                      </w:txbxContent>
                    </v:textbox>
                  </v:shape>
                  <v:shape id="テキスト ボックス 1802" o:spid="_x0000_s1299" type="#_x0000_t202" style="position:absolute;top:18824;width:22363;height:24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HNsUA&#10;AADdAAAADwAAAGRycy9kb3ducmV2LnhtbESPQWsCMRCF7wX/QxjBW83qQWU1iogW24NQK57HzbhZ&#10;3EyWJF23/vpGKPQ2w3vvmzeLVWdr0ZIPlWMFo2EGgrhwuuJSwelr9zoDESKyxtoxKfihAKtl72WB&#10;uXZ3/qT2GEuRIBxyVGBibHIpQ2HIYhi6hjhpV+ctxrT6UmqP9wS3tRxn2URarDhdMNjQxlBxO37b&#10;RLkeHu3mURvcfrw5vuzPfvp+VmrQ79ZzEJG6+G/+S+91qj+bjuH5TRp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sc2xQAAAN0AAAAPAAAAAAAAAAAAAAAAAJgCAABkcnMv&#10;ZG93bnJldi54bWxQSwUGAAAAAAQABAD1AAAAigMAAAAA&#10;" fillcolor="window" strokecolor="windowText" strokeweight="1.25pt">
                    <v:textbox inset="0,0,0,0">
                      <w:txbxContent>
                        <w:p w:rsidR="007B6578" w:rsidRPr="002E2FAD" w:rsidRDefault="007B6578" w:rsidP="007B6578">
                          <w:pPr>
                            <w:jc w:val="center"/>
                            <w:rPr>
                              <w:rFonts w:eastAsia="MS Mincho"/>
                              <w:sz w:val="14"/>
                              <w:szCs w:val="14"/>
                              <w:lang w:eastAsia="ja-JP"/>
                            </w:rPr>
                          </w:pPr>
                          <w:proofErr w:type="spellStart"/>
                          <w:r w:rsidRPr="002E2FAD">
                            <w:rPr>
                              <w:rFonts w:eastAsia="MS Mincho"/>
                              <w:sz w:val="14"/>
                              <w:szCs w:val="14"/>
                              <w:lang w:eastAsia="ja-JP"/>
                            </w:rPr>
                            <w:t>Go</w:t>
                          </w:r>
                          <w:proofErr w:type="spellEnd"/>
                          <w:r w:rsidRPr="002E2FAD">
                            <w:rPr>
                              <w:rFonts w:eastAsia="MS Mincho"/>
                              <w:sz w:val="14"/>
                              <w:szCs w:val="14"/>
                              <w:lang w:eastAsia="ja-JP"/>
                            </w:rPr>
                            <w:t xml:space="preserve"> </w:t>
                          </w:r>
                          <w:proofErr w:type="spellStart"/>
                          <w:r w:rsidRPr="002E2FAD">
                            <w:rPr>
                              <w:rFonts w:eastAsia="MS Mincho"/>
                              <w:sz w:val="14"/>
                              <w:szCs w:val="14"/>
                              <w:lang w:eastAsia="ja-JP"/>
                            </w:rPr>
                            <w:t>to</w:t>
                          </w:r>
                          <w:proofErr w:type="spellEnd"/>
                          <w:r w:rsidRPr="002E2FAD">
                            <w:rPr>
                              <w:rFonts w:eastAsia="MS Mincho"/>
                              <w:sz w:val="14"/>
                              <w:szCs w:val="14"/>
                              <w:lang w:eastAsia="ja-JP"/>
                            </w:rPr>
                            <w:t xml:space="preserve"> </w:t>
                          </w:r>
                          <w:proofErr w:type="spellStart"/>
                          <w:r w:rsidRPr="002E2FAD">
                            <w:rPr>
                              <w:rFonts w:eastAsia="MS Mincho"/>
                              <w:sz w:val="14"/>
                              <w:szCs w:val="14"/>
                              <w:lang w:eastAsia="ja-JP"/>
                            </w:rPr>
                            <w:t>next</w:t>
                          </w:r>
                          <w:proofErr w:type="spellEnd"/>
                          <w:r w:rsidRPr="002E2FAD">
                            <w:rPr>
                              <w:rFonts w:eastAsia="MS Mincho"/>
                              <w:sz w:val="14"/>
                              <w:szCs w:val="14"/>
                              <w:lang w:eastAsia="ja-JP"/>
                            </w:rPr>
                            <w:t xml:space="preserve"> </w:t>
                          </w:r>
                          <w:proofErr w:type="spellStart"/>
                          <w:r w:rsidRPr="002E2FAD">
                            <w:rPr>
                              <w:rFonts w:eastAsia="MS Mincho"/>
                              <w:sz w:val="14"/>
                              <w:szCs w:val="14"/>
                              <w:lang w:eastAsia="ja-JP"/>
                            </w:rPr>
                            <w:t>step</w:t>
                          </w:r>
                          <w:proofErr w:type="spellEnd"/>
                        </w:p>
                      </w:txbxContent>
                    </v:textbox>
                  </v:shape>
                </v:group>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703296" behindDoc="0" locked="0" layoutInCell="1" allowOverlap="1" wp14:anchorId="339BA692" wp14:editId="7551FA1D">
                <wp:simplePos x="0" y="0"/>
                <wp:positionH relativeFrom="column">
                  <wp:posOffset>2875915</wp:posOffset>
                </wp:positionH>
                <wp:positionV relativeFrom="paragraph">
                  <wp:posOffset>42545</wp:posOffset>
                </wp:positionV>
                <wp:extent cx="3182240" cy="1875224"/>
                <wp:effectExtent l="0" t="0" r="0" b="0"/>
                <wp:wrapNone/>
                <wp:docPr id="1861" name="グループ化 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2240" cy="1875224"/>
                          <a:chOff x="0" y="0"/>
                          <a:chExt cx="3182511" cy="2027495"/>
                        </a:xfrm>
                      </wpg:grpSpPr>
                      <wpg:grpSp>
                        <wpg:cNvPr id="1878" name="グループ化 1906"/>
                        <wpg:cNvGrpSpPr/>
                        <wpg:grpSpPr>
                          <a:xfrm>
                            <a:off x="0" y="0"/>
                            <a:ext cx="3182511" cy="2027495"/>
                            <a:chOff x="0" y="36807"/>
                            <a:chExt cx="3183929" cy="2034656"/>
                          </a:xfrm>
                        </wpg:grpSpPr>
                        <wpg:grpSp>
                          <wpg:cNvPr id="1879" name="グループ化 1907"/>
                          <wpg:cNvGrpSpPr/>
                          <wpg:grpSpPr>
                            <a:xfrm>
                              <a:off x="0" y="36807"/>
                              <a:ext cx="3183929" cy="2034656"/>
                              <a:chOff x="-1" y="36841"/>
                              <a:chExt cx="3186514" cy="2036552"/>
                            </a:xfrm>
                          </wpg:grpSpPr>
                          <wpg:grpSp>
                            <wpg:cNvPr id="1880" name="グループ化 1908"/>
                            <wpg:cNvGrpSpPr/>
                            <wpg:grpSpPr>
                              <a:xfrm>
                                <a:off x="-1" y="36841"/>
                                <a:ext cx="3186514" cy="2036552"/>
                                <a:chOff x="0" y="36850"/>
                                <a:chExt cx="3186657" cy="2037082"/>
                              </a:xfrm>
                            </wpg:grpSpPr>
                            <wpg:grpSp>
                              <wpg:cNvPr id="1881" name="グループ化 1909"/>
                              <wpg:cNvGrpSpPr/>
                              <wpg:grpSpPr>
                                <a:xfrm>
                                  <a:off x="0" y="36850"/>
                                  <a:ext cx="3186657" cy="2037082"/>
                                  <a:chOff x="0" y="36850"/>
                                  <a:chExt cx="3186657" cy="2037082"/>
                                </a:xfrm>
                              </wpg:grpSpPr>
                              <wpg:grpSp>
                                <wpg:cNvPr id="1882" name="グループ化 1910"/>
                                <wpg:cNvGrpSpPr/>
                                <wpg:grpSpPr>
                                  <a:xfrm>
                                    <a:off x="96274" y="36850"/>
                                    <a:ext cx="3090383" cy="2037082"/>
                                    <a:chOff x="102065" y="65609"/>
                                    <a:chExt cx="3099680" cy="2043429"/>
                                  </a:xfrm>
                                </wpg:grpSpPr>
                                <wpg:grpSp>
                                  <wpg:cNvPr id="1883" name="グループ化 1911"/>
                                  <wpg:cNvGrpSpPr/>
                                  <wpg:grpSpPr>
                                    <a:xfrm>
                                      <a:off x="102065" y="65609"/>
                                      <a:ext cx="3099680" cy="2043429"/>
                                      <a:chOff x="119163" y="65609"/>
                                      <a:chExt cx="3099680" cy="2043429"/>
                                    </a:xfrm>
                                  </wpg:grpSpPr>
                                  <wpg:grpSp>
                                    <wpg:cNvPr id="1889" name="グループ化 1912"/>
                                    <wpg:cNvGrpSpPr/>
                                    <wpg:grpSpPr>
                                      <a:xfrm>
                                        <a:off x="119163" y="65609"/>
                                        <a:ext cx="3099680" cy="2043429"/>
                                        <a:chOff x="3392639" y="408584"/>
                                        <a:chExt cx="3100750" cy="2045774"/>
                                      </a:xfrm>
                                    </wpg:grpSpPr>
                                    <wpg:grpSp>
                                      <wpg:cNvPr id="1898" name="グループ化 1913"/>
                                      <wpg:cNvGrpSpPr/>
                                      <wpg:grpSpPr>
                                        <a:xfrm>
                                          <a:off x="3392639" y="1464344"/>
                                          <a:ext cx="3100750" cy="990014"/>
                                          <a:chOff x="3392639" y="1464774"/>
                                          <a:chExt cx="3100750" cy="990304"/>
                                        </a:xfrm>
                                      </wpg:grpSpPr>
                                      <wps:wsp>
                                        <wps:cNvPr id="1903" name="テキスト ボックス 2"/>
                                        <wps:cNvSpPr txBox="1">
                                          <a:spLocks noChangeArrowheads="1"/>
                                        </wps:cNvSpPr>
                                        <wps:spPr bwMode="auto">
                                          <a:xfrm>
                                            <a:off x="3392639" y="2023367"/>
                                            <a:ext cx="3100750" cy="431711"/>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20"/>
                                                  <w:szCs w:val="20"/>
                                                  <w:lang w:val="en-US" w:eastAsia="ja-JP"/>
                                                </w:rPr>
                                              </w:pPr>
                                              <w:r w:rsidRPr="007B6578">
                                                <w:rPr>
                                                  <w:sz w:val="20"/>
                                                  <w:szCs w:val="20"/>
                                                  <w:lang w:val="en-US"/>
                                                </w:rPr>
                                                <w:t xml:space="preserve">Figure 13. Outline of </w:t>
                                              </w:r>
                                              <w:r w:rsidRPr="007B6578">
                                                <w:rPr>
                                                  <w:rFonts w:eastAsia="MS Mincho"/>
                                                  <w:sz w:val="20"/>
                                                  <w:szCs w:val="20"/>
                                                  <w:lang w:val="en-US"/>
                                                </w:rPr>
                                                <w:t>energy constant law (ECL)</w:t>
                                              </w:r>
                                            </w:p>
                                          </w:txbxContent>
                                        </wps:txbx>
                                        <wps:bodyPr rot="0" vert="horz" wrap="square" lIns="91440" tIns="45720" rIns="91440" bIns="45720" anchor="t" anchorCtr="0">
                                          <a:spAutoFit/>
                                        </wps:bodyPr>
                                      </wps:wsp>
                                      <wps:wsp>
                                        <wps:cNvPr id="1904" name="正方形/長方形 1915"/>
                                        <wps:cNvSpPr/>
                                        <wps:spPr>
                                          <a:xfrm>
                                            <a:off x="4771347" y="1464774"/>
                                            <a:ext cx="171716" cy="96306"/>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5" name="テキスト ボックス 2"/>
                                      <wps:cNvSpPr txBox="1">
                                        <a:spLocks noChangeArrowheads="1"/>
                                      </wps:cNvSpPr>
                                      <wps:spPr bwMode="auto">
                                        <a:xfrm>
                                          <a:off x="3895725" y="408584"/>
                                          <a:ext cx="552450" cy="276827"/>
                                        </a:xfrm>
                                        <a:prstGeom prst="rect">
                                          <a:avLst/>
                                        </a:prstGeom>
                                        <a:noFill/>
                                        <a:ln w="9525">
                                          <a:noFill/>
                                          <a:miter lim="800000"/>
                                          <a:headEnd/>
                                          <a:tailEnd/>
                                        </a:ln>
                                      </wps:spPr>
                                      <wps:txbx>
                                        <w:txbxContent>
                                          <w:p w:rsidR="007B6578" w:rsidRPr="009C0797" w:rsidRDefault="007B6578" w:rsidP="007B6578">
                                            <w:pPr>
                                              <w:rPr>
                                                <w:sz w:val="16"/>
                                                <w:szCs w:val="16"/>
                                              </w:rPr>
                                            </w:pPr>
                                            <w:r w:rsidRPr="009C0797">
                                              <w:rPr>
                                                <w:sz w:val="16"/>
                                                <w:szCs w:val="16"/>
                                              </w:rPr>
                                              <w:t>Type-0</w:t>
                                            </w:r>
                                          </w:p>
                                        </w:txbxContent>
                                      </wps:txbx>
                                      <wps:bodyPr rot="0" vert="horz" wrap="square" lIns="91440" tIns="45720" rIns="91440" bIns="45720" anchor="t" anchorCtr="0">
                                        <a:noAutofit/>
                                      </wps:bodyPr>
                                    </wps:wsp>
                                    <wps:wsp>
                                      <wps:cNvPr id="1906" name="テキスト ボックス 2"/>
                                      <wps:cNvSpPr txBox="1">
                                        <a:spLocks noChangeArrowheads="1"/>
                                      </wps:cNvSpPr>
                                      <wps:spPr bwMode="auto">
                                        <a:xfrm>
                                          <a:off x="4521857" y="987811"/>
                                          <a:ext cx="552450" cy="276827"/>
                                        </a:xfrm>
                                        <a:prstGeom prst="rect">
                                          <a:avLst/>
                                        </a:prstGeom>
                                        <a:noFill/>
                                        <a:ln w="9525">
                                          <a:noFill/>
                                          <a:miter lim="800000"/>
                                          <a:headEnd/>
                                          <a:tailEnd/>
                                        </a:ln>
                                      </wps:spPr>
                                      <wps:txbx>
                                        <w:txbxContent>
                                          <w:p w:rsidR="007B6578" w:rsidRPr="009C0797" w:rsidRDefault="007B6578" w:rsidP="007B6578">
                                            <w:pPr>
                                              <w:rPr>
                                                <w:sz w:val="18"/>
                                                <w:szCs w:val="18"/>
                                              </w:rPr>
                                            </w:pPr>
                                            <w:r w:rsidRPr="009C0797">
                                              <w:rPr>
                                                <w:sz w:val="18"/>
                                                <w:szCs w:val="18"/>
                                              </w:rPr>
                                              <w:t>Type-1</w:t>
                                            </w:r>
                                          </w:p>
                                        </w:txbxContent>
                                      </wps:txbx>
                                      <wps:bodyPr rot="0" vert="horz" wrap="square" lIns="91440" tIns="45720" rIns="91440" bIns="45720" anchor="t" anchorCtr="0">
                                        <a:noAutofit/>
                                      </wps:bodyPr>
                                    </wps:wsp>
                                  </wpg:grpSp>
                                  <wps:wsp>
                                    <wps:cNvPr id="1907" name="テキスト ボックス 2"/>
                                    <wps:cNvSpPr txBox="1">
                                      <a:spLocks noChangeArrowheads="1"/>
                                    </wps:cNvSpPr>
                                    <wps:spPr bwMode="auto">
                                      <a:xfrm>
                                        <a:off x="927568" y="1045081"/>
                                        <a:ext cx="389054" cy="467071"/>
                                      </a:xfrm>
                                      <a:prstGeom prst="rect">
                                        <a:avLst/>
                                      </a:prstGeom>
                                      <a:noFill/>
                                      <a:ln w="9525">
                                        <a:noFill/>
                                        <a:miter lim="800000"/>
                                        <a:headEnd/>
                                        <a:tailEnd/>
                                      </a:ln>
                                    </wps:spPr>
                                    <wps:txbx>
                                      <w:txbxContent>
                                        <w:p w:rsidR="007B6578" w:rsidRPr="00BF14AD" w:rsidRDefault="000D7083"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eq</m:t>
                                                  </m:r>
                                                </m:sub>
                                                <m:sup>
                                                  <m:r>
                                                    <w:rPr>
                                                      <w:rFonts w:ascii="Cambria Math" w:hAnsi="Cambria Math"/>
                                                      <w:sz w:val="18"/>
                                                      <w:szCs w:val="19"/>
                                                    </w:rPr>
                                                    <m:t>(n)</m:t>
                                                  </m:r>
                                                </m:sup>
                                              </m:sSubSup>
                                            </m:oMath>
                                          </m:oMathPara>
                                        </w:p>
                                      </w:txbxContent>
                                    </wps:txbx>
                                    <wps:bodyPr rot="0" vert="horz" wrap="square" lIns="91440" tIns="45720" rIns="91440" bIns="45720" anchor="t" anchorCtr="0">
                                      <a:spAutoFit/>
                                    </wps:bodyPr>
                                  </wps:wsp>
                                  <wps:wsp>
                                    <wps:cNvPr id="1908" name="テキスト ボックス 2"/>
                                    <wps:cNvSpPr txBox="1">
                                      <a:spLocks noChangeArrowheads="1"/>
                                    </wps:cNvSpPr>
                                    <wps:spPr bwMode="auto">
                                      <a:xfrm>
                                        <a:off x="404595" y="1042023"/>
                                        <a:ext cx="387778" cy="450464"/>
                                      </a:xfrm>
                                      <a:prstGeom prst="rect">
                                        <a:avLst/>
                                      </a:prstGeom>
                                      <a:noFill/>
                                      <a:ln w="9525">
                                        <a:noFill/>
                                        <a:miter lim="800000"/>
                                        <a:headEnd/>
                                        <a:tailEnd/>
                                      </a:ln>
                                    </wps:spPr>
                                    <wps:txbx>
                                      <w:txbxContent>
                                        <w:p w:rsidR="007B6578" w:rsidRPr="00BF14AD" w:rsidRDefault="000D7083"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m:t>
                                                  </m:r>
                                                </m:sub>
                                                <m:sup>
                                                  <m:r>
                                                    <w:rPr>
                                                      <w:rFonts w:ascii="Cambria Math" w:hAnsi="Cambria Math"/>
                                                      <w:sz w:val="18"/>
                                                      <w:szCs w:val="19"/>
                                                    </w:rPr>
                                                    <m:t>(n)</m:t>
                                                  </m:r>
                                                </m:sup>
                                              </m:sSubSup>
                                            </m:oMath>
                                          </m:oMathPara>
                                        </w:p>
                                      </w:txbxContent>
                                    </wps:txbx>
                                    <wps:bodyPr rot="0" vert="horz" wrap="square" lIns="91440" tIns="45720" rIns="91440" bIns="45720" anchor="t" anchorCtr="0">
                                      <a:spAutoFit/>
                                    </wps:bodyPr>
                                  </wps:wsp>
                                </wpg:grpSp>
                                <wps:wsp>
                                  <wps:cNvPr id="1909" name="テキスト ボックス 2"/>
                                  <wps:cNvSpPr txBox="1">
                                    <a:spLocks noChangeArrowheads="1"/>
                                  </wps:cNvSpPr>
                                  <wps:spPr bwMode="auto">
                                    <a:xfrm>
                                      <a:off x="602520" y="776345"/>
                                      <a:ext cx="478983" cy="407563"/>
                                    </a:xfrm>
                                    <a:prstGeom prst="rect">
                                      <a:avLst/>
                                    </a:prstGeom>
                                    <a:noFill/>
                                    <a:ln w="9525">
                                      <a:noFill/>
                                      <a:miter lim="800000"/>
                                      <a:headEnd/>
                                      <a:tailEnd/>
                                    </a:ln>
                                  </wps:spPr>
                                  <wps:txbx>
                                    <w:txbxContent>
                                      <w:p w:rsidR="007B6578" w:rsidRPr="002E2FAD" w:rsidRDefault="007B6578" w:rsidP="007B6578">
                                        <w:pPr>
                                          <w:spacing w:line="0" w:lineRule="atLeast"/>
                                          <w:rPr>
                                            <w:rFonts w:eastAsia="MS Mincho"/>
                                            <w:i/>
                                            <w:sz w:val="20"/>
                                            <w:szCs w:val="15"/>
                                          </w:rPr>
                                        </w:pPr>
                                        <w:r w:rsidRPr="002E2FAD">
                                          <w:rPr>
                                            <w:rFonts w:eastAsia="MS Mincho"/>
                                            <w:i/>
                                            <w:sz w:val="20"/>
                                            <w:szCs w:val="15"/>
                                          </w:rPr>
                                          <w:t>αK</w:t>
                                        </w:r>
                                        <w:r w:rsidRPr="002E2FAD">
                                          <w:rPr>
                                            <w:rFonts w:eastAsia="MS Mincho"/>
                                            <w:i/>
                                            <w:sz w:val="20"/>
                                            <w:szCs w:val="15"/>
                                            <w:vertAlign w:val="subscript"/>
                                          </w:rPr>
                                          <w:t>v</w:t>
                                        </w:r>
                                      </w:p>
                                    </w:txbxContent>
                                  </wps:txbx>
                                  <wps:bodyPr rot="0" vert="horz" wrap="square" lIns="91440" tIns="45720" rIns="91440" bIns="45720" anchor="t" anchorCtr="0">
                                    <a:spAutoFit/>
                                  </wps:bodyPr>
                                </wps:wsp>
                              </wpg:grpSp>
                              <pic:pic xmlns:pic="http://schemas.openxmlformats.org/drawingml/2006/picture">
                                <pic:nvPicPr>
                                  <pic:cNvPr id="1910" name="図 2241"/>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58270"/>
                                    <a:ext cx="1470025" cy="1503045"/>
                                  </a:xfrm>
                                  <a:prstGeom prst="rect">
                                    <a:avLst/>
                                  </a:prstGeom>
                                  <a:noFill/>
                                  <a:ln>
                                    <a:noFill/>
                                  </a:ln>
                                </pic:spPr>
                              </pic:pic>
                            </wpg:grpSp>
                            <pic:pic xmlns:pic="http://schemas.openxmlformats.org/drawingml/2006/picture">
                              <pic:nvPicPr>
                                <pic:cNvPr id="49" name="図 2242"/>
                                <pic:cNvPicPr preferRelativeResize="0">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014837" y="851259"/>
                                  <a:ext cx="818424" cy="161756"/>
                                </a:xfrm>
                                <a:prstGeom prst="rect">
                                  <a:avLst/>
                                </a:prstGeom>
                                <a:noFill/>
                                <a:ln>
                                  <a:noFill/>
                                </a:ln>
                              </pic:spPr>
                            </pic:pic>
                            <wps:wsp>
                              <wps:cNvPr id="1912" name="テキスト ボックス 2"/>
                              <wps:cNvSpPr txBox="1">
                                <a:spLocks noChangeArrowheads="1"/>
                              </wps:cNvSpPr>
                              <wps:spPr bwMode="auto">
                                <a:xfrm>
                                  <a:off x="1621669" y="1168075"/>
                                  <a:ext cx="387251" cy="449065"/>
                                </a:xfrm>
                                <a:prstGeom prst="rect">
                                  <a:avLst/>
                                </a:prstGeom>
                                <a:noFill/>
                                <a:ln w="9525">
                                  <a:noFill/>
                                  <a:miter lim="800000"/>
                                  <a:headEnd/>
                                  <a:tailEnd/>
                                </a:ln>
                              </wps:spPr>
                              <wps:txbx>
                                <w:txbxContent>
                                  <w:p w:rsidR="007B6578" w:rsidRPr="00BF14AD" w:rsidRDefault="000D7083"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m:t>
                                            </m:r>
                                          </m:sub>
                                          <m:sup>
                                            <m:r>
                                              <w:rPr>
                                                <w:rFonts w:ascii="Cambria Math" w:hAnsi="Cambria Math"/>
                                                <w:sz w:val="18"/>
                                                <w:szCs w:val="19"/>
                                              </w:rPr>
                                              <m:t>(n)</m:t>
                                            </m:r>
                                          </m:sup>
                                        </m:sSubSup>
                                      </m:oMath>
                                    </m:oMathPara>
                                  </w:p>
                                </w:txbxContent>
                              </wps:txbx>
                              <wps:bodyPr rot="0" vert="horz" wrap="square" lIns="91440" tIns="45720" rIns="91440" bIns="45720" anchor="t" anchorCtr="0">
                                <a:spAutoFit/>
                              </wps:bodyPr>
                            </wps:wsp>
                            <wps:wsp>
                              <wps:cNvPr id="1913" name="テキスト ボックス 2"/>
                              <wps:cNvSpPr txBox="1">
                                <a:spLocks noChangeArrowheads="1"/>
                              </wps:cNvSpPr>
                              <wps:spPr bwMode="auto">
                                <a:xfrm>
                                  <a:off x="2634245" y="927319"/>
                                  <a:ext cx="388523" cy="465620"/>
                                </a:xfrm>
                                <a:prstGeom prst="rect">
                                  <a:avLst/>
                                </a:prstGeom>
                                <a:noFill/>
                                <a:ln w="9525">
                                  <a:noFill/>
                                  <a:miter lim="800000"/>
                                  <a:headEnd/>
                                  <a:tailEnd/>
                                </a:ln>
                              </wps:spPr>
                              <wps:txbx>
                                <w:txbxContent>
                                  <w:p w:rsidR="007B6578" w:rsidRPr="00BF14AD" w:rsidRDefault="000D7083"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eq</m:t>
                                            </m:r>
                                          </m:sub>
                                          <m:sup>
                                            <m:r>
                                              <w:rPr>
                                                <w:rFonts w:ascii="Cambria Math" w:hAnsi="Cambria Math"/>
                                                <w:sz w:val="18"/>
                                                <w:szCs w:val="19"/>
                                              </w:rPr>
                                              <m:t>(n)</m:t>
                                            </m:r>
                                          </m:sup>
                                        </m:sSubSup>
                                      </m:oMath>
                                    </m:oMathPara>
                                  </w:p>
                                </w:txbxContent>
                              </wps:txbx>
                              <wps:bodyPr rot="0" vert="horz" wrap="square" lIns="91440" tIns="45720" rIns="91440" bIns="45720" anchor="t" anchorCtr="0">
                                <a:spAutoFit/>
                              </wps:bodyPr>
                            </wps:wsp>
                          </wpg:grpSp>
                          <wps:wsp>
                            <wps:cNvPr id="50" name="テキスト ボックス 2"/>
                            <wps:cNvSpPr txBox="1">
                              <a:spLocks noChangeArrowheads="1"/>
                            </wps:cNvSpPr>
                            <wps:spPr bwMode="auto">
                              <a:xfrm>
                                <a:off x="1724968" y="739893"/>
                                <a:ext cx="34496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010D48" w:rsidRDefault="007B6578" w:rsidP="007B6578">
                                  <w:pPr>
                                    <w:rPr>
                                      <w:sz w:val="20"/>
                                      <w:szCs w:val="19"/>
                                    </w:rPr>
                                  </w:pPr>
                                  <w:r w:rsidRPr="00010D48">
                                    <w:rPr>
                                      <w:rFonts w:eastAsia="Arial Unicode MS"/>
                                      <w:sz w:val="20"/>
                                      <w:szCs w:val="19"/>
                                    </w:rPr>
                                    <w:t>＝</w:t>
                                  </w:r>
                                </w:p>
                              </w:txbxContent>
                            </wps:txbx>
                            <wps:bodyPr rot="0" vert="horz" wrap="square" lIns="91440" tIns="45720" rIns="91440" bIns="45720" anchor="t" anchorCtr="0" upright="1">
                              <a:noAutofit/>
                            </wps:bodyPr>
                          </wps:wsp>
                        </wpg:grpSp>
                        <pic:pic xmlns:pic="http://schemas.openxmlformats.org/drawingml/2006/picture">
                          <pic:nvPicPr>
                            <pic:cNvPr id="1915" name="図 2246"/>
                            <pic:cNvPicPr preferRelativeResize="0">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1549891" y="584778"/>
                              <a:ext cx="246240" cy="608458"/>
                            </a:xfrm>
                            <a:prstGeom prst="rect">
                              <a:avLst/>
                            </a:prstGeom>
                            <a:noFill/>
                            <a:ln>
                              <a:noFill/>
                            </a:ln>
                          </pic:spPr>
                        </pic:pic>
                      </wpg:grpSp>
                      <wps:wsp>
                        <wps:cNvPr id="1916" name="テキスト ボックス 1805"/>
                        <wps:cNvSpPr txBox="1"/>
                        <wps:spPr>
                          <a:xfrm>
                            <a:off x="204788" y="4763"/>
                            <a:ext cx="455695" cy="146653"/>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Tension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 name="テキスト ボックス 1806"/>
                        <wps:cNvSpPr txBox="1"/>
                        <wps:spPr>
                          <a:xfrm>
                            <a:off x="0" y="1390650"/>
                            <a:ext cx="751181" cy="146653"/>
                          </a:xfrm>
                          <a:prstGeom prst="rect">
                            <a:avLst/>
                          </a:prstGeom>
                          <a:solidFill>
                            <a:sysClr val="window" lastClr="FFFFFF"/>
                          </a:solidFill>
                          <a:ln w="6350">
                            <a:noFill/>
                          </a:ln>
                        </wps:spPr>
                        <wps:txbx>
                          <w:txbxContent>
                            <w:p w:rsidR="007B6578" w:rsidRPr="002E2FAD" w:rsidRDefault="007B6578" w:rsidP="007B6578">
                              <w:pPr>
                                <w:jc w:val="center"/>
                                <w:rPr>
                                  <w:rFonts w:eastAsia="MS Mincho"/>
                                  <w:sz w:val="18"/>
                                  <w:szCs w:val="18"/>
                                  <w:lang w:eastAsia="ja-JP"/>
                                </w:rPr>
                              </w:pPr>
                              <w:r w:rsidRPr="002E2FAD">
                                <w:rPr>
                                  <w:rFonts w:eastAsia="MS Mincho"/>
                                  <w:sz w:val="18"/>
                                  <w:szCs w:val="18"/>
                                  <w:lang w:eastAsia="ja-JP"/>
                                </w:rPr>
                                <w:t>Compression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807" o:spid="_x0000_s1300" style="position:absolute;left:0;text-align:left;margin-left:226.45pt;margin-top:3.35pt;width:250.55pt;height:147.65pt;z-index:251703296" coordsize="31825,202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">
                <v:group id="グループ化 1906" o:spid="_x0000_s1301" style="position:absolute;width:31825;height:20274" coordorigin=",368" coordsize="31839,20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K8cAAADdAAAADwAAAGRycy9kb3ducmV2LnhtbESPQWvCQBCF74X+h2UK&#10;3uomlVaJriLSigcpGAvF25Adk2B2NmS3Sfz3nUOhtxnem/e+WW1G16ieulB7NpBOE1DEhbc1lwa+&#10;zh/PC1AhIltsPJOBOwXYrB8fVphZP/CJ+jyWSkI4ZGigirHNtA5FRQ7D1LfEol195zDK2pXadjhI&#10;uGv0S5K8aYc1S0OFLe0qKm75jzOwH3DYztL3/ni77u6X8+vn9zElYyZP43YJKtIY/81/1wcr+Iu5&#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PK8cAAADd&#10;AAAADwAAAAAAAAAAAAAAAACqAgAAZHJzL2Rvd25yZXYueG1sUEsFBgAAAAAEAAQA+gAAAJ4DAAAA&#10;AA==&#10;">
                  <v:group id="グループ化 1907" o:spid="_x0000_s1302" style="position:absolute;top:368;width:31839;height:20346" coordorigin=",368" coordsize="31865,20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jqsMUAAADdAAAADwAAAGRycy9kb3ducmV2LnhtbERPS2vCQBC+F/oflil4&#10;M5tU6iN1FZG2eBDBB0hvQ3ZMgtnZkN0m8d+7gtDbfHzPmS97U4mWGldaVpBEMQjizOqScwWn4/dw&#10;CsJ5ZI2VZVJwIwfLxevLHFNtO95Te/C5CCHsUlRQeF+nUrqsIIMusjVx4C62MegDbHKpG+xCuKnk&#10;exyPpcGSQ0OBNa0Lyq6HP6Pgp8NuNUq+2u31sr79Hj92521CSg3e+tUnCE+9/xc/3Rsd5k8nM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46rDFAAAA3QAA&#10;AA8AAAAAAAAAAAAAAAAAqgIAAGRycy9kb3ducmV2LnhtbFBLBQYAAAAABAAEAPoAAACcAwAAAAA=&#10;">
                    <v:group id="グループ化 1908" o:spid="_x0000_s1303" style="position:absolute;top:368;width:31865;height:20365" coordorigin=",368" coordsize="31866,20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czCs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FczCscAAADd&#10;AAAADwAAAAAAAAAAAAAAAACqAgAAZHJzL2Rvd25yZXYueG1sUEsFBgAAAAAEAAQA+gAAAJ4DAAAA&#10;AA==&#10;">
                      <v:group id="グループ化 1909" o:spid="_x0000_s1304" style="position:absolute;top:368;width:31866;height:20371" coordorigin=",368" coordsize="31866,20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G5aRwwAAAN0AAAAP&#10;AAAAAAAAAAAAAAAAAKoCAABkcnMvZG93bnJldi54bWxQSwUGAAAAAAQABAD6AAAAmgMAAAAA&#10;">
                        <v:group id="グループ化 1910" o:spid="_x0000_s1305" style="position:absolute;left:962;top:368;width:30904;height:20371" coordorigin="1020,656" coordsize="30996,20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kI5sMAAADdAAAADwAAAGRycy9kb3ducmV2LnhtbERPTYvCMBC9L/gfwgje&#10;1rTKLqUaRUTFgyysCuJtaMa22ExKE9v67zcLgrd5vM+ZL3tTiZYaV1pWEI8jEMSZ1SXnCs6n7WcC&#10;wnlkjZVlUvAkB8vF4GOOqbYd/1J79LkIIexSVFB4X6dSuqwgg25sa+LA3Wxj0AfY5FI32IVwU8lJ&#10;FH1LgyWHhgJrWheU3Y8Po2DXYbeaxp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yQjmwwAAAN0AAAAP&#10;AAAAAAAAAAAAAAAAAKoCAABkcnMvZG93bnJldi54bWxQSwUGAAAAAAQABAD6AAAAmgMAAAAA&#10;">
                          <v:group id="グループ化 1911" o:spid="_x0000_s1306" style="position:absolute;left:1020;top:656;width:30997;height:20434" coordorigin="1191,656" coordsize="30996,20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WtfcMAAADdAAAADwAAAGRycy9kb3ducmV2LnhtbERPTYvCMBC9L/gfwgh7&#10;W9Mqu5RqFBGVPYiwKoi3oRnbYjMpTWzrv98Igrd5vM+ZLXpTiZYaV1pWEI8iEMSZ1SXnCk7HzVcC&#10;wnlkjZVlUvAgB4v54GOGqbYd/1F78LkIIexSVFB4X6dSuqwgg25ka+LAXW1j0AfY5FI32IVwU8lx&#10;FP1IgyWHhgJrWhWU3Q53o2DbYbecxOt2d7uuHpfj9/68i0mpz2G/nILw1Pu3+OX+1WF+kkz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ha19wwAAAN0AAAAP&#10;AAAAAAAAAAAAAAAAAKoCAABkcnMvZG93bnJldi54bWxQSwUGAAAAAAQABAD6AAAAmgMAAAAA&#10;">
                            <v:group id="グループ化 1912" o:spid="_x0000_s1307" style="position:absolute;left:1191;top:656;width:30997;height:20434" coordorigin="33926,4085" coordsize="31007,20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2al8QAAADdAAAADwAAAGRycy9kb3ducmV2LnhtbERPS2vCQBC+F/wPywi9&#10;1U0sLTG6ioiKByn4APE2ZMckmJ0N2TWJ/75bKHibj+85s0VvKtFS40rLCuJRBII4s7rkXMH5tPlI&#10;QDiPrLGyTAqe5GAxH7zNMNW24wO1R5+LEMIuRQWF93UqpcsKMuhGtiYO3M02Bn2ATS51g10IN5Uc&#10;R9G3NFhyaCiwplVB2f34MAq2HXbLz3jd7u+31fN6+vq57GNS6n3YL6cgPPX+Jf5373SYnyQT+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W2al8QAAADdAAAA&#10;DwAAAAAAAAAAAAAAAACqAgAAZHJzL2Rvd25yZXYueG1sUEsFBgAAAAAEAAQA+gAAAJsDAAAAAA==&#10;">
                              <v:group id="グループ化 1913" o:spid="_x0000_s1308" style="position:absolute;left:33926;top:14643;width:31007;height:9900" coordorigin="33926,14647" coordsize="31007,9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4qdHIAAAA&#10;3QAAAA8AAAAAAAAAAAAAAAAAqgIAAGRycy9kb3ducmV2LnhtbFBLBQYAAAAABAAEAPoAAACfAwAA&#10;AAA=&#10;">
                                <v:shape id="_x0000_s1309" type="#_x0000_t202" style="position:absolute;left:33926;top:20233;width:31007;height:4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9TMEA&#10;AADdAAAADwAAAGRycy9kb3ducmV2LnhtbERPTWsCMRC9F/ofwhR6q4ktLXU1itQWPHipbu/DZtws&#10;bibLZnTXf98UCt7m8T5nsRpDqy7UpyayhenEgCKuomu4tlAevp7eQSVBdthGJgtXSrBa3t8tsHBx&#10;4G+67KVWOYRTgRa8SFdonSpPAdMkdsSZO8Y+oGTY19r1OOTw0OpnY950wIZzg8eOPjxVp/05WBBx&#10;6+m1/Axp+zPuNoM31SuW1j4+jOs5KKFRbuJ/99bl+TPzAn/f5BP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5vUzBAAAA3QAAAA8AAAAAAAAAAAAAAAAAmAIAAGRycy9kb3du&#10;cmV2LnhtbFBLBQYAAAAABAAEAPUAAACGAwAAAAA=&#10;" filled="f" stroked="f">
                                  <v:textbox style="mso-fit-shape-to-text:t">
                                    <w:txbxContent>
                                      <w:p w:rsidR="007B6578" w:rsidRPr="007B6578" w:rsidRDefault="007B6578" w:rsidP="007B6578">
                                        <w:pPr>
                                          <w:jc w:val="center"/>
                                          <w:rPr>
                                            <w:rFonts w:ascii="Arial" w:hAnsi="Arial" w:cs="Arial"/>
                                            <w:sz w:val="20"/>
                                            <w:szCs w:val="20"/>
                                            <w:lang w:val="en-US" w:eastAsia="ja-JP"/>
                                          </w:rPr>
                                        </w:pPr>
                                        <w:proofErr w:type="gramStart"/>
                                        <w:r w:rsidRPr="007B6578">
                                          <w:rPr>
                                            <w:sz w:val="20"/>
                                            <w:szCs w:val="20"/>
                                            <w:lang w:val="en-US"/>
                                          </w:rPr>
                                          <w:t>Figure 13.</w:t>
                                        </w:r>
                                        <w:proofErr w:type="gramEnd"/>
                                        <w:r w:rsidRPr="007B6578">
                                          <w:rPr>
                                            <w:sz w:val="20"/>
                                            <w:szCs w:val="20"/>
                                            <w:lang w:val="en-US"/>
                                          </w:rPr>
                                          <w:t xml:space="preserve"> Outline of </w:t>
                                        </w:r>
                                        <w:r w:rsidRPr="007B6578">
                                          <w:rPr>
                                            <w:rFonts w:eastAsia="MS Mincho"/>
                                            <w:sz w:val="20"/>
                                            <w:szCs w:val="20"/>
                                            <w:lang w:val="en-US"/>
                                          </w:rPr>
                                          <w:t>energy constant law (ECL)</w:t>
                                        </w:r>
                                      </w:p>
                                    </w:txbxContent>
                                  </v:textbox>
                                </v:shape>
                                <v:rect id="正方形/長方形 1915" o:spid="_x0000_s1310" style="position:absolute;left:47713;top:14647;width:1717;height: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wfG8IA&#10;AADdAAAADwAAAGRycy9kb3ducmV2LnhtbERPTYvCMBC9C/sfwgjeNFVE3K5RRHaXngTbHvY4NrNt&#10;sZmUJtr6740geJvH+5zNbjCNuFHnassK5rMIBHFhdc2lgjz7ma5BOI+ssbFMCu7kYLf9GG0w1rbn&#10;E91SX4oQwi5GBZX3bSylKyoy6Ga2JQ7cv+0M+gC7UuoO+xBuGrmIopU0WHNoqLClQ0XFJb0aBVmS&#10;5fOzby91v/5OD3/H3+acGKUm42H/BcLT4N/ilzvRYf5ntITnN+EE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B8bwgAAAN0AAAAPAAAAAAAAAAAAAAAAAJgCAABkcnMvZG93&#10;bnJldi54bWxQSwUGAAAAAAQABAD1AAAAhwMAAAAA&#10;" fillcolor="window" strokecolor="window" strokeweight="2pt"/>
                              </v:group>
                              <v:shape id="_x0000_s1311" type="#_x0000_t202" style="position:absolute;left:38957;top:4085;width:552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SHcMA&#10;AADdAAAADwAAAGRycy9kb3ducmV2LnhtbERPyWrDMBC9F/IPYgK91VJKUmInsgktgZ5amg1yG6yJ&#10;bWKNjKXG7t9XhUJu83jrrIvRtuJGvW8ca5glCgRx6UzDlYbDfvu0BOEDssHWMWn4IQ9FPnlYY2bc&#10;wF9024VKxBD2GWqoQ+gyKX1Zk0WfuI44chfXWwwR9pU0PQ4x3LbyWakXabHh2FBjR681ldfdt9Vw&#10;/LicT3P1Wb3ZRT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GSHcMAAADdAAAADwAAAAAAAAAAAAAAAACYAgAAZHJzL2Rv&#10;d25yZXYueG1sUEsFBgAAAAAEAAQA9QAAAIgDAAAAAA==&#10;" filled="f" stroked="f">
                                <v:textbox>
                                  <w:txbxContent>
                                    <w:p w:rsidR="007B6578" w:rsidRPr="009C0797" w:rsidRDefault="007B6578" w:rsidP="007B6578">
                                      <w:pPr>
                                        <w:rPr>
                                          <w:sz w:val="16"/>
                                          <w:szCs w:val="16"/>
                                        </w:rPr>
                                      </w:pPr>
                                      <w:r w:rsidRPr="009C0797">
                                        <w:rPr>
                                          <w:sz w:val="16"/>
                                          <w:szCs w:val="16"/>
                                        </w:rPr>
                                        <w:t>Type-0</w:t>
                                      </w:r>
                                    </w:p>
                                  </w:txbxContent>
                                </v:textbox>
                              </v:shape>
                              <v:shape id="_x0000_s1312" type="#_x0000_t202" style="position:absolute;left:45218;top:9878;width:5525;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MasMA&#10;AADdAAAADwAAAGRycy9kb3ducmV2LnhtbERPyWrDMBC9F/IPYgK91VJKGmInsgktgZ5amg1yG6yJ&#10;bWKNjKXG7t9XhUJu83jrrIvRtuJGvW8ca5glCgRx6UzDlYbDfvu0BOEDssHWMWn4IQ9FPnlYY2bc&#10;wF9024VKxBD2GWqoQ+gyKX1Zk0WfuI44chfXWwwR9pU0PQ4x3LbyWamFtNhwbKixo9eayuvu22o4&#10;flzOp7n6rN7sSz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MMasMAAADdAAAADwAAAAAAAAAAAAAAAACYAgAAZHJzL2Rv&#10;d25yZXYueG1sUEsFBgAAAAAEAAQA9QAAAIgDAAAAAA==&#10;" filled="f" stroked="f">
                                <v:textbox>
                                  <w:txbxContent>
                                    <w:p w:rsidR="007B6578" w:rsidRPr="009C0797" w:rsidRDefault="007B6578" w:rsidP="007B6578">
                                      <w:pPr>
                                        <w:rPr>
                                          <w:sz w:val="18"/>
                                          <w:szCs w:val="18"/>
                                        </w:rPr>
                                      </w:pPr>
                                      <w:r w:rsidRPr="009C0797">
                                        <w:rPr>
                                          <w:sz w:val="18"/>
                                          <w:szCs w:val="18"/>
                                        </w:rPr>
                                        <w:t>Type-1</w:t>
                                      </w:r>
                                    </w:p>
                                  </w:txbxContent>
                                </v:textbox>
                              </v:shape>
                            </v:group>
                            <v:shape id="_x0000_s1313" type="#_x0000_t202" style="position:absolute;left:9275;top:10450;width:3891;height:4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K7T8EA&#10;AADdAAAADwAAAGRycy9kb3ducmV2LnhtbERPS2sCMRC+F/ofwhR6q4mFPlyNIrUFD16q2/uwGTeL&#10;m8myGd313zeFgrf5+J6zWI2hVRfqUxPZwnRiQBFX0TVcWygPX0/voJIgO2wjk4UrJVgt7+8WWLg4&#10;8Ddd9lKrHMKpQAtepCu0TpWngGkSO+LMHWMfUDLsa+16HHJ4aPWzMa86YMO5wWNHH56q0/4cLIi4&#10;9fRafoa0/Rl3m8Gb6gVLax8fxvUclNAoN/G/e+vy/Jl5g79v8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Cu0/BAAAA3QAAAA8AAAAAAAAAAAAAAAAAmAIAAGRycy9kb3du&#10;cmV2LnhtbFBLBQYAAAAABAAEAPUAAACGAwAAAAA=&#10;" filled="f" stroked="f">
                              <v:textbox style="mso-fit-shape-to-text:t">
                                <w:txbxContent>
                                  <w:p w:rsidR="007B6578" w:rsidRPr="00BF14AD" w:rsidRDefault="007B6578"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eq</m:t>
                                            </m:r>
                                          </m:sub>
                                          <m:sup>
                                            <m:r>
                                              <w:rPr>
                                                <w:rFonts w:ascii="Cambria Math" w:hAnsi="Cambria Math"/>
                                                <w:sz w:val="18"/>
                                                <w:szCs w:val="19"/>
                                              </w:rPr>
                                              <m:t>(n)</m:t>
                                            </m:r>
                                          </m:sup>
                                        </m:sSubSup>
                                      </m:oMath>
                                    </m:oMathPara>
                                  </w:p>
                                </w:txbxContent>
                              </v:textbox>
                            </v:shape>
                            <v:shape id="_x0000_s1314" type="#_x0000_t202" style="position:absolute;left:4045;top:10420;width:3878;height:4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vPcQA&#10;AADdAAAADwAAAGRycy9kb3ducmV2LnhtbESPT0/DMAzF70h8h8iTuLFkSCAoy6aJP9IOXNjK3WpM&#10;U61xqsas3bfHByRutt7zez+vt3PqzZnG0mX2sFo6MMRNDh23Hurj++0jmCLIAfvM5OFCBbab66s1&#10;ViFP/Enng7RGQ7hU6CGKDJW1pYmUsCzzQKzadx4Tiq5ja8OIk4an3t4592ATdqwNEQd6idScDj/J&#10;g0jYrS71Wyr7r/njdYquucfa+5vFvHsGIzTLv/nveh8U/8kprn6jI9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dLz3EAAAA3QAAAA8AAAAAAAAAAAAAAAAAmAIAAGRycy9k&#10;b3ducmV2LnhtbFBLBQYAAAAABAAEAPUAAACJAwAAAAA=&#10;" filled="f" stroked="f">
                              <v:textbox style="mso-fit-shape-to-text:t">
                                <w:txbxContent>
                                  <w:p w:rsidR="007B6578" w:rsidRPr="00BF14AD" w:rsidRDefault="007B6578"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m:t>
                                            </m:r>
                                          </m:sub>
                                          <m:sup>
                                            <m:r>
                                              <w:rPr>
                                                <w:rFonts w:ascii="Cambria Math" w:hAnsi="Cambria Math"/>
                                                <w:sz w:val="18"/>
                                                <w:szCs w:val="19"/>
                                              </w:rPr>
                                              <m:t>(n)</m:t>
                                            </m:r>
                                          </m:sup>
                                        </m:sSubSup>
                                      </m:oMath>
                                    </m:oMathPara>
                                  </w:p>
                                </w:txbxContent>
                              </v:textbox>
                            </v:shape>
                          </v:group>
                          <v:shape id="_x0000_s1315" type="#_x0000_t202" style="position:absolute;left:6025;top:7763;width:4790;height:4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KpsEA&#10;AADdAAAADwAAAGRycy9kb3ducmV2LnhtbERPS2sCMRC+F/ofwhS81UTBolujSB/goRd1ex82083S&#10;zWTZjO7675uC4G0+vuest2No1YX61ES2MJsaUMRVdA3XFsrT5/MSVBJkh21ksnClBNvN48MaCxcH&#10;PtDlKLXKIZwKtOBFukLrVHkKmKaxI87cT+wDSoZ9rV2PQw4PrZ4b86IDNpwbPHb05qn6PZ6DBRG3&#10;m13Lj5D23+PX++BNtcDS2snTuHsFJTTKXXxz712evzIr+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RiqbBAAAA3QAAAA8AAAAAAAAAAAAAAAAAmAIAAGRycy9kb3du&#10;cmV2LnhtbFBLBQYAAAAABAAEAPUAAACGAwAAAAA=&#10;" filled="f" stroked="f">
                            <v:textbox style="mso-fit-shape-to-text:t">
                              <w:txbxContent>
                                <w:p w:rsidR="007B6578" w:rsidRPr="002E2FAD" w:rsidRDefault="007B6578" w:rsidP="007B6578">
                                  <w:pPr>
                                    <w:spacing w:line="0" w:lineRule="atLeast"/>
                                    <w:rPr>
                                      <w:rFonts w:eastAsia="MS Mincho"/>
                                      <w:i/>
                                      <w:sz w:val="20"/>
                                      <w:szCs w:val="15"/>
                                    </w:rPr>
                                  </w:pPr>
                                  <w:r w:rsidRPr="002E2FAD">
                                    <w:rPr>
                                      <w:rFonts w:eastAsia="MS Mincho"/>
                                      <w:i/>
                                      <w:sz w:val="20"/>
                                      <w:szCs w:val="15"/>
                                    </w:rPr>
                                    <w:t>α</w:t>
                                  </w:r>
                                  <w:proofErr w:type="spellStart"/>
                                  <w:r w:rsidRPr="002E2FAD">
                                    <w:rPr>
                                      <w:rFonts w:eastAsia="MS Mincho"/>
                                      <w:i/>
                                      <w:sz w:val="20"/>
                                      <w:szCs w:val="15"/>
                                    </w:rPr>
                                    <w:t>K</w:t>
                                  </w:r>
                                  <w:r w:rsidRPr="002E2FAD">
                                    <w:rPr>
                                      <w:rFonts w:eastAsia="MS Mincho"/>
                                      <w:i/>
                                      <w:sz w:val="20"/>
                                      <w:szCs w:val="15"/>
                                      <w:vertAlign w:val="subscript"/>
                                    </w:rPr>
                                    <w:t>v</w:t>
                                  </w:r>
                                  <w:proofErr w:type="spellEnd"/>
                                </w:p>
                              </w:txbxContent>
                            </v:textbox>
                          </v:shape>
                        </v:group>
                        <v:shape id="図 2241" o:spid="_x0000_s1316" type="#_x0000_t75" style="position:absolute;top:582;width:14700;height:15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VVfHAAAA3QAAAA8AAABkcnMvZG93bnJldi54bWxEj0FrwkAQhe+F/odlCt7qRqHapq5SBIvg&#10;qVqwvU2zYzY0OxuyaxL99c6h0NsM78173yxWg69VR22sAhuYjDNQxEWwFZcGPg+bx2dQMSFbrAOT&#10;gQtFWC3v7xaY29DzB3X7VCoJ4ZijAZdSk2sdC0ce4zg0xKKdQusxydqW2rbYS7iv9TTLZtpjxdLg&#10;sKG1o+J3f/YG3k+7r5/D07G7TPurdufj/BubuTGjh+HtFVSiIf2b/663VvBfJsIv38gIe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NVVfHAAAA3QAAAA8AAAAAAAAAAAAA&#10;AAAAnwIAAGRycy9kb3ducmV2LnhtbFBLBQYAAAAABAAEAPcAAACTAwAAAAA=&#10;">
                          <v:imagedata r:id="rId114" o:title=""/>
                          <v:path arrowok="t"/>
                        </v:shape>
                      </v:group>
                      <v:shape id="図 2242" o:spid="_x0000_s1317" type="#_x0000_t75" style="position:absolute;left:20148;top:8512;width:8184;height:16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tVXCAAAA2wAAAA8AAABkcnMvZG93bnJldi54bWxEj0GLwjAUhO8L/ofwBG9rqojUrlFEEAQV&#10;XBX3+jZ5tmWbl9JErf/eCAseh5n5hpnOW1uJGzW+dKxg0E9AEGtnSs4VnI6rzxSED8gGK8ek4EEe&#10;5rPOxxQz4+78TbdDyEWEsM9QQRFCnUnpdUEWfd/VxNG7uMZiiLLJpWnwHuG2ksMkGUuLJceFAmta&#10;FqT/DlerQP4MzuvRL+n0lG62+3BJd15qpXrddvEFIlAb3uH/9tooGE3g9SX+AD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17VVwgAAANsAAAAPAAAAAAAAAAAAAAAAAJ8C&#10;AABkcnMvZG93bnJldi54bWxQSwUGAAAAAAQABAD3AAAAjgMAAAAA&#10;">
                        <v:imagedata r:id="rId115" o:title=""/>
                        <v:path arrowok="t"/>
                      </v:shape>
                      <v:shape id="_x0000_s1318" type="#_x0000_t202" style="position:absolute;left:16216;top:11680;width:3873;height:4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yOCsEA&#10;AADdAAAADwAAAGRycy9kb3ducmV2LnhtbERPTWvCQBC9F/oflhF6q5sILW10FakteOilmt6H7JgN&#10;ZmdDdjTx37uC4G0e73MWq9G36kx9bAIbyKcZKOIq2IZrA+X+5/UDVBRki21gMnChCKvl89MCCxsG&#10;/qPzTmqVQjgWaMCJdIXWsXLkMU5DR5y4Q+g9SoJ9rW2PQwr3rZ5l2bv22HBqcNjRl6PquDt5AyJ2&#10;nV/Kbx+3/+PvZnBZ9YalMS+TcT0HJTTKQ3x3b22a/5nP4PZNOkEvr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sjgrBAAAA3QAAAA8AAAAAAAAAAAAAAAAAmAIAAGRycy9kb3du&#10;cmV2LnhtbFBLBQYAAAAABAAEAPUAAACGAwAAAAA=&#10;" filled="f" stroked="f">
                        <v:textbox style="mso-fit-shape-to-text:t">
                          <w:txbxContent>
                            <w:p w:rsidR="007B6578" w:rsidRPr="00BF14AD" w:rsidRDefault="007B6578"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m:t>
                                      </m:r>
                                    </m:sub>
                                    <m:sup>
                                      <m:r>
                                        <w:rPr>
                                          <w:rFonts w:ascii="Cambria Math" w:hAnsi="Cambria Math"/>
                                          <w:sz w:val="18"/>
                                          <w:szCs w:val="19"/>
                                        </w:rPr>
                                        <m:t>(n)</m:t>
                                      </m:r>
                                    </m:sup>
                                  </m:sSubSup>
                                </m:oMath>
                              </m:oMathPara>
                            </w:p>
                          </w:txbxContent>
                        </v:textbox>
                      </v:shape>
                      <v:shape id="_x0000_s1319" type="#_x0000_t202" style="position:absolute;left:26342;top:9273;width:3885;height:4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rkcEA&#10;AADdAAAADwAAAGRycy9kb3ducmV2LnhtbERPTWvCQBC9F/wPywi91U0sLRpdRWwLHnqpxvuQHbPB&#10;7GzITk38991Cobd5vM9Zb0ffqhv1sQlsIJ9loIirYBuuDZSnj6cFqCjIFtvAZOBOEbabycMaCxsG&#10;/qLbUWqVQjgWaMCJdIXWsXLkMc5CR5y4S+g9SoJ9rW2PQwr3rZ5n2av22HBqcNjR3lF1PX57AyJ2&#10;l9/Ldx8P5/HzbXBZ9YKlMY/TcbcCJTTKv/jPfbBp/jJ/ht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gK5HBAAAA3QAAAA8AAAAAAAAAAAAAAAAAmAIAAGRycy9kb3du&#10;cmV2LnhtbFBLBQYAAAAABAAEAPUAAACGAwAAAAA=&#10;" filled="f" stroked="f">
                        <v:textbox style="mso-fit-shape-to-text:t">
                          <w:txbxContent>
                            <w:p w:rsidR="007B6578" w:rsidRPr="00BF14AD" w:rsidRDefault="007B6578" w:rsidP="007B6578">
                              <w:pPr>
                                <w:rPr>
                                  <w:i/>
                                  <w:sz w:val="18"/>
                                  <w:szCs w:val="19"/>
                                </w:rPr>
                              </w:pPr>
                              <m:oMathPara>
                                <m:oMath>
                                  <m:sSubSup>
                                    <m:sSubSupPr>
                                      <m:ctrlPr>
                                        <w:rPr>
                                          <w:rFonts w:ascii="Cambria Math" w:hAnsi="Cambria Math"/>
                                          <w:sz w:val="18"/>
                                          <w:szCs w:val="19"/>
                                        </w:rPr>
                                      </m:ctrlPr>
                                    </m:sSubSupPr>
                                    <m:e>
                                      <m:r>
                                        <w:rPr>
                                          <w:rFonts w:ascii="Cambria Math" w:hAnsi="Cambria Math"/>
                                          <w:sz w:val="18"/>
                                          <w:szCs w:val="19"/>
                                        </w:rPr>
                                        <m:t>ε</m:t>
                                      </m:r>
                                    </m:e>
                                    <m:sub>
                                      <m:r>
                                        <w:rPr>
                                          <w:rFonts w:ascii="Cambria Math" w:hAnsi="Cambria Math"/>
                                          <w:sz w:val="18"/>
                                          <w:szCs w:val="19"/>
                                        </w:rPr>
                                        <m:t>eq</m:t>
                                      </m:r>
                                    </m:sub>
                                    <m:sup>
                                      <m:r>
                                        <w:rPr>
                                          <w:rFonts w:ascii="Cambria Math" w:hAnsi="Cambria Math"/>
                                          <w:sz w:val="18"/>
                                          <w:szCs w:val="19"/>
                                        </w:rPr>
                                        <m:t>(n)</m:t>
                                      </m:r>
                                    </m:sup>
                                  </m:sSubSup>
                                </m:oMath>
                              </m:oMathPara>
                            </w:p>
                          </w:txbxContent>
                        </v:textbox>
                      </v:shape>
                    </v:group>
                    <v:shape id="_x0000_s1320" type="#_x0000_t202" style="position:absolute;left:17249;top:7398;width:3450;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7B6578" w:rsidRPr="00010D48" w:rsidRDefault="007B6578" w:rsidP="007B6578">
                            <w:pPr>
                              <w:rPr>
                                <w:sz w:val="20"/>
                                <w:szCs w:val="19"/>
                              </w:rPr>
                            </w:pPr>
                            <w:r w:rsidRPr="00010D48">
                              <w:rPr>
                                <w:rFonts w:eastAsia="Arial Unicode MS"/>
                                <w:sz w:val="20"/>
                                <w:szCs w:val="19"/>
                              </w:rPr>
                              <w:t>＝</w:t>
                            </w:r>
                          </w:p>
                        </w:txbxContent>
                      </v:textbox>
                    </v:shape>
                  </v:group>
                  <v:shape id="図 2246" o:spid="_x0000_s1321" type="#_x0000_t75" style="position:absolute;left:15498;top:5847;width:2463;height:608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d9jDAAAA3QAAAA8AAABkcnMvZG93bnJldi54bWxET9tqwkAQfS/4D8sIvtWNilWjq9iCIBTq&#10;/X3ITi6YnY3ZjUn/vlso9G0O5zqrTWdK8aTaFZYVjIYRCOLE6oIzBdfL7nUOwnlkjaVlUvBNDjbr&#10;3ssKY21bPtHz7DMRQtjFqCD3voqldElOBt3QVsSBS21t0AdYZ1LX2IZwU8pxFL1JgwWHhhwr+sgp&#10;uZ8bo+Bx280mc24en/Z4uDXvX+n23qZKDfrddgnCU+f/xX/uvQ7zF6Mp/H4TTp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132MMAAADdAAAADwAAAAAAAAAAAAAAAACf&#10;AgAAZHJzL2Rvd25yZXYueG1sUEsFBgAAAAAEAAQA9wAAAI8DAAAAAA==&#10;">
                    <v:imagedata r:id="rId116" o:title=""/>
                    <v:path arrowok="t"/>
                  </v:shape>
                </v:group>
                <v:shape id="テキスト ボックス 1805" o:spid="_x0000_s1322" type="#_x0000_t202" style="position:absolute;left:2047;top:47;width:4557;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b+DMQA&#10;AADdAAAADwAAAGRycy9kb3ducmV2LnhtbERPS2sCMRC+C/0PYQq9aXZbKro1ipaWFsTDrnrwNmxm&#10;H3QzWZJUt/++EQRv8/E9Z7EaTCfO5HxrWUE6SUAQl1a3XCs47D/HMxA+IGvsLJOCP/KwWj6MFphp&#10;e+GczkWoRQxhn6GCJoQ+k9KXDRn0E9sTR66yzmCI0NVSO7zEcNPJ5ySZSoMtx4YGe3pvqPwpfo2C&#10;Y/K6/ahe6l3/ddBtlW/CKU21Uk+Pw/oNRKAh3MU397eO8+fpFK7fxB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gzEAAAA3QAAAA8AAAAAAAAAAAAAAAAAmAIAAGRycy9k&#10;b3ducmV2LnhtbFBLBQYAAAAABAAEAPUAAACJAw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Tension</w:t>
                        </w:r>
                        <w:proofErr w:type="spellEnd"/>
                      </w:p>
                    </w:txbxContent>
                  </v:textbox>
                </v:shape>
                <v:shape id="テキスト ボックス 1806" o:spid="_x0000_s1323" type="#_x0000_t202" style="position:absolute;top:13906;width:751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KcUA&#10;AADbAAAADwAAAGRycy9kb3ducmV2LnhtbESPT2vCQBTE74V+h+UJ3ppNWiIluootLQriQRsP3h7Z&#10;lz+YfRuyWxO/vVsoeBxm5jfMYjWaVlypd41lBUkUgyAurG64UpD/fL+8g3AeWWNrmRTcyMFq+fy0&#10;wEzbgQ90PfpKBAi7DBXU3neZlK6oyaCLbEccvNL2Bn2QfSV1j0OAm1a+xvFMGmw4LNTY0WdNxeX4&#10;axSc4nT3Vb5V+26T66Y8fPhzkmilppNxPQfhafSP8H97qxWkCfx9CT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8jMpxQAAANsAAAAPAAAAAAAAAAAAAAAAAJgCAABkcnMv&#10;ZG93bnJldi54bWxQSwUGAAAAAAQABAD1AAAAigMAAAAA&#10;" fillcolor="window" stroked="f" strokeweight=".5pt">
                  <v:textbox inset="0,0,0,0">
                    <w:txbxContent>
                      <w:p w:rsidR="007B6578" w:rsidRPr="002E2FAD" w:rsidRDefault="007B6578" w:rsidP="007B6578">
                        <w:pPr>
                          <w:jc w:val="center"/>
                          <w:rPr>
                            <w:rFonts w:eastAsia="MS Mincho"/>
                            <w:sz w:val="18"/>
                            <w:szCs w:val="18"/>
                            <w:lang w:eastAsia="ja-JP"/>
                          </w:rPr>
                        </w:pPr>
                        <w:proofErr w:type="spellStart"/>
                        <w:r w:rsidRPr="002E2FAD">
                          <w:rPr>
                            <w:rFonts w:eastAsia="MS Mincho"/>
                            <w:sz w:val="18"/>
                            <w:szCs w:val="18"/>
                            <w:lang w:eastAsia="ja-JP"/>
                          </w:rPr>
                          <w:t>Compression</w:t>
                        </w:r>
                        <w:proofErr w:type="spellEnd"/>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5.2 Study on tensile strain of laminated rubber</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Figure 15 shows the time history of strain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eq</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 xml:space="preserve"> of the laminated rubber calculated by the ECL method, and the strain </w:t>
      </w:r>
      <w:r w:rsidRPr="007B6578">
        <w:rPr>
          <w:rFonts w:ascii="Symbol" w:eastAsia="Times New Roman" w:hAnsi="Symbol"/>
          <w:i/>
          <w:snapToGrid w:val="0"/>
          <w:color w:val="000000"/>
          <w:szCs w:val="24"/>
          <w:lang w:val="en-US" w:eastAsia="en-US"/>
        </w:rPr>
        <w:t></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 xml:space="preserve"> of the laminated rubber at the horizontal and vertical simultaneous inputs.</w:t>
      </w:r>
      <w:r w:rsidRPr="007B6578">
        <w:rPr>
          <w:rFonts w:eastAsia="MS Mincho"/>
          <w:snapToGrid w:val="0"/>
          <w:szCs w:val="24"/>
          <w:lang w:val="en-US" w:eastAsia="ja-JP"/>
        </w:rPr>
        <w:t xml:space="preserve"> As shown in</w:t>
      </w:r>
      <w:r w:rsidRPr="007B6578">
        <w:rPr>
          <w:rFonts w:eastAsia="MS Mincho"/>
          <w:snapToGrid w:val="0"/>
          <w:szCs w:val="24"/>
          <w:lang w:val="en-US" w:eastAsia="en-US"/>
        </w:rPr>
        <w:t xml:space="preserve"> Figure 15, the distortion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eq</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 xml:space="preserve"> calculated by the ECL exhibits good correspondence with </w:t>
      </w:r>
      <w:r w:rsidRPr="007B6578">
        <w:rPr>
          <w:rFonts w:ascii="Symbol" w:eastAsia="Times New Roman" w:hAnsi="Symbol"/>
          <w:i/>
          <w:snapToGrid w:val="0"/>
          <w:color w:val="000000"/>
          <w:szCs w:val="24"/>
          <w:lang w:val="en-US" w:eastAsia="en-US"/>
        </w:rPr>
        <w:t></w:t>
      </w:r>
      <w:r w:rsidRPr="007B6578">
        <w:rPr>
          <w:rFonts w:eastAsia="Times New Roman"/>
          <w:snapToGrid w:val="0"/>
          <w:color w:val="000000"/>
          <w:szCs w:val="24"/>
          <w:vertAlign w:val="superscript"/>
          <w:lang w:val="en-US" w:eastAsia="en-US"/>
        </w:rPr>
        <w:t>(</w:t>
      </w:r>
      <w:r w:rsidRPr="007B6578">
        <w:rPr>
          <w:rFonts w:eastAsia="Times New Roman"/>
          <w:i/>
          <w:snapToGrid w:val="0"/>
          <w:color w:val="000000"/>
          <w:szCs w:val="24"/>
          <w:vertAlign w:val="superscript"/>
          <w:lang w:val="en-US" w:eastAsia="en-US"/>
        </w:rPr>
        <w:t>n</w:t>
      </w:r>
      <w:r w:rsidRPr="007B6578">
        <w:rPr>
          <w:rFonts w:eastAsia="Times New Roman"/>
          <w:snapToGrid w:val="0"/>
          <w:color w:val="000000"/>
          <w:szCs w:val="24"/>
          <w:vertAlign w:val="superscript"/>
          <w:lang w:val="en-US" w:eastAsia="en-US"/>
        </w:rPr>
        <w:t>)</w:t>
      </w:r>
      <w:r w:rsidRPr="007B6578">
        <w:rPr>
          <w:rFonts w:eastAsia="MS Mincho"/>
          <w:snapToGrid w:val="0"/>
          <w:szCs w:val="24"/>
          <w:lang w:val="en-US" w:eastAsia="en-US"/>
        </w:rPr>
        <w:t>.</w:t>
      </w:r>
      <w:r w:rsidRPr="007B6578">
        <w:rPr>
          <w:rFonts w:eastAsia="MS Mincho"/>
          <w:snapToGrid w:val="0"/>
          <w:szCs w:val="24"/>
          <w:lang w:val="en-US" w:eastAsia="ja-JP"/>
        </w:rPr>
        <w:t xml:space="preserve"> </w:t>
      </w:r>
      <w:r w:rsidRPr="007B6578">
        <w:rPr>
          <w:rFonts w:eastAsia="MS Mincho"/>
          <w:snapToGrid w:val="0"/>
          <w:szCs w:val="24"/>
          <w:lang w:val="en-US" w:eastAsia="en-US"/>
        </w:rPr>
        <w:t>Figure 16 shows the relationship between the maximum value of tensile strain of the laminated rubber at the time of simultaneous horizontal</w:t>
      </w:r>
      <w:r w:rsidRPr="007B6578">
        <w:rPr>
          <w:rFonts w:eastAsia="Times New Roman"/>
          <w:snapToGrid w:val="0"/>
          <w:color w:val="000000"/>
          <w:szCs w:val="24"/>
          <w:lang w:val="en-US" w:eastAsia="en-US"/>
        </w:rPr>
        <w:t xml:space="preserve"> </w:t>
      </w:r>
      <w:r w:rsidRPr="007B6578">
        <w:rPr>
          <w:rFonts w:eastAsia="MS Mincho"/>
          <w:snapToGrid w:val="0"/>
          <w:szCs w:val="24"/>
          <w:lang w:val="en-US" w:eastAsia="en-US"/>
        </w:rPr>
        <w:t>and vertical inputs using Type-1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max</w:t>
      </w:r>
      <w:r w:rsidRPr="007B6578">
        <w:rPr>
          <w:rFonts w:eastAsia="Times New Roman"/>
          <w:snapToGrid w:val="0"/>
          <w:color w:val="000000"/>
          <w:szCs w:val="24"/>
          <w:lang w:val="en-US" w:eastAsia="en-US"/>
        </w:rPr>
        <w:t>),</w:t>
      </w:r>
      <w:r w:rsidRPr="007B6578">
        <w:rPr>
          <w:rFonts w:eastAsia="MS Mincho"/>
          <w:snapToGrid w:val="0"/>
          <w:szCs w:val="24"/>
          <w:lang w:val="en-US" w:eastAsia="en-US"/>
        </w:rPr>
        <w:t xml:space="preserve"> and the energy constant rule using Type-0 of the tensile strain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eq.max</w:t>
      </w:r>
      <w:r w:rsidRPr="007B6578">
        <w:rPr>
          <w:rFonts w:eastAsia="MS Mincho"/>
          <w:snapToGrid w:val="0"/>
          <w:szCs w:val="24"/>
          <w:lang w:val="en-US" w:eastAsia="en-US"/>
        </w:rPr>
        <w:t xml:space="preserve">) when the level of the input ground motion is changed. From Figure 16, it is confirmed that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eq.max</w:t>
      </w:r>
      <w:r w:rsidRPr="007B6578">
        <w:rPr>
          <w:rFonts w:eastAsia="MS Mincho"/>
          <w:snapToGrid w:val="0"/>
          <w:szCs w:val="24"/>
          <w:lang w:val="en-US" w:eastAsia="en-US"/>
        </w:rPr>
        <w:t xml:space="preserve"> exhibits good correspondence to </w:t>
      </w:r>
      <w:r w:rsidRPr="007B6578">
        <w:rPr>
          <w:rFonts w:ascii="Symbol" w:eastAsia="Times New Roman" w:hAnsi="Symbol"/>
          <w:i/>
          <w:snapToGrid w:val="0"/>
          <w:color w:val="000000"/>
          <w:szCs w:val="24"/>
          <w:lang w:val="en-US" w:eastAsia="en-US"/>
        </w:rPr>
        <w:t></w:t>
      </w:r>
      <w:r w:rsidRPr="007B6578">
        <w:rPr>
          <w:rFonts w:eastAsia="Times New Roman"/>
          <w:i/>
          <w:snapToGrid w:val="0"/>
          <w:color w:val="000000"/>
          <w:szCs w:val="24"/>
          <w:vertAlign w:val="subscript"/>
          <w:lang w:val="en-US" w:eastAsia="en-US"/>
        </w:rPr>
        <w:t>max</w:t>
      </w:r>
      <w:r w:rsidRPr="007B6578">
        <w:rPr>
          <w:rFonts w:eastAsia="MS Mincho"/>
          <w:snapToGrid w:val="0"/>
          <w:szCs w:val="24"/>
          <w:lang w:val="en-US" w:eastAsia="en-US"/>
        </w:rPr>
        <w:t xml:space="preserve"> at any earthquake motion and level.</w:t>
      </w:r>
      <w:r w:rsidRPr="007B6578">
        <w:rPr>
          <w:rFonts w:eastAsia="MS Mincho"/>
          <w:snapToGrid w:val="0"/>
          <w:szCs w:val="24"/>
          <w:lang w:val="en-US" w:eastAsia="ja-JP"/>
        </w:rPr>
        <w:t xml:space="preserve"> Further, </w:t>
      </w:r>
      <w:r w:rsidRPr="007B6578">
        <w:rPr>
          <w:rFonts w:eastAsia="MS Mincho"/>
          <w:snapToGrid w:val="0"/>
          <w:szCs w:val="24"/>
          <w:lang w:val="en-US" w:eastAsia="en-US"/>
        </w:rPr>
        <w:t>it is confirmed that this method is suitable even when the tensile modulus of the laminated rubber is lower than the compressive elastic modulus.</w:t>
      </w:r>
    </w:p>
    <w:p w:rsidR="007B6578" w:rsidRPr="007B6578" w:rsidRDefault="007B6578" w:rsidP="007B6578">
      <w:pPr>
        <w:widowControl w:val="0"/>
        <w:jc w:val="both"/>
        <w:rPr>
          <w:rFonts w:eastAsia="MS Mincho"/>
          <w:snapToGrid w:val="0"/>
          <w:szCs w:val="24"/>
          <w:lang w:val="en-US" w:eastAsia="en-US"/>
        </w:rPr>
      </w:pPr>
      <w:r w:rsidRPr="007B6578">
        <w:rPr>
          <w:rFonts w:eastAsia="MS Mincho"/>
          <w:snapToGrid w:val="0"/>
          <w:szCs w:val="24"/>
          <w:lang w:val="en-US" w:eastAsia="en-US"/>
        </w:rPr>
        <w:br w:type="page"/>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color w:val="000000"/>
          <w:sz w:val="14"/>
          <w:szCs w:val="12"/>
        </w:rPr>
        <mc:AlternateContent>
          <mc:Choice Requires="wpg">
            <w:drawing>
              <wp:anchor distT="0" distB="0" distL="114300" distR="114300" simplePos="0" relativeHeight="251669504" behindDoc="0" locked="0" layoutInCell="1" allowOverlap="1" wp14:anchorId="64F52AE3" wp14:editId="2C7B2626">
                <wp:simplePos x="0" y="0"/>
                <wp:positionH relativeFrom="column">
                  <wp:posOffset>3261360</wp:posOffset>
                </wp:positionH>
                <wp:positionV relativeFrom="paragraph">
                  <wp:posOffset>114300</wp:posOffset>
                </wp:positionV>
                <wp:extent cx="2720339" cy="2269516"/>
                <wp:effectExtent l="0" t="0" r="0" b="0"/>
                <wp:wrapNone/>
                <wp:docPr id="1911" name="グループ化 2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0339" cy="2269516"/>
                          <a:chOff x="0" y="839148"/>
                          <a:chExt cx="2721596" cy="2522588"/>
                        </a:xfrm>
                      </wpg:grpSpPr>
                      <wps:wsp>
                        <wps:cNvPr id="1919" name="テキスト ボックス 2"/>
                        <wps:cNvSpPr txBox="1">
                          <a:spLocks noChangeArrowheads="1"/>
                        </wps:cNvSpPr>
                        <wps:spPr bwMode="auto">
                          <a:xfrm>
                            <a:off x="0" y="2425129"/>
                            <a:ext cx="2721596" cy="936607"/>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Figure 16. Comparison of maximum tensile strain of laminated rubber</w:t>
                              </w:r>
                              <w:r w:rsidRPr="007B6578">
                                <w:rPr>
                                  <w:rFonts w:eastAsia="MS Mincho"/>
                                  <w:lang w:val="en-US"/>
                                </w:rPr>
                                <w:t xml:space="preserve"> </w:t>
                              </w:r>
                              <w:r w:rsidRPr="007B6578">
                                <w:rPr>
                                  <w:rFonts w:eastAsia="MS Mincho"/>
                                  <w:sz w:val="20"/>
                                  <w:szCs w:val="20"/>
                                  <w:lang w:val="en-US"/>
                                </w:rPr>
                                <w:t>bearing</w:t>
                              </w:r>
                            </w:p>
                            <w:p w:rsidR="007B6578" w:rsidRPr="007B6578" w:rsidRDefault="007B6578" w:rsidP="007B6578">
                              <w:pPr>
                                <w:jc w:val="center"/>
                                <w:rPr>
                                  <w:rFonts w:ascii="MS Mincho" w:eastAsia="MS Mincho" w:hAnsi="MS Mincho" w:cs="Arial"/>
                                  <w:sz w:val="16"/>
                                  <w:szCs w:val="16"/>
                                  <w:lang w:val="en-US" w:eastAsia="ja-JP"/>
                                </w:rPr>
                              </w:pPr>
                            </w:p>
                          </w:txbxContent>
                        </wps:txbx>
                        <wps:bodyPr rot="0" vert="horz" wrap="square" lIns="91440" tIns="45720" rIns="91440" bIns="45720" anchor="t" anchorCtr="0">
                          <a:spAutoFit/>
                        </wps:bodyPr>
                      </wps:wsp>
                      <pic:pic xmlns:pic="http://schemas.openxmlformats.org/drawingml/2006/picture">
                        <pic:nvPicPr>
                          <pic:cNvPr id="48" name="図 2253"/>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179930" y="839148"/>
                            <a:ext cx="2459355" cy="1543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251" o:spid="_x0000_s1324" style="position:absolute;left:0;text-align:left;margin-left:256.8pt;margin-top:9pt;width:214.2pt;height:178.7pt;z-index:251669504;mso-width-relative:margin;mso-height-relative:margin" coordorigin=",8391" coordsize="27215,252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">
                <v:shape id="_x0000_s1325" type="#_x0000_t202" style="position:absolute;top:24251;width:27215;height:9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ce8EA&#10;AADdAAAADwAAAGRycy9kb3ducmV2LnhtbERPTWvCQBC9F/wPywi91U2Elpq6imgLHnqppvchO2aD&#10;2dmQHU38992C4G0e73OW69G36kp9bAIbyGcZKOIq2IZrA+Xx6+UdVBRki21gMnCjCOvV5GmJhQ0D&#10;/9D1ILVKIRwLNOBEukLrWDnyGGehI07cKfQeJcG+1rbHIYX7Vs+z7E17bDg1OOxo66g6Hy7egIjd&#10;5Lfy08f97/i9G1xWvWJpzPN03HyAEhrlIb679zbNX+QL+P8mna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IHHvBAAAA3QAAAA8AAAAAAAAAAAAAAAAAmAIAAGRycy9kb3du&#10;cmV2LnhtbFBLBQYAAAAABAAEAPUAAACGAw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16.</w:t>
                        </w:r>
                        <w:proofErr w:type="gramEnd"/>
                        <w:r w:rsidRPr="007B6578">
                          <w:rPr>
                            <w:sz w:val="20"/>
                            <w:szCs w:val="20"/>
                            <w:lang w:val="en-US"/>
                          </w:rPr>
                          <w:t xml:space="preserve"> Comparison of maximum tensile strain of laminated rubber</w:t>
                        </w:r>
                        <w:r w:rsidRPr="007B6578">
                          <w:rPr>
                            <w:rFonts w:eastAsia="MS Mincho"/>
                            <w:lang w:val="en-US"/>
                          </w:rPr>
                          <w:t xml:space="preserve"> </w:t>
                        </w:r>
                        <w:r w:rsidRPr="007B6578">
                          <w:rPr>
                            <w:rFonts w:eastAsia="MS Mincho"/>
                            <w:sz w:val="20"/>
                            <w:szCs w:val="20"/>
                            <w:lang w:val="en-US"/>
                          </w:rPr>
                          <w:t>bearing</w:t>
                        </w:r>
                      </w:p>
                      <w:p w:rsidR="007B6578" w:rsidRPr="007B6578" w:rsidRDefault="007B6578" w:rsidP="007B6578">
                        <w:pPr>
                          <w:jc w:val="center"/>
                          <w:rPr>
                            <w:rFonts w:ascii="MS Mincho" w:eastAsia="MS Mincho" w:hAnsi="MS Mincho" w:cs="Arial"/>
                            <w:sz w:val="16"/>
                            <w:szCs w:val="16"/>
                            <w:lang w:val="en-US" w:eastAsia="ja-JP"/>
                          </w:rPr>
                        </w:pPr>
                      </w:p>
                    </w:txbxContent>
                  </v:textbox>
                </v:shape>
                <v:shape id="図 2253" o:spid="_x0000_s1326" type="#_x0000_t75" style="position:absolute;left:1799;top:8391;width:24593;height:15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8Wva/AAAA2wAAAA8AAABkcnMvZG93bnJldi54bWxET8uKwjAU3Qv+Q7iCO00VGaQaRUVBB1z4&#10;ALeX5tpWk5vaRO38/WQhuDyc93TeWCNeVPvSsYJBPwFBnDldcq7gfNr0xiB8QNZoHJOCP/Iwn7Vb&#10;U0y1e/OBXseQixjCPkUFRQhVKqXPCrLo+64ijtzV1RZDhHUudY3vGG6NHCbJj7RYcmwosKJVQdn9&#10;+LQKxsvBw2yfF17vbtbcf097No1WqttpFhMQgZrwFX/cW61gFMfGL/EHyN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PFr2vwAAANsAAAAPAAAAAAAAAAAAAAAAAJ8CAABk&#10;cnMvZG93bnJldi54bWxQSwUGAAAAAAQABAD3AAAAiwMAAAAA&#10;">
                  <v:imagedata r:id="rId118" o:title=""/>
                  <v:path arrowok="t"/>
                </v:shape>
              </v:group>
            </w:pict>
          </mc:Fallback>
        </mc:AlternateContent>
      </w:r>
      <w:r w:rsidRPr="007B6578">
        <w:rPr>
          <w:rFonts w:eastAsia="MS Mincho"/>
          <w:noProof/>
          <w:snapToGrid w:val="0"/>
          <w:szCs w:val="24"/>
        </w:rPr>
        <mc:AlternateContent>
          <mc:Choice Requires="wpg">
            <w:drawing>
              <wp:anchor distT="0" distB="0" distL="114300" distR="114300" simplePos="0" relativeHeight="251705344" behindDoc="0" locked="0" layoutInCell="1" allowOverlap="1" wp14:anchorId="0B7357ED" wp14:editId="6300C396">
                <wp:simplePos x="0" y="0"/>
                <wp:positionH relativeFrom="column">
                  <wp:posOffset>1715135</wp:posOffset>
                </wp:positionH>
                <wp:positionV relativeFrom="paragraph">
                  <wp:posOffset>68580</wp:posOffset>
                </wp:positionV>
                <wp:extent cx="1590675" cy="289560"/>
                <wp:effectExtent l="0" t="0" r="0" b="0"/>
                <wp:wrapNone/>
                <wp:docPr id="1914" name="グループ化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0675" cy="289560"/>
                          <a:chOff x="0" y="0"/>
                          <a:chExt cx="1590675" cy="289560"/>
                        </a:xfrm>
                      </wpg:grpSpPr>
                      <pic:pic xmlns:pic="http://schemas.openxmlformats.org/drawingml/2006/picture">
                        <pic:nvPicPr>
                          <pic:cNvPr id="66" name="図 1835"/>
                          <pic:cNvPicPr>
                            <a:picLocks noChangeAspect="1"/>
                          </pic:cNvPicPr>
                        </pic:nvPicPr>
                        <pic:blipFill rotWithShape="1">
                          <a:blip r:embed="rId51">
                            <a:extLst>
                              <a:ext uri="{28A0092B-C50C-407E-A947-70E740481C1C}">
                                <a14:useLocalDpi xmlns:a14="http://schemas.microsoft.com/office/drawing/2010/main" val="0"/>
                              </a:ext>
                            </a:extLst>
                          </a:blip>
                          <a:srcRect l="44278"/>
                          <a:stretch/>
                        </pic:blipFill>
                        <pic:spPr bwMode="auto">
                          <a:xfrm>
                            <a:off x="0" y="0"/>
                            <a:ext cx="1590675" cy="289560"/>
                          </a:xfrm>
                          <a:prstGeom prst="rect">
                            <a:avLst/>
                          </a:prstGeom>
                          <a:noFill/>
                          <a:ln>
                            <a:noFill/>
                          </a:ln>
                          <a:extLst>
                            <a:ext uri="{53640926-AAD7-44D8-BBD7-CCE9431645EC}">
                              <a14:shadowObscured xmlns:a14="http://schemas.microsoft.com/office/drawing/2010/main"/>
                            </a:ext>
                          </a:extLst>
                        </pic:spPr>
                      </pic:pic>
                      <wps:wsp>
                        <wps:cNvPr id="67" name="テキスト ボックス 1836"/>
                        <wps:cNvSpPr txBox="1"/>
                        <wps:spPr>
                          <a:xfrm>
                            <a:off x="234563" y="75538"/>
                            <a:ext cx="1284135"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SimHV</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834" o:spid="_x0000_s1327" style="position:absolute;left:0;text-align:left;margin-left:135.05pt;margin-top:5.4pt;width:125.25pt;height:22.8pt;z-index:251705344" coordsize="15906,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">
                <v:shape id="図 1835" o:spid="_x0000_s1328" type="#_x0000_t75" style="position:absolute;width:15906;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FHzvFAAAA2wAAAA8AAABkcnMvZG93bnJldi54bWxEj09rwkAUxO+FfoflFXprNrWS1tRVRFA8&#10;+Iem0vMj+5qkzb4Nu6vGb+8KgsdhZn7DjKe9acWRnG8sK3hNUhDEpdUNVwr234uXDxA+IGtsLZOC&#10;M3mYTh4fxphre+IvOhahEhHCPkcFdQhdLqUvazLoE9sRR+/XOoMhSldJ7fAU4aaVgzTNpMGG40KN&#10;Hc1rKv+Lg1FQ/AU9a9ej3fIne9suhpXbmN27Us9P/ewTRKA+3MO39koryDK4fok/QE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BR87xQAAANsAAAAPAAAAAAAAAAAAAAAA&#10;AJ8CAABkcnMvZG93bnJldi54bWxQSwUGAAAAAAQABAD3AAAAkQMAAAAA&#10;">
                  <v:imagedata r:id="rId52" o:title="" cropleft="29018f"/>
                  <v:path arrowok="t"/>
                </v:shape>
                <v:shape id="テキスト ボックス 1836" o:spid="_x0000_s1329" type="#_x0000_t202" style="position:absolute;left:2345;top:755;width:1284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Ee8QA&#10;AADbAAAADwAAAGRycy9kb3ducmV2LnhtbESPS4sCMRCE7wv+h9CCtzUziq6MRlFRFJY9+Dp4ayY9&#10;D5x0hknU8d+bhYU9FlX1FTVbtKYSD2pcaVlB3I9AEKdWl5wrOJ+2nxMQziNrrCyTghc5WMw7HzNM&#10;tH3ygR5Hn4sAYZeggsL7OpHSpQUZdH1bEwcvs41BH2STS93gM8BNJQdRNJYGSw4LBda0Lii9He9G&#10;wSUafW+yYf5T7866zA4rf41jrVSv2y6nIDy1/j/8195rBeMv+P0Sf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7xHvEAAAA2wAAAA8AAAAAAAAAAAAAAAAAmAIAAGRycy9k&#10;b3ducmV2LnhtbFBLBQYAAAAABAAEAPUAAACJAwAAAAA=&#10;" fillcolor="window" stroked="f" strokeweight=".5pt">
                  <v:textbox inset="0,0,0,0">
                    <w:txbxContent>
                      <w:p w:rsidR="007B6578" w:rsidRPr="002E2FAD" w:rsidRDefault="007B6578" w:rsidP="007B6578">
                        <w:pPr>
                          <w:rPr>
                            <w:rFonts w:eastAsia="MS Mincho"/>
                            <w:sz w:val="16"/>
                            <w:szCs w:val="16"/>
                            <w:lang w:eastAsia="ja-JP"/>
                          </w:rPr>
                        </w:pPr>
                        <w:proofErr w:type="spellStart"/>
                        <w:r w:rsidRPr="002E2FAD">
                          <w:rPr>
                            <w:rFonts w:eastAsia="MS Mincho"/>
                            <w:sz w:val="16"/>
                            <w:szCs w:val="16"/>
                            <w:lang w:eastAsia="ja-JP"/>
                          </w:rPr>
                          <w:t>SimHV</w:t>
                        </w:r>
                        <w:proofErr w:type="spellEnd"/>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sz w:val="16"/>
                            <w:szCs w:val="16"/>
                            <w:lang w:eastAsia="ja-JP"/>
                          </w:rPr>
                          <w:t xml:space="preserve"> (Type-1)</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704320" behindDoc="0" locked="0" layoutInCell="1" allowOverlap="1" wp14:anchorId="2F5C3CF1" wp14:editId="009AAF2A">
                <wp:simplePos x="0" y="0"/>
                <wp:positionH relativeFrom="column">
                  <wp:posOffset>201930</wp:posOffset>
                </wp:positionH>
                <wp:positionV relativeFrom="paragraph">
                  <wp:posOffset>10160</wp:posOffset>
                </wp:positionV>
                <wp:extent cx="1353185" cy="289560"/>
                <wp:effectExtent l="0" t="0" r="0" b="0"/>
                <wp:wrapNone/>
                <wp:docPr id="1917" name="グループ化 1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3185" cy="289560"/>
                          <a:chOff x="0" y="0"/>
                          <a:chExt cx="1353213" cy="289560"/>
                        </a:xfrm>
                      </wpg:grpSpPr>
                      <pic:pic xmlns:pic="http://schemas.openxmlformats.org/drawingml/2006/picture">
                        <pic:nvPicPr>
                          <pic:cNvPr id="69" name="図 1830"/>
                          <pic:cNvPicPr>
                            <a:picLocks noChangeAspect="1"/>
                          </pic:cNvPicPr>
                        </pic:nvPicPr>
                        <pic:blipFill rotWithShape="1">
                          <a:blip r:embed="rId51">
                            <a:extLst>
                              <a:ext uri="{28A0092B-C50C-407E-A947-70E740481C1C}">
                                <a14:useLocalDpi xmlns:a14="http://schemas.microsoft.com/office/drawing/2010/main" val="0"/>
                              </a:ext>
                            </a:extLst>
                          </a:blip>
                          <a:srcRect r="53355"/>
                          <a:stretch/>
                        </pic:blipFill>
                        <pic:spPr bwMode="auto">
                          <a:xfrm>
                            <a:off x="0" y="0"/>
                            <a:ext cx="1331595" cy="289560"/>
                          </a:xfrm>
                          <a:prstGeom prst="rect">
                            <a:avLst/>
                          </a:prstGeom>
                          <a:noFill/>
                          <a:ln>
                            <a:noFill/>
                          </a:ln>
                          <a:extLst>
                            <a:ext uri="{53640926-AAD7-44D8-BBD7-CCE9431645EC}">
                              <a14:shadowObscured xmlns:a14="http://schemas.microsoft.com/office/drawing/2010/main"/>
                            </a:ext>
                          </a:extLst>
                        </pic:spPr>
                      </pic:pic>
                      <wps:wsp>
                        <wps:cNvPr id="70" name="テキスト ボックス 1833"/>
                        <wps:cNvSpPr txBox="1"/>
                        <wps:spPr>
                          <a:xfrm>
                            <a:off x="206734" y="87464"/>
                            <a:ext cx="1146479" cy="145415"/>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ECL</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ascii="Symbol" w:eastAsia="MS Mincho" w:hAnsi="Symbol"/>
                                  <w:i/>
                                  <w:sz w:val="16"/>
                                  <w:szCs w:val="16"/>
                                  <w:lang w:eastAsia="ja-JP"/>
                                </w:rPr>
                                <w:t></w:t>
                              </w:r>
                              <w:r w:rsidRPr="002E2FAD">
                                <w:rPr>
                                  <w:rFonts w:eastAsia="MS Mincho"/>
                                  <w:i/>
                                  <w:sz w:val="16"/>
                                  <w:szCs w:val="16"/>
                                  <w:vertAlign w:val="subscript"/>
                                  <w:lang w:eastAsia="ja-JP"/>
                                </w:rPr>
                                <w:t>eq</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808" o:spid="_x0000_s1330" style="position:absolute;left:0;text-align:left;margin-left:15.9pt;margin-top:.8pt;width:106.55pt;height:22.8pt;z-index:251704320" coordsize="13532,28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">
                <v:shape id="図 1830" o:spid="_x0000_s1331" type="#_x0000_t75" style="position:absolute;width:13315;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gM/XFAAAA2wAAAA8AAABkcnMvZG93bnJldi54bWxEj91qwkAUhO+FvsNyCt5I3VStP6mrlKKg&#10;SC+qPsAhe5osZs+G7DaJb+8KgpfDzHzDLNedLUVDtTeOFbwPExDEmdOGcwXn0/ZtDsIHZI2lY1Jw&#10;JQ/r1Utvial2Lf9Scwy5iBD2KSooQqhSKX1WkEU/dBVx9P5cbTFEWedS19hGuC3lKEmm0qLhuFBg&#10;Rd8FZZfjv1XwM9uPDx+6GqDZmcGkaS+zQ7lRqv/afX2CCNSFZ/jR3mkF0wXcv8Qf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YDP1xQAAANsAAAAPAAAAAAAAAAAAAAAA&#10;AJ8CAABkcnMvZG93bnJldi54bWxQSwUGAAAAAAQABAD3AAAAkQMAAAAA&#10;">
                  <v:imagedata r:id="rId52" o:title="" cropright="34967f"/>
                  <v:path arrowok="t"/>
                </v:shape>
                <v:shape id="テキスト ボックス 1833" o:spid="_x0000_s1332" type="#_x0000_t202" style="position:absolute;left:2067;top:874;width:1146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K0sAA&#10;AADbAAAADwAAAGRycy9kb3ducmV2LnhtbERPy4rCMBTdC/5DuII7TavoSMcoKoqCzMLHLGZ3aW4f&#10;THNTmqj1781CcHk47/myNZW4U+NKywriYQSCOLW65FzB9bIbzEA4j6yxskwKnuRgueh25pho++AT&#10;3c8+FyGEXYIKCu/rREqXFmTQDW1NHLjMNgZ9gE0udYOPEG4qOYqiqTRYcmgosKZNQen/+WYU/EaT&#10;4zYb5z/1/qrL7LT2f3Gsler32tU3CE+t/4jf7oNW8BXWhy/h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vK0sAAAADbAAAADwAAAAAAAAAAAAAAAACYAgAAZHJzL2Rvd25y&#10;ZXYueG1sUEsFBgAAAAAEAAQA9QAAAIUDAAAAAA==&#10;" fillcolor="window" stroked="f" strokeweight=".5pt">
                  <v:textbox inset="0,0,0,0">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ECL</w:t>
                        </w:r>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r w:rsidRPr="002E2FAD">
                          <w:rPr>
                            <w:rFonts w:ascii="Symbol" w:eastAsia="MS Mincho" w:hAnsi="Symbol"/>
                            <w:i/>
                            <w:sz w:val="16"/>
                            <w:szCs w:val="16"/>
                            <w:lang w:eastAsia="ja-JP"/>
                          </w:rPr>
                          <w:t></w:t>
                        </w:r>
                        <w:proofErr w:type="spellStart"/>
                        <w:r w:rsidRPr="002E2FAD">
                          <w:rPr>
                            <w:rFonts w:eastAsia="MS Mincho"/>
                            <w:i/>
                            <w:sz w:val="16"/>
                            <w:szCs w:val="16"/>
                            <w:vertAlign w:val="subscript"/>
                            <w:lang w:eastAsia="ja-JP"/>
                          </w:rPr>
                          <w:t>eq</w:t>
                        </w:r>
                        <w:proofErr w:type="spellEnd"/>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color w:val="000000"/>
          <w:sz w:val="14"/>
          <w:szCs w:val="12"/>
        </w:rPr>
        <mc:AlternateContent>
          <mc:Choice Requires="wpg">
            <w:drawing>
              <wp:anchor distT="0" distB="0" distL="114300" distR="114300" simplePos="0" relativeHeight="251668480" behindDoc="0" locked="0" layoutInCell="1" allowOverlap="1" wp14:anchorId="493E87EB" wp14:editId="7EF11BE8">
                <wp:simplePos x="0" y="0"/>
                <wp:positionH relativeFrom="column">
                  <wp:posOffset>-115570</wp:posOffset>
                </wp:positionH>
                <wp:positionV relativeFrom="paragraph">
                  <wp:posOffset>100965</wp:posOffset>
                </wp:positionV>
                <wp:extent cx="3430905" cy="2645440"/>
                <wp:effectExtent l="0" t="0" r="0" b="2540"/>
                <wp:wrapNone/>
                <wp:docPr id="64" name="グループ化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0905" cy="2645440"/>
                          <a:chOff x="-127635" y="1615908"/>
                          <a:chExt cx="3430906" cy="2958626"/>
                        </a:xfrm>
                      </wpg:grpSpPr>
                      <wpg:grpSp>
                        <wpg:cNvPr id="72" name="グループ化 2001"/>
                        <wpg:cNvGrpSpPr/>
                        <wpg:grpSpPr>
                          <a:xfrm>
                            <a:off x="-127635" y="1615908"/>
                            <a:ext cx="3430906" cy="2958626"/>
                            <a:chOff x="-127638" y="1615908"/>
                            <a:chExt cx="3430986" cy="2958626"/>
                          </a:xfrm>
                        </wpg:grpSpPr>
                        <wpg:grpSp>
                          <wpg:cNvPr id="74" name="グループ化 1998"/>
                          <wpg:cNvGrpSpPr/>
                          <wpg:grpSpPr>
                            <a:xfrm>
                              <a:off x="-127638" y="1615908"/>
                              <a:ext cx="3430986" cy="2958626"/>
                              <a:chOff x="-121797" y="2729600"/>
                              <a:chExt cx="3431517" cy="2958626"/>
                            </a:xfrm>
                          </wpg:grpSpPr>
                          <wpg:grpSp>
                            <wpg:cNvPr id="75" name="グループ化 1996"/>
                            <wpg:cNvGrpSpPr/>
                            <wpg:grpSpPr>
                              <a:xfrm>
                                <a:off x="-121797" y="2729600"/>
                                <a:ext cx="3431517" cy="2958626"/>
                                <a:chOff x="-121803" y="220862"/>
                                <a:chExt cx="3431675" cy="2958626"/>
                              </a:xfrm>
                            </wpg:grpSpPr>
                            <wpg:grpSp>
                              <wpg:cNvPr id="77" name="グループ化 1938"/>
                              <wpg:cNvGrpSpPr/>
                              <wpg:grpSpPr>
                                <a:xfrm>
                                  <a:off x="-121803" y="1075874"/>
                                  <a:ext cx="3431675" cy="2103614"/>
                                  <a:chOff x="-180587" y="1198168"/>
                                  <a:chExt cx="3432511" cy="2104310"/>
                                </a:xfrm>
                              </wpg:grpSpPr>
                              <wpg:grpSp>
                                <wpg:cNvPr id="79" name="グループ化 2338"/>
                                <wpg:cNvGrpSpPr/>
                                <wpg:grpSpPr>
                                  <a:xfrm>
                                    <a:off x="-180587" y="1198168"/>
                                    <a:ext cx="3432511" cy="2104310"/>
                                    <a:chOff x="-187515" y="1110550"/>
                                    <a:chExt cx="3432511" cy="2104750"/>
                                  </a:xfrm>
                                </wpg:grpSpPr>
                                <wpg:grpSp>
                                  <wpg:cNvPr id="80" name="グループ化 2029"/>
                                  <wpg:cNvGrpSpPr/>
                                  <wpg:grpSpPr>
                                    <a:xfrm>
                                      <a:off x="-187515" y="1110550"/>
                                      <a:ext cx="3432511" cy="2104750"/>
                                      <a:chOff x="-247863" y="1254046"/>
                                      <a:chExt cx="3439374" cy="2109073"/>
                                    </a:xfrm>
                                  </wpg:grpSpPr>
                                  <wps:wsp>
                                    <wps:cNvPr id="81" name="テキスト ボックス 2"/>
                                    <wps:cNvSpPr txBox="1">
                                      <a:spLocks noChangeArrowheads="1"/>
                                    </wps:cNvSpPr>
                                    <wps:spPr bwMode="auto">
                                      <a:xfrm>
                                        <a:off x="-247863" y="2437496"/>
                                        <a:ext cx="3439374" cy="925623"/>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15. Time </w:t>
                                          </w:r>
                                          <w:r w:rsidRPr="007B6578">
                                            <w:rPr>
                                              <w:rFonts w:eastAsia="MS Mincho"/>
                                              <w:sz w:val="20"/>
                                              <w:szCs w:val="20"/>
                                              <w:lang w:val="en-US"/>
                                            </w:rPr>
                                            <w:t>history of tensile strain of the laminated rubber bearing</w:t>
                                          </w:r>
                                        </w:p>
                                        <w:p w:rsidR="007B6578" w:rsidRPr="007B6578" w:rsidRDefault="007B6578" w:rsidP="007B6578">
                                          <w:pPr>
                                            <w:jc w:val="center"/>
                                            <w:rPr>
                                              <w:rFonts w:ascii="Arial" w:hAnsi="Arial" w:cs="Arial"/>
                                              <w:sz w:val="16"/>
                                              <w:szCs w:val="16"/>
                                              <w:lang w:val="en-US" w:eastAsia="ja-JP"/>
                                            </w:rPr>
                                          </w:pPr>
                                        </w:p>
                                      </w:txbxContent>
                                    </wps:txbx>
                                    <wps:bodyPr rot="0" vert="horz" wrap="square" lIns="91440" tIns="45720" rIns="91440" bIns="45720" anchor="t" anchorCtr="0">
                                      <a:spAutoFit/>
                                    </wps:bodyPr>
                                  </wps:wsp>
                                  <wps:wsp>
                                    <wps:cNvPr id="82" name="テキスト ボックス 2"/>
                                    <wps:cNvSpPr txBox="1">
                                      <a:spLocks noChangeArrowheads="1"/>
                                    </wps:cNvSpPr>
                                    <wps:spPr bwMode="auto">
                                      <a:xfrm>
                                        <a:off x="399543" y="1254046"/>
                                        <a:ext cx="852805"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936BCD" w:rsidRDefault="007B6578" w:rsidP="007B6578">
                                          <w:pPr>
                                            <w:rPr>
                                              <w:sz w:val="16"/>
                                              <w:szCs w:val="16"/>
                                            </w:rPr>
                                          </w:pPr>
                                          <w:r w:rsidRPr="00936BCD">
                                            <w:rPr>
                                              <w:rFonts w:ascii="Arial" w:eastAsia="Arial Unicode MS" w:hAnsi="Arial" w:cs="Arial"/>
                                              <w:sz w:val="16"/>
                                              <w:szCs w:val="16"/>
                                            </w:rPr>
                                            <w:t>(a)</w:t>
                                          </w:r>
                                          <w:r w:rsidRPr="00936BCD">
                                            <w:rPr>
                                              <w:rFonts w:ascii="MS Gothic" w:hAnsi="MS Gothic"/>
                                              <w:sz w:val="16"/>
                                              <w:szCs w:val="16"/>
                                            </w:rPr>
                                            <w:t xml:space="preserve"> </w:t>
                                          </w:r>
                                          <w:r w:rsidRPr="00936BCD">
                                            <w:rPr>
                                              <w:rFonts w:eastAsia="MS Mincho"/>
                                              <w:sz w:val="16"/>
                                              <w:szCs w:val="16"/>
                                            </w:rPr>
                                            <w:t>Art Kobe</w:t>
                                          </w:r>
                                        </w:p>
                                      </w:txbxContent>
                                    </wps:txbx>
                                    <wps:bodyPr rot="0" vert="horz" wrap="square" lIns="91440" tIns="45720" rIns="91440" bIns="45720" anchor="t" anchorCtr="0" upright="1">
                                      <a:noAutofit/>
                                    </wps:bodyPr>
                                  </wps:wsp>
                                  <wps:wsp>
                                    <wps:cNvPr id="47" name="テキスト ボックス 2"/>
                                    <wps:cNvSpPr txBox="1">
                                      <a:spLocks noChangeArrowheads="1"/>
                                    </wps:cNvSpPr>
                                    <wps:spPr bwMode="auto">
                                      <a:xfrm>
                                        <a:off x="1893275" y="1273158"/>
                                        <a:ext cx="853092" cy="28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936BCD" w:rsidRDefault="007B6578" w:rsidP="007B6578">
                                          <w:pPr>
                                            <w:jc w:val="center"/>
                                            <w:rPr>
                                              <w:sz w:val="16"/>
                                              <w:szCs w:val="16"/>
                                            </w:rPr>
                                          </w:pPr>
                                          <w:r w:rsidRPr="00936BCD">
                                            <w:rPr>
                                              <w:rFonts w:ascii="Arial" w:eastAsia="Arial Unicode MS" w:hAnsi="Arial" w:cs="Arial"/>
                                              <w:sz w:val="16"/>
                                              <w:szCs w:val="16"/>
                                            </w:rPr>
                                            <w:t>(b)</w:t>
                                          </w:r>
                                          <w:r w:rsidRPr="00936BCD">
                                            <w:rPr>
                                              <w:rFonts w:ascii="MS Gothic" w:hAnsi="MS Gothic"/>
                                              <w:sz w:val="16"/>
                                              <w:szCs w:val="16"/>
                                            </w:rPr>
                                            <w:t xml:space="preserve"> </w:t>
                                          </w:r>
                                          <w:r w:rsidRPr="00936BCD">
                                            <w:rPr>
                                              <w:rFonts w:eastAsia="MS Mincho"/>
                                              <w:sz w:val="16"/>
                                              <w:szCs w:val="16"/>
                                            </w:rPr>
                                            <w:t>Art Hachi</w:t>
                                          </w:r>
                                        </w:p>
                                      </w:txbxContent>
                                    </wps:txbx>
                                    <wps:bodyPr rot="0" vert="horz" wrap="square" lIns="91440" tIns="45720" rIns="91440" bIns="45720" anchor="t" anchorCtr="0" upright="1">
                                      <a:noAutofit/>
                                    </wps:bodyPr>
                                  </wps:wsp>
                                </wpg:grpSp>
                                <wps:wsp>
                                  <wps:cNvPr id="84" name="テキスト ボックス 2"/>
                                  <wps:cNvSpPr txBox="1">
                                    <a:spLocks noChangeArrowheads="1"/>
                                  </wps:cNvSpPr>
                                  <wps:spPr bwMode="auto">
                                    <a:xfrm>
                                      <a:off x="1962150" y="2149533"/>
                                      <a:ext cx="850610" cy="28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936BCD" w:rsidRDefault="007B6578" w:rsidP="007B6578">
                                        <w:pPr>
                                          <w:rPr>
                                            <w:sz w:val="16"/>
                                            <w:szCs w:val="16"/>
                                          </w:rPr>
                                        </w:pPr>
                                        <w:r w:rsidRPr="00936BCD">
                                          <w:rPr>
                                            <w:rFonts w:ascii="Arial" w:eastAsia="Arial Unicode MS" w:hAnsi="Arial" w:cs="Arial"/>
                                            <w:sz w:val="16"/>
                                            <w:szCs w:val="16"/>
                                          </w:rPr>
                                          <w:t>(d)</w:t>
                                        </w:r>
                                        <w:r w:rsidRPr="00936BCD">
                                          <w:rPr>
                                            <w:rFonts w:ascii="MS Gothic" w:hAnsi="MS Gothic"/>
                                            <w:sz w:val="16"/>
                                            <w:szCs w:val="16"/>
                                          </w:rPr>
                                          <w:t xml:space="preserve"> </w:t>
                                        </w:r>
                                        <w:r w:rsidRPr="00936BCD">
                                          <w:rPr>
                                            <w:rFonts w:eastAsia="MS Mincho"/>
                                            <w:sz w:val="16"/>
                                            <w:szCs w:val="16"/>
                                          </w:rPr>
                                          <w:t>El Centro</w:t>
                                        </w:r>
                                      </w:p>
                                    </w:txbxContent>
                                  </wps:txbx>
                                  <wps:bodyPr rot="0" vert="horz" wrap="square" lIns="91440" tIns="45720" rIns="91440" bIns="45720" anchor="t" anchorCtr="0" upright="1">
                                    <a:noAutofit/>
                                  </wps:bodyPr>
                                </wps:wsp>
                              </wpg:grpSp>
                              <wps:wsp>
                                <wps:cNvPr id="85" name="テキスト ボックス 2"/>
                                <wps:cNvSpPr txBox="1">
                                  <a:spLocks noChangeArrowheads="1"/>
                                </wps:cNvSpPr>
                                <wps:spPr bwMode="auto">
                                  <a:xfrm>
                                    <a:off x="394855" y="2246216"/>
                                    <a:ext cx="893618"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936BCD" w:rsidRDefault="007B6578" w:rsidP="007B6578">
                                      <w:pPr>
                                        <w:rPr>
                                          <w:sz w:val="16"/>
                                          <w:szCs w:val="16"/>
                                        </w:rPr>
                                      </w:pPr>
                                      <w:r w:rsidRPr="00936BCD">
                                        <w:rPr>
                                          <w:rFonts w:ascii="Arial" w:eastAsia="Arial Unicode MS" w:hAnsi="Arial" w:cs="Arial"/>
                                          <w:sz w:val="16"/>
                                          <w:szCs w:val="16"/>
                                        </w:rPr>
                                        <w:t>(c)</w:t>
                                      </w:r>
                                      <w:r w:rsidRPr="00936BCD">
                                        <w:rPr>
                                          <w:rFonts w:ascii="MS Gothic" w:hAnsi="MS Gothic"/>
                                          <w:sz w:val="16"/>
                                          <w:szCs w:val="16"/>
                                        </w:rPr>
                                        <w:t xml:space="preserve"> </w:t>
                                      </w:r>
                                      <w:r w:rsidRPr="00936BCD">
                                        <w:rPr>
                                          <w:sz w:val="16"/>
                                          <w:szCs w:val="16"/>
                                        </w:rPr>
                                        <w:t>JMA Kobe</w:t>
                                      </w:r>
                                    </w:p>
                                  </w:txbxContent>
                                </wps:txbx>
                                <wps:bodyPr rot="0" vert="horz" wrap="square" lIns="91440" tIns="45720" rIns="91440" bIns="45720" anchor="t" anchorCtr="0" upright="1">
                                  <a:noAutofit/>
                                </wps:bodyPr>
                              </wps:wsp>
                            </wpg:grpSp>
                            <pic:pic xmlns:pic="http://schemas.openxmlformats.org/drawingml/2006/picture">
                              <pic:nvPicPr>
                                <pic:cNvPr id="86" name="図 1994"/>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5861" y="220862"/>
                                  <a:ext cx="1601470" cy="904875"/>
                                </a:xfrm>
                                <a:prstGeom prst="rect">
                                  <a:avLst/>
                                </a:prstGeom>
                                <a:noFill/>
                                <a:ln>
                                  <a:noFill/>
                                </a:ln>
                              </pic:spPr>
                            </pic:pic>
                          </wpg:grpSp>
                          <pic:pic xmlns:pic="http://schemas.openxmlformats.org/drawingml/2006/picture">
                            <pic:nvPicPr>
                              <pic:cNvPr id="87" name="図 1997"/>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1567889" y="2749080"/>
                                <a:ext cx="1597660" cy="907415"/>
                              </a:xfrm>
                              <a:prstGeom prst="rect">
                                <a:avLst/>
                              </a:prstGeom>
                              <a:noFill/>
                              <a:ln>
                                <a:noFill/>
                              </a:ln>
                            </pic:spPr>
                          </pic:pic>
                        </wpg:grpSp>
                        <pic:pic xmlns:pic="http://schemas.openxmlformats.org/drawingml/2006/picture">
                          <pic:nvPicPr>
                            <pic:cNvPr id="88" name="図 2000"/>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2657027"/>
                              <a:ext cx="1597660" cy="907415"/>
                            </a:xfrm>
                            <a:prstGeom prst="rect">
                              <a:avLst/>
                            </a:prstGeom>
                            <a:noFill/>
                            <a:ln>
                              <a:noFill/>
                            </a:ln>
                          </pic:spPr>
                        </pic:pic>
                      </wpg:grpSp>
                      <pic:pic xmlns:pic="http://schemas.openxmlformats.org/drawingml/2006/picture">
                        <pic:nvPicPr>
                          <pic:cNvPr id="92" name="図 2002"/>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1561466" y="2656629"/>
                            <a:ext cx="1597660" cy="907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003" o:spid="_x0000_s1333" style="position:absolute;left:0;text-align:left;margin-left:-9.1pt;margin-top:7.95pt;width:270.15pt;height:208.3pt;z-index:251668480;mso-width-relative:margin;mso-height-relative:margin" coordorigin="-1276,16159" coordsize="34309,295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">
                <v:group id="グループ化 2001" o:spid="_x0000_s1334" style="position:absolute;left:-1276;top:16159;width:34308;height:29586" coordorigin="-1276,16159" coordsize="34309,29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グループ化 1998" o:spid="_x0000_s1335" style="position:absolute;left:-1276;top:16159;width:34309;height:29586" coordorigin="-1217,27296" coordsize="34315,29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グループ化 1996" o:spid="_x0000_s1336" style="position:absolute;left:-1217;top:27296;width:34314;height:29586" coordorigin="-1218,2208" coordsize="34316,29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グループ化 1938" o:spid="_x0000_s1337" style="position:absolute;left:-1218;top:10758;width:34316;height:21036" coordorigin="-1805,11981" coordsize="34325,21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グループ化 2338" o:spid="_x0000_s1338" style="position:absolute;left:-1805;top:11981;width:34324;height:21043" coordorigin="-1875,11105" coordsize="34325,2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グループ化 2029" o:spid="_x0000_s1339" style="position:absolute;left:-1875;top:11105;width:34324;height:21048" coordorigin="-2478,12540" coordsize="34393,21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_x0000_s1340" type="#_x0000_t202" style="position:absolute;left:-2478;top:24374;width:34393;height:9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15.</w:t>
                                    </w:r>
                                    <w:proofErr w:type="gramEnd"/>
                                    <w:r w:rsidRPr="007B6578">
                                      <w:rPr>
                                        <w:sz w:val="20"/>
                                        <w:szCs w:val="20"/>
                                        <w:lang w:val="en-US"/>
                                      </w:rPr>
                                      <w:t xml:space="preserve"> Time </w:t>
                                    </w:r>
                                    <w:r w:rsidRPr="007B6578">
                                      <w:rPr>
                                        <w:rFonts w:eastAsia="MS Mincho"/>
                                        <w:sz w:val="20"/>
                                        <w:szCs w:val="20"/>
                                        <w:lang w:val="en-US"/>
                                      </w:rPr>
                                      <w:t>history of tensile strain of the laminated rubber bearing</w:t>
                                    </w:r>
                                  </w:p>
                                  <w:p w:rsidR="007B6578" w:rsidRPr="007B6578" w:rsidRDefault="007B6578" w:rsidP="007B6578">
                                    <w:pPr>
                                      <w:jc w:val="center"/>
                                      <w:rPr>
                                        <w:rFonts w:ascii="Arial" w:hAnsi="Arial" w:cs="Arial"/>
                                        <w:sz w:val="16"/>
                                        <w:szCs w:val="16"/>
                                        <w:lang w:val="en-US" w:eastAsia="ja-JP"/>
                                      </w:rPr>
                                    </w:pPr>
                                  </w:p>
                                </w:txbxContent>
                              </v:textbox>
                            </v:shape>
                            <v:shape id="_x0000_s1341" type="#_x0000_t202" style="position:absolute;left:3995;top:12540;width:852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7B6578" w:rsidRPr="00936BCD" w:rsidRDefault="007B6578" w:rsidP="007B6578">
                                    <w:pPr>
                                      <w:rPr>
                                        <w:sz w:val="16"/>
                                        <w:szCs w:val="16"/>
                                      </w:rPr>
                                    </w:pPr>
                                    <w:r w:rsidRPr="00936BCD">
                                      <w:rPr>
                                        <w:rFonts w:ascii="Arial" w:eastAsia="Arial Unicode MS" w:hAnsi="Arial" w:cs="Arial"/>
                                        <w:sz w:val="16"/>
                                        <w:szCs w:val="16"/>
                                      </w:rPr>
                                      <w:t>(a)</w:t>
                                    </w:r>
                                    <w:r w:rsidRPr="00936BCD">
                                      <w:rPr>
                                        <w:rFonts w:ascii="MS Gothic" w:hAnsi="MS Gothic"/>
                                        <w:sz w:val="16"/>
                                        <w:szCs w:val="16"/>
                                      </w:rPr>
                                      <w:t xml:space="preserve"> </w:t>
                                    </w:r>
                                    <w:proofErr w:type="spellStart"/>
                                    <w:r w:rsidRPr="00936BCD">
                                      <w:rPr>
                                        <w:rFonts w:eastAsia="MS Mincho"/>
                                        <w:sz w:val="16"/>
                                        <w:szCs w:val="16"/>
                                      </w:rPr>
                                      <w:t>Art</w:t>
                                    </w:r>
                                    <w:proofErr w:type="spellEnd"/>
                                    <w:r w:rsidRPr="00936BCD">
                                      <w:rPr>
                                        <w:rFonts w:eastAsia="MS Mincho"/>
                                        <w:sz w:val="16"/>
                                        <w:szCs w:val="16"/>
                                      </w:rPr>
                                      <w:t xml:space="preserve"> </w:t>
                                    </w:r>
                                    <w:proofErr w:type="spellStart"/>
                                    <w:r w:rsidRPr="00936BCD">
                                      <w:rPr>
                                        <w:rFonts w:eastAsia="MS Mincho"/>
                                        <w:sz w:val="16"/>
                                        <w:szCs w:val="16"/>
                                      </w:rPr>
                                      <w:t>Kobe</w:t>
                                    </w:r>
                                    <w:proofErr w:type="spellEnd"/>
                                  </w:p>
                                </w:txbxContent>
                              </v:textbox>
                            </v:shape>
                            <v:shape id="_x0000_s1342" type="#_x0000_t202" style="position:absolute;left:18932;top:12731;width:8531;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7B6578" w:rsidRPr="00936BCD" w:rsidRDefault="007B6578" w:rsidP="007B6578">
                                    <w:pPr>
                                      <w:jc w:val="center"/>
                                      <w:rPr>
                                        <w:sz w:val="16"/>
                                        <w:szCs w:val="16"/>
                                      </w:rPr>
                                    </w:pPr>
                                    <w:r w:rsidRPr="00936BCD">
                                      <w:rPr>
                                        <w:rFonts w:ascii="Arial" w:eastAsia="Arial Unicode MS" w:hAnsi="Arial" w:cs="Arial"/>
                                        <w:sz w:val="16"/>
                                        <w:szCs w:val="16"/>
                                      </w:rPr>
                                      <w:t>(b)</w:t>
                                    </w:r>
                                    <w:r w:rsidRPr="00936BCD">
                                      <w:rPr>
                                        <w:rFonts w:ascii="MS Gothic" w:hAnsi="MS Gothic"/>
                                        <w:sz w:val="16"/>
                                        <w:szCs w:val="16"/>
                                      </w:rPr>
                                      <w:t xml:space="preserve"> </w:t>
                                    </w:r>
                                    <w:proofErr w:type="spellStart"/>
                                    <w:r w:rsidRPr="00936BCD">
                                      <w:rPr>
                                        <w:rFonts w:eastAsia="MS Mincho"/>
                                        <w:sz w:val="16"/>
                                        <w:szCs w:val="16"/>
                                      </w:rPr>
                                      <w:t>Art</w:t>
                                    </w:r>
                                    <w:proofErr w:type="spellEnd"/>
                                    <w:r w:rsidRPr="00936BCD">
                                      <w:rPr>
                                        <w:rFonts w:eastAsia="MS Mincho"/>
                                        <w:sz w:val="16"/>
                                        <w:szCs w:val="16"/>
                                      </w:rPr>
                                      <w:t xml:space="preserve"> </w:t>
                                    </w:r>
                                    <w:proofErr w:type="spellStart"/>
                                    <w:r w:rsidRPr="00936BCD">
                                      <w:rPr>
                                        <w:rFonts w:eastAsia="MS Mincho"/>
                                        <w:sz w:val="16"/>
                                        <w:szCs w:val="16"/>
                                      </w:rPr>
                                      <w:t>Hachi</w:t>
                                    </w:r>
                                    <w:proofErr w:type="spellEnd"/>
                                  </w:p>
                                </w:txbxContent>
                              </v:textbox>
                            </v:shape>
                          </v:group>
                          <v:shape id="_x0000_s1343" type="#_x0000_t202" style="position:absolute;left:19621;top:21495;width:8506;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7B6578" w:rsidRPr="00936BCD" w:rsidRDefault="007B6578" w:rsidP="007B6578">
                                  <w:pPr>
                                    <w:rPr>
                                      <w:sz w:val="16"/>
                                      <w:szCs w:val="16"/>
                                    </w:rPr>
                                  </w:pPr>
                                  <w:r w:rsidRPr="00936BCD">
                                    <w:rPr>
                                      <w:rFonts w:ascii="Arial" w:eastAsia="Arial Unicode MS" w:hAnsi="Arial" w:cs="Arial"/>
                                      <w:sz w:val="16"/>
                                      <w:szCs w:val="16"/>
                                    </w:rPr>
                                    <w:t>(d)</w:t>
                                  </w:r>
                                  <w:r w:rsidRPr="00936BCD">
                                    <w:rPr>
                                      <w:rFonts w:ascii="MS Gothic" w:hAnsi="MS Gothic"/>
                                      <w:sz w:val="16"/>
                                      <w:szCs w:val="16"/>
                                    </w:rPr>
                                    <w:t xml:space="preserve"> </w:t>
                                  </w:r>
                                  <w:proofErr w:type="spellStart"/>
                                  <w:r w:rsidRPr="00936BCD">
                                    <w:rPr>
                                      <w:rFonts w:eastAsia="MS Mincho"/>
                                      <w:sz w:val="16"/>
                                      <w:szCs w:val="16"/>
                                    </w:rPr>
                                    <w:t>El</w:t>
                                  </w:r>
                                  <w:proofErr w:type="spellEnd"/>
                                  <w:r w:rsidRPr="00936BCD">
                                    <w:rPr>
                                      <w:rFonts w:eastAsia="MS Mincho"/>
                                      <w:sz w:val="16"/>
                                      <w:szCs w:val="16"/>
                                    </w:rPr>
                                    <w:t xml:space="preserve"> </w:t>
                                  </w:r>
                                  <w:proofErr w:type="spellStart"/>
                                  <w:r w:rsidRPr="00936BCD">
                                    <w:rPr>
                                      <w:rFonts w:eastAsia="MS Mincho"/>
                                      <w:sz w:val="16"/>
                                      <w:szCs w:val="16"/>
                                    </w:rPr>
                                    <w:t>Centro</w:t>
                                  </w:r>
                                  <w:proofErr w:type="spellEnd"/>
                                </w:p>
                              </w:txbxContent>
                            </v:textbox>
                          </v:shape>
                        </v:group>
                        <v:shape id="_x0000_s1344" type="#_x0000_t202" style="position:absolute;left:3948;top:22462;width:893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7B6578" w:rsidRPr="00936BCD" w:rsidRDefault="007B6578" w:rsidP="007B6578">
                                <w:pPr>
                                  <w:rPr>
                                    <w:sz w:val="16"/>
                                    <w:szCs w:val="16"/>
                                  </w:rPr>
                                </w:pPr>
                                <w:r w:rsidRPr="00936BCD">
                                  <w:rPr>
                                    <w:rFonts w:ascii="Arial" w:eastAsia="Arial Unicode MS" w:hAnsi="Arial" w:cs="Arial"/>
                                    <w:sz w:val="16"/>
                                    <w:szCs w:val="16"/>
                                  </w:rPr>
                                  <w:t>(c)</w:t>
                                </w:r>
                                <w:r w:rsidRPr="00936BCD">
                                  <w:rPr>
                                    <w:rFonts w:ascii="MS Gothic" w:hAnsi="MS Gothic"/>
                                    <w:sz w:val="16"/>
                                    <w:szCs w:val="16"/>
                                  </w:rPr>
                                  <w:t xml:space="preserve"> </w:t>
                                </w:r>
                                <w:r w:rsidRPr="00936BCD">
                                  <w:rPr>
                                    <w:sz w:val="16"/>
                                    <w:szCs w:val="16"/>
                                  </w:rPr>
                                  <w:t xml:space="preserve">JMA </w:t>
                                </w:r>
                                <w:proofErr w:type="spellStart"/>
                                <w:r w:rsidRPr="00936BCD">
                                  <w:rPr>
                                    <w:sz w:val="16"/>
                                    <w:szCs w:val="16"/>
                                  </w:rPr>
                                  <w:t>Kobe</w:t>
                                </w:r>
                                <w:proofErr w:type="spellEnd"/>
                              </w:p>
                            </w:txbxContent>
                          </v:textbox>
                        </v:shape>
                      </v:group>
                      <v:shape id="図 1994" o:spid="_x0000_s1345" type="#_x0000_t75" style="position:absolute;left:58;top:2208;width:16015;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7C5fBAAAA2wAAAA8AAABkcnMvZG93bnJldi54bWxEj0FrwkAUhO+C/2F5BW+6qQcrqauIInpV&#10;W72+Zl+zwezbkH3G+O+7hUKPw8x8wyxWva9VR22sAht4nWSgiItgKy4NfJx34zmoKMgW68Bk4EkR&#10;VsvhYIG5DQ8+UneSUiUIxxwNOJEm1zoWjjzGSWiIk/cdWo+SZFtq2+IjwX2tp1k20x4rTgsOG9o4&#10;Km6nuzdQn51cxF4vcXv9lO6ty/zX/mbM6KVfv4MS6uU//Nc+WAPzGfx+ST9AL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7C5fBAAAA2wAAAA8AAAAAAAAAAAAAAAAAnwIA&#10;AGRycy9kb3ducmV2LnhtbFBLBQYAAAAABAAEAPcAAACNAwAAAAA=&#10;">
                        <v:imagedata r:id="rId123" o:title=""/>
                        <v:path arrowok="t"/>
                      </v:shape>
                    </v:group>
                    <v:shape id="図 1997" o:spid="_x0000_s1346" type="#_x0000_t75" style="position:absolute;left:15678;top:27490;width:15977;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P56TCAAAA2wAAAA8AAABkcnMvZG93bnJldi54bWxEj92KwjAUhO+FfYdwFrzTdEWrVKMsouDe&#10;+bMPcLY5tsXkpDZRuz69EQQvh5n5hpktWmvElRpfOVbw1U9AEOdOV1wo+D2sexMQPiBrNI5JwT95&#10;WMw/OjPMtLvxjq77UIgIYZ+hgjKEOpPS5yVZ9H1XE0fv6BqLIcqmkLrBW4RbIwdJkkqLFceFEmta&#10;lpSf9herYLW+n38u1V8xvKfDY+pHhnBrlOp+tt9TEIHa8A6/2hutYDKG55f4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T+ekwgAAANsAAAAPAAAAAAAAAAAAAAAAAJ8C&#10;AABkcnMvZG93bnJldi54bWxQSwUGAAAAAAQABAD3AAAAjgMAAAAA&#10;">
                      <v:imagedata r:id="rId124" o:title=""/>
                      <v:path arrowok="t"/>
                    </v:shape>
                  </v:group>
                  <v:shape id="図 2000" o:spid="_x0000_s1347" type="#_x0000_t75" style="position:absolute;top:26570;width:15976;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fzRjAAAAA2wAAAA8AAABkcnMvZG93bnJldi54bWxET02LwjAQvS/4H8IseFuTFVm0ayqLIAi6&#10;B6sXb2MztqXNpDSx1n9vDoLHx/tergbbiJ46XznW8D1RIIhzZyouNJyOm685CB+QDTaOScODPKzS&#10;0ccSE+PufKA+C4WIIewT1FCG0CZS+rwki37iWuLIXV1nMUTYFdJ0eI/htpFTpX6kxYpjQ4ktrUvK&#10;6+xmNajTYpfNruqmDpd280+4P/e113r8Ofz9ggg0hLf45d4aDfM4Nn6JP0Cm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NGMAAAADbAAAADwAAAAAAAAAAAAAAAACfAgAA&#10;ZHJzL2Rvd25yZXYueG1sUEsFBgAAAAAEAAQA9wAAAIwDAAAAAA==&#10;">
                    <v:imagedata r:id="rId125" o:title=""/>
                    <v:path arrowok="t"/>
                  </v:shape>
                </v:group>
                <v:shape id="図 2002" o:spid="_x0000_s1348" type="#_x0000_t75" style="position:absolute;left:15614;top:26566;width:15977;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aRI7EAAAA2wAAAA8AAABkcnMvZG93bnJldi54bWxEj91qAjEUhO8F3yEcoXeaVUHa1SgiKFak&#10;4A96e9gcd1c3J2GTutu3N4VCL4eZ+YaZLVpTiSfVvrSsYDhIQBBnVpecKzif1v13ED4ga6wsk4If&#10;8rCYdzszTLVt+EDPY8hFhLBPUUERgkul9FlBBv3AOuLo3WxtMERZ51LX2ES4qeQoSSbSYMlxoUBH&#10;q4Kyx/HbKNh/3XdudZ0MPzdnc3G7Zuzuh6tSb712OQURqA3/4b/2Viv4GMHvl/gD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aRI7EAAAA2wAAAA8AAAAAAAAAAAAAAAAA&#10;nwIAAGRycy9kb3ducmV2LnhtbFBLBQYAAAAABAAEAPcAAACQAwAAAAA=&#10;">
                  <v:imagedata r:id="rId126" o:title=""/>
                  <v:path arrowok="t"/>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6. Estimation of bending moment of foundation beam using forced displacement</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6.1 Estimation method of bending moment of foundation beam</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The procedure for estimating the bending moment of the foundation beam considering the stress redistribution at the time of withdrawing the laminated rubber is described below.</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First, the bending moment of the foundation beam for Type-0 in the maximum tensile strain generating step </w:t>
      </w:r>
      <w:r w:rsidRPr="007B6578">
        <w:rPr>
          <w:rFonts w:eastAsia="Times New Roman"/>
          <w:i/>
          <w:snapToGrid w:val="0"/>
          <w:color w:val="000000"/>
          <w:szCs w:val="24"/>
          <w:lang w:val="en-US" w:eastAsia="en-US"/>
        </w:rPr>
        <w:t xml:space="preserve">n' </w:t>
      </w:r>
      <w:r w:rsidRPr="007B6578">
        <w:rPr>
          <w:rFonts w:eastAsia="MS Mincho"/>
          <w:snapToGrid w:val="0"/>
          <w:szCs w:val="24"/>
          <w:lang w:val="en-US" w:eastAsia="en-US"/>
        </w:rPr>
        <w:t>calculated from the STH method (</w:t>
      </w:r>
      <w:r w:rsidRPr="007B6578">
        <w:rPr>
          <w:rFonts w:eastAsia="Times New Roman"/>
          <w:i/>
          <w:snapToGrid w:val="0"/>
          <w:color w:val="000000"/>
          <w:szCs w:val="24"/>
          <w:lang w:val="en-US" w:eastAsia="en-US"/>
        </w:rPr>
        <w:t>M</w:t>
      </w:r>
      <w:r w:rsidRPr="007B6578">
        <w:rPr>
          <w:rFonts w:eastAsia="Times New Roman"/>
          <w:i/>
          <w:snapToGrid w:val="0"/>
          <w:color w:val="000000"/>
          <w:szCs w:val="24"/>
          <w:vertAlign w:val="subscript"/>
          <w:lang w:val="en-US" w:eastAsia="en-US"/>
        </w:rPr>
        <w:t>e</w:t>
      </w:r>
      <w:r w:rsidRPr="007B6578">
        <w:rPr>
          <w:rFonts w:eastAsia="MS Mincho"/>
          <w:snapToGrid w:val="0"/>
          <w:szCs w:val="24"/>
          <w:lang w:val="en-US" w:eastAsia="en-US"/>
        </w:rPr>
        <w:t>) shown in Equation (2) is calculated.</w:t>
      </w:r>
      <w:r w:rsidRPr="007B6578">
        <w:rPr>
          <w:rFonts w:eastAsia="MS Mincho"/>
          <w:snapToGrid w:val="0"/>
          <w:szCs w:val="24"/>
          <w:lang w:val="en-US" w:eastAsia="ja-JP"/>
        </w:rPr>
        <w:t xml:space="preserve"> </w:t>
      </w:r>
      <w:r w:rsidRPr="007B6578">
        <w:rPr>
          <w:rFonts w:eastAsia="MS Mincho"/>
          <w:snapToGrid w:val="0"/>
          <w:szCs w:val="24"/>
          <w:lang w:val="en-US" w:eastAsia="en-US"/>
        </w:rPr>
        <w:t>Next, using the total rubber thickness of the laminated rubber (</w:t>
      </w:r>
      <w:r w:rsidRPr="007B6578">
        <w:rPr>
          <w:rFonts w:eastAsia="Times New Roman"/>
          <w:i/>
          <w:snapToGrid w:val="0"/>
          <w:color w:val="000000"/>
          <w:szCs w:val="24"/>
          <w:lang w:val="en-US" w:eastAsia="en-US"/>
        </w:rPr>
        <w:t>h</w:t>
      </w:r>
      <w:r w:rsidRPr="007B6578">
        <w:rPr>
          <w:rFonts w:eastAsia="Times New Roman"/>
          <w:i/>
          <w:snapToGrid w:val="0"/>
          <w:color w:val="000000"/>
          <w:szCs w:val="24"/>
          <w:vertAlign w:val="subscript"/>
          <w:lang w:val="en-US" w:eastAsia="en-US"/>
        </w:rPr>
        <w:t>R</w:t>
      </w:r>
      <w:r w:rsidRPr="007B6578">
        <w:rPr>
          <w:rFonts w:eastAsia="MS Mincho"/>
          <w:snapToGrid w:val="0"/>
          <w:szCs w:val="24"/>
          <w:lang w:val="en-US" w:eastAsia="en-US"/>
        </w:rPr>
        <w:t xml:space="preserve">), the forced displacement (FD) </w:t>
      </w:r>
      <w:r w:rsidRPr="007B6578">
        <w:rPr>
          <w:rFonts w:ascii="Symbol" w:eastAsia="Times New Roman" w:hAnsi="Symbol"/>
          <w:snapToGrid w:val="0"/>
          <w:color w:val="000000"/>
          <w:szCs w:val="24"/>
          <w:lang w:val="en-US" w:eastAsia="en-US"/>
        </w:rPr>
        <w:t></w:t>
      </w:r>
      <w:r w:rsidRPr="007B6578">
        <w:rPr>
          <w:rFonts w:eastAsia="Times New Roman"/>
          <w:i/>
          <w:snapToGrid w:val="0"/>
          <w:color w:val="000000"/>
          <w:szCs w:val="24"/>
          <w:lang w:val="en-US" w:eastAsia="en-US"/>
        </w:rPr>
        <w:t>u</w:t>
      </w:r>
      <w:r w:rsidRPr="007B6578">
        <w:rPr>
          <w:rFonts w:eastAsia="MS Mincho"/>
          <w:snapToGrid w:val="0"/>
          <w:szCs w:val="24"/>
          <w:lang w:val="en-US" w:eastAsia="en-US"/>
        </w:rPr>
        <w:t xml:space="preserve"> calculated from Equation (4) is calculated.</w: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tabs>
          <w:tab w:val="right" w:pos="9361"/>
        </w:tabs>
        <w:spacing w:after="0" w:line="240" w:lineRule="auto"/>
        <w:ind w:rightChars="519" w:right="1142"/>
        <w:jc w:val="both"/>
        <w:rPr>
          <w:rFonts w:ascii="MS Mincho" w:eastAsia="MS Mincho" w:hAnsi="MS Mincho"/>
          <w:iCs/>
          <w:snapToGrid w:val="0"/>
          <w:color w:val="000000"/>
          <w:sz w:val="16"/>
          <w:szCs w:val="18"/>
          <w:lang w:val="en-US" w:eastAsia="en-US"/>
        </w:rPr>
      </w:pPr>
      <m:oMath>
        <m:r>
          <m:rPr>
            <m:sty m:val="p"/>
          </m:rPr>
          <w:rPr>
            <w:rFonts w:ascii="Cambria Math" w:eastAsia="MS Mincho" w:hAnsi="Cambria Math"/>
            <w:snapToGrid w:val="0"/>
            <w:color w:val="000000"/>
            <w:szCs w:val="24"/>
            <w:lang w:val="en-US" w:eastAsia="en-US"/>
          </w:rPr>
          <m:t>∆</m:t>
        </m:r>
        <m:r>
          <w:rPr>
            <w:rFonts w:ascii="Cambria Math" w:eastAsia="MS Mincho" w:hAnsi="Cambria Math"/>
            <w:snapToGrid w:val="0"/>
            <w:color w:val="000000"/>
            <w:szCs w:val="24"/>
            <w:lang w:val="en-US" w:eastAsia="en-US"/>
          </w:rPr>
          <m:t>u</m:t>
        </m:r>
        <m:r>
          <m:rPr>
            <m:sty m:val="p"/>
          </m:rPr>
          <w:rPr>
            <w:rFonts w:ascii="Cambria Math" w:eastAsia="MS Mincho" w:hAnsi="Cambria Math"/>
            <w:snapToGrid w:val="0"/>
            <w:color w:val="000000"/>
            <w:szCs w:val="24"/>
            <w:lang w:val="en-US" w:eastAsia="en-US"/>
          </w:rPr>
          <m:t>=</m:t>
        </m:r>
        <m:d>
          <m:dPr>
            <m:ctrlPr>
              <w:rPr>
                <w:rFonts w:ascii="Cambria Math" w:eastAsia="MS Mincho" w:hAnsi="Cambria Math"/>
                <w:snapToGrid w:val="0"/>
                <w:color w:val="000000"/>
                <w:szCs w:val="24"/>
                <w:lang w:val="en-US" w:eastAsia="en-US"/>
              </w:rPr>
            </m:ctrlPr>
          </m:dPr>
          <m:e>
            <m:sSubSup>
              <m:sSubSupPr>
                <m:ctrlPr>
                  <w:rPr>
                    <w:rFonts w:ascii="Cambria Math" w:eastAsia="MS Mincho" w:hAnsi="Cambria Math"/>
                    <w:i/>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eq</m:t>
                </m:r>
              </m:sub>
              <m:sup>
                <m:r>
                  <w:rPr>
                    <w:rFonts w:ascii="Cambria Math" w:eastAsia="MS Mincho" w:hAnsi="Cambria Math"/>
                    <w:snapToGrid w:val="0"/>
                    <w:color w:val="000000"/>
                    <w:szCs w:val="24"/>
                    <w:lang w:val="en-US" w:eastAsia="en-US"/>
                  </w:rPr>
                  <m:t>(n´)</m:t>
                </m:r>
              </m:sup>
            </m:sSubSup>
            <m:r>
              <w:rPr>
                <w:rFonts w:ascii="Cambria Math" w:eastAsia="MS Mincho" w:hAnsi="Cambria Math"/>
                <w:snapToGrid w:val="0"/>
                <w:color w:val="000000"/>
                <w:szCs w:val="24"/>
                <w:lang w:val="en-US" w:eastAsia="en-US"/>
              </w:rPr>
              <m:t>-</m:t>
            </m:r>
            <m:sSubSup>
              <m:sSubSupPr>
                <m:ctrlPr>
                  <w:rPr>
                    <w:rFonts w:ascii="Cambria Math" w:eastAsia="MS Mincho" w:hAnsi="Cambria Math"/>
                    <w:i/>
                    <w:snapToGrid w:val="0"/>
                    <w:color w:val="000000"/>
                    <w:szCs w:val="24"/>
                    <w:lang w:val="en-US" w:eastAsia="en-US"/>
                  </w:rPr>
                </m:ctrlPr>
              </m:sSubSupPr>
              <m:e>
                <m:r>
                  <w:rPr>
                    <w:rFonts w:ascii="Cambria Math" w:eastAsia="MS Mincho" w:hAnsi="Cambria Math"/>
                    <w:snapToGrid w:val="0"/>
                    <w:color w:val="000000"/>
                    <w:szCs w:val="24"/>
                    <w:lang w:val="en-US" w:eastAsia="en-US"/>
                  </w:rPr>
                  <m:t>ε</m:t>
                </m:r>
              </m:e>
              <m:sub>
                <m:r>
                  <w:rPr>
                    <w:rFonts w:ascii="Cambria Math" w:eastAsia="MS Mincho" w:hAnsi="Cambria Math"/>
                    <w:snapToGrid w:val="0"/>
                    <w:color w:val="000000"/>
                    <w:szCs w:val="24"/>
                    <w:lang w:val="en-US" w:eastAsia="en-US"/>
                  </w:rPr>
                  <m:t>e</m:t>
                </m:r>
              </m:sub>
              <m:sup>
                <m:r>
                  <w:rPr>
                    <w:rFonts w:ascii="Cambria Math" w:eastAsia="MS Mincho" w:hAnsi="Cambria Math"/>
                    <w:snapToGrid w:val="0"/>
                    <w:color w:val="000000"/>
                    <w:szCs w:val="24"/>
                    <w:lang w:val="en-US" w:eastAsia="en-US"/>
                  </w:rPr>
                  <m:t>(n´)</m:t>
                </m:r>
              </m:sup>
            </m:sSubSup>
          </m:e>
        </m:d>
        <m:sSub>
          <m:sSubPr>
            <m:ctrlPr>
              <w:rPr>
                <w:rFonts w:ascii="Cambria Math" w:eastAsia="MS Mincho" w:hAnsi="Cambria Math"/>
                <w:i/>
                <w:snapToGrid w:val="0"/>
                <w:color w:val="000000"/>
                <w:szCs w:val="24"/>
                <w:lang w:val="en-US" w:eastAsia="en-US"/>
              </w:rPr>
            </m:ctrlPr>
          </m:sSubPr>
          <m:e>
            <m:r>
              <w:rPr>
                <w:rFonts w:ascii="Cambria Math" w:eastAsia="MS Mincho" w:hAnsi="Cambria Math"/>
                <w:snapToGrid w:val="0"/>
                <w:color w:val="000000"/>
                <w:szCs w:val="24"/>
                <w:lang w:val="en-US" w:eastAsia="en-US"/>
              </w:rPr>
              <m:t>h</m:t>
            </m:r>
          </m:e>
          <m:sub>
            <m:r>
              <w:rPr>
                <w:rFonts w:ascii="Cambria Math" w:eastAsia="MS Mincho" w:hAnsi="Cambria Math"/>
                <w:snapToGrid w:val="0"/>
                <w:color w:val="000000"/>
                <w:szCs w:val="24"/>
                <w:lang w:val="en-US" w:eastAsia="en-US"/>
              </w:rPr>
              <m:t>R</m:t>
            </m:r>
          </m:sub>
        </m:sSub>
      </m:oMath>
      <w:r w:rsidRPr="007B6578">
        <w:rPr>
          <w:rFonts w:ascii="MS Mincho" w:eastAsia="MS Mincho" w:hAnsi="MS Mincho"/>
          <w:snapToGrid w:val="0"/>
          <w:color w:val="000000"/>
          <w:sz w:val="16"/>
          <w:szCs w:val="18"/>
          <w:lang w:val="en-US" w:eastAsia="en-US"/>
        </w:rPr>
        <w:tab/>
      </w:r>
      <w:r w:rsidRPr="007B6578">
        <w:rPr>
          <w:rFonts w:eastAsia="MS Mincho"/>
          <w:snapToGrid w:val="0"/>
          <w:color w:val="000000"/>
          <w:szCs w:val="24"/>
          <w:lang w:val="en-US" w:eastAsia="en-US"/>
        </w:rPr>
        <w:t>(4)</w:t>
      </w:r>
    </w:p>
    <w:p w:rsidR="007B6578" w:rsidRPr="007B6578" w:rsidRDefault="007B6578" w:rsidP="007B6578">
      <w:pPr>
        <w:widowControl w:val="0"/>
        <w:spacing w:after="0" w:line="240" w:lineRule="auto"/>
        <w:ind w:right="220"/>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ascii="Symbol" w:eastAsia="Times New Roman" w:hAnsi="Symbol"/>
          <w:snapToGrid w:val="0"/>
          <w:color w:val="000000"/>
          <w:szCs w:val="24"/>
          <w:lang w:val="en-US" w:eastAsia="en-US"/>
        </w:rPr>
        <w:t></w:t>
      </w:r>
      <w:r w:rsidRPr="007B6578">
        <w:rPr>
          <w:rFonts w:eastAsia="Times New Roman"/>
          <w:i/>
          <w:snapToGrid w:val="0"/>
          <w:color w:val="000000"/>
          <w:szCs w:val="24"/>
          <w:lang w:val="en-US" w:eastAsia="en-US"/>
        </w:rPr>
        <w:t>u</w:t>
      </w:r>
      <w:r w:rsidRPr="007B6578">
        <w:rPr>
          <w:rFonts w:eastAsia="MS Mincho"/>
          <w:snapToGrid w:val="0"/>
          <w:szCs w:val="24"/>
          <w:lang w:val="en-US" w:eastAsia="en-US"/>
        </w:rPr>
        <w:t xml:space="preserve"> is given as the forced displacement to the node (Figure 17) of the laminated rubber where extraction occurred.</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Finally, by adding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f</w:t>
      </w:r>
      <w:r w:rsidRPr="007B6578">
        <w:rPr>
          <w:rFonts w:eastAsia="MS Mincho"/>
          <w:snapToGrid w:val="0"/>
          <w:szCs w:val="24"/>
          <w:lang w:val="en-US" w:eastAsia="en-US"/>
        </w:rPr>
        <w:t xml:space="preserve"> (the bending moment occurring on the foundation beam when </w:t>
      </w:r>
      <w:r w:rsidRPr="007B6578">
        <w:rPr>
          <w:rFonts w:ascii="Symbol" w:eastAsia="Times New Roman" w:hAnsi="Symbol"/>
          <w:snapToGrid w:val="0"/>
          <w:color w:val="000000"/>
          <w:szCs w:val="24"/>
          <w:lang w:val="en-US" w:eastAsia="en-US"/>
        </w:rPr>
        <w:t></w:t>
      </w:r>
      <w:r w:rsidRPr="007B6578">
        <w:rPr>
          <w:rFonts w:eastAsia="Times New Roman"/>
          <w:i/>
          <w:snapToGrid w:val="0"/>
          <w:color w:val="000000"/>
          <w:szCs w:val="24"/>
          <w:lang w:val="en-US" w:eastAsia="en-US"/>
        </w:rPr>
        <w:t>u</w:t>
      </w:r>
      <w:r w:rsidRPr="007B6578">
        <w:rPr>
          <w:rFonts w:eastAsia="MS Mincho"/>
          <w:snapToGrid w:val="0"/>
          <w:szCs w:val="24"/>
          <w:lang w:val="en-US" w:eastAsia="en-US"/>
        </w:rPr>
        <w:t xml:space="preserve"> is given) to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w:t>
      </w:r>
      <w:r w:rsidRPr="007B6578">
        <w:rPr>
          <w:rFonts w:eastAsia="MS Mincho"/>
          <w:snapToGrid w:val="0"/>
          <w:szCs w:val="24"/>
          <w:lang w:val="en-US" w:eastAsia="en-US"/>
        </w:rPr>
        <w:t>, we estimate the bending moment of the foundation beam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eq</w:t>
      </w:r>
      <w:r w:rsidRPr="007B6578">
        <w:rPr>
          <w:rFonts w:eastAsia="MS Mincho"/>
          <w:snapToGrid w:val="0"/>
          <w:szCs w:val="24"/>
          <w:lang w:val="en-US" w:eastAsia="en-US"/>
        </w:rPr>
        <w:t>) considering the stress redistribution at the time of withdrawing the laminated rubber (Equation(5)).</w: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0D7083" w:rsidP="007B6578">
      <w:pPr>
        <w:widowControl w:val="0"/>
        <w:tabs>
          <w:tab w:val="right" w:pos="9361"/>
        </w:tabs>
        <w:spacing w:after="0" w:line="240" w:lineRule="auto"/>
        <w:ind w:rightChars="519" w:right="1142"/>
        <w:jc w:val="both"/>
        <w:rPr>
          <w:rFonts w:ascii="MS Mincho" w:eastAsia="MS Mincho" w:hAnsi="MS Mincho"/>
          <w:iCs/>
          <w:snapToGrid w:val="0"/>
          <w:color w:val="000000"/>
          <w:sz w:val="16"/>
          <w:szCs w:val="18"/>
          <w:lang w:val="en-US" w:eastAsia="en-US"/>
        </w:rPr>
      </w:pPr>
      <m:oMath>
        <m:sSub>
          <m:sSubPr>
            <m:ctrlPr>
              <w:rPr>
                <w:rFonts w:ascii="Cambria Math" w:eastAsia="MS Mincho" w:hAnsi="Cambria Math"/>
                <w:i/>
                <w:snapToGrid w:val="0"/>
                <w:color w:val="000000"/>
                <w:szCs w:val="24"/>
                <w:lang w:val="en-US" w:eastAsia="en-US"/>
              </w:rPr>
            </m:ctrlPr>
          </m:sSub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eq</m:t>
            </m:r>
          </m:sub>
        </m:sSub>
        <m:r>
          <m:rPr>
            <m:sty m:val="p"/>
          </m:rPr>
          <w:rPr>
            <w:rFonts w:ascii="Cambria Math" w:eastAsia="MS Mincho" w:hAnsi="Cambria Math"/>
            <w:snapToGrid w:val="0"/>
            <w:color w:val="000000"/>
            <w:szCs w:val="24"/>
            <w:lang w:val="en-US" w:eastAsia="en-US"/>
          </w:rPr>
          <m:t xml:space="preserve">= </m:t>
        </m:r>
        <m:sSub>
          <m:sSubPr>
            <m:ctrlPr>
              <w:rPr>
                <w:rFonts w:ascii="Cambria Math" w:eastAsia="MS Mincho" w:hAnsi="Cambria Math"/>
                <w:snapToGrid w:val="0"/>
                <w:color w:val="000000"/>
                <w:szCs w:val="24"/>
                <w:lang w:val="en-US" w:eastAsia="en-US"/>
              </w:rPr>
            </m:ctrlPr>
          </m:sSub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e</m:t>
            </m:r>
          </m:sub>
        </m:sSub>
        <m:r>
          <w:rPr>
            <w:rFonts w:ascii="Cambria Math" w:eastAsia="MS Mincho" w:hAnsi="Cambria Math"/>
            <w:snapToGrid w:val="0"/>
            <w:color w:val="000000"/>
            <w:szCs w:val="24"/>
            <w:lang w:val="en-US" w:eastAsia="en-US"/>
          </w:rPr>
          <m:t>+</m:t>
        </m:r>
        <m:sSub>
          <m:sSubPr>
            <m:ctrlPr>
              <w:rPr>
                <w:rFonts w:ascii="Cambria Math" w:eastAsia="MS Mincho" w:hAnsi="Cambria Math"/>
                <w:i/>
                <w:snapToGrid w:val="0"/>
                <w:color w:val="000000"/>
                <w:szCs w:val="24"/>
                <w:lang w:val="en-US" w:eastAsia="en-US"/>
              </w:rPr>
            </m:ctrlPr>
          </m:sSubPr>
          <m:e>
            <m:r>
              <w:rPr>
                <w:rFonts w:ascii="Cambria Math" w:eastAsia="MS Mincho" w:hAnsi="Cambria Math"/>
                <w:snapToGrid w:val="0"/>
                <w:color w:val="000000"/>
                <w:szCs w:val="24"/>
                <w:lang w:val="en-US" w:eastAsia="en-US"/>
              </w:rPr>
              <m:t>M</m:t>
            </m:r>
          </m:e>
          <m:sub>
            <m:r>
              <w:rPr>
                <w:rFonts w:ascii="Cambria Math" w:eastAsia="MS Mincho" w:hAnsi="Cambria Math"/>
                <w:snapToGrid w:val="0"/>
                <w:color w:val="000000"/>
                <w:szCs w:val="24"/>
                <w:lang w:val="en-US" w:eastAsia="en-US"/>
              </w:rPr>
              <m:t>f</m:t>
            </m:r>
          </m:sub>
        </m:sSub>
      </m:oMath>
      <w:r w:rsidR="007B6578" w:rsidRPr="007B6578">
        <w:rPr>
          <w:rFonts w:ascii="MS Mincho" w:eastAsia="MS Mincho" w:hAnsi="MS Mincho"/>
          <w:snapToGrid w:val="0"/>
          <w:color w:val="000000"/>
          <w:sz w:val="16"/>
          <w:szCs w:val="18"/>
          <w:lang w:val="en-US" w:eastAsia="en-US"/>
        </w:rPr>
        <w:tab/>
      </w:r>
      <w:r w:rsidR="007B6578" w:rsidRPr="007B6578">
        <w:rPr>
          <w:rFonts w:eastAsia="MS Mincho"/>
          <w:snapToGrid w:val="0"/>
          <w:color w:val="000000"/>
          <w:szCs w:val="24"/>
          <w:lang w:val="en-US" w:eastAsia="en-US"/>
        </w:rPr>
        <w:t>(5)</w:t>
      </w:r>
    </w:p>
    <w:p w:rsidR="007B6578" w:rsidRPr="007B6578" w:rsidRDefault="007B6578" w:rsidP="007B6578">
      <w:pPr>
        <w:widowControl w:val="0"/>
        <w:spacing w:after="0" w:line="240" w:lineRule="auto"/>
        <w:ind w:right="220"/>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Hereinafter, it is known as the forced displacement method.</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Figure 18 shows the bending moment of the foundation beam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f</w:t>
      </w:r>
      <w:r w:rsidRPr="007B6578">
        <w:rPr>
          <w:rFonts w:eastAsia="MS Mincho"/>
          <w:snapToGrid w:val="0"/>
          <w:szCs w:val="24"/>
          <w:lang w:val="en-US" w:eastAsia="en-US"/>
        </w:rPr>
        <w:t xml:space="preserve"> when forced displacement </w:t>
      </w:r>
      <w:r w:rsidRPr="007B6578">
        <w:rPr>
          <w:rFonts w:ascii="Symbol" w:eastAsia="Times New Roman" w:hAnsi="Symbol"/>
          <w:snapToGrid w:val="0"/>
          <w:color w:val="000000"/>
          <w:szCs w:val="24"/>
          <w:lang w:val="en-US" w:eastAsia="en-US"/>
        </w:rPr>
        <w:t></w:t>
      </w:r>
      <w:r w:rsidRPr="007B6578">
        <w:rPr>
          <w:rFonts w:eastAsia="Times New Roman"/>
          <w:i/>
          <w:snapToGrid w:val="0"/>
          <w:color w:val="000000"/>
          <w:szCs w:val="24"/>
          <w:lang w:val="en-US" w:eastAsia="en-US"/>
        </w:rPr>
        <w:t>u</w:t>
      </w:r>
      <w:r w:rsidRPr="007B6578">
        <w:rPr>
          <w:rFonts w:eastAsia="MS Mincho"/>
          <w:snapToGrid w:val="0"/>
          <w:szCs w:val="24"/>
          <w:lang w:val="en-US" w:eastAsia="en-US"/>
        </w:rPr>
        <w:t xml:space="preserve"> calculated from the result at the time of Art Kobe input in Type-1 is imposed to position (X1 - Y1) of the laminated rubber where extraction occurred.</w:t>
      </w:r>
      <w:r w:rsidRPr="007B6578">
        <w:rPr>
          <w:rFonts w:eastAsia="MS Mincho"/>
          <w:snapToGrid w:val="0"/>
          <w:szCs w:val="24"/>
          <w:lang w:val="en-US" w:eastAsia="ja-JP"/>
        </w:rPr>
        <w:t xml:space="preserve"> </w:t>
      </w:r>
      <w:r w:rsidRPr="007B6578">
        <w:rPr>
          <w:rFonts w:eastAsia="MS Mincho"/>
          <w:snapToGrid w:val="0"/>
          <w:szCs w:val="24"/>
          <w:lang w:val="en-US" w:eastAsia="en-US"/>
        </w:rPr>
        <w:t>From Figure 18, it is confirmed that not only Y 2 and X 2 but also Y 3 and X 3 are influenced by forced displacement.</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color w:val="000000"/>
          <w:sz w:val="14"/>
          <w:szCs w:val="12"/>
        </w:rPr>
        <mc:AlternateContent>
          <mc:Choice Requires="wpg">
            <w:drawing>
              <wp:anchor distT="0" distB="0" distL="114300" distR="114300" simplePos="0" relativeHeight="251670528" behindDoc="0" locked="0" layoutInCell="1" allowOverlap="1" wp14:anchorId="02C8A146" wp14:editId="65DFB5FF">
                <wp:simplePos x="0" y="0"/>
                <wp:positionH relativeFrom="column">
                  <wp:posOffset>-67310</wp:posOffset>
                </wp:positionH>
                <wp:positionV relativeFrom="paragraph">
                  <wp:posOffset>123190</wp:posOffset>
                </wp:positionV>
                <wp:extent cx="3154045" cy="1245870"/>
                <wp:effectExtent l="57150" t="0" r="0" b="0"/>
                <wp:wrapNone/>
                <wp:docPr id="83" name="グループ化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4045" cy="1245870"/>
                          <a:chOff x="0" y="113477"/>
                          <a:chExt cx="3160980" cy="1255170"/>
                        </a:xfrm>
                      </wpg:grpSpPr>
                      <wpg:grpSp>
                        <wpg:cNvPr id="94" name="グループ化 2255"/>
                        <wpg:cNvGrpSpPr/>
                        <wpg:grpSpPr>
                          <a:xfrm>
                            <a:off x="0" y="113477"/>
                            <a:ext cx="3160980" cy="1255170"/>
                            <a:chOff x="3200111" y="700862"/>
                            <a:chExt cx="3161268" cy="1256560"/>
                          </a:xfrm>
                        </wpg:grpSpPr>
                        <wpg:grpSp>
                          <wpg:cNvPr id="95" name="グループ化 2256"/>
                          <wpg:cNvGrpSpPr/>
                          <wpg:grpSpPr>
                            <a:xfrm>
                              <a:off x="3200111" y="700862"/>
                              <a:ext cx="3161268" cy="1256560"/>
                              <a:chOff x="3196001" y="656912"/>
                              <a:chExt cx="3161554" cy="1258580"/>
                            </a:xfrm>
                          </wpg:grpSpPr>
                          <wpg:grpSp>
                            <wpg:cNvPr id="96" name="グループ化 2257"/>
                            <wpg:cNvGrpSpPr/>
                            <wpg:grpSpPr>
                              <a:xfrm>
                                <a:off x="3196001" y="656912"/>
                                <a:ext cx="3161554" cy="1258580"/>
                                <a:chOff x="3196001" y="657068"/>
                                <a:chExt cx="3161554" cy="1258859"/>
                              </a:xfrm>
                            </wpg:grpSpPr>
                            <pic:pic xmlns:pic="http://schemas.openxmlformats.org/drawingml/2006/picture">
                              <pic:nvPicPr>
                                <pic:cNvPr id="97" name="図 2258"/>
                                <pic:cNvPicPr>
                                  <a:picLocks noChangeAspect="1"/>
                                </pic:cNvPicPr>
                              </pic:nvPicPr>
                              <pic:blipFill rotWithShape="1">
                                <a:blip r:embed="rId127" cstate="print">
                                  <a:extLst>
                                    <a:ext uri="{28A0092B-C50C-407E-A947-70E740481C1C}">
                                      <a14:useLocalDpi xmlns:a14="http://schemas.microsoft.com/office/drawing/2010/main" val="0"/>
                                    </a:ext>
                                  </a:extLst>
                                </a:blip>
                                <a:srcRect t="35739" r="6332"/>
                                <a:stretch/>
                              </pic:blipFill>
                              <pic:spPr bwMode="auto">
                                <a:xfrm>
                                  <a:off x="3453673" y="679043"/>
                                  <a:ext cx="1023620" cy="930275"/>
                                </a:xfrm>
                                <a:prstGeom prst="rect">
                                  <a:avLst/>
                                </a:prstGeom>
                                <a:noFill/>
                                <a:ln>
                                  <a:noFill/>
                                </a:ln>
                                <a:extLst>
                                  <a:ext uri="{53640926-AAD7-44D8-BBD7-CCE9431645EC}">
                                    <a14:shadowObscured xmlns:a14="http://schemas.microsoft.com/office/drawing/2010/main"/>
                                  </a:ext>
                                </a:extLst>
                              </pic:spPr>
                            </pic:pic>
                            <wpg:grpSp>
                              <wpg:cNvPr id="98" name="グループ化 2259"/>
                              <wpg:cNvGrpSpPr/>
                              <wpg:grpSpPr>
                                <a:xfrm>
                                  <a:off x="3196001" y="657068"/>
                                  <a:ext cx="3161554" cy="1258859"/>
                                  <a:chOff x="3196001" y="657527"/>
                                  <a:chExt cx="3161554" cy="1259745"/>
                                </a:xfrm>
                              </wpg:grpSpPr>
                              <wpg:grpSp>
                                <wpg:cNvPr id="99" name="グループ化 2260"/>
                                <wpg:cNvGrpSpPr/>
                                <wpg:grpSpPr>
                                  <a:xfrm>
                                    <a:off x="3196001" y="657527"/>
                                    <a:ext cx="3161554" cy="1259745"/>
                                    <a:chOff x="3196001" y="657527"/>
                                    <a:chExt cx="3161554" cy="1259745"/>
                                  </a:xfrm>
                                </wpg:grpSpPr>
                                <wpg:grpSp>
                                  <wpg:cNvPr id="100" name="グループ化 2261"/>
                                  <wpg:cNvGrpSpPr/>
                                  <wpg:grpSpPr>
                                    <a:xfrm>
                                      <a:off x="3196001" y="867587"/>
                                      <a:ext cx="3161554" cy="1049685"/>
                                      <a:chOff x="-1479957" y="-168981"/>
                                      <a:chExt cx="3074328" cy="1019967"/>
                                    </a:xfrm>
                                  </wpg:grpSpPr>
                                  <wps:wsp>
                                    <wps:cNvPr id="46" name="テキスト ボックス 2"/>
                                    <wps:cNvSpPr txBox="1">
                                      <a:spLocks noChangeArrowheads="1"/>
                                    </wps:cNvSpPr>
                                    <wps:spPr bwMode="auto">
                                      <a:xfrm>
                                        <a:off x="-1479955" y="543441"/>
                                        <a:ext cx="3074326" cy="307545"/>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Figure 17. Outline of forced displacement (FD)</w:t>
                                          </w:r>
                                        </w:p>
                                        <w:p w:rsidR="007B6578" w:rsidRPr="007B6578" w:rsidRDefault="007B6578" w:rsidP="007B6578">
                                          <w:pPr>
                                            <w:rPr>
                                              <w:rFonts w:ascii="Arial" w:hAnsi="Arial" w:cs="Arial"/>
                                              <w:sz w:val="16"/>
                                              <w:szCs w:val="16"/>
                                              <w:lang w:val="en-US"/>
                                            </w:rPr>
                                          </w:pPr>
                                        </w:p>
                                      </w:txbxContent>
                                    </wps:txbx>
                                    <wps:bodyPr rot="0" vert="horz" wrap="square" lIns="91440" tIns="45720" rIns="91440" bIns="45720" anchor="t" anchorCtr="0" upright="1">
                                      <a:noAutofit/>
                                    </wps:bodyPr>
                                  </wps:wsp>
                                  <wps:wsp>
                                    <wps:cNvPr id="102" name="テキスト ボックス 2"/>
                                    <wps:cNvSpPr txBox="1">
                                      <a:spLocks noChangeArrowheads="1"/>
                                    </wps:cNvSpPr>
                                    <wps:spPr bwMode="auto">
                                      <a:xfrm>
                                        <a:off x="-1479957" y="-168981"/>
                                        <a:ext cx="351563" cy="375583"/>
                                      </a:xfrm>
                                      <a:prstGeom prst="rect">
                                        <a:avLst/>
                                      </a:prstGeom>
                                      <a:noFill/>
                                      <a:ln w="9525">
                                        <a:noFill/>
                                        <a:miter lim="800000"/>
                                        <a:headEnd/>
                                        <a:tailEnd/>
                                      </a:ln>
                                    </wps:spPr>
                                    <wps:txbx>
                                      <w:txbxContent>
                                        <w:p w:rsidR="007B6578" w:rsidRPr="00450304" w:rsidRDefault="007B6578" w:rsidP="007B6578">
                                          <w:pPr>
                                            <w:rPr>
                                              <w:i/>
                                              <w:sz w:val="18"/>
                                              <w:szCs w:val="19"/>
                                            </w:rPr>
                                          </w:pPr>
                                          <m:oMathPara>
                                            <m:oMath>
                                              <m:r>
                                                <w:rPr>
                                                  <w:rFonts w:ascii="Cambria Math" w:hAnsi="Cambria Math"/>
                                                  <w:sz w:val="18"/>
                                                  <w:szCs w:val="19"/>
                                                </w:rPr>
                                                <m:t>∆</m:t>
                                              </m:r>
                                              <m:sSub>
                                                <m:sSubPr>
                                                  <m:ctrlPr>
                                                    <w:rPr>
                                                      <w:rFonts w:ascii="Cambria Math" w:hAnsi="Cambria Math"/>
                                                      <w:sz w:val="18"/>
                                                      <w:szCs w:val="19"/>
                                                    </w:rPr>
                                                  </m:ctrlPr>
                                                </m:sSubPr>
                                                <m:e>
                                                  <m:r>
                                                    <w:rPr>
                                                      <w:rFonts w:ascii="Cambria Math" w:hAnsi="Cambria Math"/>
                                                      <w:sz w:val="18"/>
                                                      <w:szCs w:val="19"/>
                                                    </w:rPr>
                                                    <m:t>u</m:t>
                                                  </m:r>
                                                </m:e>
                                                <m:sub>
                                                  <m:r>
                                                    <w:rPr>
                                                      <w:rFonts w:ascii="Cambria Math" w:hAnsi="Cambria Math"/>
                                                      <w:sz w:val="18"/>
                                                      <w:szCs w:val="19"/>
                                                    </w:rPr>
                                                    <m:t xml:space="preserve"> </m:t>
                                                  </m:r>
                                                </m:sub>
                                              </m:sSub>
                                            </m:oMath>
                                          </m:oMathPara>
                                        </w:p>
                                      </w:txbxContent>
                                    </wps:txbx>
                                    <wps:bodyPr rot="0" vert="horz" wrap="square" lIns="91440" tIns="45720" rIns="91440" bIns="45720" anchor="t" anchorCtr="0">
                                      <a:spAutoFit/>
                                    </wps:bodyPr>
                                  </wps:wsp>
                                </wpg:grpSp>
                                <pic:pic xmlns:pic="http://schemas.openxmlformats.org/drawingml/2006/picture">
                                  <pic:nvPicPr>
                                    <pic:cNvPr id="103" name="図 2264"/>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4795092" y="657527"/>
                                      <a:ext cx="1555116" cy="984250"/>
                                    </a:xfrm>
                                    <a:prstGeom prst="rect">
                                      <a:avLst/>
                                    </a:prstGeom>
                                    <a:noFill/>
                                    <a:ln>
                                      <a:noFill/>
                                    </a:ln>
                                  </pic:spPr>
                                </pic:pic>
                              </wpg:grpSp>
                              <wps:wsp>
                                <wps:cNvPr id="104" name="直線矢印コネクタ 2265"/>
                                <wps:cNvCnPr/>
                                <wps:spPr>
                                  <a:xfrm flipV="1">
                                    <a:off x="3223614" y="912462"/>
                                    <a:ext cx="0" cy="198770"/>
                                  </a:xfrm>
                                  <a:prstGeom prst="straightConnector1">
                                    <a:avLst/>
                                  </a:prstGeom>
                                  <a:noFill/>
                                  <a:ln w="19050" cap="flat" cmpd="sng" algn="ctr">
                                    <a:solidFill>
                                      <a:sysClr val="windowText" lastClr="000000">
                                        <a:shade val="95000"/>
                                        <a:satMod val="105000"/>
                                      </a:sysClr>
                                    </a:solidFill>
                                    <a:prstDash val="solid"/>
                                    <a:headEnd type="none" w="med" len="med"/>
                                    <a:tailEnd type="arrow" w="med" len="sm"/>
                                  </a:ln>
                                  <a:effectLst/>
                                </wps:spPr>
                                <wps:bodyPr/>
                              </wps:wsp>
                            </wpg:grpSp>
                          </wpg:grpSp>
                          <wps:wsp>
                            <wps:cNvPr id="105" name="テキスト ボックス 2"/>
                            <wps:cNvSpPr txBox="1">
                              <a:spLocks noChangeArrowheads="1"/>
                            </wps:cNvSpPr>
                            <wps:spPr bwMode="auto">
                              <a:xfrm>
                                <a:off x="3310935" y="1145482"/>
                                <a:ext cx="379614" cy="316214"/>
                              </a:xfrm>
                              <a:prstGeom prst="rect">
                                <a:avLst/>
                              </a:prstGeom>
                              <a:noFill/>
                              <a:ln w="9525">
                                <a:noFill/>
                                <a:miter lim="800000"/>
                                <a:headEnd/>
                                <a:tailEnd/>
                              </a:ln>
                            </wps:spPr>
                            <wps:txbx>
                              <w:txbxContent>
                                <w:p w:rsidR="007B6578" w:rsidRPr="00F86C58" w:rsidRDefault="007B6578" w:rsidP="007B6578">
                                  <w:pPr>
                                    <w:rPr>
                                      <w:sz w:val="16"/>
                                      <w:szCs w:val="16"/>
                                    </w:rPr>
                                  </w:pPr>
                                  <w:r w:rsidRPr="00F86C58">
                                    <w:rPr>
                                      <w:sz w:val="16"/>
                                      <w:szCs w:val="16"/>
                                    </w:rPr>
                                    <w:t>X1</w:t>
                                  </w:r>
                                </w:p>
                              </w:txbxContent>
                            </wps:txbx>
                            <wps:bodyPr rot="0" vert="horz" wrap="square" lIns="91440" tIns="45720" rIns="91440" bIns="45720" anchor="t" anchorCtr="0" upright="1">
                              <a:noAutofit/>
                            </wps:bodyPr>
                          </wps:wsp>
                        </wpg:grpSp>
                        <wps:wsp>
                          <wps:cNvPr id="107" name="テキスト ボックス 2"/>
                          <wps:cNvSpPr txBox="1">
                            <a:spLocks noChangeArrowheads="1"/>
                          </wps:cNvSpPr>
                          <wps:spPr bwMode="auto">
                            <a:xfrm>
                              <a:off x="3873350" y="1505616"/>
                              <a:ext cx="379579" cy="315710"/>
                            </a:xfrm>
                            <a:prstGeom prst="rect">
                              <a:avLst/>
                            </a:prstGeom>
                            <a:noFill/>
                            <a:ln w="9525">
                              <a:noFill/>
                              <a:miter lim="800000"/>
                              <a:headEnd/>
                              <a:tailEnd/>
                            </a:ln>
                          </wps:spPr>
                          <wps:txbx>
                            <w:txbxContent>
                              <w:p w:rsidR="007B6578" w:rsidRPr="00F86C58" w:rsidRDefault="007B6578" w:rsidP="007B6578">
                                <w:pPr>
                                  <w:rPr>
                                    <w:sz w:val="16"/>
                                    <w:szCs w:val="16"/>
                                  </w:rPr>
                                </w:pPr>
                                <w:r w:rsidRPr="00F86C58">
                                  <w:rPr>
                                    <w:sz w:val="16"/>
                                    <w:szCs w:val="16"/>
                                  </w:rPr>
                                  <w:t>X2</w:t>
                                </w:r>
                              </w:p>
                            </w:txbxContent>
                          </wps:txbx>
                          <wps:bodyPr rot="0" vert="horz" wrap="square" lIns="91440" tIns="45720" rIns="91440" bIns="45720" anchor="t" anchorCtr="0" upright="1">
                            <a:noAutofit/>
                          </wps:bodyPr>
                        </wps:wsp>
                      </wpg:grpSp>
                      <wps:wsp>
                        <wps:cNvPr id="108" name="直線矢印コネクタ 2268"/>
                        <wps:cNvCnPr/>
                        <wps:spPr>
                          <a:xfrm flipH="1">
                            <a:off x="1328652" y="603815"/>
                            <a:ext cx="270147" cy="10793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2254" o:spid="_x0000_s1349" style="position:absolute;left:0;text-align:left;margin-left:-5.3pt;margin-top:9.7pt;width:248.35pt;height:98.1pt;z-index:251670528;mso-width-relative:margin;mso-height-relative:margin" coordorigin=",1134" coordsize="31609,125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">
                <v:group id="グループ化 2255" o:spid="_x0000_s1350" style="position:absolute;top:1134;width:31609;height:12552" coordorigin="32001,7008" coordsize="31612,1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グループ化 2256" o:spid="_x0000_s1351" style="position:absolute;left:32001;top:7008;width:31612;height:12566" coordorigin="31960,6569" coordsize="31615,12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group id="グループ化 2257" o:spid="_x0000_s1352" style="position:absolute;left:31960;top:6569;width:31615;height:12585" coordorigin="31960,6570" coordsize="31615,12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図 2258" o:spid="_x0000_s1353" type="#_x0000_t75" style="position:absolute;left:34536;top:6790;width:10236;height:9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PasbEAAAA2wAAAA8AAABkcnMvZG93bnJldi54bWxEj0FrAjEUhO+F/ofwBC9Fswq1dWuUVmjx&#10;qlvU42PzullMXrZJ1O2/N4VCj8PMfMMsVr2z4kIhtp4VTMYFCOLa65YbBZ/V++gZREzIGq1nUvBD&#10;EVbL+7sFltpfeUuXXWpEhnAsUYFJqSuljLUhh3HsO+LsffngMGUZGqkDXjPcWTktipl02HJeMNjR&#10;2lB92p2dgsN0v/5+206M/QhHnD3sq0fbVUoNB/3rC4hEffoP/7U3WsH8CX6/5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PasbEAAAA2wAAAA8AAAAAAAAAAAAAAAAA&#10;nwIAAGRycy9kb3ducmV2LnhtbFBLBQYAAAAABAAEAPcAAACQAwAAAAA=&#10;">
                        <v:imagedata r:id="rId129" o:title="" croptop="23422f" cropright="4150f"/>
                        <v:path arrowok="t"/>
                      </v:shape>
                      <v:group id="グループ化 2259" o:spid="_x0000_s1354" style="position:absolute;left:31960;top:6570;width:31615;height:12589" coordorigin="31960,6575" coordsize="31615,12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グループ化 2260" o:spid="_x0000_s1355" style="position:absolute;left:31960;top:6575;width:31615;height:12597" coordorigin="31960,6575" coordsize="31615,12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グループ化 2261" o:spid="_x0000_s1356" style="position:absolute;left:31960;top:8675;width:31615;height:10497" coordorigin="-14799,-1689" coordsize="30743,1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_x0000_s1357" type="#_x0000_t202" style="position:absolute;left:-14799;top:5434;width:30742;height:3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17.</w:t>
                                    </w:r>
                                    <w:proofErr w:type="gramEnd"/>
                                    <w:r w:rsidRPr="007B6578">
                                      <w:rPr>
                                        <w:sz w:val="20"/>
                                        <w:szCs w:val="20"/>
                                        <w:lang w:val="en-US"/>
                                      </w:rPr>
                                      <w:t xml:space="preserve"> Outline of forced displacement (FD)</w:t>
                                    </w:r>
                                  </w:p>
                                  <w:p w:rsidR="007B6578" w:rsidRPr="007B6578" w:rsidRDefault="007B6578" w:rsidP="007B6578">
                                    <w:pPr>
                                      <w:rPr>
                                        <w:rFonts w:ascii="Arial" w:hAnsi="Arial" w:cs="Arial"/>
                                        <w:sz w:val="16"/>
                                        <w:szCs w:val="16"/>
                                        <w:lang w:val="en-US"/>
                                      </w:rPr>
                                    </w:pPr>
                                  </w:p>
                                </w:txbxContent>
                              </v:textbox>
                            </v:shape>
                            <v:shape id="_x0000_s1358" type="#_x0000_t202" style="position:absolute;left:-14799;top:-1689;width:3516;height:3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JFcAA&#10;AADcAAAADwAAAGRycy9kb3ducmV2LnhtbERPTWsCMRC9F/ofwgi91UTBIqtRxFbw0Et1vQ+b6Wbp&#10;ZrJspu7675uC4G0e73PW2zG06kp9aiJbmE0NKOIquoZrC+X58LoElQTZYRuZLNwowXbz/LTGwsWB&#10;v+h6klrlEE4FWvAiXaF1qjwFTNPYEWfuO/YBJcO+1q7HIYeHVs+NedMBG84NHjvae6p+Tr/Bgojb&#10;zW7lR0jHy/j5PnhTLbC09mUy7laghEZ5iO/uo8vzzRz+n8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qJFcAAAADcAAAADwAAAAAAAAAAAAAAAACYAgAAZHJzL2Rvd25y&#10;ZXYueG1sUEsFBgAAAAAEAAQA9QAAAIUDAAAAAA==&#10;" filled="f" stroked="f">
                              <v:textbox style="mso-fit-shape-to-text:t">
                                <w:txbxContent>
                                  <w:p w:rsidR="007B6578" w:rsidRPr="00450304" w:rsidRDefault="007B6578" w:rsidP="007B6578">
                                    <w:pPr>
                                      <w:rPr>
                                        <w:i/>
                                        <w:sz w:val="18"/>
                                        <w:szCs w:val="19"/>
                                      </w:rPr>
                                    </w:pPr>
                                    <m:oMathPara>
                                      <m:oMath>
                                        <m:r>
                                          <w:rPr>
                                            <w:rFonts w:ascii="Cambria Math" w:hAnsi="Cambria Math"/>
                                            <w:sz w:val="18"/>
                                            <w:szCs w:val="19"/>
                                          </w:rPr>
                                          <m:t>∆</m:t>
                                        </m:r>
                                        <m:sSub>
                                          <m:sSubPr>
                                            <m:ctrlPr>
                                              <w:rPr>
                                                <w:rFonts w:ascii="Cambria Math" w:hAnsi="Cambria Math"/>
                                                <w:sz w:val="18"/>
                                                <w:szCs w:val="19"/>
                                              </w:rPr>
                                            </m:ctrlPr>
                                          </m:sSubPr>
                                          <m:e>
                                            <m:r>
                                              <w:rPr>
                                                <w:rFonts w:ascii="Cambria Math" w:hAnsi="Cambria Math"/>
                                                <w:sz w:val="18"/>
                                                <w:szCs w:val="19"/>
                                              </w:rPr>
                                              <m:t>u</m:t>
                                            </m:r>
                                          </m:e>
                                          <m:sub>
                                            <m:r>
                                              <w:rPr>
                                                <w:rFonts w:ascii="Cambria Math" w:hAnsi="Cambria Math"/>
                                                <w:sz w:val="18"/>
                                                <w:szCs w:val="19"/>
                                              </w:rPr>
                                              <m:t xml:space="preserve"> </m:t>
                                            </m:r>
                                          </m:sub>
                                        </m:sSub>
                                      </m:oMath>
                                    </m:oMathPara>
                                  </w:p>
                                </w:txbxContent>
                              </v:textbox>
                            </v:shape>
                          </v:group>
                          <v:shape id="図 2264" o:spid="_x0000_s1359" type="#_x0000_t75" style="position:absolute;left:47950;top:6575;width:15552;height:9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uTvLBAAAA3AAAAA8AAABkcnMvZG93bnJldi54bWxET9uKwjAQfRf2H8Is7Ius6a4XtBpFBMUn&#10;UdcPGJuxLdtMahK1/r0RBN/mcK4zmTWmEldyvrSs4KeTgCDOrC45V3D4W34PQfiArLGyTAru5GE2&#10;/WhNMNX2xju67kMuYgj7FBUUIdSplD4ryKDv2Jo4cifrDIYIXS61w1sMN5X8TZKBNFhybCiwpkVB&#10;2f/+YhTMz81g0x8dcbTcrKh93NY95/tKfX028zGIQE14i1/utY7zky48n4kX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uTvLBAAAA3AAAAA8AAAAAAAAAAAAAAAAAnwIA&#10;AGRycy9kb3ducmV2LnhtbFBLBQYAAAAABAAEAPcAAACNAwAAAAA=&#10;">
                            <v:imagedata r:id="rId130" o:title=""/>
                            <v:path arrowok="t"/>
                          </v:shape>
                        </v:group>
                        <v:shapetype id="_x0000_t32" coordsize="21600,21600" o:spt="32" o:oned="t" path="m,l21600,21600e" filled="f">
                          <v:path arrowok="t" fillok="f" o:connecttype="none"/>
                          <o:lock v:ext="edit" shapetype="t"/>
                        </v:shapetype>
                        <v:shape id="直線矢印コネクタ 2265" o:spid="_x0000_s1360" type="#_x0000_t32" style="position:absolute;left:32236;top:9124;width:0;height:19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yc8IAAADcAAAADwAAAGRycy9kb3ducmV2LnhtbERPTWvCQBC9F/wPywi9FLPbIkViVpGA&#10;bS8ijYLXITsmwexsyG6T+O+7hYK3ebzPybaTbcVAvW8ca3hNFAji0pmGKw3n036xAuEDssHWMWm4&#10;k4ftZvaUYWrcyN80FKESMYR9ihrqELpUSl/WZNEnriOO3NX1FkOEfSVNj2MMt618U+pdWmw4NtTY&#10;UV5TeSt+rAaVY3Grjnj44Isq8+vn/ZK/NFo/z6fdGkSgKTzE/+4vE+erJfw9Ey+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yc8IAAADcAAAADwAAAAAAAAAAAAAA&#10;AAChAgAAZHJzL2Rvd25yZXYueG1sUEsFBgAAAAAEAAQA+QAAAJADAAAAAA==&#10;" strokeweight="1.5pt">
                          <v:stroke endarrow="open" endarrowlength="short"/>
                        </v:shape>
                      </v:group>
                    </v:group>
                    <v:shape id="_x0000_s1361" type="#_x0000_t202" style="position:absolute;left:33109;top:11454;width:3796;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rsidR="007B6578" w:rsidRPr="00F86C58" w:rsidRDefault="007B6578" w:rsidP="007B6578">
                            <w:pPr>
                              <w:rPr>
                                <w:sz w:val="16"/>
                                <w:szCs w:val="16"/>
                              </w:rPr>
                            </w:pPr>
                            <w:r w:rsidRPr="00F86C58">
                              <w:rPr>
                                <w:sz w:val="16"/>
                                <w:szCs w:val="16"/>
                              </w:rPr>
                              <w:t>X1</w:t>
                            </w:r>
                          </w:p>
                        </w:txbxContent>
                      </v:textbox>
                    </v:shape>
                  </v:group>
                  <v:shape id="_x0000_s1362" type="#_x0000_t202" style="position:absolute;left:38733;top:15056;width:3796;height:3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rsidR="007B6578" w:rsidRPr="00F86C58" w:rsidRDefault="007B6578" w:rsidP="007B6578">
                          <w:pPr>
                            <w:rPr>
                              <w:sz w:val="16"/>
                              <w:szCs w:val="16"/>
                            </w:rPr>
                          </w:pPr>
                          <w:r w:rsidRPr="00F86C58">
                            <w:rPr>
                              <w:sz w:val="16"/>
                              <w:szCs w:val="16"/>
                            </w:rPr>
                            <w:t>X2</w:t>
                          </w:r>
                        </w:p>
                      </w:txbxContent>
                    </v:textbox>
                  </v:shape>
                </v:group>
                <v:shape id="直線矢印コネクタ 2268" o:spid="_x0000_s1363" type="#_x0000_t32" style="position:absolute;left:13286;top:6038;width:2701;height:10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hp0cMAAADcAAAADwAAAGRycy9kb3ducmV2LnhtbESPQWsCMRCF7wX/QxjBW80qWMrWKFUQ&#10;pBepFfQ4bKa7oZvJskk36793DoXeZnhv3vtmvR19qwbqowtsYDEvQBFXwTquDVy+Ds+voGJCttgG&#10;JgN3irDdTJ7WWNqQ+ZOGc6qVhHAs0UCTUldqHauGPMZ56IhF+w69xyRrX2vbY5Zw3+plUbxoj46l&#10;ocGO9g1VP+dfb8Dlkxu64z7vPq63aDO5+yo4Y2bT8f0NVKIx/Zv/ro9W8AuhlWdkAr1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YadHDAAAA3AAAAA8AAAAAAAAAAAAA&#10;AAAAoQIAAGRycy9kb3ducmV2LnhtbFBLBQYAAAAABAAEAPkAAACRAwAAAAA=&#10;">
                  <v:stroke endarrow="block"/>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Times New Roman"/>
          <w:noProof/>
          <w:snapToGrid w:val="0"/>
          <w:color w:val="000000"/>
          <w:sz w:val="16"/>
          <w:szCs w:val="19"/>
        </w:rPr>
        <mc:AlternateContent>
          <mc:Choice Requires="wpg">
            <w:drawing>
              <wp:anchor distT="0" distB="0" distL="114300" distR="114300" simplePos="0" relativeHeight="251671552" behindDoc="0" locked="0" layoutInCell="1" allowOverlap="1" wp14:anchorId="5255E0FD" wp14:editId="43A5233A">
                <wp:simplePos x="0" y="0"/>
                <wp:positionH relativeFrom="column">
                  <wp:posOffset>3142615</wp:posOffset>
                </wp:positionH>
                <wp:positionV relativeFrom="paragraph">
                  <wp:posOffset>29210</wp:posOffset>
                </wp:positionV>
                <wp:extent cx="2974975" cy="1732947"/>
                <wp:effectExtent l="0" t="0" r="0" b="635"/>
                <wp:wrapNone/>
                <wp:docPr id="101" name="グループ化 2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4975" cy="1732947"/>
                          <a:chOff x="0" y="0"/>
                          <a:chExt cx="2976024" cy="2200452"/>
                        </a:xfrm>
                      </wpg:grpSpPr>
                      <wpg:grpSp>
                        <wpg:cNvPr id="115" name="グループ化 2270"/>
                        <wpg:cNvGrpSpPr/>
                        <wpg:grpSpPr>
                          <a:xfrm>
                            <a:off x="0" y="0"/>
                            <a:ext cx="2946761" cy="2200452"/>
                            <a:chOff x="0" y="0"/>
                            <a:chExt cx="2947187" cy="2200452"/>
                          </a:xfrm>
                        </wpg:grpSpPr>
                        <wpg:grpSp>
                          <wpg:cNvPr id="43" name="グループ化 2271"/>
                          <wpg:cNvGrpSpPr/>
                          <wpg:grpSpPr>
                            <a:xfrm>
                              <a:off x="262979" y="685056"/>
                              <a:ext cx="2684208" cy="1515396"/>
                              <a:chOff x="395479" y="1160973"/>
                              <a:chExt cx="2831403" cy="1618084"/>
                            </a:xfrm>
                          </wpg:grpSpPr>
                          <wpg:grpSp>
                            <wpg:cNvPr id="117" name="グループ化 2272"/>
                            <wpg:cNvGrpSpPr/>
                            <wpg:grpSpPr>
                              <a:xfrm>
                                <a:off x="670370" y="1160973"/>
                                <a:ext cx="2402263" cy="288884"/>
                                <a:chOff x="670391" y="1161041"/>
                                <a:chExt cx="2402339" cy="288902"/>
                              </a:xfrm>
                            </wpg:grpSpPr>
                            <wps:wsp>
                              <wps:cNvPr id="118" name="テキスト ボックス 2"/>
                              <wps:cNvSpPr txBox="1">
                                <a:spLocks noChangeArrowheads="1"/>
                              </wps:cNvSpPr>
                              <wps:spPr bwMode="auto">
                                <a:xfrm>
                                  <a:off x="670391" y="1161041"/>
                                  <a:ext cx="853092" cy="283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F86C58" w:rsidRDefault="007B6578" w:rsidP="007B6578">
                                    <w:pPr>
                                      <w:jc w:val="center"/>
                                      <w:rPr>
                                        <w:sz w:val="16"/>
                                        <w:szCs w:val="16"/>
                                      </w:rPr>
                                    </w:pPr>
                                    <w:r w:rsidRPr="00F86C58">
                                      <w:rPr>
                                        <w:rFonts w:eastAsia="Arial Unicode MS"/>
                                        <w:sz w:val="16"/>
                                        <w:szCs w:val="16"/>
                                      </w:rPr>
                                      <w:t>(a)</w:t>
                                    </w:r>
                                    <w:r w:rsidRPr="00F86C58">
                                      <w:rPr>
                                        <w:sz w:val="16"/>
                                        <w:szCs w:val="16"/>
                                      </w:rPr>
                                      <w:t xml:space="preserve"> </w:t>
                                    </w:r>
                                    <w:r w:rsidRPr="00F86C58">
                                      <w:rPr>
                                        <w:rFonts w:eastAsia="MS Mincho"/>
                                        <w:sz w:val="16"/>
                                        <w:szCs w:val="16"/>
                                      </w:rPr>
                                      <w:t>X1</w:t>
                                    </w:r>
                                  </w:p>
                                </w:txbxContent>
                              </wps:txbx>
                              <wps:bodyPr rot="0" vert="horz" wrap="square" lIns="91440" tIns="45720" rIns="91440" bIns="45720" anchor="t" anchorCtr="0" upright="1">
                                <a:noAutofit/>
                              </wps:bodyPr>
                            </wps:wsp>
                            <wps:wsp>
                              <wps:cNvPr id="44" name="テキスト ボックス 2"/>
                              <wps:cNvSpPr txBox="1">
                                <a:spLocks noChangeArrowheads="1"/>
                              </wps:cNvSpPr>
                              <wps:spPr bwMode="auto">
                                <a:xfrm>
                                  <a:off x="2219924" y="1167368"/>
                                  <a:ext cx="852806"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F86C58" w:rsidRDefault="007B6578" w:rsidP="007B6578">
                                    <w:pPr>
                                      <w:jc w:val="center"/>
                                      <w:rPr>
                                        <w:sz w:val="16"/>
                                        <w:szCs w:val="16"/>
                                      </w:rPr>
                                    </w:pPr>
                                    <w:r w:rsidRPr="00F86C58">
                                      <w:rPr>
                                        <w:rFonts w:eastAsia="Arial Unicode MS"/>
                                        <w:sz w:val="16"/>
                                        <w:szCs w:val="16"/>
                                      </w:rPr>
                                      <w:t>(b)</w:t>
                                    </w:r>
                                    <w:r w:rsidRPr="00F86C58">
                                      <w:rPr>
                                        <w:sz w:val="16"/>
                                        <w:szCs w:val="16"/>
                                      </w:rPr>
                                      <w:t xml:space="preserve"> Y1</w:t>
                                    </w:r>
                                  </w:p>
                                </w:txbxContent>
                              </wps:txbx>
                              <wps:bodyPr rot="0" vert="horz" wrap="square" lIns="91440" tIns="45720" rIns="91440" bIns="45720" anchor="t" anchorCtr="0" upright="1">
                                <a:noAutofit/>
                              </wps:bodyPr>
                            </wps:wsp>
                          </wpg:grpSp>
                          <wps:wsp>
                            <wps:cNvPr id="120" name="テキスト ボックス 2"/>
                            <wps:cNvSpPr txBox="1">
                              <a:spLocks noChangeArrowheads="1"/>
                            </wps:cNvSpPr>
                            <wps:spPr bwMode="auto">
                              <a:xfrm>
                                <a:off x="395479" y="1305981"/>
                                <a:ext cx="2831403" cy="1473076"/>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Figure 18. Bending moment of foundation beam (Art Kobe)</w:t>
                                  </w:r>
                                </w:p>
                                <w:p w:rsidR="007B6578" w:rsidRPr="007B6578" w:rsidRDefault="007B6578" w:rsidP="007B6578">
                                  <w:pPr>
                                    <w:rPr>
                                      <w:rFonts w:ascii="Arial" w:hAnsi="Arial" w:cs="Arial"/>
                                      <w:sz w:val="16"/>
                                      <w:szCs w:val="16"/>
                                      <w:lang w:val="en-US"/>
                                    </w:rPr>
                                  </w:pPr>
                                </w:p>
                                <w:p w:rsidR="007B6578" w:rsidRPr="007B6578" w:rsidRDefault="007B6578" w:rsidP="007B6578">
                                  <w:pPr>
                                    <w:ind w:leftChars="266" w:left="585"/>
                                    <w:rPr>
                                      <w:rFonts w:ascii="Arial" w:hAnsi="Arial" w:cs="Arial"/>
                                      <w:sz w:val="16"/>
                                      <w:szCs w:val="16"/>
                                      <w:lang w:val="en-US" w:eastAsia="ja-JP"/>
                                    </w:rPr>
                                  </w:pPr>
                                </w:p>
                              </w:txbxContent>
                            </wps:txbx>
                            <wps:bodyPr rot="0" vert="horz" wrap="square" lIns="91440" tIns="45720" rIns="91440" bIns="45720" anchor="t" anchorCtr="0">
                              <a:spAutoFit/>
                            </wps:bodyPr>
                          </wps:wsp>
                        </wpg:grpSp>
                        <pic:pic xmlns:pic="http://schemas.openxmlformats.org/drawingml/2006/picture">
                          <pic:nvPicPr>
                            <pic:cNvPr id="121" name="図 2276"/>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61135" cy="721995"/>
                            </a:xfrm>
                            <a:prstGeom prst="rect">
                              <a:avLst/>
                            </a:prstGeom>
                            <a:noFill/>
                            <a:ln>
                              <a:noFill/>
                            </a:ln>
                          </pic:spPr>
                        </pic:pic>
                      </wpg:grpSp>
                      <pic:pic xmlns:pic="http://schemas.openxmlformats.org/drawingml/2006/picture">
                        <pic:nvPicPr>
                          <pic:cNvPr id="45" name="図 2277"/>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1520604" y="0"/>
                            <a:ext cx="1455420" cy="7219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269" o:spid="_x0000_s1364" style="position:absolute;left:0;text-align:left;margin-left:247.45pt;margin-top:2.3pt;width:234.25pt;height:136.45pt;z-index:251671552;mso-width-relative:margin;mso-height-relative:margin" coordsize="29760,220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">
                <v:group id="グループ化 2270" o:spid="_x0000_s1365" style="position:absolute;width:29467;height:22004" coordsize="29471,2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グループ化 2271" o:spid="_x0000_s1366" style="position:absolute;left:2629;top:6850;width:26842;height:15154" coordorigin="3954,11609" coordsize="28314,16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グループ化 2272" o:spid="_x0000_s1367" style="position:absolute;left:6703;top:11609;width:24023;height:2889" coordorigin="6703,11610" coordsize="24023,2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_x0000_s1368" type="#_x0000_t202" style="position:absolute;left:6703;top:11610;width:8531;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rsidR="007B6578" w:rsidRPr="00F86C58" w:rsidRDefault="007B6578" w:rsidP="007B6578">
                              <w:pPr>
                                <w:jc w:val="center"/>
                                <w:rPr>
                                  <w:sz w:val="16"/>
                                  <w:szCs w:val="16"/>
                                </w:rPr>
                              </w:pPr>
                              <w:r w:rsidRPr="00F86C58">
                                <w:rPr>
                                  <w:rFonts w:eastAsia="Arial Unicode MS"/>
                                  <w:sz w:val="16"/>
                                  <w:szCs w:val="16"/>
                                </w:rPr>
                                <w:t>(a)</w:t>
                              </w:r>
                              <w:r w:rsidRPr="00F86C58">
                                <w:rPr>
                                  <w:sz w:val="16"/>
                                  <w:szCs w:val="16"/>
                                </w:rPr>
                                <w:t xml:space="preserve"> </w:t>
                              </w:r>
                              <w:r w:rsidRPr="00F86C58">
                                <w:rPr>
                                  <w:rFonts w:eastAsia="MS Mincho"/>
                                  <w:sz w:val="16"/>
                                  <w:szCs w:val="16"/>
                                </w:rPr>
                                <w:t>X1</w:t>
                              </w:r>
                            </w:p>
                          </w:txbxContent>
                        </v:textbox>
                      </v:shape>
                      <v:shape id="_x0000_s1369" type="#_x0000_t202" style="position:absolute;left:22199;top:11673;width:8528;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7B6578" w:rsidRPr="00F86C58" w:rsidRDefault="007B6578" w:rsidP="007B6578">
                              <w:pPr>
                                <w:jc w:val="center"/>
                                <w:rPr>
                                  <w:sz w:val="16"/>
                                  <w:szCs w:val="16"/>
                                </w:rPr>
                              </w:pPr>
                              <w:r w:rsidRPr="00F86C58">
                                <w:rPr>
                                  <w:rFonts w:eastAsia="Arial Unicode MS"/>
                                  <w:sz w:val="16"/>
                                  <w:szCs w:val="16"/>
                                </w:rPr>
                                <w:t>(b)</w:t>
                              </w:r>
                              <w:r w:rsidRPr="00F86C58">
                                <w:rPr>
                                  <w:sz w:val="16"/>
                                  <w:szCs w:val="16"/>
                                </w:rPr>
                                <w:t xml:space="preserve"> Y1</w:t>
                              </w:r>
                            </w:p>
                          </w:txbxContent>
                        </v:textbox>
                      </v:shape>
                    </v:group>
                    <v:shape id="_x0000_s1370" type="#_x0000_t202" style="position:absolute;left:3954;top:13059;width:28314;height:1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HumcMA&#10;AADcAAAADwAAAGRycy9kb3ducmV2LnhtbESPQWvDMAyF74P9B6NBb6vTQsdI65bSbdDDLuvSu4jV&#10;ODSWQ6w16b+fDoPdJN7Te582uyl25kZDbhM7WMwLMMR18i03Dqrvj+dXMFmQPXaJycGdMuy2jw8b&#10;LH0a+YtuJ2mMhnAu0UEQ6Utrcx0oYp6nnli1Sxoiiq5DY/2Ao4bHzi6L4sVGbFkbAvZ0CFRfTz/R&#10;gYjfL+7Ve8zH8/T5NoaiXmHl3Oxp2q/BCE3yb/67PnrFXyq+PqMT2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HumcMAAADcAAAADwAAAAAAAAAAAAAAAACYAgAAZHJzL2Rv&#10;d25yZXYueG1sUEsFBgAAAAAEAAQA9QAAAIgDA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18.</w:t>
                            </w:r>
                            <w:proofErr w:type="gramEnd"/>
                            <w:r w:rsidRPr="007B6578">
                              <w:rPr>
                                <w:sz w:val="20"/>
                                <w:szCs w:val="20"/>
                                <w:lang w:val="en-US"/>
                              </w:rPr>
                              <w:t xml:space="preserve"> Bending moment of foundation beam (Art Kobe)</w:t>
                            </w:r>
                          </w:p>
                          <w:p w:rsidR="007B6578" w:rsidRPr="007B6578" w:rsidRDefault="007B6578" w:rsidP="007B6578">
                            <w:pPr>
                              <w:rPr>
                                <w:rFonts w:ascii="Arial" w:hAnsi="Arial" w:cs="Arial"/>
                                <w:sz w:val="16"/>
                                <w:szCs w:val="16"/>
                                <w:lang w:val="en-US"/>
                              </w:rPr>
                            </w:pPr>
                          </w:p>
                          <w:p w:rsidR="007B6578" w:rsidRPr="007B6578" w:rsidRDefault="007B6578" w:rsidP="007B6578">
                            <w:pPr>
                              <w:ind w:leftChars="266" w:left="585"/>
                              <w:rPr>
                                <w:rFonts w:ascii="Arial" w:hAnsi="Arial" w:cs="Arial"/>
                                <w:sz w:val="16"/>
                                <w:szCs w:val="16"/>
                                <w:lang w:val="en-US" w:eastAsia="ja-JP"/>
                              </w:rPr>
                            </w:pPr>
                          </w:p>
                        </w:txbxContent>
                      </v:textbox>
                    </v:shape>
                  </v:group>
                  <v:shape id="図 2276" o:spid="_x0000_s1371" type="#_x0000_t75" style="position:absolute;width:14611;height: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KJ7DFAAAA3AAAAA8AAABkcnMvZG93bnJldi54bWxET01rwkAQvQv9D8sUvEjdaKFImlWkoORg&#10;kWhaepxmp0na7GzMrhr/fVcQvM3jfU6y6E0jTtS52rKCyTgCQVxYXXOpIN+vnmYgnEfW2FgmBRdy&#10;sJg/DBKMtT1zRqedL0UIYRejgsr7NpbSFRUZdGPbEgfux3YGfYBdKXWH5xBuGjmNohdpsObQUGFL&#10;bxUVf7ujUfC+eV5nn9v6Ix9R/v11yNLfZZ8qNXzsl68gPPX+Lr65Ux3mTydwfSZc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yiewxQAAANwAAAAPAAAAAAAAAAAAAAAA&#10;AJ8CAABkcnMvZG93bnJldi54bWxQSwUGAAAAAAQABAD3AAAAkQMAAAAA&#10;">
                    <v:imagedata r:id="rId133" o:title=""/>
                    <v:path arrowok="t"/>
                  </v:shape>
                </v:group>
                <v:shape id="図 2277" o:spid="_x0000_s1372" type="#_x0000_t75" style="position:absolute;left:15206;width:14554;height: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AOFTGAAAA2wAAAA8AAABkcnMvZG93bnJldi54bWxEj0FrAjEUhO+F/ofwhN5qVqmlrEaRoiC0&#10;WNQF8fZInruLm5c1SXXrrzeFQo/DzHzDTGadbcSFfKgdKxj0MxDE2pmaSwXFbvn8BiJEZIONY1Lw&#10;QwFm08eHCebGXXlDl20sRYJwyFFBFWObSxl0RRZD37XEyTs6bzEm6UtpPF4T3DZymGWv0mLNaaHC&#10;lt4r0qftt1VwK5dft9HB7wd6/XE46/Ni8bkvlHrqdfMxiEhd/A//tVdGwcsIfr+k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A4VMYAAADbAAAADwAAAAAAAAAAAAAA&#10;AACfAgAAZHJzL2Rvd25yZXYueG1sUEsFBgAAAAAEAAQA9wAAAJIDAAAAAA==&#10;">
                  <v:imagedata r:id="rId134" o:title=""/>
                  <v:path arrowok="t"/>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jc w:val="both"/>
        <w:rPr>
          <w:rFonts w:eastAsia="Times New Roman"/>
          <w:b/>
          <w:i/>
          <w:snapToGrid w:val="0"/>
          <w:szCs w:val="24"/>
          <w:lang w:val="en-US" w:eastAsia="en-US"/>
        </w:rPr>
      </w:pPr>
      <w:r w:rsidRPr="007B6578">
        <w:rPr>
          <w:rFonts w:eastAsia="Times New Roman"/>
          <w:snapToGrid w:val="0"/>
          <w:szCs w:val="24"/>
          <w:lang w:val="en-US" w:eastAsia="en-US"/>
        </w:rPr>
        <w:br w:type="page"/>
      </w:r>
    </w:p>
    <w:p w:rsidR="007B6578" w:rsidRPr="007B6578" w:rsidRDefault="007B6578" w:rsidP="007B6578">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7B6578">
        <w:rPr>
          <w:rFonts w:eastAsia="Times New Roman"/>
          <w:b/>
          <w:i/>
          <w:snapToGrid w:val="0"/>
          <w:szCs w:val="24"/>
          <w:lang w:val="en-US" w:eastAsia="en-US"/>
        </w:rPr>
        <w:t>6.2 Examination of bending moment of foundation beam</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Figures 19 and 20 show the bending moment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eq</w:t>
      </w:r>
      <w:r w:rsidRPr="007B6578">
        <w:rPr>
          <w:rFonts w:eastAsia="MS Mincho"/>
          <w:snapToGrid w:val="0"/>
          <w:szCs w:val="24"/>
          <w:lang w:val="en-US" w:eastAsia="en-US"/>
        </w:rPr>
        <w:t xml:space="preserve"> of the foundation beam calculated from the forced displacement method on the beams of X1 and Y1 and the bending moment </w:t>
      </w:r>
      <w:r w:rsidRPr="007B6578">
        <w:rPr>
          <w:rFonts w:eastAsia="MS Mincho"/>
          <w:i/>
          <w:snapToGrid w:val="0"/>
          <w:szCs w:val="24"/>
          <w:lang w:val="en-US" w:eastAsia="en-US"/>
        </w:rPr>
        <w:t>M</w:t>
      </w:r>
      <w:r w:rsidRPr="007B6578">
        <w:rPr>
          <w:rFonts w:eastAsia="MS Mincho"/>
          <w:snapToGrid w:val="0"/>
          <w:szCs w:val="24"/>
          <w:lang w:val="en-US" w:eastAsia="en-US"/>
        </w:rPr>
        <w:t xml:space="preserve"> of the foundation beam at the time of simultaneous horizontal and vertical inputs.</w:t>
      </w:r>
      <w:r w:rsidRPr="007B6578">
        <w:rPr>
          <w:rFonts w:eastAsia="MS Mincho"/>
          <w:snapToGrid w:val="0"/>
          <w:szCs w:val="24"/>
          <w:lang w:val="en-US" w:eastAsia="ja-JP"/>
        </w:rPr>
        <w:t xml:space="preserve"> </w:t>
      </w:r>
      <w:r w:rsidRPr="007B6578">
        <w:rPr>
          <w:rFonts w:eastAsia="MS Mincho"/>
          <w:snapToGrid w:val="0"/>
          <w:szCs w:val="24"/>
          <w:lang w:val="en-US" w:eastAsia="en-US"/>
        </w:rPr>
        <w:t xml:space="preserve">From Figures 19 and 20, it is confirmed that the bending moment </w:t>
      </w:r>
      <w:r w:rsidRPr="007B6578">
        <w:rPr>
          <w:rFonts w:eastAsia="MS Mincho"/>
          <w:i/>
          <w:snapToGrid w:val="0"/>
          <w:szCs w:val="24"/>
          <w:lang w:val="en-US" w:eastAsia="en-US"/>
        </w:rPr>
        <w:t>M</w:t>
      </w:r>
      <w:r w:rsidRPr="007B6578">
        <w:rPr>
          <w:rFonts w:eastAsia="MS Mincho"/>
          <w:i/>
          <w:snapToGrid w:val="0"/>
          <w:szCs w:val="24"/>
          <w:vertAlign w:val="subscript"/>
          <w:lang w:val="en-US" w:eastAsia="en-US"/>
        </w:rPr>
        <w:t>eq</w:t>
      </w:r>
      <w:r w:rsidRPr="007B6578">
        <w:rPr>
          <w:rFonts w:eastAsia="MS Mincho"/>
          <w:snapToGrid w:val="0"/>
          <w:szCs w:val="24"/>
          <w:lang w:val="en-US" w:eastAsia="en-US"/>
        </w:rPr>
        <w:t xml:space="preserve"> of the foundation beam calculated from the forced displacement method can be used to evaluate the bending moment generated in the foundation beam by the stress redistribution when the tensile strain of the laminated rubber occurs.</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 xml:space="preserve">Particularly, even for the foundation beam directly above the laminated rubber where tensile strain cannot be evaluated by the STH method (Equation (2)) occurred (Figures 10 and 11), the forced displacement calculated from the ECL, </w:t>
      </w:r>
      <w:r w:rsidRPr="007B6578">
        <w:rPr>
          <w:rFonts w:ascii="Symbol" w:eastAsia="Times New Roman" w:hAnsi="Symbol"/>
          <w:snapToGrid w:val="0"/>
          <w:color w:val="000000"/>
          <w:szCs w:val="24"/>
          <w:lang w:val="en-US" w:eastAsia="en-US"/>
        </w:rPr>
        <w:t></w:t>
      </w:r>
      <w:r w:rsidRPr="007B6578">
        <w:rPr>
          <w:rFonts w:eastAsia="Times New Roman"/>
          <w:i/>
          <w:snapToGrid w:val="0"/>
          <w:color w:val="000000"/>
          <w:szCs w:val="24"/>
          <w:lang w:val="en-US" w:eastAsia="en-US"/>
        </w:rPr>
        <w:t>u</w:t>
      </w:r>
      <w:r w:rsidRPr="007B6578">
        <w:rPr>
          <w:rFonts w:eastAsia="MS Mincho"/>
          <w:snapToGrid w:val="0"/>
          <w:szCs w:val="24"/>
          <w:lang w:val="en-US" w:eastAsia="en-US"/>
        </w:rPr>
        <w:t>, can be evaluated by adding a bending moment when imposing it.</w:t>
      </w:r>
      <w:r w:rsidRPr="007B6578">
        <w:rPr>
          <w:rFonts w:eastAsia="MS Mincho"/>
          <w:snapToGrid w:val="0"/>
          <w:szCs w:val="24"/>
          <w:lang w:val="en-US" w:eastAsia="ja-JP"/>
        </w:rPr>
        <w:t xml:space="preserve"> Hence</w:t>
      </w:r>
      <w:r w:rsidRPr="007B6578">
        <w:rPr>
          <w:rFonts w:eastAsia="MS Mincho"/>
          <w:snapToGrid w:val="0"/>
          <w:szCs w:val="24"/>
          <w:lang w:val="en-US" w:eastAsia="en-US"/>
        </w:rPr>
        <w:t>, it is shown that the bending moment of the foundation beam can be calculated by this method when the tensile modulus of the laminated rubber is lower than the compressive elastic modulus.</w:t>
      </w:r>
      <w:r w:rsidRPr="007B6578">
        <w:rPr>
          <w:rFonts w:eastAsia="MS Mincho"/>
          <w:snapToGrid w:val="0"/>
          <w:szCs w:val="24"/>
          <w:lang w:val="en-US" w:eastAsia="ja-JP"/>
        </w:rPr>
        <w:t xml:space="preserve"> </w:t>
      </w:r>
      <w:r w:rsidRPr="007B6578">
        <w:rPr>
          <w:rFonts w:eastAsia="MS Mincho"/>
          <w:snapToGrid w:val="0"/>
          <w:szCs w:val="24"/>
          <w:lang w:val="en-US" w:eastAsia="en-US"/>
        </w:rPr>
        <w:t>However, herein, the response level at which the adjacent laminated rubber cannot be pulled out simultaneously is regarded as the application range of this method. A study on the simultaneous withdrawal of two or more laminated rubbers will be reported in another paper.</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62336" behindDoc="0" locked="0" layoutInCell="1" allowOverlap="1" wp14:anchorId="31452F54" wp14:editId="46357964">
                <wp:simplePos x="0" y="0"/>
                <wp:positionH relativeFrom="column">
                  <wp:posOffset>1494790</wp:posOffset>
                </wp:positionH>
                <wp:positionV relativeFrom="paragraph">
                  <wp:posOffset>159385</wp:posOffset>
                </wp:positionV>
                <wp:extent cx="1530985" cy="263525"/>
                <wp:effectExtent l="0" t="0" r="0" b="0"/>
                <wp:wrapNone/>
                <wp:docPr id="116" name="グループ化 2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263525"/>
                          <a:chOff x="0" y="0"/>
                          <a:chExt cx="1530985" cy="263525"/>
                        </a:xfrm>
                      </wpg:grpSpPr>
                      <pic:pic xmlns:pic="http://schemas.openxmlformats.org/drawingml/2006/picture">
                        <pic:nvPicPr>
                          <pic:cNvPr id="124"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345" cy="263525"/>
                          </a:xfrm>
                          <a:prstGeom prst="rect">
                            <a:avLst/>
                          </a:prstGeom>
                          <a:noFill/>
                          <a:ln>
                            <a:noFill/>
                          </a:ln>
                          <a:extLst>
                            <a:ext uri="{53640926-AAD7-44D8-BBD7-CCE9431645EC}">
                              <a14:shadowObscured xmlns:a14="http://schemas.microsoft.com/office/drawing/2010/main"/>
                            </a:ext>
                          </a:extLst>
                        </pic:spPr>
                      </pic:pic>
                      <wps:wsp>
                        <wps:cNvPr id="42" name="テキスト ボックス 2313"/>
                        <wps:cNvSpPr txBox="1"/>
                        <wps:spPr>
                          <a:xfrm>
                            <a:off x="247650" y="61912"/>
                            <a:ext cx="1283335" cy="144780"/>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27" o:spid="_x0000_s1373" style="position:absolute;left:0;text-align:left;margin-left:117.7pt;margin-top:12.55pt;width:120.55pt;height:20.75pt;z-index:251662336" coordsize="15309,26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">
                <v:shape id="図 1882" o:spid="_x0000_s1374" type="#_x0000_t75" style="position:absolute;width:14903;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ikGK/AAAA3AAAAA8AAABkcnMvZG93bnJldi54bWxET01rwkAQvRf8D8sI3upGkVqiq4hUUOil&#10;NuQ8ZMdNMDsTsluN/94tFHqbx/uc9XbwrbpRHxphA7NpBoq4EtuwM1B8H17fQYWIbLEVJgMPCrDd&#10;jF7WmFu58xfdztGpFMIhRwN1jF2udahq8him0hEn7iK9x5hg77Tt8Z7CfavnWfamPTacGmrsaF9T&#10;dT3/eAOlK7ycovDyiB/DZ7UsCyelMZPxsFuBijTEf/Gf+2jT/PkCfp9JF+jN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YpBivwAAANwAAAAPAAAAAAAAAAAAAAAAAJ8CAABk&#10;cnMvZG93bnJldi54bWxQSwUGAAAAAAQABAD3AAAAiwMAAAAA&#10;">
                  <v:imagedata r:id="rId66" o:title="" cropleft="30405f"/>
                  <v:path arrowok="t"/>
                </v:shape>
                <v:shape id="テキスト ボックス 2313" o:spid="_x0000_s1375" type="#_x0000_t202" style="position:absolute;left:2476;top:619;width:12833;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7g8QA&#10;AADbAAAADwAAAGRycy9kb3ducmV2LnhtbESPS4sCMRCE7wv+h9CCtzUz6i4yGkVFUVj24OvgrZn0&#10;PHDSGSZRx39vhIU9FlX1FTWdt6YSd2pcaVlB3I9AEKdWl5wrOB03n2MQziNrrCyTgic5mM86H1NM&#10;tH3wnu4Hn4sAYZeggsL7OpHSpQUZdH1bEwcvs41BH2STS93gI8BNJQdR9C0NlhwWCqxpVVB6PdyM&#10;gnP09bPOhvlvvT3pMtsv/SWOtVK9bruYgPDU+v/wX3unFYwG8P4Sf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5O4PEAAAA2wAAAA8AAAAAAAAAAAAAAAAAmAIAAGRycy9k&#10;b3ducmV2LnhtbFBLBQYAAAAABAAEAPUAAACJAw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64384" behindDoc="0" locked="0" layoutInCell="1" allowOverlap="1" wp14:anchorId="0C7EBCEF" wp14:editId="7522DADD">
                <wp:simplePos x="0" y="0"/>
                <wp:positionH relativeFrom="column">
                  <wp:posOffset>4688205</wp:posOffset>
                </wp:positionH>
                <wp:positionV relativeFrom="paragraph">
                  <wp:posOffset>150495</wp:posOffset>
                </wp:positionV>
                <wp:extent cx="1530985" cy="263525"/>
                <wp:effectExtent l="0" t="0" r="0" b="0"/>
                <wp:wrapNone/>
                <wp:docPr id="119" name="グループ化 2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263525"/>
                          <a:chOff x="0" y="0"/>
                          <a:chExt cx="1530985" cy="263525"/>
                        </a:xfrm>
                      </wpg:grpSpPr>
                      <pic:pic xmlns:pic="http://schemas.openxmlformats.org/drawingml/2006/picture">
                        <pic:nvPicPr>
                          <pic:cNvPr id="127" name="図 1882"/>
                          <pic:cNvPicPr>
                            <a:picLocks noChangeAspect="1"/>
                          </pic:cNvPicPr>
                        </pic:nvPicPr>
                        <pic:blipFill rotWithShape="1">
                          <a:blip r:embed="rId61">
                            <a:extLst>
                              <a:ext uri="{28A0092B-C50C-407E-A947-70E740481C1C}">
                                <a14:useLocalDpi xmlns:a14="http://schemas.microsoft.com/office/drawing/2010/main" val="0"/>
                              </a:ext>
                            </a:extLst>
                          </a:blip>
                          <a:srcRect l="46395"/>
                          <a:stretch/>
                        </pic:blipFill>
                        <pic:spPr bwMode="auto">
                          <a:xfrm>
                            <a:off x="0" y="0"/>
                            <a:ext cx="1490345" cy="263525"/>
                          </a:xfrm>
                          <a:prstGeom prst="rect">
                            <a:avLst/>
                          </a:prstGeom>
                          <a:noFill/>
                          <a:ln>
                            <a:noFill/>
                          </a:ln>
                          <a:extLst>
                            <a:ext uri="{53640926-AAD7-44D8-BBD7-CCE9431645EC}">
                              <a14:shadowObscured xmlns:a14="http://schemas.microsoft.com/office/drawing/2010/main"/>
                            </a:ext>
                          </a:extLst>
                        </pic:spPr>
                      </pic:pic>
                      <wps:wsp>
                        <wps:cNvPr id="41" name="テキスト ボックス 2362"/>
                        <wps:cNvSpPr txBox="1"/>
                        <wps:spPr>
                          <a:xfrm>
                            <a:off x="247650" y="61912"/>
                            <a:ext cx="1283335" cy="144780"/>
                          </a:xfrm>
                          <a:prstGeom prst="rect">
                            <a:avLst/>
                          </a:prstGeom>
                          <a:solidFill>
                            <a:sysClr val="window" lastClr="FFFFFF"/>
                          </a:solidFill>
                          <a:ln w="6350">
                            <a:noFill/>
                          </a:ln>
                        </wps:spPr>
                        <wps:txbx>
                          <w:txbxContent>
                            <w:p w:rsidR="007B6578" w:rsidRPr="007B6578" w:rsidRDefault="007B6578" w:rsidP="007B6578">
                              <w:pPr>
                                <w:rPr>
                                  <w:rFonts w:eastAsia="MS Mincho"/>
                                  <w:sz w:val="16"/>
                                  <w:szCs w:val="16"/>
                                  <w:lang w:val="en-US" w:eastAsia="ja-JP"/>
                                </w:rPr>
                              </w:pPr>
                              <w:r w:rsidRPr="007B6578">
                                <w:rPr>
                                  <w:rFonts w:eastAsia="MS Mincho"/>
                                  <w:sz w:val="16"/>
                                  <w:szCs w:val="16"/>
                                  <w:lang w:val="en-US" w:eastAsia="ja-JP"/>
                                </w:rPr>
                                <w:t>SimHV</w:t>
                              </w:r>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r w:rsidRPr="007B6578">
                                <w:rPr>
                                  <w:rFonts w:eastAsia="MS Mincho"/>
                                  <w:i/>
                                  <w:sz w:val="16"/>
                                  <w:szCs w:val="16"/>
                                  <w:lang w:val="en-US" w:eastAsia="ja-JP"/>
                                </w:rPr>
                                <w:t>M</w:t>
                              </w:r>
                              <w:r w:rsidRPr="007B6578">
                                <w:rPr>
                                  <w:rFonts w:eastAsia="MS Mincho"/>
                                  <w:sz w:val="16"/>
                                  <w:szCs w:val="16"/>
                                  <w:vertAlign w:val="superscript"/>
                                  <w:lang w:val="en-US"/>
                                </w:rPr>
                                <w:t>(</w:t>
                              </w:r>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53" o:spid="_x0000_s1376" style="position:absolute;left:0;text-align:left;margin-left:369.15pt;margin-top:11.85pt;width:120.55pt;height:20.75pt;z-index:251664384" coordsize="15309,26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">
                <v:shape id="図 1882" o:spid="_x0000_s1377" type="#_x0000_t75" style="position:absolute;width:14903;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wDhW/AAAA3AAAAA8AAABkcnMvZG93bnJldi54bWxET01rwkAQvQv+h2UK3nRTD0aiq5RiQaGX&#10;ash5yI6bYHYmZLca/323UOhtHu9ztvvRd+pOQ2iFDbwuMlDEtdiWnYHy8jFfgwoR2WInTAaeFGC/&#10;m062WFh58Bfdz9GpFMKhQANNjH2hdagb8hgW0hMn7iqDx5jg4LQd8JHCfaeXWbbSHltODQ329N5Q&#10;fTt/ewOVK72conB+xMP4WedV6aQyZvYyvm1ARRrjv/jPfbRp/jKH32fSBXr3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sA4VvwAAANwAAAAPAAAAAAAAAAAAAAAAAJ8CAABk&#10;cnMvZG93bnJldi54bWxQSwUGAAAAAAQABAD3AAAAiwMAAAAA&#10;">
                  <v:imagedata r:id="rId66" o:title="" cropleft="30405f"/>
                  <v:path arrowok="t"/>
                </v:shape>
                <v:shape id="テキスト ボックス 2362" o:spid="_x0000_s1378" type="#_x0000_t202" style="position:absolute;left:2476;top:619;width:12833;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ul9MUA&#10;AADbAAAADwAAAGRycy9kb3ducmV2LnhtbESPT2vCQBTE7wW/w/IEb3WT2opE12BLSwvFQ6IevD2y&#10;L38w+zZktzF+e7dQ6HGYmd8wm3Q0rRiod41lBfE8AkFcWN1wpeB4+HhcgXAeWWNrmRTcyEG6nTxs&#10;MNH2yhkNua9EgLBLUEHtfZdI6YqaDLq57YiDV9reoA+yr6Tu8RrgppVPUbSUBhsOCzV29FZTccl/&#10;jIJT9PL9Xi6qffd51E2ZvfpzHGulZtNxtwbhafT/4b/2l1bwHMPvl/AD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K6X0xQAAANsAAAAPAAAAAAAAAAAAAAAAAJgCAABkcnMv&#10;ZG93bnJldi54bWxQSwUGAAAAAAQABAD1AAAAigMAAAAA&#10;" fillcolor="window" stroked="f" strokeweight=".5pt">
                  <v:textbox inset="0,0,0,0">
                    <w:txbxContent>
                      <w:p w:rsidR="007B6578" w:rsidRPr="007B6578" w:rsidRDefault="007B6578" w:rsidP="007B6578">
                        <w:pPr>
                          <w:rPr>
                            <w:rFonts w:eastAsia="MS Mincho"/>
                            <w:sz w:val="16"/>
                            <w:szCs w:val="16"/>
                            <w:lang w:val="en-US" w:eastAsia="ja-JP"/>
                          </w:rPr>
                        </w:pPr>
                        <w:proofErr w:type="spellStart"/>
                        <w:r w:rsidRPr="007B6578">
                          <w:rPr>
                            <w:rFonts w:eastAsia="MS Mincho"/>
                            <w:sz w:val="16"/>
                            <w:szCs w:val="16"/>
                            <w:lang w:val="en-US" w:eastAsia="ja-JP"/>
                          </w:rPr>
                          <w:t>SimHV</w:t>
                        </w:r>
                        <w:proofErr w:type="spellEnd"/>
                        <w:r w:rsidRPr="007B6578">
                          <w:rPr>
                            <w:rFonts w:eastAsia="MS Mincho" w:hint="eastAsia"/>
                            <w:sz w:val="16"/>
                            <w:szCs w:val="16"/>
                            <w:lang w:val="en-US" w:eastAsia="ja-JP"/>
                          </w:rPr>
                          <w:t xml:space="preserve"> method</w:t>
                        </w:r>
                        <w:r w:rsidRPr="007B6578">
                          <w:rPr>
                            <w:rFonts w:eastAsia="MS Mincho"/>
                            <w:sz w:val="16"/>
                            <w:szCs w:val="16"/>
                            <w:lang w:val="en-US" w:eastAsia="ja-JP"/>
                          </w:rPr>
                          <w:t xml:space="preserve"> </w:t>
                        </w:r>
                        <w:proofErr w:type="gramStart"/>
                        <w:r w:rsidRPr="007B6578">
                          <w:rPr>
                            <w:rFonts w:eastAsia="MS Mincho"/>
                            <w:i/>
                            <w:sz w:val="16"/>
                            <w:szCs w:val="16"/>
                            <w:lang w:val="en-US" w:eastAsia="ja-JP"/>
                          </w:rPr>
                          <w:t>M</w:t>
                        </w:r>
                        <w:r w:rsidRPr="007B6578">
                          <w:rPr>
                            <w:rFonts w:eastAsia="MS Mincho"/>
                            <w:sz w:val="16"/>
                            <w:szCs w:val="16"/>
                            <w:vertAlign w:val="superscript"/>
                            <w:lang w:val="en-US"/>
                          </w:rPr>
                          <w:t>(</w:t>
                        </w:r>
                        <w:proofErr w:type="gramEnd"/>
                        <w:r w:rsidRPr="007B6578">
                          <w:rPr>
                            <w:rFonts w:eastAsia="MS Mincho"/>
                            <w:i/>
                            <w:sz w:val="16"/>
                            <w:szCs w:val="16"/>
                            <w:vertAlign w:val="superscript"/>
                            <w:lang w:val="en-US"/>
                          </w:rPr>
                          <w:t>n'</w:t>
                        </w:r>
                        <w:r w:rsidRPr="007B6578">
                          <w:rPr>
                            <w:rFonts w:eastAsia="MS Mincho" w:hint="eastAsia"/>
                            <w:sz w:val="16"/>
                            <w:szCs w:val="16"/>
                            <w:vertAlign w:val="superscript"/>
                            <w:lang w:val="en-US" w:eastAsia="ja-JP"/>
                          </w:rPr>
                          <w:t>)</w:t>
                        </w:r>
                        <w:r w:rsidRPr="007B6578">
                          <w:rPr>
                            <w:rFonts w:eastAsia="MS Mincho"/>
                            <w:sz w:val="16"/>
                            <w:szCs w:val="16"/>
                            <w:lang w:val="en-US" w:eastAsia="ja-JP"/>
                          </w:rPr>
                          <w:t xml:space="preserve"> (Type-1)</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63360" behindDoc="0" locked="0" layoutInCell="1" allowOverlap="1" wp14:anchorId="55333969" wp14:editId="292E44FE">
                <wp:simplePos x="0" y="0"/>
                <wp:positionH relativeFrom="column">
                  <wp:posOffset>3270250</wp:posOffset>
                </wp:positionH>
                <wp:positionV relativeFrom="paragraph">
                  <wp:posOffset>135255</wp:posOffset>
                </wp:positionV>
                <wp:extent cx="1485265" cy="262890"/>
                <wp:effectExtent l="0" t="0" r="0" b="0"/>
                <wp:wrapNone/>
                <wp:docPr id="122" name="グループ化 2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265" cy="262890"/>
                          <a:chOff x="0" y="0"/>
                          <a:chExt cx="1485553" cy="262890"/>
                        </a:xfrm>
                      </wpg:grpSpPr>
                      <pic:pic xmlns:pic="http://schemas.openxmlformats.org/drawingml/2006/picture">
                        <pic:nvPicPr>
                          <pic:cNvPr id="1986" name="図 2331"/>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085" cy="262890"/>
                          </a:xfrm>
                          <a:prstGeom prst="rect">
                            <a:avLst/>
                          </a:prstGeom>
                          <a:noFill/>
                          <a:ln>
                            <a:noFill/>
                          </a:ln>
                          <a:extLst>
                            <a:ext uri="{53640926-AAD7-44D8-BBD7-CCE9431645EC}">
                              <a14:shadowObscured xmlns:a14="http://schemas.microsoft.com/office/drawing/2010/main"/>
                            </a:ext>
                          </a:extLst>
                        </pic:spPr>
                      </pic:pic>
                      <wps:wsp>
                        <wps:cNvPr id="1987" name="テキスト ボックス 2352"/>
                        <wps:cNvSpPr txBox="1"/>
                        <wps:spPr>
                          <a:xfrm>
                            <a:off x="285750" y="71437"/>
                            <a:ext cx="1199803" cy="145390"/>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FD</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eastAsia="MS Mincho"/>
                                  <w:i/>
                                  <w:sz w:val="16"/>
                                  <w:szCs w:val="16"/>
                                  <w:lang w:eastAsia="ja-JP"/>
                                </w:rPr>
                                <w:t>M</w:t>
                              </w:r>
                              <w:r w:rsidRPr="002E2FAD">
                                <w:rPr>
                                  <w:rFonts w:eastAsia="MS Mincho"/>
                                  <w:i/>
                                  <w:sz w:val="16"/>
                                  <w:szCs w:val="16"/>
                                  <w:vertAlign w:val="subscript"/>
                                  <w:lang w:eastAsia="ja-JP"/>
                                </w:rPr>
                                <w:t>eq</w:t>
                              </w:r>
                              <w:r w:rsidRPr="00B31010">
                                <w:rPr>
                                  <w:rFonts w:eastAsia="MS Mincho"/>
                                  <w:sz w:val="16"/>
                                  <w:szCs w:val="16"/>
                                  <w:vertAlign w:val="superscript"/>
                                </w:rPr>
                                <w:t>(</w:t>
                              </w:r>
                              <w:r w:rsidRPr="00B31010">
                                <w:rPr>
                                  <w:rFonts w:eastAsia="MS Mincho"/>
                                  <w:i/>
                                  <w:sz w:val="16"/>
                                  <w:szCs w:val="16"/>
                                  <w:vertAlign w:val="superscript"/>
                                </w:rPr>
                                <w:t>n'</w:t>
                              </w:r>
                              <w:r w:rsidRPr="00B31010">
                                <w:rPr>
                                  <w:rFonts w:eastAsia="MS Mincho" w:hint="eastAsia"/>
                                  <w:sz w:val="16"/>
                                  <w:szCs w:val="16"/>
                                  <w:vertAlign w:val="superscript"/>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28" o:spid="_x0000_s1379" style="position:absolute;left:0;text-align:left;margin-left:257.5pt;margin-top:10.65pt;width:116.95pt;height:20.7pt;z-index:251663360" coordsize="14855,26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">
                <v:shape id="図 2331" o:spid="_x0000_s1380" type="#_x0000_t75" style="position:absolute;width:13150;height:2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RprBAAAA3QAAAA8AAABkcnMvZG93bnJldi54bWxET0trAjEQvhf8D2GE3mq2HmS7NUqpiNJL&#10;8YXXYTNuFjeTkMR1+++bgtDbfHzPmS8H24meQmwdK3idFCCIa6dbbhQcD+uXEkRMyBo7x6TghyIs&#10;F6OnOVba3XlH/T41IodwrFCBSclXUsbakMU4cZ44cxcXLKYMQyN1wHsOt52cFsVMWmw5Nxj09Gmo&#10;vu5vVoHvy9WVvrS5BDqdNt7L4tx9K/U8Hj7eQSQa0r/44d7qPP+tnMHfN/kEu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eRprBAAAA3QAAAA8AAAAAAAAAAAAAAAAAnwIA&#10;AGRycy9kb3ducmV2LnhtbFBLBQYAAAAABAAEAPcAAACNAwAAAAA=&#10;">
                  <v:imagedata r:id="rId66" o:title="" cropright="34528f"/>
                  <v:path arrowok="t"/>
                </v:shape>
                <v:shape id="テキスト ボックス 2352" o:spid="_x0000_s1381" type="#_x0000_t202" style="position:absolute;left:2857;top:714;width:1199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OEMQA&#10;AADdAAAADwAAAGRycy9kb3ducmV2LnhtbERPS2vCQBC+C/6HZYTedBPF1kZXUVFaEA+x9uBtyE4e&#10;mJ0N2a3Gf98tFLzNx/ecxaoztbhR6yrLCuJRBII4s7riQsH5az+cgXAeWWNtmRQ8yMFq2e8tMNH2&#10;zindTr4QIYRdggpK75tESpeVZNCNbEMcuNy2Bn2AbSF1i/cQbmo5jqJXabDi0FBiQ9uSsuvpxyj4&#10;jqaHXT4pjs3HWVd5uvGXONZKvQy69RyEp84/xf/uTx3mv8/e4O+bc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QzhDEAAAA3QAAAA8AAAAAAAAAAAAAAAAAmAIAAGRycy9k&#10;b3ducmV2LnhtbFBLBQYAAAAABAAEAPUAAACJAwAAAAA=&#10;" fillcolor="window" stroked="f" strokeweight=".5pt">
                  <v:textbox inset="0,0,0,0">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FD</w:t>
                        </w:r>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proofErr w:type="spellStart"/>
                        <w:r w:rsidRPr="002E2FAD">
                          <w:rPr>
                            <w:rFonts w:eastAsia="MS Mincho"/>
                            <w:i/>
                            <w:sz w:val="16"/>
                            <w:szCs w:val="16"/>
                            <w:lang w:eastAsia="ja-JP"/>
                          </w:rPr>
                          <w:t>M</w:t>
                        </w:r>
                        <w:r w:rsidRPr="002E2FAD">
                          <w:rPr>
                            <w:rFonts w:eastAsia="MS Mincho"/>
                            <w:i/>
                            <w:sz w:val="16"/>
                            <w:szCs w:val="16"/>
                            <w:vertAlign w:val="subscript"/>
                            <w:lang w:eastAsia="ja-JP"/>
                          </w:rPr>
                          <w:t>eq</w:t>
                        </w:r>
                        <w:proofErr w:type="spellEnd"/>
                        <w:r w:rsidRPr="00B31010">
                          <w:rPr>
                            <w:rFonts w:eastAsia="MS Mincho"/>
                            <w:sz w:val="16"/>
                            <w:szCs w:val="16"/>
                            <w:vertAlign w:val="superscript"/>
                          </w:rPr>
                          <w:t>(</w:t>
                        </w:r>
                        <w:r w:rsidRPr="00B31010">
                          <w:rPr>
                            <w:rFonts w:eastAsia="MS Mincho"/>
                            <w:i/>
                            <w:sz w:val="16"/>
                            <w:szCs w:val="16"/>
                            <w:vertAlign w:val="superscript"/>
                          </w:rPr>
                          <w:t>n'</w:t>
                        </w:r>
                        <w:r w:rsidRPr="00B31010">
                          <w:rPr>
                            <w:rFonts w:eastAsia="MS Mincho" w:hint="eastAsia"/>
                            <w:sz w:val="16"/>
                            <w:szCs w:val="16"/>
                            <w:vertAlign w:val="superscript"/>
                            <w:lang w:eastAsia="ja-JP"/>
                          </w:rPr>
                          <w:t>)</w:t>
                        </w:r>
                      </w:p>
                    </w:txbxContent>
                  </v:textbox>
                </v:shape>
              </v:group>
            </w:pict>
          </mc:Fallback>
        </mc:AlternateContent>
      </w:r>
      <w:r w:rsidRPr="007B6578">
        <w:rPr>
          <w:rFonts w:eastAsia="MS Mincho"/>
          <w:noProof/>
          <w:snapToGrid w:val="0"/>
          <w:szCs w:val="24"/>
        </w:rPr>
        <mc:AlternateContent>
          <mc:Choice Requires="wpg">
            <w:drawing>
              <wp:anchor distT="0" distB="0" distL="114300" distR="114300" simplePos="0" relativeHeight="251661312" behindDoc="0" locked="0" layoutInCell="1" allowOverlap="1" wp14:anchorId="6F198190" wp14:editId="408C617B">
                <wp:simplePos x="0" y="0"/>
                <wp:positionH relativeFrom="column">
                  <wp:posOffset>-635</wp:posOffset>
                </wp:positionH>
                <wp:positionV relativeFrom="paragraph">
                  <wp:posOffset>144145</wp:posOffset>
                </wp:positionV>
                <wp:extent cx="1485265" cy="262890"/>
                <wp:effectExtent l="0" t="0" r="0" b="0"/>
                <wp:wrapNone/>
                <wp:docPr id="125" name="グループ化 2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5265" cy="262890"/>
                          <a:chOff x="0" y="0"/>
                          <a:chExt cx="1485553" cy="262890"/>
                        </a:xfrm>
                      </wpg:grpSpPr>
                      <pic:pic xmlns:pic="http://schemas.openxmlformats.org/drawingml/2006/picture">
                        <pic:nvPicPr>
                          <pic:cNvPr id="1989" name="図 1838"/>
                          <pic:cNvPicPr>
                            <a:picLocks noChangeAspect="1"/>
                          </pic:cNvPicPr>
                        </pic:nvPicPr>
                        <pic:blipFill rotWithShape="1">
                          <a:blip r:embed="rId61">
                            <a:extLst>
                              <a:ext uri="{28A0092B-C50C-407E-A947-70E740481C1C}">
                                <a14:useLocalDpi xmlns:a14="http://schemas.microsoft.com/office/drawing/2010/main" val="0"/>
                              </a:ext>
                            </a:extLst>
                          </a:blip>
                          <a:srcRect r="52686"/>
                          <a:stretch/>
                        </pic:blipFill>
                        <pic:spPr bwMode="auto">
                          <a:xfrm>
                            <a:off x="0" y="0"/>
                            <a:ext cx="1315085" cy="262890"/>
                          </a:xfrm>
                          <a:prstGeom prst="rect">
                            <a:avLst/>
                          </a:prstGeom>
                          <a:noFill/>
                          <a:ln>
                            <a:noFill/>
                          </a:ln>
                          <a:extLst>
                            <a:ext uri="{53640926-AAD7-44D8-BBD7-CCE9431645EC}">
                              <a14:shadowObscured xmlns:a14="http://schemas.microsoft.com/office/drawing/2010/main"/>
                            </a:ext>
                          </a:extLst>
                        </pic:spPr>
                      </pic:pic>
                      <wps:wsp>
                        <wps:cNvPr id="1990" name="テキスト ボックス 1837"/>
                        <wps:cNvSpPr txBox="1"/>
                        <wps:spPr>
                          <a:xfrm>
                            <a:off x="285750" y="71437"/>
                            <a:ext cx="1199803" cy="145390"/>
                          </a:xfrm>
                          <a:prstGeom prst="rect">
                            <a:avLst/>
                          </a:prstGeom>
                          <a:solidFill>
                            <a:sysClr val="window" lastClr="FFFFFF"/>
                          </a:solidFill>
                          <a:ln w="6350">
                            <a:noFill/>
                          </a:ln>
                        </wps:spPr>
                        <wps:txbx>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FD</w:t>
                              </w:r>
                              <w:r w:rsidRPr="002E2FAD">
                                <w:rPr>
                                  <w:rFonts w:eastAsia="MS Mincho" w:hint="eastAsia"/>
                                  <w:sz w:val="16"/>
                                  <w:szCs w:val="16"/>
                                  <w:lang w:eastAsia="ja-JP"/>
                                </w:rPr>
                                <w:t xml:space="preserve"> method</w:t>
                              </w:r>
                              <w:r w:rsidRPr="002E2FAD">
                                <w:rPr>
                                  <w:rFonts w:eastAsia="MS Mincho"/>
                                  <w:sz w:val="16"/>
                                  <w:szCs w:val="16"/>
                                  <w:lang w:eastAsia="ja-JP"/>
                                </w:rPr>
                                <w:t xml:space="preserve"> </w:t>
                              </w:r>
                              <w:r w:rsidRPr="002E2FAD">
                                <w:rPr>
                                  <w:rFonts w:eastAsia="MS Mincho"/>
                                  <w:i/>
                                  <w:sz w:val="16"/>
                                  <w:szCs w:val="16"/>
                                  <w:lang w:eastAsia="ja-JP"/>
                                </w:rPr>
                                <w:t>M</w:t>
                              </w:r>
                              <w:r w:rsidRPr="002E2FAD">
                                <w:rPr>
                                  <w:rFonts w:eastAsia="MS Mincho"/>
                                  <w:i/>
                                  <w:sz w:val="16"/>
                                  <w:szCs w:val="16"/>
                                  <w:vertAlign w:val="subscript"/>
                                  <w:lang w:eastAsia="ja-JP"/>
                                </w:rPr>
                                <w:t>eq</w:t>
                              </w:r>
                              <w:r w:rsidRPr="00B31010">
                                <w:rPr>
                                  <w:rFonts w:eastAsia="MS Mincho"/>
                                  <w:sz w:val="16"/>
                                  <w:szCs w:val="16"/>
                                  <w:vertAlign w:val="superscript"/>
                                </w:rPr>
                                <w:t>(</w:t>
                              </w:r>
                              <w:r w:rsidRPr="00B31010">
                                <w:rPr>
                                  <w:rFonts w:eastAsia="MS Mincho"/>
                                  <w:i/>
                                  <w:sz w:val="16"/>
                                  <w:szCs w:val="16"/>
                                  <w:vertAlign w:val="superscript"/>
                                </w:rPr>
                                <w:t>n'</w:t>
                              </w:r>
                              <w:r w:rsidRPr="00B31010">
                                <w:rPr>
                                  <w:rFonts w:eastAsia="MS Mincho" w:hint="eastAsia"/>
                                  <w:sz w:val="16"/>
                                  <w:szCs w:val="16"/>
                                  <w:vertAlign w:val="superscript"/>
                                  <w:lang w:eastAsia="ja-JP"/>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326" o:spid="_x0000_s1382" style="position:absolute;left:0;text-align:left;margin-left:-.05pt;margin-top:11.35pt;width:116.95pt;height:20.7pt;z-index:251661312" coordsize="14855,26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">
                <v:shape id="図 1838" o:spid="_x0000_s1383" type="#_x0000_t75" style="position:absolute;width:13150;height:2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B0ujBAAAA3QAAAA8AAABkcnMvZG93bnJldi54bWxET0trAjEQvgv+hzBCb5ptD2XdGqVURPFS&#10;6gOvw2bcLG4mIUnX9d83hUJv8/E9Z7EabCd6CrF1rOB5VoAgrp1uuVFwOm6mJYiYkDV2jknBgyKs&#10;luPRAivt7vxF/SE1IodwrFCBSclXUsbakMU4c544c1cXLKYMQyN1wHsOt518KYpXabHl3GDQ04eh&#10;+nb4tgp8X65vtNfmGuh83novi0v3qdTTZHh/A5FoSP/iP/dO5/nzcg6/3+QT5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B0ujBAAAA3QAAAA8AAAAAAAAAAAAAAAAAnwIA&#10;AGRycy9kb3ducmV2LnhtbFBLBQYAAAAABAAEAPcAAACNAwAAAAA=&#10;">
                  <v:imagedata r:id="rId66" o:title="" cropright="34528f"/>
                  <v:path arrowok="t"/>
                </v:shape>
                <v:shape id="テキスト ボックス 1837" o:spid="_x0000_s1384" type="#_x0000_t202" style="position:absolute;left:2857;top:714;width:1199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AuccA&#10;AADdAAAADwAAAGRycy9kb3ducmV2LnhtbESPT2sCQQzF7wW/wxDBW51dpaWujtKKYqF40OrBW9jJ&#10;/sGdzLIz6vbbN4dCbwnv5b1fFqveNepOXag9G0jHCSji3NuaSwOn7+3zG6gQkS02nsnADwVYLQdP&#10;C8ysf/CB7sdYKgnhkKGBKsY20zrkFTkMY98Si1b4zmGUtSu17fAh4a7RkyR51Q5rloYKW1pXlF+P&#10;N2fgnLx8bYppuW93J1sXh494SVNrzGjYv89BRerjv/nv+tMK/mwm/PKNj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gwLnHAAAA3QAAAA8AAAAAAAAAAAAAAAAAmAIAAGRy&#10;cy9kb3ducmV2LnhtbFBLBQYAAAAABAAEAPUAAACMAwAAAAA=&#10;" fillcolor="window" stroked="f" strokeweight=".5pt">
                  <v:textbox inset="0,0,0,0">
                    <w:txbxContent>
                      <w:p w:rsidR="007B6578" w:rsidRPr="002E2FAD" w:rsidRDefault="007B6578" w:rsidP="007B6578">
                        <w:pPr>
                          <w:rPr>
                            <w:rFonts w:eastAsia="MS Mincho"/>
                            <w:sz w:val="16"/>
                            <w:szCs w:val="16"/>
                            <w:lang w:eastAsia="ja-JP"/>
                          </w:rPr>
                        </w:pPr>
                        <w:r w:rsidRPr="002E2FAD">
                          <w:rPr>
                            <w:rFonts w:eastAsia="MS Mincho"/>
                            <w:sz w:val="16"/>
                            <w:szCs w:val="16"/>
                            <w:lang w:eastAsia="ja-JP"/>
                          </w:rPr>
                          <w:t xml:space="preserve"> FD</w:t>
                        </w:r>
                        <w:r w:rsidRPr="002E2FAD">
                          <w:rPr>
                            <w:rFonts w:eastAsia="MS Mincho" w:hint="eastAsia"/>
                            <w:sz w:val="16"/>
                            <w:szCs w:val="16"/>
                            <w:lang w:eastAsia="ja-JP"/>
                          </w:rPr>
                          <w:t xml:space="preserve"> </w:t>
                        </w:r>
                        <w:proofErr w:type="spellStart"/>
                        <w:r w:rsidRPr="002E2FAD">
                          <w:rPr>
                            <w:rFonts w:eastAsia="MS Mincho" w:hint="eastAsia"/>
                            <w:sz w:val="16"/>
                            <w:szCs w:val="16"/>
                            <w:lang w:eastAsia="ja-JP"/>
                          </w:rPr>
                          <w:t>method</w:t>
                        </w:r>
                        <w:proofErr w:type="spellEnd"/>
                        <w:r w:rsidRPr="002E2FAD">
                          <w:rPr>
                            <w:rFonts w:eastAsia="MS Mincho"/>
                            <w:sz w:val="16"/>
                            <w:szCs w:val="16"/>
                            <w:lang w:eastAsia="ja-JP"/>
                          </w:rPr>
                          <w:t xml:space="preserve"> </w:t>
                        </w:r>
                        <w:proofErr w:type="spellStart"/>
                        <w:r w:rsidRPr="002E2FAD">
                          <w:rPr>
                            <w:rFonts w:eastAsia="MS Mincho"/>
                            <w:i/>
                            <w:sz w:val="16"/>
                            <w:szCs w:val="16"/>
                            <w:lang w:eastAsia="ja-JP"/>
                          </w:rPr>
                          <w:t>M</w:t>
                        </w:r>
                        <w:r w:rsidRPr="002E2FAD">
                          <w:rPr>
                            <w:rFonts w:eastAsia="MS Mincho"/>
                            <w:i/>
                            <w:sz w:val="16"/>
                            <w:szCs w:val="16"/>
                            <w:vertAlign w:val="subscript"/>
                            <w:lang w:eastAsia="ja-JP"/>
                          </w:rPr>
                          <w:t>eq</w:t>
                        </w:r>
                        <w:proofErr w:type="spellEnd"/>
                        <w:r w:rsidRPr="00B31010">
                          <w:rPr>
                            <w:rFonts w:eastAsia="MS Mincho"/>
                            <w:sz w:val="16"/>
                            <w:szCs w:val="16"/>
                            <w:vertAlign w:val="superscript"/>
                          </w:rPr>
                          <w:t>(</w:t>
                        </w:r>
                        <w:r w:rsidRPr="00B31010">
                          <w:rPr>
                            <w:rFonts w:eastAsia="MS Mincho"/>
                            <w:i/>
                            <w:sz w:val="16"/>
                            <w:szCs w:val="16"/>
                            <w:vertAlign w:val="superscript"/>
                          </w:rPr>
                          <w:t>n'</w:t>
                        </w:r>
                        <w:r w:rsidRPr="00B31010">
                          <w:rPr>
                            <w:rFonts w:eastAsia="MS Mincho" w:hint="eastAsia"/>
                            <w:sz w:val="16"/>
                            <w:szCs w:val="16"/>
                            <w:vertAlign w:val="superscript"/>
                            <w:lang w:eastAsia="ja-JP"/>
                          </w:rPr>
                          <w:t>)</w:t>
                        </w:r>
                      </w:p>
                    </w:txbxContent>
                  </v:textbox>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noProof/>
          <w:snapToGrid w:val="0"/>
          <w:szCs w:val="24"/>
        </w:rPr>
        <mc:AlternateContent>
          <mc:Choice Requires="wpg">
            <w:drawing>
              <wp:anchor distT="0" distB="0" distL="114300" distR="114300" simplePos="0" relativeHeight="251660288" behindDoc="0" locked="0" layoutInCell="1" allowOverlap="1" wp14:anchorId="64848260" wp14:editId="4A8A7CC8">
                <wp:simplePos x="0" y="0"/>
                <wp:positionH relativeFrom="column">
                  <wp:posOffset>3223260</wp:posOffset>
                </wp:positionH>
                <wp:positionV relativeFrom="paragraph">
                  <wp:posOffset>41910</wp:posOffset>
                </wp:positionV>
                <wp:extent cx="2961331" cy="2448060"/>
                <wp:effectExtent l="0" t="0" r="0" b="0"/>
                <wp:wrapNone/>
                <wp:docPr id="1984" name="グループ化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1331" cy="2448060"/>
                          <a:chOff x="0" y="201386"/>
                          <a:chExt cx="2962030" cy="2758452"/>
                        </a:xfrm>
                      </wpg:grpSpPr>
                      <wpg:grpSp>
                        <wpg:cNvPr id="1992" name="グループ化 2360"/>
                        <wpg:cNvGrpSpPr/>
                        <wpg:grpSpPr>
                          <a:xfrm>
                            <a:off x="0" y="201386"/>
                            <a:ext cx="2962030" cy="2758452"/>
                            <a:chOff x="0" y="201386"/>
                            <a:chExt cx="2962483" cy="2758452"/>
                          </a:xfrm>
                        </wpg:grpSpPr>
                        <wpg:grpSp>
                          <wpg:cNvPr id="1993" name="グループ化 2357"/>
                          <wpg:cNvGrpSpPr/>
                          <wpg:grpSpPr>
                            <a:xfrm>
                              <a:off x="0" y="201386"/>
                              <a:ext cx="2962483" cy="2758452"/>
                              <a:chOff x="21772" y="201386"/>
                              <a:chExt cx="2962483" cy="2758452"/>
                            </a:xfrm>
                          </wpg:grpSpPr>
                          <wpg:grpSp>
                            <wpg:cNvPr id="1994" name="グループ化 2355"/>
                            <wpg:cNvGrpSpPr/>
                            <wpg:grpSpPr>
                              <a:xfrm>
                                <a:off x="21772" y="201386"/>
                                <a:ext cx="2962483" cy="2758452"/>
                                <a:chOff x="21772" y="201386"/>
                                <a:chExt cx="2962483" cy="2758452"/>
                              </a:xfrm>
                            </wpg:grpSpPr>
                            <wpg:grpSp>
                              <wpg:cNvPr id="1995" name="グループ化 1942"/>
                              <wpg:cNvGrpSpPr/>
                              <wpg:grpSpPr>
                                <a:xfrm>
                                  <a:off x="241895" y="885352"/>
                                  <a:ext cx="2742360" cy="2074486"/>
                                  <a:chOff x="241946" y="885352"/>
                                  <a:chExt cx="2742943" cy="2074486"/>
                                </a:xfrm>
                              </wpg:grpSpPr>
                              <wpg:grpSp>
                                <wpg:cNvPr id="1996" name="グループ化 84"/>
                                <wpg:cNvGrpSpPr/>
                                <wpg:grpSpPr>
                                  <a:xfrm>
                                    <a:off x="241946" y="885352"/>
                                    <a:ext cx="2742943" cy="2074486"/>
                                    <a:chOff x="241981" y="885611"/>
                                    <a:chExt cx="2743340" cy="2075099"/>
                                  </a:xfrm>
                                </wpg:grpSpPr>
                                <wpg:grpSp>
                                  <wpg:cNvPr id="1997" name="グループ化 1999"/>
                                  <wpg:cNvGrpSpPr/>
                                  <wpg:grpSpPr>
                                    <a:xfrm>
                                      <a:off x="241981" y="885611"/>
                                      <a:ext cx="2743340" cy="2075099"/>
                                      <a:chOff x="246312" y="992861"/>
                                      <a:chExt cx="2891617" cy="2188381"/>
                                    </a:xfrm>
                                  </wpg:grpSpPr>
                                  <wpg:grpSp>
                                    <wpg:cNvPr id="1998" name="グループ化 30"/>
                                    <wpg:cNvGrpSpPr/>
                                    <wpg:grpSpPr>
                                      <a:xfrm>
                                        <a:off x="246312" y="1000392"/>
                                        <a:ext cx="2891617" cy="2180850"/>
                                        <a:chOff x="122570" y="1057148"/>
                                        <a:chExt cx="2892795" cy="2181325"/>
                                      </a:xfrm>
                                    </wpg:grpSpPr>
                                    <wps:wsp>
                                      <wps:cNvPr id="1999" name="テキスト ボックス 2"/>
                                      <wps:cNvSpPr txBox="1">
                                        <a:spLocks noChangeArrowheads="1"/>
                                      </wps:cNvSpPr>
                                      <wps:spPr bwMode="auto">
                                        <a:xfrm>
                                          <a:off x="122570" y="2257026"/>
                                          <a:ext cx="2892795" cy="981447"/>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20. Maximum </w:t>
                                            </w:r>
                                            <w:r w:rsidRPr="007B6578">
                                              <w:rPr>
                                                <w:rFonts w:eastAsia="MS Mincho"/>
                                                <w:sz w:val="20"/>
                                                <w:szCs w:val="20"/>
                                                <w:lang w:val="en-US"/>
                                              </w:rPr>
                                              <w:t>bending moment of the foundation beam at Y1</w:t>
                                            </w:r>
                                          </w:p>
                                          <w:p w:rsidR="007B6578" w:rsidRPr="007B6578" w:rsidRDefault="007B6578" w:rsidP="007B6578">
                                            <w:pPr>
                                              <w:jc w:val="center"/>
                                              <w:rPr>
                                                <w:rFonts w:eastAsia="MS Mincho"/>
                                                <w:sz w:val="16"/>
                                                <w:szCs w:val="16"/>
                                                <w:lang w:val="en-US" w:eastAsia="ja-JP"/>
                                              </w:rPr>
                                            </w:pPr>
                                          </w:p>
                                        </w:txbxContent>
                                      </wps:txbx>
                                      <wps:bodyPr rot="0" vert="horz" wrap="square" lIns="91440" tIns="45720" rIns="91440" bIns="45720" anchor="t" anchorCtr="0">
                                        <a:spAutoFit/>
                                      </wps:bodyPr>
                                    </wps:wsp>
                                    <wps:wsp>
                                      <wps:cNvPr id="2000" name="テキスト ボックス 2"/>
                                      <wps:cNvSpPr txBox="1">
                                        <a:spLocks noChangeArrowheads="1"/>
                                      </wps:cNvSpPr>
                                      <wps:spPr bwMode="auto">
                                        <a:xfrm>
                                          <a:off x="379822" y="1057148"/>
                                          <a:ext cx="853441"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(a)</w:t>
                                            </w:r>
                                            <w:r w:rsidRPr="002742FB">
                                              <w:rPr>
                                                <w:sz w:val="16"/>
                                                <w:szCs w:val="16"/>
                                              </w:rPr>
                                              <w:t xml:space="preserve"> </w:t>
                                            </w:r>
                                            <w:r w:rsidRPr="002742FB">
                                              <w:rPr>
                                                <w:rFonts w:eastAsia="MS Mincho"/>
                                                <w:sz w:val="16"/>
                                                <w:szCs w:val="16"/>
                                              </w:rPr>
                                              <w:t>Art Kobe</w:t>
                                            </w:r>
                                          </w:p>
                                        </w:txbxContent>
                                      </wps:txbx>
                                      <wps:bodyPr rot="0" vert="horz" wrap="square" lIns="91440" tIns="45720" rIns="91440" bIns="45720" anchor="t" anchorCtr="0" upright="1">
                                        <a:noAutofit/>
                                      </wps:bodyPr>
                                    </wps:wsp>
                                  </wpg:grpSp>
                                  <wps:wsp>
                                    <wps:cNvPr id="40" name="テキスト ボックス 2"/>
                                    <wps:cNvSpPr txBox="1">
                                      <a:spLocks noChangeArrowheads="1"/>
                                    </wps:cNvSpPr>
                                    <wps:spPr bwMode="auto">
                                      <a:xfrm>
                                        <a:off x="2100482" y="992861"/>
                                        <a:ext cx="853094" cy="28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(b)</w:t>
                                          </w:r>
                                          <w:r w:rsidRPr="002742FB">
                                            <w:rPr>
                                              <w:sz w:val="16"/>
                                              <w:szCs w:val="16"/>
                                            </w:rPr>
                                            <w:t xml:space="preserve"> </w:t>
                                          </w:r>
                                          <w:r w:rsidRPr="002742FB">
                                            <w:rPr>
                                              <w:rFonts w:eastAsia="MS Mincho"/>
                                              <w:sz w:val="16"/>
                                              <w:szCs w:val="16"/>
                                            </w:rPr>
                                            <w:t>Art Hachi</w:t>
                                          </w:r>
                                        </w:p>
                                      </w:txbxContent>
                                    </wps:txbx>
                                    <wps:bodyPr rot="0" vert="horz" wrap="square" lIns="91440" tIns="45720" rIns="91440" bIns="45720" anchor="t" anchorCtr="0" upright="1">
                                      <a:noAutofit/>
                                    </wps:bodyPr>
                                  </wps:wsp>
                                </wpg:grpSp>
                                <wps:wsp>
                                  <wps:cNvPr id="2002" name="テキスト ボックス 2"/>
                                  <wps:cNvSpPr txBox="1">
                                    <a:spLocks noChangeArrowheads="1"/>
                                  </wps:cNvSpPr>
                                  <wps:spPr bwMode="auto">
                                    <a:xfrm>
                                      <a:off x="2051050" y="1804616"/>
                                      <a:ext cx="850610" cy="280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(d)</w:t>
                                        </w:r>
                                        <w:r w:rsidRPr="002742FB">
                                          <w:rPr>
                                            <w:sz w:val="16"/>
                                            <w:szCs w:val="16"/>
                                          </w:rPr>
                                          <w:t xml:space="preserve"> </w:t>
                                        </w:r>
                                        <w:r w:rsidRPr="002742FB">
                                          <w:rPr>
                                            <w:rFonts w:eastAsia="MS Mincho"/>
                                            <w:sz w:val="16"/>
                                            <w:szCs w:val="16"/>
                                          </w:rPr>
                                          <w:t>El Centro</w:t>
                                        </w:r>
                                      </w:p>
                                    </w:txbxContent>
                                  </wps:txbx>
                                  <wps:bodyPr rot="0" vert="horz" wrap="square" lIns="91440" tIns="45720" rIns="91440" bIns="45720" anchor="t" anchorCtr="0" upright="1">
                                    <a:noAutofit/>
                                  </wps:bodyPr>
                                </wps:wsp>
                              </wpg:grpSp>
                              <wps:wsp>
                                <wps:cNvPr id="2003" name="テキスト ボックス 2"/>
                                <wps:cNvSpPr txBox="1">
                                  <a:spLocks noChangeArrowheads="1"/>
                                </wps:cNvSpPr>
                                <wps:spPr bwMode="auto">
                                  <a:xfrm>
                                    <a:off x="422564" y="1822217"/>
                                    <a:ext cx="893618" cy="280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(c)</w:t>
                                      </w:r>
                                      <w:r w:rsidRPr="002742FB">
                                        <w:rPr>
                                          <w:sz w:val="16"/>
                                          <w:szCs w:val="16"/>
                                        </w:rPr>
                                        <w:t xml:space="preserve"> JMA Kobe</w:t>
                                      </w:r>
                                    </w:p>
                                  </w:txbxContent>
                                </wps:txbx>
                                <wps:bodyPr rot="0" vert="horz" wrap="square" lIns="91440" tIns="45720" rIns="91440" bIns="45720" anchor="t" anchorCtr="0" upright="1">
                                  <a:noAutofit/>
                                </wps:bodyPr>
                              </wps:wsp>
                            </wpg:grpSp>
                            <pic:pic xmlns:pic="http://schemas.openxmlformats.org/drawingml/2006/picture">
                              <pic:nvPicPr>
                                <pic:cNvPr id="2004" name="図 2354"/>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21772" y="201386"/>
                                  <a:ext cx="1424305" cy="711835"/>
                                </a:xfrm>
                                <a:prstGeom prst="rect">
                                  <a:avLst/>
                                </a:prstGeom>
                                <a:noFill/>
                                <a:ln>
                                  <a:noFill/>
                                </a:ln>
                              </pic:spPr>
                            </pic:pic>
                          </wpg:grpSp>
                          <pic:pic xmlns:pic="http://schemas.openxmlformats.org/drawingml/2006/picture">
                            <pic:nvPicPr>
                              <pic:cNvPr id="2005" name="図 2356"/>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1534886" y="201386"/>
                                <a:ext cx="1424305" cy="711835"/>
                              </a:xfrm>
                              <a:prstGeom prst="rect">
                                <a:avLst/>
                              </a:prstGeom>
                              <a:noFill/>
                              <a:ln>
                                <a:noFill/>
                              </a:ln>
                            </pic:spPr>
                          </pic:pic>
                        </wpg:grpSp>
                        <pic:pic xmlns:pic="http://schemas.openxmlformats.org/drawingml/2006/picture">
                          <pic:nvPicPr>
                            <pic:cNvPr id="2006" name="図 2359"/>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1151689"/>
                              <a:ext cx="1424305" cy="711835"/>
                            </a:xfrm>
                            <a:prstGeom prst="rect">
                              <a:avLst/>
                            </a:prstGeom>
                            <a:noFill/>
                            <a:ln>
                              <a:noFill/>
                            </a:ln>
                          </pic:spPr>
                        </pic:pic>
                      </wpg:grpSp>
                      <pic:pic xmlns:pic="http://schemas.openxmlformats.org/drawingml/2006/picture">
                        <pic:nvPicPr>
                          <pic:cNvPr id="2007" name="図 66"/>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1507671" y="1113587"/>
                            <a:ext cx="1423035" cy="7112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67" o:spid="_x0000_s1385" style="position:absolute;left:0;text-align:left;margin-left:253.8pt;margin-top:3.3pt;width:233.2pt;height:192.75pt;z-index:251660288" coordorigin=",2013" coordsize="29620,27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">
                <v:group id="グループ化 2360" o:spid="_x0000_s1386" style="position:absolute;top:2013;width:29620;height:27585" coordorigin=",2013" coordsize="29624,27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GRpsMAAADdAAAADwAAAGRycy9kb3ducmV2LnhtbERPS4vCMBC+C/sfwizs&#10;TdO6KFqNIrK7eBDBB4i3oRnbYjMpTbat/94Igrf5+J4zX3amFA3VrrCsIB5EIIhTqwvOFJyOv/0J&#10;COeRNZaWScGdHCwXH705Jtq2vKfm4DMRQtglqCD3vkqkdGlOBt3AVsSBu9raoA+wzqSusQ3hppTD&#10;KBpLgwWHhhwrWueU3g7/RsFfi+3qO/5ptrfr+n45jnbnbUxKfX12qxkIT51/i1/ujQ7zp9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8ZGmwwAAAN0AAAAP&#10;AAAAAAAAAAAAAAAAAKoCAABkcnMvZG93bnJldi54bWxQSwUGAAAAAAQABAD6AAAAmgMAAAAA&#10;">
                  <v:group id="グループ化 2357" o:spid="_x0000_s1387" style="position:absolute;top:2013;width:29624;height:27585" coordorigin="217,2013" coordsize="29624,27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00PcUAAADdAAAADwAAAGRycy9kb3ducmV2LnhtbERPS2vCQBC+F/wPywi9&#10;1U0MLTV1FQm29BCEqiC9DdkxCWZnQ3abx7/vFoTe5uN7zno7mkb01LnasoJ4EYEgLqyuuVRwPr0/&#10;vYJwHlljY5kUTORgu5k9rDHVduAv6o++FCGEXYoKKu/bVEpXVGTQLWxLHLir7Qz6ALtS6g6HEG4a&#10;uYyiF2mw5tBQYUtZRcXt+GMUfAw47JJ43+e3azZ9n54PlzwmpR7n4+4NhKfR/4vv7k8d5q9W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e9ND3FAAAA3QAA&#10;AA8AAAAAAAAAAAAAAAAAqgIAAGRycy9kb3ducmV2LnhtbFBLBQYAAAAABAAEAPoAAACcAwAAAAA=&#10;">
                    <v:group id="グループ化 2355" o:spid="_x0000_s1388" style="position:absolute;left:217;top:2013;width:29625;height:27585" coordorigin="217,2013" coordsize="29624,27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sScQAAADdAAAADwAAAGRycy9kb3ducmV2LnhtbERPTWvCQBC9F/oflil4&#10;001qLTW6ikhbPIhgFMTbkB2TYHY2ZLdJ/PeuIPQ2j/c582VvKtFS40rLCuJRBII4s7rkXMHx8DP8&#10;AuE8ssbKMim4kYPl4vVljom2He+pTX0uQgi7BBUU3teJlC4ryKAb2Zo4cBfbGPQBNrnUDXYh3FTy&#10;PYo+pcGSQ0OBNa0Lyq7pn1Hw22G3Gsff7fZ6Wd/Oh8nutI1JqcFbv5qB8NT7f/HTvdFh/nT6A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FSsScQAAADdAAAA&#10;DwAAAAAAAAAAAAAAAACqAgAAZHJzL2Rvd25yZXYueG1sUEsFBgAAAAAEAAQA+gAAAJsDAAAAAA==&#10;">
                      <v:group id="グループ化 1942" o:spid="_x0000_s1389" style="position:absolute;left:2418;top:8853;width:27424;height:20745" coordorigin="2419,8853" coordsize="27429,20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xgJ0sUAAADdAAAADwAAAGRycy9kb3ducmV2LnhtbERPTWvCQBC9F/wPywi9&#10;1U0slpq6CUFUPEihWii9DdkxCcnOhuyaxH/fLRR6m8f7nE02mVYM1LvasoJ4EYEgLqyuuVTwedk/&#10;vYJwHllja5kU3MlBls4eNphoO/IHDWdfihDCLkEFlfddIqUrKjLoFrYjDtzV9gZ9gH0pdY9jCDet&#10;XEbRizRYc2iosKNtRUVzvhkFhxHH/DneDafmur1/X1bvX6eYlHqcT/kbCE+T/xf/uY86zF+v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YCdLFAAAA3QAA&#10;AA8AAAAAAAAAAAAAAAAAqgIAAGRycy9kb3ducmV2LnhtbFBLBQYAAAAABAAEAPoAAACcAwAAAAA=&#10;">
                        <v:group id="グループ化 84" o:spid="_x0000_s1390" style="position:absolute;left:2419;top:8853;width:27429;height:20745" coordorigin="2419,8856" coordsize="27433,20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ypelwwAAAN0AAAAP&#10;AAAAAAAAAAAAAAAAAKoCAABkcnMvZG93bnJldi54bWxQSwUGAAAAAAQABAD6AAAAmgMAAAAA&#10;">
                          <v:group id="グループ化 1999" o:spid="_x0000_s1391" style="position:absolute;left:2419;top:8856;width:27434;height:20751" coordorigin="2463,9928" coordsize="28916,21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YyPsQAAADdAAAADwAAAGRycy9kb3ducmV2LnhtbERPTWvCQBC9F/oflil4&#10;000qtTW6ikhbPIhgFMTbkB2TYHY2ZLdJ/PeuIPQ2j/c582VvKtFS40rLCuJRBII4s7rkXMHx8DP8&#10;AuE8ssbKMim4kYPl4vVljom2He+pTX0uQgi7BBUU3teJlC4ryKAb2Zo4cBfbGPQBNrnUDXYh3FTy&#10;PYom0mDJoaHAmtYFZdf0zyj47bBbjePvdnu9rG/nw8futI1JqcFbv5qB8NT7f/HTvdFh/nT6C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YyPsQAAADdAAAA&#10;DwAAAAAAAAAAAAAAAACqAgAAZHJzL2Rvd25yZXYueG1sUEsFBgAAAAAEAAQA+gAAAJsDAAAAAA==&#10;">
                            <v:group id="グループ化 30" o:spid="_x0000_s1392" style="position:absolute;left:2463;top:10003;width:28916;height:21809" coordorigin="1225,10571" coordsize="28927,2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mmTMcAAADdAAAADwAAAGRycy9kb3ducmV2LnhtbESPQWvCQBCF74X+h2UK&#10;3uomlRaNriLSigcpGAvF25Adk2B2NmS3Sfz3nUOhtxnem/e+WW1G16ieulB7NpBOE1DEhbc1lwa+&#10;zh/Pc1AhIltsPJOBOwXYrB8fVphZP/CJ+jyWSkI4ZGigirHNtA5FRQ7D1LfEol195zDK2pXadjhI&#10;uGv0S5K8aYc1S0OFLe0qKm75jzOwH3DYztL3/ni77u6X8+vn9zElYyZP43YJKtIY/81/1wcr+Iu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RmmTMcAAADd&#10;AAAADwAAAAAAAAAAAAAAAACqAgAAZHJzL2Rvd25yZXYueG1sUEsFBgAAAAAEAAQA+gAAAJ4DAAAA&#10;AA==&#10;">
                              <v:shape id="_x0000_s1393" type="#_x0000_t202" style="position:absolute;left:1225;top:22570;width:28928;height:9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fIcEA&#10;AADdAAAADwAAAGRycy9kb3ducmV2LnhtbERPTWvCQBC9F/oflil4qxsFS5O6irQKHnqppvchO2aD&#10;2dmQHU38992C4G0e73OW69G36kp9bAIbmE0zUMRVsA3XBsrj7vUdVBRki21gMnCjCOvV89MSCxsG&#10;/qHrQWqVQjgWaMCJdIXWsXLkMU5DR5y4U+g9SoJ9rW2PQwr3rZ5n2Zv22HBqcNjRp6PqfLh4AyJ2&#10;M7uVWx/3v+P31+CyaoGlMZOXcfMBSmiUh/ju3ts0P89z+P8mna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bHyHBAAAA3QAAAA8AAAAAAAAAAAAAAAAAmAIAAGRycy9kb3du&#10;cmV2LnhtbFBLBQYAAAAABAAEAPUAAACGAw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20.</w:t>
                                      </w:r>
                                      <w:proofErr w:type="gramEnd"/>
                                      <w:r w:rsidRPr="007B6578">
                                        <w:rPr>
                                          <w:sz w:val="20"/>
                                          <w:szCs w:val="20"/>
                                          <w:lang w:val="en-US"/>
                                        </w:rPr>
                                        <w:t xml:space="preserve"> Maximum </w:t>
                                      </w:r>
                                      <w:r w:rsidRPr="007B6578">
                                        <w:rPr>
                                          <w:rFonts w:eastAsia="MS Mincho"/>
                                          <w:sz w:val="20"/>
                                          <w:szCs w:val="20"/>
                                          <w:lang w:val="en-US"/>
                                        </w:rPr>
                                        <w:t>bending moment of the foundation beam at Y1</w:t>
                                      </w:r>
                                    </w:p>
                                    <w:p w:rsidR="007B6578" w:rsidRPr="007B6578" w:rsidRDefault="007B6578" w:rsidP="007B6578">
                                      <w:pPr>
                                        <w:jc w:val="center"/>
                                        <w:rPr>
                                          <w:rFonts w:eastAsia="MS Mincho"/>
                                          <w:sz w:val="16"/>
                                          <w:szCs w:val="16"/>
                                          <w:lang w:val="en-US" w:eastAsia="ja-JP"/>
                                        </w:rPr>
                                      </w:pPr>
                                    </w:p>
                                  </w:txbxContent>
                                </v:textbox>
                              </v:shape>
                              <v:shape id="_x0000_s1394" type="#_x0000_t202" style="position:absolute;left:3798;top:10571;width:8534;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aOsQA&#10;AADdAAAADwAAAGRycy9kb3ducmV2LnhtbESPwWrCQBCG7wXfYRmht7qr1FJTVxFF6EmpbYXehuyY&#10;BLOzIbua9O2dg+Bx+Of/Zr75sve1ulIbq8AWxiMDijgPruLCws/39uUdVEzIDuvAZOGfIiwXg6c5&#10;Zi50/EXXQyqUQDhmaKFMqcm0jnlJHuMoNMSSnULrMcnYFtq12Anc13pizJv2WLFcKLGhdUn5+XDx&#10;Fn53p7/jq9kXGz9tutAbzX6mrX0e9qsPUIn69Fi+tz+dBSHK/2IjJq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DGjrEAAAA3QAAAA8AAAAAAAAAAAAAAAAAmAIAAGRycy9k&#10;b3ducmV2LnhtbFBLBQYAAAAABAAEAPUAAACJAwAAAAA=&#10;" filled="f" stroked="f">
                                <v:textbox>
                                  <w:txbxContent>
                                    <w:p w:rsidR="007B6578" w:rsidRPr="002742FB" w:rsidRDefault="007B6578" w:rsidP="007B6578">
                                      <w:pPr>
                                        <w:rPr>
                                          <w:sz w:val="16"/>
                                          <w:szCs w:val="16"/>
                                        </w:rPr>
                                      </w:pPr>
                                      <w:r w:rsidRPr="002742FB">
                                        <w:rPr>
                                          <w:rFonts w:eastAsia="Arial Unicode MS"/>
                                          <w:sz w:val="16"/>
                                          <w:szCs w:val="16"/>
                                        </w:rPr>
                                        <w:t>(a)</w:t>
                                      </w:r>
                                      <w:r w:rsidRPr="002742FB">
                                        <w:rPr>
                                          <w:sz w:val="16"/>
                                          <w:szCs w:val="16"/>
                                        </w:rPr>
                                        <w:t xml:space="preserve"> </w:t>
                                      </w:r>
                                      <w:proofErr w:type="spellStart"/>
                                      <w:r w:rsidRPr="002742FB">
                                        <w:rPr>
                                          <w:rFonts w:eastAsia="MS Mincho"/>
                                          <w:sz w:val="16"/>
                                          <w:szCs w:val="16"/>
                                        </w:rPr>
                                        <w:t>Art</w:t>
                                      </w:r>
                                      <w:proofErr w:type="spellEnd"/>
                                      <w:r w:rsidRPr="002742FB">
                                        <w:rPr>
                                          <w:rFonts w:eastAsia="MS Mincho"/>
                                          <w:sz w:val="16"/>
                                          <w:szCs w:val="16"/>
                                        </w:rPr>
                                        <w:t xml:space="preserve"> </w:t>
                                      </w:r>
                                      <w:proofErr w:type="spellStart"/>
                                      <w:r w:rsidRPr="002742FB">
                                        <w:rPr>
                                          <w:rFonts w:eastAsia="MS Mincho"/>
                                          <w:sz w:val="16"/>
                                          <w:szCs w:val="16"/>
                                        </w:rPr>
                                        <w:t>Kobe</w:t>
                                      </w:r>
                                      <w:proofErr w:type="spellEnd"/>
                                    </w:p>
                                  </w:txbxContent>
                                </v:textbox>
                              </v:shape>
                            </v:group>
                            <v:shape id="_x0000_s1395" type="#_x0000_t202" style="position:absolute;left:21004;top:9928;width:8531;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7B6578" w:rsidRPr="002742FB" w:rsidRDefault="007B6578" w:rsidP="007B6578">
                                    <w:pPr>
                                      <w:rPr>
                                        <w:sz w:val="16"/>
                                        <w:szCs w:val="16"/>
                                      </w:rPr>
                                    </w:pPr>
                                    <w:r w:rsidRPr="002742FB">
                                      <w:rPr>
                                        <w:rFonts w:eastAsia="Arial Unicode MS"/>
                                        <w:sz w:val="16"/>
                                        <w:szCs w:val="16"/>
                                      </w:rPr>
                                      <w:t>(b)</w:t>
                                    </w:r>
                                    <w:r w:rsidRPr="002742FB">
                                      <w:rPr>
                                        <w:sz w:val="16"/>
                                        <w:szCs w:val="16"/>
                                      </w:rPr>
                                      <w:t xml:space="preserve"> </w:t>
                                    </w:r>
                                    <w:proofErr w:type="spellStart"/>
                                    <w:r w:rsidRPr="002742FB">
                                      <w:rPr>
                                        <w:rFonts w:eastAsia="MS Mincho"/>
                                        <w:sz w:val="16"/>
                                        <w:szCs w:val="16"/>
                                      </w:rPr>
                                      <w:t>Art</w:t>
                                    </w:r>
                                    <w:proofErr w:type="spellEnd"/>
                                    <w:r w:rsidRPr="002742FB">
                                      <w:rPr>
                                        <w:rFonts w:eastAsia="MS Mincho"/>
                                        <w:sz w:val="16"/>
                                        <w:szCs w:val="16"/>
                                      </w:rPr>
                                      <w:t xml:space="preserve"> </w:t>
                                    </w:r>
                                    <w:proofErr w:type="spellStart"/>
                                    <w:r w:rsidRPr="002742FB">
                                      <w:rPr>
                                        <w:rFonts w:eastAsia="MS Mincho"/>
                                        <w:sz w:val="16"/>
                                        <w:szCs w:val="16"/>
                                      </w:rPr>
                                      <w:t>Hachi</w:t>
                                    </w:r>
                                    <w:proofErr w:type="spellEnd"/>
                                  </w:p>
                                </w:txbxContent>
                              </v:textbox>
                            </v:shape>
                          </v:group>
                          <v:shape id="_x0000_s1396" type="#_x0000_t202" style="position:absolute;left:20510;top:18046;width:8506;height:2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0h1sMA&#10;AADdAAAADwAAAGRycy9kb3ducmV2LnhtbESPT4vCMBTE74LfITzBmyaKiluNIrsInhT/7MLeHs2z&#10;LTYvpYm2fnuzsOBxmJnfMMt1a0vxoNoXjjWMhgoEcepMwZmGy3k7mIPwAdlg6Zg0PMnDetXtLDEx&#10;ruEjPU4hExHCPkENeQhVIqVPc7Loh64ijt7V1RZDlHUmTY1NhNtSjpWaSYsFx4UcK/rMKb2d7lbD&#10;9/76+zNRh+zLTqvGtUqy/ZBa93vtZgEiUBve4f/2zmiIxDH8vYlP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0h1sMAAADdAAAADwAAAAAAAAAAAAAAAACYAgAAZHJzL2Rv&#10;d25yZXYueG1sUEsFBgAAAAAEAAQA9QAAAIgDAAAAAA==&#10;" filled="f" stroked="f">
                            <v:textbox>
                              <w:txbxContent>
                                <w:p w:rsidR="007B6578" w:rsidRPr="002742FB" w:rsidRDefault="007B6578" w:rsidP="007B6578">
                                  <w:pPr>
                                    <w:rPr>
                                      <w:sz w:val="16"/>
                                      <w:szCs w:val="16"/>
                                    </w:rPr>
                                  </w:pPr>
                                  <w:r w:rsidRPr="002742FB">
                                    <w:rPr>
                                      <w:rFonts w:eastAsia="Arial Unicode MS"/>
                                      <w:sz w:val="16"/>
                                      <w:szCs w:val="16"/>
                                    </w:rPr>
                                    <w:t>(d)</w:t>
                                  </w:r>
                                  <w:r w:rsidRPr="002742FB">
                                    <w:rPr>
                                      <w:sz w:val="16"/>
                                      <w:szCs w:val="16"/>
                                    </w:rPr>
                                    <w:t xml:space="preserve"> </w:t>
                                  </w:r>
                                  <w:proofErr w:type="spellStart"/>
                                  <w:r w:rsidRPr="002742FB">
                                    <w:rPr>
                                      <w:rFonts w:eastAsia="MS Mincho"/>
                                      <w:sz w:val="16"/>
                                      <w:szCs w:val="16"/>
                                    </w:rPr>
                                    <w:t>El</w:t>
                                  </w:r>
                                  <w:proofErr w:type="spellEnd"/>
                                  <w:r w:rsidRPr="002742FB">
                                    <w:rPr>
                                      <w:rFonts w:eastAsia="MS Mincho"/>
                                      <w:sz w:val="16"/>
                                      <w:szCs w:val="16"/>
                                    </w:rPr>
                                    <w:t xml:space="preserve"> </w:t>
                                  </w:r>
                                  <w:proofErr w:type="spellStart"/>
                                  <w:r w:rsidRPr="002742FB">
                                    <w:rPr>
                                      <w:rFonts w:eastAsia="MS Mincho"/>
                                      <w:sz w:val="16"/>
                                      <w:szCs w:val="16"/>
                                    </w:rPr>
                                    <w:t>Centro</w:t>
                                  </w:r>
                                  <w:proofErr w:type="spellEnd"/>
                                </w:p>
                              </w:txbxContent>
                            </v:textbox>
                          </v:shape>
                        </v:group>
                        <v:shape id="_x0000_s1397" type="#_x0000_t202" style="position:absolute;left:4225;top:18222;width:893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ETcQA&#10;AADdAAAADwAAAGRycy9kb3ducmV2LnhtbESPQWvCQBSE7wX/w/IEb7qrtlJjNiIthZ5aTFvB2yP7&#10;TILZtyG7NfHfuwWhx2FmvmHS7WAbcaHO1441zGcKBHHhTM2lhu+vt+kzCB+QDTaOScOVPGyz0UOK&#10;iXE97+mSh1JECPsENVQhtImUvqjIop+5ljh6J9dZDFF2pTQd9hFuG7lQaiUt1hwXKmzppaLinP9a&#10;DT8fp+PhUX2Wr/ap7d2gJNu11HoyHnYbEIGG8B++t9+Nhkhcwt+b+AR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RhE3EAAAA3QAAAA8AAAAAAAAAAAAAAAAAmAIAAGRycy9k&#10;b3ducmV2LnhtbFBLBQYAAAAABAAEAPUAAACJAwAAAAA=&#10;" filled="f" stroked="f">
                          <v:textbox>
                            <w:txbxContent>
                              <w:p w:rsidR="007B6578" w:rsidRPr="002742FB" w:rsidRDefault="007B6578" w:rsidP="007B6578">
                                <w:pPr>
                                  <w:rPr>
                                    <w:sz w:val="16"/>
                                    <w:szCs w:val="16"/>
                                  </w:rPr>
                                </w:pPr>
                                <w:r w:rsidRPr="002742FB">
                                  <w:rPr>
                                    <w:rFonts w:eastAsia="Arial Unicode MS"/>
                                    <w:sz w:val="16"/>
                                    <w:szCs w:val="16"/>
                                  </w:rPr>
                                  <w:t>(c)</w:t>
                                </w:r>
                                <w:r w:rsidRPr="002742FB">
                                  <w:rPr>
                                    <w:sz w:val="16"/>
                                    <w:szCs w:val="16"/>
                                  </w:rPr>
                                  <w:t xml:space="preserve"> JMA </w:t>
                                </w:r>
                                <w:proofErr w:type="spellStart"/>
                                <w:r w:rsidRPr="002742FB">
                                  <w:rPr>
                                    <w:sz w:val="16"/>
                                    <w:szCs w:val="16"/>
                                  </w:rPr>
                                  <w:t>Kobe</w:t>
                                </w:r>
                                <w:proofErr w:type="spellEnd"/>
                              </w:p>
                            </w:txbxContent>
                          </v:textbox>
                        </v:shape>
                      </v:group>
                      <v:shape id="図 2354" o:spid="_x0000_s1398" type="#_x0000_t75" style="position:absolute;left:217;top:2013;width:14243;height:7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qhwnEAAAA3QAAAA8AAABkcnMvZG93bnJldi54bWxEj91qwkAUhO8LvsNyBO/qpir9SbORogiC&#10;F6LtAxyyp0na7Nk0ezTx7V1B6OUwM98w2XJwjTpTF2rPBp6mCSjiwtuaSwNfn5vHV1BBkC02nsnA&#10;hQIs89FDhqn1PR/ofJRSRQiHFA1UIm2qdSgqchimviWO3rfvHEqUXalth32Eu0bPkuRZO6w5LlTY&#10;0qqi4vd4cgb0er+fJ/3uZfOz1q6X0+ztT5wxk/Hw8Q5KaJD/8L29tQYicQG3N/EJ6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qhwnEAAAA3QAAAA8AAAAAAAAAAAAAAAAA&#10;nwIAAGRycy9kb3ducmV2LnhtbFBLBQYAAAAABAAEAPcAAACQAwAAAAA=&#10;">
                        <v:imagedata r:id="rId139" o:title=""/>
                        <v:path arrowok="t"/>
                      </v:shape>
                    </v:group>
                    <v:shape id="図 2356" o:spid="_x0000_s1399" type="#_x0000_t75" style="position:absolute;left:15348;top:2013;width:14243;height:7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E2bHFAAAA3QAAAA8AAABkcnMvZG93bnJldi54bWxEj1trwkAUhN8L/oflCH0Rs7FU0dRVNFAo&#10;vsUWwbdD9uRCs2dDdnPpv+8WhD4OM/MNsz9OphEDda62rGAVxSCIc6trLhV8fb4vtyCcR9bYWCYF&#10;P+TgeJg97THRduSMhqsvRYCwS1BB5X2bSOnyigy6yLbEwStsZ9AH2ZVSdzgGuGnkSxxvpMGaw0KF&#10;LaUV5d/X3ijY5XXv0uG+PmeXxWtx2/B9sWKlnufT6Q2Ep8n/hx/tD60gENfw9yY8AX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xNmxxQAAAN0AAAAPAAAAAAAAAAAAAAAA&#10;AJ8CAABkcnMvZG93bnJldi54bWxQSwUGAAAAAAQABAD3AAAAkQMAAAAA&#10;">
                      <v:imagedata r:id="rId140" o:title=""/>
                      <v:path arrowok="t"/>
                    </v:shape>
                  </v:group>
                  <v:shape id="図 2359" o:spid="_x0000_s1400" type="#_x0000_t75" style="position:absolute;top:11516;width:14243;height:7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gdt3FAAAA3QAAAA8AAABkcnMvZG93bnJldi54bWxEj81qwzAQhO+BvoPYQm+JXB9K40YJIcUh&#10;0FNcp+1xsTa2ibUylvzTt48MhR6HmfmG2ewm04iBOldbVvC8ikAQF1bXXCrIP9PlKwjnkTU2lknB&#10;LznYbR8WG0y0HflMQ+ZLESDsElRQed8mUrqiIoNuZVvi4F1tZ9AH2ZVSdzgGuGlkHEUv0mDNYaHC&#10;lg4VFbesNwpu8eFjncc/GcZD/52tp6/0/XJU6ulx2r+B8DT5//Bf+6QVzESY34Qn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oHbdxQAAAN0AAAAPAAAAAAAAAAAAAAAA&#10;AJ8CAABkcnMvZG93bnJldi54bWxQSwUGAAAAAAQABAD3AAAAkQMAAAAA&#10;">
                    <v:imagedata r:id="rId141" o:title=""/>
                    <v:path arrowok="t"/>
                  </v:shape>
                </v:group>
                <v:shape id="図 66" o:spid="_x0000_s1401" type="#_x0000_t75" style="position:absolute;left:15076;top:11135;width:14231;height:7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FCwXHAAAA3QAAAA8AAABkcnMvZG93bnJldi54bWxEj09rwkAUxO9Cv8PyhN50Y4utpG5CK1X0&#10;IKX+qddH9pmEZt+G7KqJn94VCj0OM/MbZpq2phJnalxpWcFoGIEgzqwuOVew284HExDOI2usLJOC&#10;jhykyUNvirG2F/6m88bnIkDYxaig8L6OpXRZQQbd0NbEwTvaxqAPssmlbvAS4KaST1H0Ig2WHBYK&#10;rGlWUPa7ORkF+69rN/6YfR5WXTeR1/X253mxWij12G/f30B4av1/+K+91AoC8RXub8ITkM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6FCwXHAAAA3QAAAA8AAAAAAAAAAAAA&#10;AAAAnwIAAGRycy9kb3ducmV2LnhtbFBLBQYAAAAABAAEAPcAAACTAwAAAAA=&#10;">
                  <v:imagedata r:id="rId142" o:title=""/>
                  <v:path arrowok="t"/>
                </v:shape>
              </v:group>
            </w:pict>
          </mc:Fallback>
        </mc:AlternateContent>
      </w:r>
      <w:r w:rsidRPr="007B6578">
        <w:rPr>
          <w:rFonts w:eastAsia="MS Mincho"/>
          <w:noProof/>
          <w:snapToGrid w:val="0"/>
          <w:szCs w:val="24"/>
        </w:rPr>
        <mc:AlternateContent>
          <mc:Choice Requires="wpg">
            <w:drawing>
              <wp:anchor distT="0" distB="0" distL="114300" distR="114300" simplePos="0" relativeHeight="251659264" behindDoc="0" locked="0" layoutInCell="1" allowOverlap="1" wp14:anchorId="3DE1F1AD" wp14:editId="20015EB4">
                <wp:simplePos x="0" y="0"/>
                <wp:positionH relativeFrom="column">
                  <wp:posOffset>18415</wp:posOffset>
                </wp:positionH>
                <wp:positionV relativeFrom="paragraph">
                  <wp:posOffset>84455</wp:posOffset>
                </wp:positionV>
                <wp:extent cx="3014525" cy="2361052"/>
                <wp:effectExtent l="0" t="0" r="0" b="1270"/>
                <wp:wrapNone/>
                <wp:docPr id="2001" name="グループ化 2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4525" cy="2361052"/>
                          <a:chOff x="0" y="205740"/>
                          <a:chExt cx="3015278" cy="2659971"/>
                        </a:xfrm>
                      </wpg:grpSpPr>
                      <wpg:grpSp>
                        <wpg:cNvPr id="2009" name="グループ化 2348"/>
                        <wpg:cNvGrpSpPr/>
                        <wpg:grpSpPr>
                          <a:xfrm>
                            <a:off x="0" y="205740"/>
                            <a:ext cx="3015278" cy="2659971"/>
                            <a:chOff x="0" y="205740"/>
                            <a:chExt cx="3015278" cy="2659971"/>
                          </a:xfrm>
                        </wpg:grpSpPr>
                        <wpg:grpSp>
                          <wpg:cNvPr id="2010" name="グループ化 2343"/>
                          <wpg:cNvGrpSpPr/>
                          <wpg:grpSpPr>
                            <a:xfrm>
                              <a:off x="0" y="205740"/>
                              <a:ext cx="3015278" cy="2659971"/>
                              <a:chOff x="0" y="205740"/>
                              <a:chExt cx="3015278" cy="2659971"/>
                            </a:xfrm>
                          </wpg:grpSpPr>
                          <wpg:grpSp>
                            <wpg:cNvPr id="2011" name="グループ化 2341"/>
                            <wpg:cNvGrpSpPr/>
                            <wpg:grpSpPr>
                              <a:xfrm>
                                <a:off x="0" y="220980"/>
                                <a:ext cx="3015278" cy="2644731"/>
                                <a:chOff x="0" y="220980"/>
                                <a:chExt cx="3015278" cy="2644731"/>
                              </a:xfrm>
                            </wpg:grpSpPr>
                            <wpg:grpSp>
                              <wpg:cNvPr id="2013" name="グループ化 1940"/>
                              <wpg:cNvGrpSpPr/>
                              <wpg:grpSpPr>
                                <a:xfrm>
                                  <a:off x="169768" y="871789"/>
                                  <a:ext cx="2845510" cy="1993922"/>
                                  <a:chOff x="197842" y="871789"/>
                                  <a:chExt cx="2846580" cy="1993922"/>
                                </a:xfrm>
                              </wpg:grpSpPr>
                              <wpg:grpSp>
                                <wpg:cNvPr id="2014" name="グループ化 2358"/>
                                <wpg:cNvGrpSpPr/>
                                <wpg:grpSpPr>
                                  <a:xfrm>
                                    <a:off x="197842" y="871789"/>
                                    <a:ext cx="2846580" cy="1993922"/>
                                    <a:chOff x="190915" y="871789"/>
                                    <a:chExt cx="2846580" cy="1993922"/>
                                  </a:xfrm>
                                </wpg:grpSpPr>
                                <wpg:grpSp>
                                  <wpg:cNvPr id="2015" name="グループ化 1962"/>
                                  <wpg:cNvGrpSpPr/>
                                  <wpg:grpSpPr>
                                    <a:xfrm>
                                      <a:off x="190915" y="871789"/>
                                      <a:ext cx="2846580" cy="1993922"/>
                                      <a:chOff x="231133" y="952268"/>
                                      <a:chExt cx="3006264" cy="2106246"/>
                                    </a:xfrm>
                                  </wpg:grpSpPr>
                                  <wpg:grpSp>
                                    <wpg:cNvPr id="2016" name="グループ化 1964"/>
                                    <wpg:cNvGrpSpPr/>
                                    <wpg:grpSpPr>
                                      <a:xfrm>
                                        <a:off x="231133" y="966021"/>
                                        <a:ext cx="3006264" cy="2092493"/>
                                        <a:chOff x="107385" y="1022770"/>
                                        <a:chExt cx="3007490" cy="2092951"/>
                                      </a:xfrm>
                                    </wpg:grpSpPr>
                                    <wps:wsp>
                                      <wps:cNvPr id="2017" name="テキスト ボックス 2"/>
                                      <wps:cNvSpPr txBox="1">
                                        <a:spLocks noChangeArrowheads="1"/>
                                      </wps:cNvSpPr>
                                      <wps:spPr bwMode="auto">
                                        <a:xfrm>
                                          <a:off x="107385" y="2133106"/>
                                          <a:ext cx="3007490" cy="982615"/>
                                        </a:xfrm>
                                        <a:prstGeom prst="rect">
                                          <a:avLst/>
                                        </a:prstGeom>
                                        <a:noFill/>
                                        <a:ln w="9525">
                                          <a:noFill/>
                                          <a:miter lim="800000"/>
                                          <a:headEnd/>
                                          <a:tailEnd/>
                                        </a:ln>
                                      </wps:spPr>
                                      <wps:txbx>
                                        <w:txbxContent>
                                          <w:p w:rsidR="007B6578" w:rsidRPr="007B6578" w:rsidRDefault="007B6578" w:rsidP="007B6578">
                                            <w:pPr>
                                              <w:jc w:val="center"/>
                                              <w:rPr>
                                                <w:rFonts w:ascii="Arial" w:hAnsi="Arial" w:cs="Arial"/>
                                                <w:sz w:val="16"/>
                                                <w:szCs w:val="16"/>
                                                <w:lang w:val="en-US" w:eastAsia="ja-JP"/>
                                              </w:rPr>
                                            </w:pPr>
                                            <w:r w:rsidRPr="007B6578">
                                              <w:rPr>
                                                <w:sz w:val="20"/>
                                                <w:szCs w:val="20"/>
                                                <w:lang w:val="en-US"/>
                                              </w:rPr>
                                              <w:t xml:space="preserve">Figure 19. Maximum </w:t>
                                            </w:r>
                                            <w:r w:rsidRPr="007B6578">
                                              <w:rPr>
                                                <w:rFonts w:eastAsia="MS Mincho"/>
                                                <w:sz w:val="20"/>
                                                <w:szCs w:val="20"/>
                                                <w:lang w:val="en-US"/>
                                              </w:rPr>
                                              <w:t>bending moment of the foundation beam at X1</w:t>
                                            </w:r>
                                          </w:p>
                                          <w:p w:rsidR="007B6578" w:rsidRPr="007B6578" w:rsidRDefault="007B6578" w:rsidP="007B6578">
                                            <w:pPr>
                                              <w:jc w:val="center"/>
                                              <w:rPr>
                                                <w:rFonts w:eastAsia="MS Mincho"/>
                                                <w:sz w:val="16"/>
                                                <w:szCs w:val="16"/>
                                                <w:lang w:val="en-US" w:eastAsia="ja-JP"/>
                                              </w:rPr>
                                            </w:pPr>
                                          </w:p>
                                        </w:txbxContent>
                                      </wps:txbx>
                                      <wps:bodyPr rot="0" vert="horz" wrap="square" lIns="91440" tIns="45720" rIns="91440" bIns="45720" anchor="t" anchorCtr="0">
                                        <a:spAutoFit/>
                                      </wps:bodyPr>
                                    </wps:wsp>
                                    <wps:wsp>
                                      <wps:cNvPr id="2018" name="テキスト ボックス 2"/>
                                      <wps:cNvSpPr txBox="1">
                                        <a:spLocks noChangeArrowheads="1"/>
                                      </wps:cNvSpPr>
                                      <wps:spPr bwMode="auto">
                                        <a:xfrm>
                                          <a:off x="397675" y="1022770"/>
                                          <a:ext cx="853440" cy="283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(a)</w:t>
                                            </w:r>
                                            <w:r w:rsidRPr="002742FB">
                                              <w:rPr>
                                                <w:sz w:val="16"/>
                                                <w:szCs w:val="16"/>
                                              </w:rPr>
                                              <w:t xml:space="preserve"> </w:t>
                                            </w:r>
                                            <w:r w:rsidRPr="002742FB">
                                              <w:rPr>
                                                <w:rFonts w:eastAsia="MS Mincho"/>
                                                <w:sz w:val="16"/>
                                                <w:szCs w:val="16"/>
                                              </w:rPr>
                                              <w:t>Art Kobe</w:t>
                                            </w:r>
                                          </w:p>
                                        </w:txbxContent>
                                      </wps:txbx>
                                      <wps:bodyPr rot="0" vert="horz" wrap="square" lIns="91440" tIns="45720" rIns="91440" bIns="45720" anchor="t" anchorCtr="0" upright="1">
                                        <a:noAutofit/>
                                      </wps:bodyPr>
                                    </wps:wsp>
                                  </wpg:grpSp>
                                  <wps:wsp>
                                    <wps:cNvPr id="33" name="テキスト ボックス 2"/>
                                    <wps:cNvSpPr txBox="1">
                                      <a:spLocks noChangeArrowheads="1"/>
                                    </wps:cNvSpPr>
                                    <wps:spPr bwMode="auto">
                                      <a:xfrm>
                                        <a:off x="2127250" y="952268"/>
                                        <a:ext cx="853092" cy="283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(b)</w:t>
                                          </w:r>
                                          <w:r w:rsidRPr="002742FB">
                                            <w:rPr>
                                              <w:sz w:val="16"/>
                                              <w:szCs w:val="16"/>
                                            </w:rPr>
                                            <w:t xml:space="preserve"> </w:t>
                                          </w:r>
                                          <w:r w:rsidRPr="002742FB">
                                            <w:rPr>
                                              <w:rFonts w:eastAsia="MS Mincho"/>
                                              <w:sz w:val="16"/>
                                              <w:szCs w:val="16"/>
                                            </w:rPr>
                                            <w:t>Art Hachi</w:t>
                                          </w:r>
                                        </w:p>
                                      </w:txbxContent>
                                    </wps:txbx>
                                    <wps:bodyPr rot="0" vert="horz" wrap="square" lIns="91440" tIns="45720" rIns="91440" bIns="45720" anchor="t" anchorCtr="0" upright="1">
                                      <a:noAutofit/>
                                    </wps:bodyPr>
                                  </wps:wsp>
                                </wpg:grpSp>
                                <wps:wsp>
                                  <wps:cNvPr id="34" name="テキスト ボックス 2"/>
                                  <wps:cNvSpPr txBox="1">
                                    <a:spLocks noChangeArrowheads="1"/>
                                  </wps:cNvSpPr>
                                  <wps:spPr bwMode="auto">
                                    <a:xfrm>
                                      <a:off x="1987550" y="1774935"/>
                                      <a:ext cx="850610" cy="280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jc w:val="center"/>
                                          <w:rPr>
                                            <w:sz w:val="16"/>
                                            <w:szCs w:val="16"/>
                                          </w:rPr>
                                        </w:pPr>
                                        <w:r w:rsidRPr="002742FB">
                                          <w:rPr>
                                            <w:rFonts w:eastAsia="Arial Unicode MS"/>
                                            <w:sz w:val="16"/>
                                            <w:szCs w:val="16"/>
                                          </w:rPr>
                                          <w:t>(d)</w:t>
                                        </w:r>
                                        <w:r w:rsidRPr="002742FB">
                                          <w:rPr>
                                            <w:sz w:val="16"/>
                                            <w:szCs w:val="16"/>
                                          </w:rPr>
                                          <w:t xml:space="preserve"> </w:t>
                                        </w:r>
                                        <w:r w:rsidRPr="002742FB">
                                          <w:rPr>
                                            <w:rFonts w:eastAsia="MS Mincho"/>
                                            <w:sz w:val="16"/>
                                            <w:szCs w:val="16"/>
                                          </w:rPr>
                                          <w:t>El Centro</w:t>
                                        </w:r>
                                      </w:p>
                                    </w:txbxContent>
                                  </wps:txbx>
                                  <wps:bodyPr rot="0" vert="horz" wrap="square" lIns="91440" tIns="45720" rIns="91440" bIns="45720" anchor="t" anchorCtr="0" upright="1">
                                    <a:noAutofit/>
                                  </wps:bodyPr>
                                </wps:wsp>
                              </wpg:grpSp>
                              <wps:wsp>
                                <wps:cNvPr id="35" name="テキスト ボックス 2"/>
                                <wps:cNvSpPr txBox="1">
                                  <a:spLocks noChangeArrowheads="1"/>
                                </wps:cNvSpPr>
                                <wps:spPr bwMode="auto">
                                  <a:xfrm>
                                    <a:off x="443345" y="1775109"/>
                                    <a:ext cx="893618" cy="280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6578" w:rsidRPr="002742FB" w:rsidRDefault="007B6578" w:rsidP="007B6578">
                                      <w:pPr>
                                        <w:rPr>
                                          <w:sz w:val="16"/>
                                          <w:szCs w:val="16"/>
                                        </w:rPr>
                                      </w:pPr>
                                      <w:r w:rsidRPr="002742FB">
                                        <w:rPr>
                                          <w:rFonts w:eastAsia="Arial Unicode MS"/>
                                          <w:sz w:val="16"/>
                                          <w:szCs w:val="16"/>
                                        </w:rPr>
                                        <w:t>(c)</w:t>
                                      </w:r>
                                      <w:r w:rsidRPr="002742FB">
                                        <w:rPr>
                                          <w:sz w:val="16"/>
                                          <w:szCs w:val="16"/>
                                        </w:rPr>
                                        <w:t xml:space="preserve"> JMA Kobe</w:t>
                                      </w:r>
                                    </w:p>
                                  </w:txbxContent>
                                </wps:txbx>
                                <wps:bodyPr rot="0" vert="horz" wrap="square" lIns="91440" tIns="45720" rIns="91440" bIns="45720" anchor="t" anchorCtr="0" upright="1">
                                  <a:noAutofit/>
                                </wps:bodyPr>
                              </wps:wsp>
                            </wpg:grpSp>
                            <pic:pic xmlns:pic="http://schemas.openxmlformats.org/drawingml/2006/picture">
                              <pic:nvPicPr>
                                <pic:cNvPr id="36" name="図 2333"/>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220980"/>
                                  <a:ext cx="1459230" cy="722630"/>
                                </a:xfrm>
                                <a:prstGeom prst="rect">
                                  <a:avLst/>
                                </a:prstGeom>
                                <a:noFill/>
                                <a:ln>
                                  <a:noFill/>
                                </a:ln>
                              </pic:spPr>
                            </pic:pic>
                          </wpg:grpSp>
                          <pic:pic xmlns:pic="http://schemas.openxmlformats.org/drawingml/2006/picture">
                            <pic:nvPicPr>
                              <pic:cNvPr id="37" name="図 2342"/>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1531620" y="205740"/>
                                <a:ext cx="1459230" cy="722630"/>
                              </a:xfrm>
                              <a:prstGeom prst="rect">
                                <a:avLst/>
                              </a:prstGeom>
                              <a:noFill/>
                              <a:ln>
                                <a:noFill/>
                              </a:ln>
                            </pic:spPr>
                          </pic:pic>
                        </wpg:grpSp>
                        <pic:pic xmlns:pic="http://schemas.openxmlformats.org/drawingml/2006/picture">
                          <pic:nvPicPr>
                            <pic:cNvPr id="38" name="図 2344"/>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1103247"/>
                              <a:ext cx="1459230" cy="722631"/>
                            </a:xfrm>
                            <a:prstGeom prst="rect">
                              <a:avLst/>
                            </a:prstGeom>
                            <a:noFill/>
                            <a:ln>
                              <a:noFill/>
                            </a:ln>
                          </pic:spPr>
                        </pic:pic>
                      </wpg:grpSp>
                      <pic:pic xmlns:pic="http://schemas.openxmlformats.org/drawingml/2006/picture">
                        <pic:nvPicPr>
                          <pic:cNvPr id="39" name="図 2349"/>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1531620" y="1103247"/>
                            <a:ext cx="1459230" cy="72263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2351" o:spid="_x0000_s1402" style="position:absolute;left:0;text-align:left;margin-left:1.45pt;margin-top:6.65pt;width:237.35pt;height:185.9pt;z-index:251659264" coordorigin=",2057" coordsize="30152,265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">
                <v:group id="グループ化 2348" o:spid="_x0000_s1403" style="position:absolute;top:2057;width:30152;height:26600" coordorigin=",2057" coordsize="30152,26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q978QAAADdAAAADwAAAGRycy9kb3ducmV2LnhtbESPQYvCMBSE78L+h/AW&#10;vGnaXRS3axQRVzyIoC6It0fzbIvNS2liW/+9EQSPw8x8w0znnSlFQ7UrLCuIhxEI4tTqgjMF/8e/&#10;wQSE88gaS8uk4E4O5rOP3hQTbVveU3PwmQgQdgkqyL2vEildmpNBN7QVcfAutjbog6wzqWtsA9yU&#10;8iuKxtJgwWEhx4qWOaXXw80oWLfYLr7jVbO9Xpb383G0O21jUqr/2S1+QXjq/Dv8am+0gkD8ge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8q978QAAADdAAAA&#10;DwAAAAAAAAAAAAAAAACqAgAAZHJzL2Rvd25yZXYueG1sUEsFBgAAAAAEAAQA+gAAAJsDAAAAAA==&#10;">
                  <v:group id="グループ化 2343" o:spid="_x0000_s1404" style="position:absolute;top:2057;width:30152;height:26600" coordorigin=",2057" coordsize="30152,26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mCr8MAAADdAAAADwAAAGRycy9kb3ducmV2LnhtbERPTWvCQBC9F/wPywi9&#10;1U0sLRJdg4hKD1JoIoi3ITsmIdnZkF2T+O+7h0KPj/e9SSfTioF6V1tWEC8iEMSF1TWXCi758W0F&#10;wnlkja1lUvAkB+l29rLBRNuRf2jIfClCCLsEFVTed4mUrqjIoFvYjjhwd9sb9AH2pdQ9jiHctHIZ&#10;RZ/SYM2hocKO9hUVTfYwCk4jjrv3+DCcm/v+ecs/vq/nmJR6nU+7NQhPk/8X/7m/tIJlFIf9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KYKvwwAAAN0AAAAP&#10;AAAAAAAAAAAAAAAAAKoCAABkcnMvZG93bnJldi54bWxQSwUGAAAAAAQABAD6AAAAmgMAAAAA&#10;">
                    <v:group id="グループ化 2341" o:spid="_x0000_s1405" style="position:absolute;top:2209;width:30152;height:26448" coordorigin=",2209" coordsize="30152,26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xlJzTFAAAA3QAA&#10;AA8AAAAAAAAAAAAAAAAAqgIAAGRycy9kb3ducmV2LnhtbFBLBQYAAAAABAAEAPoAAACcAwAAAAA=&#10;">
                      <v:group id="グループ化 1940" o:spid="_x0000_s1406" style="position:absolute;left:1697;top:8717;width:28455;height:19940" coordorigin="1978,8717" coordsize="28465,19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c2MYAAADdAAAADwAAAGRycy9kb3ducmV2LnhtbESPQWvCQBSE74X+h+UV&#10;ems2UVokuoYgWnoQoUYQb4/sMwlm34bsNon/visUehxm5htmlU2mFQP1rrGsIIliEMSl1Q1XCk7F&#10;7m0Bwnlkja1lUnAnB9n6+WmFqbYjf9Nw9JUIEHYpKqi971IpXVmTQRfZjjh4V9sb9EH2ldQ9jgFu&#10;WjmL4w9psOGwUGNHm5rK2/HHKPgcccznyXbY366b+6V4P5z3CSn1+jLlSxCeJv8f/mt/aQWzOJnD&#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xzYxgAAAN0A&#10;AAAPAAAAAAAAAAAAAAAAAKoCAABkcnMvZG93bnJldi54bWxQSwUGAAAAAAQABAD6AAAAnQMAAAAA&#10;">
                        <v:group id="グループ化 2358" o:spid="_x0000_s1407" style="position:absolute;left:1978;top:8717;width:28466;height:19940" coordorigin="1909,8717" coordsize="28465,19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KErMUAAADdAAAADwAAAGRycy9kb3ducmV2LnhtbESPQYvCMBSE78L+h/AW&#10;vGlaVxepRhHZFQ8iqAvi7dE822LzUppsW/+9EQSPw8x8w8yXnSlFQ7UrLCuIhxEI4tTqgjMFf6ff&#10;wRSE88gaS8uk4E4OlouP3hwTbVs+UHP0mQgQdgkqyL2vEildmpNBN7QVcfCutjbog6wzqWtsA9yU&#10;chRF39JgwWEhx4rWOaW3479RsGmxXX3FP83udl3fL6fJ/ryLSan+Z7eagfDU+Xf41d5qBaMoH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ShKzFAAAA3QAA&#10;AA8AAAAAAAAAAAAAAAAAqgIAAGRycy9kb3ducmV2LnhtbFBLBQYAAAAABAAEAPoAAACcAwAAAAA=&#10;">
                          <v:group id="グループ化 1962" o:spid="_x0000_s1408" style="position:absolute;left:1909;top:8717;width:28465;height:19940" coordorigin="2311,9522" coordsize="30062,21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4hN8UAAADdAAAADwAAAGRycy9kb3ducmV2LnhtbESPQYvCMBSE74L/ITzB&#10;m6ZVFKlGEdldPMiCdWHx9miebbF5KU22rf/eLAgeh5n5htnselOJlhpXWlYQTyMQxJnVJecKfi6f&#10;kxUI55E1VpZJwYMc7LbDwQYTbTs+U5v6XAQIuwQVFN7XiZQuK8igm9qaOHg32xj0QTa51A12AW4q&#10;OYuipTRYclgosKZDQdk9/TMKvjrs9vP4oz3db4fH9bL4/j3FpNR41O/XIDz1/h1+tY9awSyKF/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NeITfFAAAA3QAA&#10;AA8AAAAAAAAAAAAAAAAAqgIAAGRycy9kb3ducmV2LnhtbFBLBQYAAAAABAAEAPoAAACcAwAAAAA=&#10;">
                            <v:group id="グループ化 1964" o:spid="_x0000_s1409" style="position:absolute;left:2311;top:9660;width:30062;height:20925" coordorigin="1073,10227" coordsize="30074,20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y/QMUAAADdAAAADwAAAGRycy9kb3ducmV2LnhtbESPQYvCMBSE74L/ITzB&#10;m6ZVFKlGEdld9iCCdWHx9miebbF5KU22rf9+Iwgeh5n5htnselOJlhpXWlYQTyMQxJnVJecKfi6f&#10;kxUI55E1VpZJwYMc7LbDwQYTbTs+U5v6XAQIuwQVFN7XiZQuK8igm9qaOHg32xj0QTa51A12AW4q&#10;OYuipTRYclgosKZDQdk9/TMKvjrs9vP4oz3eb4fH9bI4/R5jUmo86vdrEJ56/w6/2t9awSyKl/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OMv0DFAAAA3QAA&#10;AA8AAAAAAAAAAAAAAAAAqgIAAGRycy9kb3ducmV2LnhtbFBLBQYAAAAABAAEAPoAAACcAwAAAAA=&#10;">
                              <v:shape id="_x0000_s1410" type="#_x0000_t202" style="position:absolute;left:1073;top:21331;width:30075;height:9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4GLcMA&#10;AADdAAAADwAAAGRycy9kb3ducmV2LnhtbESPwWrDMBBE74X8g9hAb43kQNvgRgkhbSGHXpo498Xa&#10;WibWyljb2Pn7qlDocZiZN8x6O4VOXWlIbWQLxcKAIq6ja7mxUJ3eH1agkiA77CKThRsl2G5md2ss&#10;XRz5k65HaVSGcCrRghfpS61T7SlgWsSeOHtfcQgoWQ6NdgOOGR46vTTmSQdsOS947Gnvqb4cv4MF&#10;EbcrbtVbSIfz9PE6elM/YmXt/XzavYASmuQ//Nc+OAtLUzzD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4GLcMAAADdAAAADwAAAAAAAAAAAAAAAACYAgAAZHJzL2Rv&#10;d25yZXYueG1sUEsFBgAAAAAEAAQA9QAAAIgDAAAAAA==&#10;" filled="f" stroked="f">
                                <v:textbox style="mso-fit-shape-to-text:t">
                                  <w:txbxContent>
                                    <w:p w:rsidR="007B6578" w:rsidRPr="007B6578" w:rsidRDefault="007B6578" w:rsidP="007B6578">
                                      <w:pPr>
                                        <w:jc w:val="center"/>
                                        <w:rPr>
                                          <w:rFonts w:ascii="Arial" w:hAnsi="Arial" w:cs="Arial"/>
                                          <w:sz w:val="16"/>
                                          <w:szCs w:val="16"/>
                                          <w:lang w:val="en-US" w:eastAsia="ja-JP"/>
                                        </w:rPr>
                                      </w:pPr>
                                      <w:proofErr w:type="gramStart"/>
                                      <w:r w:rsidRPr="007B6578">
                                        <w:rPr>
                                          <w:sz w:val="20"/>
                                          <w:szCs w:val="20"/>
                                          <w:lang w:val="en-US"/>
                                        </w:rPr>
                                        <w:t>Figure 19.</w:t>
                                      </w:r>
                                      <w:proofErr w:type="gramEnd"/>
                                      <w:r w:rsidRPr="007B6578">
                                        <w:rPr>
                                          <w:sz w:val="20"/>
                                          <w:szCs w:val="20"/>
                                          <w:lang w:val="en-US"/>
                                        </w:rPr>
                                        <w:t xml:space="preserve"> Maximum </w:t>
                                      </w:r>
                                      <w:r w:rsidRPr="007B6578">
                                        <w:rPr>
                                          <w:rFonts w:eastAsia="MS Mincho"/>
                                          <w:sz w:val="20"/>
                                          <w:szCs w:val="20"/>
                                          <w:lang w:val="en-US"/>
                                        </w:rPr>
                                        <w:t>bending moment of the foundation beam at X1</w:t>
                                      </w:r>
                                    </w:p>
                                    <w:p w:rsidR="007B6578" w:rsidRPr="007B6578" w:rsidRDefault="007B6578" w:rsidP="007B6578">
                                      <w:pPr>
                                        <w:jc w:val="center"/>
                                        <w:rPr>
                                          <w:rFonts w:eastAsia="MS Mincho"/>
                                          <w:sz w:val="16"/>
                                          <w:szCs w:val="16"/>
                                          <w:lang w:val="en-US" w:eastAsia="ja-JP"/>
                                        </w:rPr>
                                      </w:pPr>
                                    </w:p>
                                  </w:txbxContent>
                                </v:textbox>
                              </v:shape>
                              <v:shape id="_x0000_s1411" type="#_x0000_t202" style="position:absolute;left:3976;top:10227;width:8535;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A4cIA&#10;AADdAAAADwAAAGRycy9kb3ducmV2LnhtbERPz2vCMBS+C/sfwht4s0nFiesay1AGnibWbbDbo3m2&#10;Zc1LaTJb/3tzGOz48f3Oi8l24kqDbx1rSBMFgrhypuVaw8f5bbEB4QOywc4xabiRh2L7MMsxM27k&#10;E13LUIsYwj5DDU0IfSalrxqy6BPXE0fu4gaLIcKhlmbAMYbbTi6VWkuLLceGBnvaNVT9lL9Ww+f7&#10;5ftrpY713j71o5uUZPsstZ4/Tq8vIAJN4V/85z4YDUuVxrnxTX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IDhwgAAAN0AAAAPAAAAAAAAAAAAAAAAAJgCAABkcnMvZG93&#10;bnJldi54bWxQSwUGAAAAAAQABAD1AAAAhwMAAAAA&#10;" filled="f" stroked="f">
                                <v:textbox>
                                  <w:txbxContent>
                                    <w:p w:rsidR="007B6578" w:rsidRPr="002742FB" w:rsidRDefault="007B6578" w:rsidP="007B6578">
                                      <w:pPr>
                                        <w:rPr>
                                          <w:sz w:val="16"/>
                                          <w:szCs w:val="16"/>
                                        </w:rPr>
                                      </w:pPr>
                                      <w:r w:rsidRPr="002742FB">
                                        <w:rPr>
                                          <w:rFonts w:eastAsia="Arial Unicode MS"/>
                                          <w:sz w:val="16"/>
                                          <w:szCs w:val="16"/>
                                        </w:rPr>
                                        <w:t>(a)</w:t>
                                      </w:r>
                                      <w:r w:rsidRPr="002742FB">
                                        <w:rPr>
                                          <w:sz w:val="16"/>
                                          <w:szCs w:val="16"/>
                                        </w:rPr>
                                        <w:t xml:space="preserve"> </w:t>
                                      </w:r>
                                      <w:proofErr w:type="spellStart"/>
                                      <w:r w:rsidRPr="002742FB">
                                        <w:rPr>
                                          <w:rFonts w:eastAsia="MS Mincho"/>
                                          <w:sz w:val="16"/>
                                          <w:szCs w:val="16"/>
                                        </w:rPr>
                                        <w:t>Art</w:t>
                                      </w:r>
                                      <w:proofErr w:type="spellEnd"/>
                                      <w:r w:rsidRPr="002742FB">
                                        <w:rPr>
                                          <w:rFonts w:eastAsia="MS Mincho"/>
                                          <w:sz w:val="16"/>
                                          <w:szCs w:val="16"/>
                                        </w:rPr>
                                        <w:t xml:space="preserve"> </w:t>
                                      </w:r>
                                      <w:proofErr w:type="spellStart"/>
                                      <w:r w:rsidRPr="002742FB">
                                        <w:rPr>
                                          <w:rFonts w:eastAsia="MS Mincho"/>
                                          <w:sz w:val="16"/>
                                          <w:szCs w:val="16"/>
                                        </w:rPr>
                                        <w:t>Kobe</w:t>
                                      </w:r>
                                      <w:proofErr w:type="spellEnd"/>
                                    </w:p>
                                  </w:txbxContent>
                                </v:textbox>
                              </v:shape>
                            </v:group>
                            <v:shape id="_x0000_s1412" type="#_x0000_t202" style="position:absolute;left:21272;top:9522;width:8531;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7B6578" w:rsidRPr="002742FB" w:rsidRDefault="007B6578" w:rsidP="007B6578">
                                    <w:pPr>
                                      <w:rPr>
                                        <w:sz w:val="16"/>
                                        <w:szCs w:val="16"/>
                                      </w:rPr>
                                    </w:pPr>
                                    <w:r w:rsidRPr="002742FB">
                                      <w:rPr>
                                        <w:rFonts w:eastAsia="Arial Unicode MS"/>
                                        <w:sz w:val="16"/>
                                        <w:szCs w:val="16"/>
                                      </w:rPr>
                                      <w:t>(b)</w:t>
                                    </w:r>
                                    <w:r w:rsidRPr="002742FB">
                                      <w:rPr>
                                        <w:sz w:val="16"/>
                                        <w:szCs w:val="16"/>
                                      </w:rPr>
                                      <w:t xml:space="preserve"> </w:t>
                                    </w:r>
                                    <w:proofErr w:type="spellStart"/>
                                    <w:r w:rsidRPr="002742FB">
                                      <w:rPr>
                                        <w:rFonts w:eastAsia="MS Mincho"/>
                                        <w:sz w:val="16"/>
                                        <w:szCs w:val="16"/>
                                      </w:rPr>
                                      <w:t>Art</w:t>
                                    </w:r>
                                    <w:proofErr w:type="spellEnd"/>
                                    <w:r w:rsidRPr="002742FB">
                                      <w:rPr>
                                        <w:rFonts w:eastAsia="MS Mincho"/>
                                        <w:sz w:val="16"/>
                                        <w:szCs w:val="16"/>
                                      </w:rPr>
                                      <w:t xml:space="preserve"> </w:t>
                                    </w:r>
                                    <w:proofErr w:type="spellStart"/>
                                    <w:r w:rsidRPr="002742FB">
                                      <w:rPr>
                                        <w:rFonts w:eastAsia="MS Mincho"/>
                                        <w:sz w:val="16"/>
                                        <w:szCs w:val="16"/>
                                      </w:rPr>
                                      <w:t>Hachi</w:t>
                                    </w:r>
                                    <w:proofErr w:type="spellEnd"/>
                                  </w:p>
                                </w:txbxContent>
                              </v:textbox>
                            </v:shape>
                          </v:group>
                          <v:shape id="_x0000_s1413" type="#_x0000_t202" style="position:absolute;left:19875;top:17749;width:8506;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7B6578" w:rsidRPr="002742FB" w:rsidRDefault="007B6578" w:rsidP="007B6578">
                                  <w:pPr>
                                    <w:jc w:val="center"/>
                                    <w:rPr>
                                      <w:sz w:val="16"/>
                                      <w:szCs w:val="16"/>
                                    </w:rPr>
                                  </w:pPr>
                                  <w:r w:rsidRPr="002742FB">
                                    <w:rPr>
                                      <w:rFonts w:eastAsia="Arial Unicode MS"/>
                                      <w:sz w:val="16"/>
                                      <w:szCs w:val="16"/>
                                    </w:rPr>
                                    <w:t>(d)</w:t>
                                  </w:r>
                                  <w:r w:rsidRPr="002742FB">
                                    <w:rPr>
                                      <w:sz w:val="16"/>
                                      <w:szCs w:val="16"/>
                                    </w:rPr>
                                    <w:t xml:space="preserve"> </w:t>
                                  </w:r>
                                  <w:proofErr w:type="spellStart"/>
                                  <w:r w:rsidRPr="002742FB">
                                    <w:rPr>
                                      <w:rFonts w:eastAsia="MS Mincho"/>
                                      <w:sz w:val="16"/>
                                      <w:szCs w:val="16"/>
                                    </w:rPr>
                                    <w:t>El</w:t>
                                  </w:r>
                                  <w:proofErr w:type="spellEnd"/>
                                  <w:r w:rsidRPr="002742FB">
                                    <w:rPr>
                                      <w:rFonts w:eastAsia="MS Mincho"/>
                                      <w:sz w:val="16"/>
                                      <w:szCs w:val="16"/>
                                    </w:rPr>
                                    <w:t xml:space="preserve"> </w:t>
                                  </w:r>
                                  <w:proofErr w:type="spellStart"/>
                                  <w:r w:rsidRPr="002742FB">
                                    <w:rPr>
                                      <w:rFonts w:eastAsia="MS Mincho"/>
                                      <w:sz w:val="16"/>
                                      <w:szCs w:val="16"/>
                                    </w:rPr>
                                    <w:t>Centro</w:t>
                                  </w:r>
                                  <w:proofErr w:type="spellEnd"/>
                                </w:p>
                              </w:txbxContent>
                            </v:textbox>
                          </v:shape>
                        </v:group>
                        <v:shape id="_x0000_s1414" type="#_x0000_t202" style="position:absolute;left:4433;top:17751;width:8936;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7B6578" w:rsidRPr="002742FB" w:rsidRDefault="007B6578" w:rsidP="007B6578">
                                <w:pPr>
                                  <w:rPr>
                                    <w:sz w:val="16"/>
                                    <w:szCs w:val="16"/>
                                  </w:rPr>
                                </w:pPr>
                                <w:r w:rsidRPr="002742FB">
                                  <w:rPr>
                                    <w:rFonts w:eastAsia="Arial Unicode MS"/>
                                    <w:sz w:val="16"/>
                                    <w:szCs w:val="16"/>
                                  </w:rPr>
                                  <w:t>(c)</w:t>
                                </w:r>
                                <w:r w:rsidRPr="002742FB">
                                  <w:rPr>
                                    <w:sz w:val="16"/>
                                    <w:szCs w:val="16"/>
                                  </w:rPr>
                                  <w:t xml:space="preserve"> JMA </w:t>
                                </w:r>
                                <w:proofErr w:type="spellStart"/>
                                <w:r w:rsidRPr="002742FB">
                                  <w:rPr>
                                    <w:sz w:val="16"/>
                                    <w:szCs w:val="16"/>
                                  </w:rPr>
                                  <w:t>Kobe</w:t>
                                </w:r>
                                <w:proofErr w:type="spellEnd"/>
                              </w:p>
                            </w:txbxContent>
                          </v:textbox>
                        </v:shape>
                      </v:group>
                      <v:shape id="図 2333" o:spid="_x0000_s1415" type="#_x0000_t75" style="position:absolute;top:2209;width:14592;height:7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nac3FAAAA2wAAAA8AAABkcnMvZG93bnJldi54bWxEj09rwkAUxO8Fv8PyBG/NRoNSoquooLRH&#10;/1Tx9sy+JqHZtyG7Ncm37xYKHoeZ+Q2zWHWmEg9qXGlZwTiKQRBnVpecKzifdq9vIJxH1lhZJgU9&#10;OVgtBy8LTLVt+UCPo89FgLBLUUHhfZ1K6bKCDLrI1sTB+7KNQR9kk0vdYBvgppKTOJ5JgyWHhQJr&#10;2haUfR9/jILb9d72G5dcDp8fm1O9n077SXJTajTs1nMQnjr/DP+337WCZAZ/X8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52nNxQAAANsAAAAPAAAAAAAAAAAAAAAA&#10;AJ8CAABkcnMvZG93bnJldi54bWxQSwUGAAAAAAQABAD3AAAAkQMAAAAA&#10;">
                        <v:imagedata r:id="rId147" o:title=""/>
                        <v:path arrowok="t"/>
                      </v:shape>
                    </v:group>
                    <v:shape id="図 2342" o:spid="_x0000_s1416" type="#_x0000_t75" style="position:absolute;left:15316;top:2057;width:14592;height:7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wc5vEAAAA2wAAAA8AAABkcnMvZG93bnJldi54bWxEj0FrwkAUhO8F/8PyCr2UulGhSnQVLRb0&#10;VDRSr4/saxKSfRt2tyb+e1cQPA4z8w2zWPWmERdyvrKsYDRMQBDnVldcKDhl3x8zED4ga2wsk4Ir&#10;eVgtBy8LTLXt+ECXYyhEhLBPUUEZQptK6fOSDPqhbYmj92edwRClK6R22EW4aeQ4ST6lwYrjQokt&#10;fZWU18d/o2C7mZ66360c74uf83umTe12Wa3U22u/noMI1Idn+NHeaQWTKdy/x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wc5vEAAAA2wAAAA8AAAAAAAAAAAAAAAAA&#10;nwIAAGRycy9kb3ducmV2LnhtbFBLBQYAAAAABAAEAPcAAACQAwAAAAA=&#10;">
                      <v:imagedata r:id="rId148" o:title=""/>
                      <v:path arrowok="t"/>
                    </v:shape>
                  </v:group>
                  <v:shape id="図 2344" o:spid="_x0000_s1417" type="#_x0000_t75" style="position:absolute;top:11032;width:14592;height:7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D1XnAAAAA2wAAAA8AAABkcnMvZG93bnJldi54bWxET82KwjAQvi/4DmGEva2pyopWo4josixe&#10;rD7A0IxNsZmUJGr16c1hwePH979YdbYRN/KhdqxgOMhAEJdO11wpOB13X1MQISJrbByTggcFWC17&#10;HwvMtbvzgW5FrEQK4ZCjAhNjm0sZSkMWw8C1xIk7O28xJugrqT3eU7ht5CjLJtJizanBYEsbQ+Wl&#10;uFoFazn6OY2f3my/eXZ+FMP9pPibKvXZ79ZzEJG6+Bb/u3+1gnEam76kHy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QPVecAAAADbAAAADwAAAAAAAAAAAAAAAACfAgAA&#10;ZHJzL2Rvd25yZXYueG1sUEsFBgAAAAAEAAQA9wAAAIwDAAAAAA==&#10;">
                    <v:imagedata r:id="rId149" o:title=""/>
                    <v:path arrowok="t"/>
                  </v:shape>
                </v:group>
                <v:shape id="図 2349" o:spid="_x0000_s1418" type="#_x0000_t75" style="position:absolute;left:15316;top:11032;width:14592;height:7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ay3EAAAA2wAAAA8AAABkcnMvZG93bnJldi54bWxEj09rwkAUxO8Fv8PyhN7qRgslRlfRgFAP&#10;hTb+OT+yz2ww+zZktzH203cLBY/DzPyGWa4H24ieOl87VjCdJCCIS6drrhQcD7uXFIQPyBobx6Tg&#10;Th7Wq9HTEjPtbvxFfREqESHsM1RgQmgzKX1pyKKfuJY4ehfXWQxRdpXUHd4i3DZyliRv0mLNccFg&#10;S7mh8lp8WwXpafu5Kfa90ZJnP+ePJs23eanU83jYLEAEGsIj/N9+1wpe5/D3Jf4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ay3EAAAA2wAAAA8AAAAAAAAAAAAAAAAA&#10;nwIAAGRycy9kb3ducmV2LnhtbFBLBQYAAAAABAAEAPcAAACQAwAAAAA=&#10;">
                  <v:imagedata r:id="rId150" o:title=""/>
                  <v:path arrowok="t"/>
                </v:shape>
              </v:group>
            </w:pict>
          </mc:Fallback>
        </mc:AlternateContent>
      </w: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7. Conclusions</w:t>
      </w:r>
    </w:p>
    <w:p w:rsidR="007B6578" w:rsidRPr="007B6578" w:rsidRDefault="007B6578" w:rsidP="007B6578">
      <w:pPr>
        <w:widowControl w:val="0"/>
        <w:tabs>
          <w:tab w:val="left" w:pos="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We herein proposed a method for estimating the tensile strain of laminated rubber using the ECL when the tensile elastic modulus of laminated rubber decreases with compressive elastic modulus input horizontally and vertically in two seismic isolation buildings. Furthermore, a method for estimating the bending moment of the foundation beam considering the stress redistribution at the time of drawing was described. The findings obtained are as follows:</w:t>
      </w:r>
    </w:p>
    <w:p w:rsidR="007B6578" w:rsidRPr="007B6578" w:rsidRDefault="007B6578" w:rsidP="007B6578">
      <w:pPr>
        <w:widowControl w:val="0"/>
        <w:spacing w:after="0" w:line="240" w:lineRule="auto"/>
        <w:ind w:left="284" w:hanging="284"/>
        <w:jc w:val="both"/>
        <w:rPr>
          <w:rFonts w:eastAsia="MS Mincho"/>
          <w:snapToGrid w:val="0"/>
          <w:kern w:val="2"/>
          <w:szCs w:val="24"/>
          <w:lang w:val="en-US" w:eastAsia="ja-JP"/>
        </w:rPr>
      </w:pPr>
      <w:r w:rsidRPr="007B6578">
        <w:rPr>
          <w:rFonts w:eastAsia="MS Mincho"/>
          <w:snapToGrid w:val="0"/>
          <w:kern w:val="2"/>
          <w:szCs w:val="24"/>
          <w:lang w:val="en-US" w:eastAsia="ja-JP"/>
        </w:rPr>
        <w:t>1. A method of adding two analysis results analyzed individually in the horizontal and vertical directions on the time history was verified. In this method, it was found that the tensile strain of the laminated rubber and the bending moment of the foundation beam could not be evaluated when the tensile elastic modulus of the laminated rubber was lower than the compressive elastic modulus.</w:t>
      </w:r>
    </w:p>
    <w:p w:rsidR="007B6578" w:rsidRPr="007B6578" w:rsidRDefault="007B6578" w:rsidP="007B6578">
      <w:pPr>
        <w:widowControl w:val="0"/>
        <w:spacing w:after="0" w:line="240" w:lineRule="auto"/>
        <w:ind w:left="284" w:hanging="284"/>
        <w:jc w:val="both"/>
        <w:rPr>
          <w:rFonts w:eastAsia="MS Mincho"/>
          <w:snapToGrid w:val="0"/>
          <w:kern w:val="2"/>
          <w:szCs w:val="24"/>
          <w:lang w:val="en-US" w:eastAsia="ja-JP"/>
        </w:rPr>
      </w:pPr>
      <w:r w:rsidRPr="007B6578">
        <w:rPr>
          <w:rFonts w:eastAsia="MS Mincho"/>
          <w:snapToGrid w:val="0"/>
          <w:kern w:val="2"/>
          <w:szCs w:val="24"/>
          <w:lang w:val="en-US" w:eastAsia="ja-JP"/>
        </w:rPr>
        <w:t>2. Two time-history analyses were conducted in the horizontal and the vertical directions of a model in which the tensile elastic modulus and compressive elastic modulus were equal. The results indicated that the tensile strain could be approximated when the tensile elastic modulus of the laminated rubber was lower than the compressive elastic modulus, using the constant energy constant.</w:t>
      </w:r>
    </w:p>
    <w:p w:rsidR="007B6578" w:rsidRPr="007B6578" w:rsidRDefault="007B6578" w:rsidP="007B6578">
      <w:pPr>
        <w:widowControl w:val="0"/>
        <w:spacing w:after="0" w:line="240" w:lineRule="auto"/>
        <w:ind w:left="284" w:hanging="284"/>
        <w:jc w:val="both"/>
        <w:rPr>
          <w:rFonts w:eastAsia="MS Mincho"/>
          <w:snapToGrid w:val="0"/>
          <w:kern w:val="2"/>
          <w:szCs w:val="24"/>
          <w:lang w:val="en-US" w:eastAsia="ja-JP"/>
        </w:rPr>
      </w:pPr>
      <w:r w:rsidRPr="007B6578">
        <w:rPr>
          <w:rFonts w:eastAsia="MS Mincho"/>
          <w:snapToGrid w:val="0"/>
          <w:kern w:val="2"/>
          <w:szCs w:val="24"/>
          <w:lang w:val="en-US" w:eastAsia="ja-JP"/>
        </w:rPr>
        <w:t>3. The bending moment of the foundation beam could be calculated by the sum of the bending moment calculated from the STH method and the bending moment of analysis that yielded the tensile strain calculated from the ECL as the forced displacement.</w:t>
      </w:r>
    </w:p>
    <w:p w:rsidR="007B6578" w:rsidRPr="007B6578" w:rsidRDefault="007B6578" w:rsidP="007B6578">
      <w:pPr>
        <w:widowControl w:val="0"/>
        <w:spacing w:after="0" w:line="240" w:lineRule="auto"/>
        <w:jc w:val="both"/>
        <w:rPr>
          <w:rFonts w:eastAsia="MS Mincho"/>
          <w:snapToGrid w:val="0"/>
          <w:szCs w:val="24"/>
          <w:lang w:val="en-US" w:eastAsia="en-US"/>
        </w:rPr>
      </w:pPr>
      <w:r w:rsidRPr="007B6578">
        <w:rPr>
          <w:rFonts w:eastAsia="MS Mincho"/>
          <w:snapToGrid w:val="0"/>
          <w:szCs w:val="24"/>
          <w:lang w:val="en-US" w:eastAsia="en-US"/>
        </w:rPr>
        <w:t>Using this method, investigation was enabled by setting an independent attenuation in the horizontal and the vertical directions.</w:t>
      </w:r>
      <w:r w:rsidRPr="007B6578">
        <w:rPr>
          <w:rFonts w:eastAsia="MS Mincho"/>
          <w:snapToGrid w:val="0"/>
          <w:szCs w:val="24"/>
          <w:lang w:val="en-US" w:eastAsia="ja-JP"/>
        </w:rPr>
        <w:t xml:space="preserve"> </w:t>
      </w:r>
      <w:r w:rsidRPr="007B6578">
        <w:rPr>
          <w:rFonts w:eastAsia="MS Mincho"/>
          <w:snapToGrid w:val="0"/>
          <w:szCs w:val="24"/>
          <w:lang w:val="en-US" w:eastAsia="en-US"/>
        </w:rPr>
        <w:t>Even when the tensile modulus of elasticity was lower than the compressive modulus of elasticity, it was highly advantageous that the upper and lower responses could be studied by elastic analysis with equal tensile elastic modulus and compressive elastic modulus.</w:t>
      </w:r>
      <w:r w:rsidRPr="007B6578">
        <w:rPr>
          <w:rFonts w:eastAsia="MS Mincho"/>
          <w:snapToGrid w:val="0"/>
          <w:szCs w:val="24"/>
          <w:lang w:val="en-US" w:eastAsia="ja-JP"/>
        </w:rPr>
        <w:t xml:space="preserve"> </w:t>
      </w:r>
      <w:r w:rsidRPr="007B6578">
        <w:rPr>
          <w:rFonts w:eastAsia="MS Mincho"/>
          <w:snapToGrid w:val="0"/>
          <w:szCs w:val="24"/>
          <w:lang w:val="en-US" w:eastAsia="en-US"/>
        </w:rPr>
        <w:t>However, the laminated rubber proposed by Mori et al. (2015) was a nonlinear elastic restoring force characteristic with the tensile elastic modulus being 1/50 of the compressive elastic modulus. Furthermore, the response level at which adjacent laminated rubbers could not be pulled out simultaneously was regarded as the application range in the present method.</w:t>
      </w:r>
      <w:r w:rsidRPr="007B6578">
        <w:rPr>
          <w:rFonts w:eastAsia="MS Mincho"/>
          <w:snapToGrid w:val="0"/>
          <w:szCs w:val="24"/>
          <w:lang w:val="en-US" w:eastAsia="ja-JP"/>
        </w:rPr>
        <w:t xml:space="preserve"> </w:t>
      </w:r>
      <w:r w:rsidRPr="007B6578">
        <w:rPr>
          <w:rFonts w:eastAsia="MS Mincho"/>
          <w:snapToGrid w:val="0"/>
          <w:szCs w:val="24"/>
          <w:lang w:val="en-US" w:eastAsia="en-US"/>
        </w:rPr>
        <w:t>The case of the bilinear type restoring force characteristic on the tensile side of the laminated rubber and that of changing the ratio of the tensile elastic modulus to the compressive elastic modulus will be reported in another paper. In addition, the discussion on the simultaneous withdrawal of two or more laminated rubbers will be reported in another paper.</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179"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 xml:space="preserve">8. Acknowledgments </w:t>
      </w:r>
    </w:p>
    <w:p w:rsidR="007B6578" w:rsidRPr="007B6578" w:rsidRDefault="007B6578" w:rsidP="007B6578">
      <w:pPr>
        <w:widowControl w:val="0"/>
        <w:spacing w:after="0" w:line="240" w:lineRule="auto"/>
        <w:jc w:val="both"/>
        <w:rPr>
          <w:rFonts w:eastAsia="Times New Roman"/>
          <w:snapToGrid w:val="0"/>
          <w:szCs w:val="24"/>
          <w:lang w:val="en-US" w:eastAsia="en-US"/>
        </w:rPr>
      </w:pPr>
    </w:p>
    <w:p w:rsidR="007B6578" w:rsidRPr="007B6578" w:rsidRDefault="007B6578" w:rsidP="007B6578">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r w:rsidRPr="007B6578">
        <w:rPr>
          <w:rFonts w:eastAsia="Times New Roman"/>
          <w:snapToGrid w:val="0"/>
          <w:szCs w:val="24"/>
          <w:lang w:val="en-US" w:eastAsia="ja-JP"/>
        </w:rPr>
        <w:t xml:space="preserve">This research was performed under the collaborative research of </w:t>
      </w:r>
      <w:r w:rsidRPr="007B6578">
        <w:rPr>
          <w:rFonts w:eastAsia="Times New Roman"/>
          <w:snapToGrid w:val="0"/>
          <w:szCs w:val="24"/>
          <w:lang w:val="en-US" w:eastAsia="en-US"/>
        </w:rPr>
        <w:t xml:space="preserve">Bridgestone Corporation and Kitamura Laboratory, </w:t>
      </w:r>
      <w:r w:rsidRPr="007B6578">
        <w:rPr>
          <w:rFonts w:eastAsia="Times New Roman"/>
          <w:snapToGrid w:val="0"/>
          <w:szCs w:val="24"/>
          <w:lang w:val="en-US" w:eastAsia="ja-JP"/>
        </w:rPr>
        <w:t>Tokyo University of Science. The collaboration is gratefully acknowledged.</w:t>
      </w:r>
    </w:p>
    <w:p w:rsidR="007B6578" w:rsidRPr="007B6578" w:rsidRDefault="007B6578" w:rsidP="007B6578">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7B6578" w:rsidRPr="007B6578" w:rsidRDefault="007B6578" w:rsidP="007B6578">
      <w:pPr>
        <w:keepNext/>
        <w:widowControl w:val="0"/>
        <w:tabs>
          <w:tab w:val="center" w:pos="4680"/>
        </w:tabs>
        <w:suppressAutoHyphens/>
        <w:spacing w:after="0" w:line="240" w:lineRule="auto"/>
        <w:ind w:leftChars="1" w:left="179" w:hangingChars="80" w:hanging="177"/>
        <w:jc w:val="both"/>
        <w:outlineLvl w:val="0"/>
        <w:rPr>
          <w:rFonts w:eastAsia="Times New Roman"/>
          <w:b/>
          <w:caps/>
          <w:snapToGrid w:val="0"/>
          <w:szCs w:val="24"/>
          <w:lang w:val="en-US" w:eastAsia="en-US"/>
        </w:rPr>
      </w:pPr>
      <w:r w:rsidRPr="007B6578">
        <w:rPr>
          <w:rFonts w:eastAsia="Times New Roman"/>
          <w:b/>
          <w:caps/>
          <w:snapToGrid w:val="0"/>
          <w:szCs w:val="24"/>
          <w:lang w:val="en-US" w:eastAsia="en-US"/>
        </w:rPr>
        <w:t>9. References</w:t>
      </w:r>
    </w:p>
    <w:p w:rsidR="007B6578" w:rsidRPr="007B6578" w:rsidRDefault="007B6578" w:rsidP="007B6578">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 xml:space="preserve">Mori T., Nakamura M., Murota N., Kitamura H., Sato T. (2015) Evaluation of tensile characteristics of rubber bearings to design seismically isolated structure by design limit value of tensile strain. </w:t>
      </w:r>
      <w:r w:rsidRPr="007B6578">
        <w:rPr>
          <w:rFonts w:eastAsia="Calibri"/>
          <w:i/>
          <w:snapToGrid w:val="0"/>
          <w:color w:val="000000"/>
          <w:sz w:val="20"/>
          <w:szCs w:val="20"/>
          <w:lang w:val="en-US" w:eastAsia="en-US" w:bidi="en-US"/>
        </w:rPr>
        <w:t>Journal of Structural and Construction Engineering</w:t>
      </w:r>
      <w:r w:rsidRPr="007B6578">
        <w:rPr>
          <w:rFonts w:eastAsia="Calibri"/>
          <w:snapToGrid w:val="0"/>
          <w:color w:val="000000"/>
          <w:sz w:val="20"/>
          <w:szCs w:val="20"/>
          <w:lang w:val="en-US" w:eastAsia="en-US" w:bidi="en-US"/>
        </w:rPr>
        <w:t xml:space="preserve"> (</w:t>
      </w:r>
      <w:r w:rsidRPr="007B6578">
        <w:rPr>
          <w:rFonts w:eastAsia="Calibri"/>
          <w:i/>
          <w:snapToGrid w:val="0"/>
          <w:color w:val="000000"/>
          <w:sz w:val="20"/>
          <w:szCs w:val="20"/>
          <w:lang w:val="en-US" w:eastAsia="en-US" w:bidi="en-US"/>
        </w:rPr>
        <w:t>Transactions of AIJ</w:t>
      </w:r>
      <w:r w:rsidRPr="007B6578">
        <w:rPr>
          <w:rFonts w:eastAsia="Calibri"/>
          <w:snapToGrid w:val="0"/>
          <w:color w:val="000000"/>
          <w:sz w:val="20"/>
          <w:szCs w:val="20"/>
          <w:lang w:val="en-US" w:eastAsia="en-US" w:bidi="en-US"/>
        </w:rPr>
        <w:t>), Vol. 80, No.718, 2021-2031 (in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MS Mincho"/>
          <w:snapToGrid w:val="0"/>
          <w:color w:val="000000"/>
          <w:sz w:val="20"/>
          <w:szCs w:val="20"/>
          <w:lang w:val="en-US" w:eastAsia="ja-JP" w:bidi="en-US"/>
        </w:rPr>
        <w:t xml:space="preserve">Notomi M., Simokawa H., Shimoda H., Suzuki S., Yoshizawa T. (2002) Void nucleation of rubber material for seismic isolation due to tension load, </w:t>
      </w:r>
      <w:r w:rsidRPr="007B6578">
        <w:rPr>
          <w:rFonts w:eastAsia="MS Mincho"/>
          <w:i/>
          <w:snapToGrid w:val="0"/>
          <w:color w:val="000000"/>
          <w:sz w:val="20"/>
          <w:szCs w:val="20"/>
          <w:lang w:val="en-US" w:eastAsia="ja-JP" w:bidi="en-US"/>
        </w:rPr>
        <w:t>Transactions of the Japan Society of Mechanical Engineers</w:t>
      </w:r>
      <w:r w:rsidRPr="007B6578">
        <w:rPr>
          <w:rFonts w:eastAsia="MS Mincho"/>
          <w:snapToGrid w:val="0"/>
          <w:color w:val="000000"/>
          <w:sz w:val="20"/>
          <w:szCs w:val="20"/>
          <w:lang w:val="en-US" w:eastAsia="ja-JP" w:bidi="en-US"/>
        </w:rPr>
        <w:t>, Series A, Vol. 68 (669), No. 01-0426, 52-57</w:t>
      </w:r>
      <w:r w:rsidRPr="007B6578">
        <w:rPr>
          <w:rFonts w:eastAsia="Calibri"/>
          <w:snapToGrid w:val="0"/>
          <w:color w:val="000000"/>
          <w:sz w:val="20"/>
          <w:szCs w:val="20"/>
          <w:lang w:val="en-US" w:eastAsia="en-US" w:bidi="en-US"/>
        </w:rPr>
        <w:t xml:space="preserve"> (in Japanese)</w:t>
      </w:r>
    </w:p>
    <w:p w:rsidR="007B6578" w:rsidRPr="007B6578" w:rsidRDefault="007B6578" w:rsidP="007B6578">
      <w:pPr>
        <w:widowControl w:val="0"/>
        <w:spacing w:after="120" w:line="240" w:lineRule="auto"/>
        <w:jc w:val="both"/>
        <w:rPr>
          <w:rFonts w:eastAsia="MS Mincho"/>
          <w:snapToGrid w:val="0"/>
          <w:color w:val="000000"/>
          <w:sz w:val="20"/>
          <w:szCs w:val="20"/>
          <w:lang w:val="en-US" w:eastAsia="ja-JP" w:bidi="en-US"/>
        </w:rPr>
      </w:pPr>
      <w:r w:rsidRPr="007B6578">
        <w:rPr>
          <w:rFonts w:eastAsia="Calibri"/>
          <w:snapToGrid w:val="0"/>
          <w:color w:val="000000"/>
          <w:sz w:val="20"/>
          <w:szCs w:val="20"/>
          <w:lang w:val="en-US" w:eastAsia="en-US" w:bidi="en-US"/>
        </w:rPr>
        <w:t>Nishiyama T., et al. (1994)</w:t>
      </w:r>
      <w:r w:rsidRPr="007B6578">
        <w:rPr>
          <w:rFonts w:eastAsia="MS Mincho"/>
          <w:snapToGrid w:val="0"/>
          <w:color w:val="000000"/>
          <w:sz w:val="20"/>
          <w:szCs w:val="20"/>
          <w:lang w:val="en-US" w:eastAsia="ja-JP" w:bidi="en-US"/>
        </w:rPr>
        <w:t xml:space="preserve"> Study on combination of horizontal and vertical earthquake loads using earthquake records, </w:t>
      </w:r>
      <w:r w:rsidRPr="007B6578">
        <w:rPr>
          <w:rFonts w:eastAsia="MS Mincho"/>
          <w:i/>
          <w:snapToGrid w:val="0"/>
          <w:color w:val="000000"/>
          <w:sz w:val="20"/>
          <w:szCs w:val="20"/>
          <w:lang w:val="en-US" w:eastAsia="ja-JP" w:bidi="en-US"/>
        </w:rPr>
        <w:t>Summaries of technical papers of Annual Meeting, Architectural Institute of Japan,</w:t>
      </w:r>
      <w:r w:rsidRPr="007B6578">
        <w:rPr>
          <w:rFonts w:eastAsia="MS Mincho"/>
          <w:snapToGrid w:val="0"/>
          <w:color w:val="000000"/>
          <w:sz w:val="20"/>
          <w:szCs w:val="20"/>
          <w:lang w:val="en-US" w:eastAsia="ja-JP" w:bidi="en-US"/>
        </w:rPr>
        <w:t xml:space="preserve"> 1697-1698</w:t>
      </w:r>
      <w:r w:rsidRPr="007B6578">
        <w:rPr>
          <w:rFonts w:eastAsia="Calibri"/>
          <w:snapToGrid w:val="0"/>
          <w:color w:val="000000"/>
          <w:sz w:val="20"/>
          <w:szCs w:val="20"/>
          <w:lang w:val="en-US" w:eastAsia="en-US" w:bidi="en-US"/>
        </w:rPr>
        <w:t xml:space="preserve"> (in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Matsuhira N., Kimoto K. (2016)</w:t>
      </w:r>
      <w:r w:rsidRPr="007B6578">
        <w:rPr>
          <w:rFonts w:eastAsia="MS Mincho"/>
          <w:snapToGrid w:val="0"/>
          <w:color w:val="000000"/>
          <w:sz w:val="20"/>
          <w:szCs w:val="20"/>
          <w:lang w:val="en-US" w:eastAsia="ja-JP" w:bidi="en-US"/>
        </w:rPr>
        <w:t xml:space="preserve"> Analytic studies of the maximum displacements of seismic isolation under many observed strong earthquakes – Part 5– The method of evaluating axial pressure with maximum values of horizontal and vertical response, </w:t>
      </w:r>
      <w:r w:rsidRPr="007B6578">
        <w:rPr>
          <w:rFonts w:eastAsia="MS Mincho"/>
          <w:i/>
          <w:snapToGrid w:val="0"/>
          <w:color w:val="000000"/>
          <w:sz w:val="20"/>
          <w:szCs w:val="20"/>
          <w:lang w:val="en-US" w:eastAsia="ja-JP" w:bidi="en-US"/>
        </w:rPr>
        <w:t>Summaries of technical papers of Annual Meeting</w:t>
      </w:r>
      <w:r w:rsidRPr="007B6578">
        <w:rPr>
          <w:rFonts w:eastAsia="MS Mincho"/>
          <w:snapToGrid w:val="0"/>
          <w:color w:val="000000"/>
          <w:sz w:val="20"/>
          <w:szCs w:val="20"/>
          <w:lang w:val="en-US" w:eastAsia="ja-JP" w:bidi="en-US"/>
        </w:rPr>
        <w:t>, Architectural Institute of Japan, 503-504</w:t>
      </w:r>
      <w:r w:rsidRPr="007B6578">
        <w:rPr>
          <w:rFonts w:eastAsia="Calibri"/>
          <w:snapToGrid w:val="0"/>
          <w:color w:val="000000"/>
          <w:sz w:val="20"/>
          <w:szCs w:val="20"/>
          <w:lang w:val="en-US" w:eastAsia="en-US" w:bidi="en-US"/>
        </w:rPr>
        <w:t xml:space="preserve"> (in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 xml:space="preserve">Sato D., Fukuda Y., Kitamura H. (2012) Vertical response analysis methods based on the observation earthquake records for isolated buildings, </w:t>
      </w:r>
      <w:r w:rsidRPr="007B6578">
        <w:rPr>
          <w:rFonts w:eastAsia="Calibri"/>
          <w:i/>
          <w:snapToGrid w:val="0"/>
          <w:color w:val="000000"/>
          <w:sz w:val="20"/>
          <w:szCs w:val="20"/>
          <w:lang w:val="en-US" w:eastAsia="en-US" w:bidi="en-US"/>
        </w:rPr>
        <w:t>Journal of Structural and Construction Engineering</w:t>
      </w:r>
      <w:r w:rsidRPr="007B6578">
        <w:rPr>
          <w:rFonts w:eastAsia="Calibri"/>
          <w:snapToGrid w:val="0"/>
          <w:color w:val="000000"/>
          <w:sz w:val="20"/>
          <w:szCs w:val="20"/>
          <w:lang w:val="en-US" w:eastAsia="en-US" w:bidi="en-US"/>
        </w:rPr>
        <w:t xml:space="preserve"> (</w:t>
      </w:r>
      <w:r w:rsidRPr="007B6578">
        <w:rPr>
          <w:rFonts w:eastAsia="Calibri"/>
          <w:i/>
          <w:snapToGrid w:val="0"/>
          <w:color w:val="000000"/>
          <w:sz w:val="20"/>
          <w:szCs w:val="20"/>
          <w:lang w:val="en-US" w:eastAsia="en-US" w:bidi="en-US"/>
        </w:rPr>
        <w:t>Transactions of AIJ</w:t>
      </w:r>
      <w:r w:rsidRPr="007B6578">
        <w:rPr>
          <w:rFonts w:eastAsia="Calibri"/>
          <w:snapToGrid w:val="0"/>
          <w:color w:val="000000"/>
          <w:sz w:val="20"/>
          <w:szCs w:val="20"/>
          <w:lang w:val="en-US" w:eastAsia="en-US" w:bidi="en-US"/>
        </w:rPr>
        <w:t>), Vol. 77 No. 682, 1853-1862 (in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 xml:space="preserve">Hongo T., Sato D., Kitamura H. (2014), Evaluation of the axial force on the rubber bearings based on horizontal and vertical response analysis of the high-rise and the middle isolated buildings using the observation earthquake records, </w:t>
      </w:r>
      <w:r w:rsidRPr="007B6578">
        <w:rPr>
          <w:rFonts w:eastAsia="Calibri"/>
          <w:i/>
          <w:snapToGrid w:val="0"/>
          <w:color w:val="000000"/>
          <w:sz w:val="20"/>
          <w:szCs w:val="20"/>
          <w:lang w:val="en-US" w:eastAsia="en-US" w:bidi="en-US"/>
        </w:rPr>
        <w:t>AIJ Journal of Technology and Design</w:t>
      </w:r>
      <w:r w:rsidRPr="007B6578">
        <w:rPr>
          <w:rFonts w:eastAsia="Calibri"/>
          <w:snapToGrid w:val="0"/>
          <w:color w:val="000000"/>
          <w:sz w:val="20"/>
          <w:szCs w:val="20"/>
          <w:lang w:val="en-US" w:eastAsia="en-US" w:bidi="en-US"/>
        </w:rPr>
        <w:t>, Vol. 20, No. 46, 905-910 (in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Yokota R., Yoshie K., Sato T., Kitamura H., Nakamura M., Mori T., Kato H., Wakishima K., Iishida (2016) A. The effect of aspect ratio of base isolated buildings on stress</w:t>
      </w:r>
      <w:r w:rsidRPr="007B6578">
        <w:rPr>
          <w:rFonts w:eastAsia="MS Mincho"/>
          <w:snapToGrid w:val="0"/>
          <w:color w:val="000000"/>
          <w:sz w:val="20"/>
          <w:szCs w:val="20"/>
          <w:lang w:val="en-US" w:eastAsia="ja-JP" w:bidi="en-US"/>
        </w:rPr>
        <w:t xml:space="preserve"> </w:t>
      </w:r>
      <w:r w:rsidRPr="007B6578">
        <w:rPr>
          <w:rFonts w:eastAsia="Calibri"/>
          <w:snapToGrid w:val="0"/>
          <w:color w:val="000000"/>
          <w:sz w:val="20"/>
          <w:szCs w:val="20"/>
          <w:lang w:val="en-US" w:eastAsia="en-US" w:bidi="en-US"/>
        </w:rPr>
        <w:t>redistribution due to varying vertical stiffness by uplift of rubber</w:t>
      </w:r>
      <w:r w:rsidRPr="007B6578">
        <w:rPr>
          <w:rFonts w:eastAsia="MS Mincho"/>
          <w:snapToGrid w:val="0"/>
          <w:color w:val="000000"/>
          <w:sz w:val="20"/>
          <w:szCs w:val="20"/>
          <w:lang w:val="en-US" w:eastAsia="ja-JP" w:bidi="en-US"/>
        </w:rPr>
        <w:t xml:space="preserve"> </w:t>
      </w:r>
      <w:r w:rsidRPr="007B6578">
        <w:rPr>
          <w:rFonts w:eastAsia="Calibri"/>
          <w:snapToGrid w:val="0"/>
          <w:color w:val="000000"/>
          <w:sz w:val="20"/>
          <w:szCs w:val="20"/>
          <w:lang w:val="en-US" w:eastAsia="en-US" w:bidi="en-US"/>
        </w:rPr>
        <w:t xml:space="preserve">bearing, </w:t>
      </w:r>
      <w:r w:rsidRPr="007B6578">
        <w:rPr>
          <w:rFonts w:eastAsia="MS Mincho"/>
          <w:i/>
          <w:snapToGrid w:val="0"/>
          <w:color w:val="000000"/>
          <w:sz w:val="20"/>
          <w:szCs w:val="20"/>
          <w:lang w:val="en-US" w:eastAsia="ja-JP" w:bidi="en-US"/>
        </w:rPr>
        <w:t>Summaries of technical papers of Annual Meeting, Architectural Institute of Japan</w:t>
      </w:r>
      <w:r w:rsidRPr="007B6578">
        <w:rPr>
          <w:rFonts w:eastAsia="MS Mincho"/>
          <w:snapToGrid w:val="0"/>
          <w:color w:val="000000"/>
          <w:sz w:val="20"/>
          <w:szCs w:val="20"/>
          <w:lang w:val="en-US" w:eastAsia="ja-JP" w:bidi="en-US"/>
        </w:rPr>
        <w:t>,</w:t>
      </w:r>
      <w:r w:rsidRPr="007B6578">
        <w:rPr>
          <w:rFonts w:eastAsia="MS Mincho"/>
          <w:i/>
          <w:snapToGrid w:val="0"/>
          <w:color w:val="000000"/>
          <w:sz w:val="20"/>
          <w:szCs w:val="20"/>
          <w:lang w:val="en-US" w:eastAsia="ja-JP" w:bidi="en-US"/>
        </w:rPr>
        <w:t xml:space="preserve"> </w:t>
      </w:r>
      <w:r w:rsidRPr="007B6578">
        <w:rPr>
          <w:rFonts w:eastAsia="MS Mincho"/>
          <w:snapToGrid w:val="0"/>
          <w:color w:val="000000"/>
          <w:sz w:val="20"/>
          <w:szCs w:val="20"/>
          <w:lang w:val="en-US" w:eastAsia="ja-JP" w:bidi="en-US"/>
        </w:rPr>
        <w:t xml:space="preserve">479-480 </w:t>
      </w:r>
      <w:r w:rsidRPr="007B6578">
        <w:rPr>
          <w:rFonts w:eastAsia="Calibri"/>
          <w:snapToGrid w:val="0"/>
          <w:color w:val="000000"/>
          <w:sz w:val="20"/>
          <w:szCs w:val="20"/>
          <w:lang w:val="en-US" w:eastAsia="en-US" w:bidi="en-US"/>
        </w:rPr>
        <w:t>(in Japanese)</w:t>
      </w:r>
    </w:p>
    <w:p w:rsidR="007B6578" w:rsidRPr="007B6578" w:rsidRDefault="007B6578" w:rsidP="007B6578">
      <w:pPr>
        <w:widowControl w:val="0"/>
        <w:spacing w:after="12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 xml:space="preserve">Osawa Y., Shibata A. (1961) Characteristics of nonlinear response of one mass system to earthquake motion – A consideration based on the previous studies on maximum displacement -, </w:t>
      </w:r>
      <w:r w:rsidRPr="007B6578">
        <w:rPr>
          <w:rFonts w:eastAsia="Calibri"/>
          <w:i/>
          <w:snapToGrid w:val="0"/>
          <w:color w:val="000000"/>
          <w:sz w:val="20"/>
          <w:szCs w:val="20"/>
          <w:lang w:val="en-US" w:eastAsia="en-US" w:bidi="en-US"/>
        </w:rPr>
        <w:t xml:space="preserve">Transactions of </w:t>
      </w:r>
      <w:r w:rsidRPr="007B6578">
        <w:rPr>
          <w:rFonts w:eastAsia="MS Mincho"/>
          <w:i/>
          <w:snapToGrid w:val="0"/>
          <w:color w:val="000000"/>
          <w:sz w:val="20"/>
          <w:szCs w:val="20"/>
          <w:lang w:val="en-US" w:eastAsia="ja-JP" w:bidi="en-US"/>
        </w:rPr>
        <w:t>Architectural Institute of Japan</w:t>
      </w:r>
      <w:r w:rsidRPr="007B6578">
        <w:rPr>
          <w:rFonts w:eastAsia="Calibri"/>
          <w:snapToGrid w:val="0"/>
          <w:color w:val="000000"/>
          <w:sz w:val="20"/>
          <w:szCs w:val="20"/>
          <w:lang w:val="en-US" w:eastAsia="en-US" w:bidi="en-US"/>
        </w:rPr>
        <w:t>, No.69, 401-404 (in Japanese)</w:t>
      </w:r>
    </w:p>
    <w:p w:rsidR="007B6578" w:rsidRPr="007B6578" w:rsidRDefault="007B6578" w:rsidP="007B6578">
      <w:pPr>
        <w:widowControl w:val="0"/>
        <w:spacing w:after="0" w:line="240" w:lineRule="auto"/>
        <w:jc w:val="both"/>
        <w:rPr>
          <w:rFonts w:eastAsia="Calibri"/>
          <w:snapToGrid w:val="0"/>
          <w:color w:val="000000"/>
          <w:sz w:val="20"/>
          <w:szCs w:val="20"/>
          <w:lang w:val="en-US" w:eastAsia="en-US" w:bidi="en-US"/>
        </w:rPr>
      </w:pPr>
      <w:r w:rsidRPr="007B6578">
        <w:rPr>
          <w:rFonts w:eastAsia="Calibri"/>
          <w:snapToGrid w:val="0"/>
          <w:color w:val="000000"/>
          <w:sz w:val="20"/>
          <w:szCs w:val="20"/>
          <w:lang w:val="en-US" w:eastAsia="en-US" w:bidi="en-US"/>
        </w:rPr>
        <w:t>Shibata A. (2010) Dynamic analysis of earthquake resistant structures, Tohoku university press</w:t>
      </w:r>
    </w:p>
    <w:p w:rsidR="006B3BBD" w:rsidRPr="007B6578" w:rsidRDefault="006B3BBD" w:rsidP="0013217D">
      <w:pPr>
        <w:spacing w:line="240" w:lineRule="auto"/>
        <w:jc w:val="both"/>
        <w:rPr>
          <w:lang w:val="en-US"/>
        </w:rPr>
      </w:pPr>
    </w:p>
    <w:sectPr w:rsidR="006B3BBD" w:rsidRPr="007B6578" w:rsidSect="007B6578">
      <w:headerReference w:type="default" r:id="rId151"/>
      <w:footerReference w:type="default" r:id="rId152"/>
      <w:headerReference w:type="first" r:id="rId153"/>
      <w:footerReference w:type="first" r:id="rId154"/>
      <w:pgSz w:w="11906" w:h="16838"/>
      <w:pgMar w:top="1418" w:right="1134" w:bottom="1418" w:left="1134" w:header="709" w:footer="709" w:gutter="0"/>
      <w:pgNumType w:start="68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63E5" w:rsidRDefault="004363E5" w:rsidP="0013217D">
      <w:pPr>
        <w:spacing w:after="0" w:line="240" w:lineRule="auto"/>
      </w:pPr>
      <w:r>
        <w:separator/>
      </w:r>
    </w:p>
  </w:endnote>
  <w:endnote w:type="continuationSeparator" w:id="0">
    <w:p w:rsidR="004363E5" w:rsidRDefault="004363E5"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2803333"/>
      <w:docPartObj>
        <w:docPartGallery w:val="Page Numbers (Bottom of Page)"/>
        <w:docPartUnique/>
      </w:docPartObj>
    </w:sdtPr>
    <w:sdtEndPr/>
    <w:sdtContent>
      <w:p w:rsidR="007B6578" w:rsidRDefault="007B6578">
        <w:pPr>
          <w:pStyle w:val="a5"/>
          <w:jc w:val="center"/>
        </w:pPr>
        <w:r>
          <w:fldChar w:fldCharType="begin"/>
        </w:r>
        <w:r>
          <w:instrText>PAGE   \* MERGEFORMAT</w:instrText>
        </w:r>
        <w:r>
          <w:fldChar w:fldCharType="separate"/>
        </w:r>
        <w:r w:rsidR="000D7083">
          <w:rPr>
            <w:noProof/>
          </w:rPr>
          <w:t>685</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3284639"/>
      <w:docPartObj>
        <w:docPartGallery w:val="Page Numbers (Bottom of Page)"/>
        <w:docPartUnique/>
      </w:docPartObj>
    </w:sdtPr>
    <w:sdtEndPr/>
    <w:sdtContent>
      <w:p w:rsidR="007B6578" w:rsidRDefault="007B6578">
        <w:pPr>
          <w:pStyle w:val="a5"/>
          <w:jc w:val="center"/>
        </w:pPr>
        <w:r>
          <w:fldChar w:fldCharType="begin"/>
        </w:r>
        <w:r>
          <w:instrText>PAGE   \* MERGEFORMAT</w:instrText>
        </w:r>
        <w:r>
          <w:fldChar w:fldCharType="separate"/>
        </w:r>
        <w:r w:rsidR="000D7083">
          <w:rPr>
            <w:noProof/>
          </w:rPr>
          <w:t>684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63E5" w:rsidRDefault="004363E5" w:rsidP="0013217D">
      <w:pPr>
        <w:spacing w:after="0" w:line="240" w:lineRule="auto"/>
      </w:pPr>
      <w:r>
        <w:separator/>
      </w:r>
    </w:p>
  </w:footnote>
  <w:footnote w:type="continuationSeparator" w:id="0">
    <w:p w:rsidR="004363E5" w:rsidRDefault="004363E5" w:rsidP="0013217D">
      <w:pPr>
        <w:spacing w:after="0" w:line="240" w:lineRule="auto"/>
      </w:pPr>
      <w:r>
        <w:continuationSeparator/>
      </w:r>
    </w:p>
  </w:footnote>
  <w:footnote w:id="1">
    <w:p w:rsidR="007B6578" w:rsidRPr="007B6578" w:rsidRDefault="007B6578" w:rsidP="007B6578">
      <w:pPr>
        <w:pStyle w:val="a9"/>
        <w:rPr>
          <w:lang w:val="en-US"/>
        </w:rPr>
      </w:pPr>
      <w:r>
        <w:rPr>
          <w:rStyle w:val="ad"/>
        </w:rPr>
        <w:footnoteRef/>
      </w:r>
      <w:r w:rsidRPr="007B6578">
        <w:rPr>
          <w:lang w:val="en-US"/>
        </w:rPr>
        <w:t xml:space="preserve">Associate Professor, Tokyo Institute of Technology, Yokohama, Japan, </w:t>
      </w:r>
      <w:hyperlink r:id="rId1" w:history="1">
        <w:r w:rsidRPr="007B6578">
          <w:rPr>
            <w:rStyle w:val="1"/>
            <w:rFonts w:eastAsia="MS Mincho"/>
            <w:lang w:val="en-US" w:eastAsia="ja-JP"/>
          </w:rPr>
          <w:t>sato.d.aa@m.titech.ac.jp</w:t>
        </w:r>
      </w:hyperlink>
      <w:r w:rsidRPr="007B6578">
        <w:rPr>
          <w:lang w:val="en-US"/>
        </w:rPr>
        <w:t xml:space="preserve"> </w:t>
      </w:r>
    </w:p>
  </w:footnote>
  <w:footnote w:id="2">
    <w:p w:rsidR="007B6578" w:rsidRPr="007B6578" w:rsidRDefault="007B6578" w:rsidP="007B6578">
      <w:pPr>
        <w:pStyle w:val="ab"/>
        <w:rPr>
          <w:lang w:val="en-US"/>
        </w:rPr>
      </w:pPr>
      <w:r>
        <w:rPr>
          <w:rStyle w:val="ad"/>
        </w:rPr>
        <w:footnoteRef/>
      </w:r>
      <w:r w:rsidRPr="007B6578">
        <w:rPr>
          <w:lang w:val="en-US"/>
        </w:rPr>
        <w:t>Former Graduate Student, Tokyo University of Science, Noda, Japan</w:t>
      </w:r>
    </w:p>
  </w:footnote>
  <w:footnote w:id="3">
    <w:p w:rsidR="007B6578" w:rsidRPr="007B6578" w:rsidRDefault="007B6578" w:rsidP="007B6578">
      <w:pPr>
        <w:pStyle w:val="ab"/>
        <w:rPr>
          <w:lang w:val="en-US"/>
        </w:rPr>
      </w:pPr>
      <w:r>
        <w:rPr>
          <w:rStyle w:val="ad"/>
        </w:rPr>
        <w:footnoteRef/>
      </w:r>
      <w:r w:rsidRPr="007B6578">
        <w:rPr>
          <w:lang w:val="en-US"/>
        </w:rPr>
        <w:t>Assistant Professor, Tokyo University of Science, Noda, Japan</w:t>
      </w:r>
    </w:p>
  </w:footnote>
  <w:footnote w:id="4">
    <w:p w:rsidR="007B6578" w:rsidRPr="007B6578" w:rsidRDefault="007B6578" w:rsidP="007B6578">
      <w:pPr>
        <w:pStyle w:val="ab"/>
        <w:rPr>
          <w:lang w:val="en-US"/>
        </w:rPr>
      </w:pPr>
      <w:r>
        <w:rPr>
          <w:rStyle w:val="ad"/>
        </w:rPr>
        <w:footnoteRef/>
      </w:r>
      <w:r w:rsidRPr="007B6578">
        <w:rPr>
          <w:lang w:val="en-US"/>
        </w:rPr>
        <w:t>Vice President, Tokyo University of Science, Tokyo, Japan</w:t>
      </w:r>
    </w:p>
  </w:footnote>
  <w:footnote w:id="5">
    <w:p w:rsidR="007B6578" w:rsidRPr="007B6578" w:rsidRDefault="007B6578" w:rsidP="007B6578">
      <w:pPr>
        <w:pStyle w:val="ab"/>
        <w:rPr>
          <w:lang w:val="en-US"/>
        </w:rPr>
      </w:pPr>
      <w:r>
        <w:rPr>
          <w:rStyle w:val="ad"/>
        </w:rPr>
        <w:footnoteRef/>
      </w:r>
      <w:r w:rsidRPr="007B6578">
        <w:rPr>
          <w:lang w:val="en-US"/>
        </w:rPr>
        <w:t>Manager, Bridgestone Corporation, Tokyo, Japan</w:t>
      </w:r>
    </w:p>
  </w:footnote>
  <w:footnote w:id="6">
    <w:p w:rsidR="007B6578" w:rsidRPr="007B6578" w:rsidRDefault="007B6578" w:rsidP="007B6578">
      <w:pPr>
        <w:pStyle w:val="ab"/>
        <w:rPr>
          <w:lang w:val="en-US"/>
        </w:rPr>
      </w:pPr>
      <w:r>
        <w:rPr>
          <w:rStyle w:val="ad"/>
        </w:rPr>
        <w:footnoteRef/>
      </w:r>
      <w:r w:rsidRPr="007B6578">
        <w:rPr>
          <w:lang w:val="en-US"/>
        </w:rPr>
        <w:t>Fellow-Manager, Bridgestone Corporation, Tokyo, Japan</w:t>
      </w:r>
    </w:p>
  </w:footnote>
  <w:footnote w:id="7">
    <w:p w:rsidR="007B6578" w:rsidRPr="00A70A0D" w:rsidRDefault="007B6578" w:rsidP="007B6578">
      <w:pPr>
        <w:pStyle w:val="ab"/>
      </w:pPr>
      <w:r>
        <w:rPr>
          <w:rStyle w:val="ad"/>
        </w:rPr>
        <w:footnoteRef/>
      </w:r>
      <w:r w:rsidRPr="00135D5A">
        <w:t>Bridgestone Corporation, Tokyo, Japan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pStyle w:val="a3"/>
      <w:jc w:val="center"/>
    </w:pPr>
    <w:r w:rsidRPr="0013217D">
      <w:rPr>
        <w:rFonts w:eastAsia="Times New Roman"/>
        <w:noProof/>
        <w:snapToGrid w:val="0"/>
        <w:szCs w:val="24"/>
      </w:rPr>
      <w:drawing>
        <wp:inline distT="0" distB="0" distL="0" distR="0" wp14:anchorId="0F32C29B" wp14:editId="296065B0">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6578"/>
    <w:rsid w:val="000D7083"/>
    <w:rsid w:val="000D7B9B"/>
    <w:rsid w:val="0013217D"/>
    <w:rsid w:val="00254B4D"/>
    <w:rsid w:val="004363E5"/>
    <w:rsid w:val="006323CD"/>
    <w:rsid w:val="006B3BBD"/>
    <w:rsid w:val="007B6578"/>
    <w:rsid w:val="0092552E"/>
    <w:rsid w:val="009267EB"/>
    <w:rsid w:val="00BB2547"/>
    <w:rsid w:val="00C261F0"/>
    <w:rsid w:val="00D75F34"/>
    <w:rsid w:val="00E0764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7B6578"/>
    <w:pPr>
      <w:spacing w:after="0" w:line="240" w:lineRule="auto"/>
    </w:pPr>
    <w:rPr>
      <w:sz w:val="20"/>
      <w:szCs w:val="20"/>
    </w:rPr>
  </w:style>
  <w:style w:type="character" w:customStyle="1" w:styleId="aa">
    <w:name w:val="Текст концевой сноски Знак"/>
    <w:basedOn w:val="a0"/>
    <w:link w:val="a9"/>
    <w:uiPriority w:val="99"/>
    <w:semiHidden/>
    <w:rsid w:val="007B6578"/>
    <w:rPr>
      <w:sz w:val="20"/>
      <w:szCs w:val="20"/>
    </w:rPr>
  </w:style>
  <w:style w:type="paragraph" w:styleId="ab">
    <w:name w:val="footnote text"/>
    <w:basedOn w:val="a"/>
    <w:link w:val="ac"/>
    <w:uiPriority w:val="99"/>
    <w:semiHidden/>
    <w:unhideWhenUsed/>
    <w:rsid w:val="007B6578"/>
    <w:pPr>
      <w:spacing w:after="0" w:line="240" w:lineRule="auto"/>
    </w:pPr>
    <w:rPr>
      <w:sz w:val="20"/>
      <w:szCs w:val="20"/>
    </w:rPr>
  </w:style>
  <w:style w:type="character" w:customStyle="1" w:styleId="ac">
    <w:name w:val="Текст сноски Знак"/>
    <w:basedOn w:val="a0"/>
    <w:link w:val="ab"/>
    <w:uiPriority w:val="99"/>
    <w:semiHidden/>
    <w:rsid w:val="007B6578"/>
    <w:rPr>
      <w:sz w:val="20"/>
      <w:szCs w:val="20"/>
    </w:rPr>
  </w:style>
  <w:style w:type="character" w:styleId="ad">
    <w:name w:val="footnote reference"/>
    <w:basedOn w:val="a0"/>
    <w:semiHidden/>
    <w:rsid w:val="007B6578"/>
    <w:rPr>
      <w:rFonts w:ascii="Times New Roman" w:hAnsi="Times New Roman"/>
      <w:sz w:val="22"/>
      <w:vertAlign w:val="superscript"/>
    </w:rPr>
  </w:style>
  <w:style w:type="character" w:customStyle="1" w:styleId="1">
    <w:name w:val="Гиперссылка1"/>
    <w:basedOn w:val="a0"/>
    <w:rsid w:val="007B6578"/>
    <w:rPr>
      <w:rFonts w:ascii="Times New Roman" w:hAnsi="Times New Roman"/>
      <w:color w:val="0563C1"/>
      <w:sz w:val="22"/>
      <w:u w:val="single"/>
    </w:rPr>
  </w:style>
  <w:style w:type="character" w:styleId="ae">
    <w:name w:val="Hyperlink"/>
    <w:basedOn w:val="a0"/>
    <w:uiPriority w:val="99"/>
    <w:semiHidden/>
    <w:unhideWhenUsed/>
    <w:rsid w:val="007B657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endnote text"/>
    <w:basedOn w:val="a"/>
    <w:link w:val="aa"/>
    <w:uiPriority w:val="99"/>
    <w:semiHidden/>
    <w:unhideWhenUsed/>
    <w:rsid w:val="007B6578"/>
    <w:pPr>
      <w:spacing w:after="0" w:line="240" w:lineRule="auto"/>
    </w:pPr>
    <w:rPr>
      <w:sz w:val="20"/>
      <w:szCs w:val="20"/>
    </w:rPr>
  </w:style>
  <w:style w:type="character" w:customStyle="1" w:styleId="aa">
    <w:name w:val="Текст концевой сноски Знак"/>
    <w:basedOn w:val="a0"/>
    <w:link w:val="a9"/>
    <w:uiPriority w:val="99"/>
    <w:semiHidden/>
    <w:rsid w:val="007B6578"/>
    <w:rPr>
      <w:sz w:val="20"/>
      <w:szCs w:val="20"/>
    </w:rPr>
  </w:style>
  <w:style w:type="paragraph" w:styleId="ab">
    <w:name w:val="footnote text"/>
    <w:basedOn w:val="a"/>
    <w:link w:val="ac"/>
    <w:uiPriority w:val="99"/>
    <w:semiHidden/>
    <w:unhideWhenUsed/>
    <w:rsid w:val="007B6578"/>
    <w:pPr>
      <w:spacing w:after="0" w:line="240" w:lineRule="auto"/>
    </w:pPr>
    <w:rPr>
      <w:sz w:val="20"/>
      <w:szCs w:val="20"/>
    </w:rPr>
  </w:style>
  <w:style w:type="character" w:customStyle="1" w:styleId="ac">
    <w:name w:val="Текст сноски Знак"/>
    <w:basedOn w:val="a0"/>
    <w:link w:val="ab"/>
    <w:uiPriority w:val="99"/>
    <w:semiHidden/>
    <w:rsid w:val="007B6578"/>
    <w:rPr>
      <w:sz w:val="20"/>
      <w:szCs w:val="20"/>
    </w:rPr>
  </w:style>
  <w:style w:type="character" w:styleId="ad">
    <w:name w:val="footnote reference"/>
    <w:basedOn w:val="a0"/>
    <w:semiHidden/>
    <w:rsid w:val="007B6578"/>
    <w:rPr>
      <w:rFonts w:ascii="Times New Roman" w:hAnsi="Times New Roman"/>
      <w:sz w:val="22"/>
      <w:vertAlign w:val="superscript"/>
    </w:rPr>
  </w:style>
  <w:style w:type="character" w:customStyle="1" w:styleId="1">
    <w:name w:val="Гиперссылка1"/>
    <w:basedOn w:val="a0"/>
    <w:rsid w:val="007B6578"/>
    <w:rPr>
      <w:rFonts w:ascii="Times New Roman" w:hAnsi="Times New Roman"/>
      <w:color w:val="0563C1"/>
      <w:sz w:val="22"/>
      <w:u w:val="single"/>
    </w:rPr>
  </w:style>
  <w:style w:type="character" w:styleId="ae">
    <w:name w:val="Hyperlink"/>
    <w:basedOn w:val="a0"/>
    <w:uiPriority w:val="99"/>
    <w:semiHidden/>
    <w:unhideWhenUsed/>
    <w:rsid w:val="007B657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111.emf"/><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emf"/><Relationship Id="rId68" Type="http://schemas.openxmlformats.org/officeDocument/2006/relationships/image" Target="media/image62.emf"/><Relationship Id="rId84" Type="http://schemas.openxmlformats.org/officeDocument/2006/relationships/image" Target="media/image78.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38" Type="http://schemas.openxmlformats.org/officeDocument/2006/relationships/image" Target="media/image132.emf"/><Relationship Id="rId154" Type="http://schemas.openxmlformats.org/officeDocument/2006/relationships/footer" Target="footer2.xml"/><Relationship Id="rId16" Type="http://schemas.openxmlformats.org/officeDocument/2006/relationships/image" Target="media/image10.emf"/><Relationship Id="rId107" Type="http://schemas.openxmlformats.org/officeDocument/2006/relationships/image" Target="media/image101.emf"/><Relationship Id="rId11" Type="http://schemas.openxmlformats.org/officeDocument/2006/relationships/image" Target="media/image5.emf"/><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7.emf"/><Relationship Id="rId58" Type="http://schemas.openxmlformats.org/officeDocument/2006/relationships/image" Target="media/image52.emf"/><Relationship Id="rId74" Type="http://schemas.openxmlformats.org/officeDocument/2006/relationships/image" Target="media/image68.emf"/><Relationship Id="rId79" Type="http://schemas.openxmlformats.org/officeDocument/2006/relationships/image" Target="media/image73.emf"/><Relationship Id="rId102" Type="http://schemas.openxmlformats.org/officeDocument/2006/relationships/image" Target="media/image96.emf"/><Relationship Id="rId123" Type="http://schemas.openxmlformats.org/officeDocument/2006/relationships/image" Target="media/image117.emf"/><Relationship Id="rId128" Type="http://schemas.openxmlformats.org/officeDocument/2006/relationships/image" Target="media/image122.emf"/><Relationship Id="rId144" Type="http://schemas.openxmlformats.org/officeDocument/2006/relationships/image" Target="media/image138.emf"/><Relationship Id="rId149" Type="http://schemas.openxmlformats.org/officeDocument/2006/relationships/image" Target="media/image143.emf"/><Relationship Id="rId5" Type="http://schemas.openxmlformats.org/officeDocument/2006/relationships/footnotes" Target="footnotes.xml"/><Relationship Id="rId90" Type="http://schemas.openxmlformats.org/officeDocument/2006/relationships/image" Target="media/image84.emf"/><Relationship Id="rId95" Type="http://schemas.openxmlformats.org/officeDocument/2006/relationships/image" Target="media/image89.emf"/><Relationship Id="rId22" Type="http://schemas.openxmlformats.org/officeDocument/2006/relationships/image" Target="media/image16.emf"/><Relationship Id="rId27" Type="http://schemas.openxmlformats.org/officeDocument/2006/relationships/image" Target="media/image21.emf"/><Relationship Id="rId43" Type="http://schemas.openxmlformats.org/officeDocument/2006/relationships/image" Target="media/image37.emf"/><Relationship Id="rId48" Type="http://schemas.openxmlformats.org/officeDocument/2006/relationships/image" Target="media/image42.emf"/><Relationship Id="rId64" Type="http://schemas.openxmlformats.org/officeDocument/2006/relationships/image" Target="media/image58.emf"/><Relationship Id="rId69" Type="http://schemas.openxmlformats.org/officeDocument/2006/relationships/image" Target="media/image63.emf"/><Relationship Id="rId113" Type="http://schemas.openxmlformats.org/officeDocument/2006/relationships/image" Target="media/image107.emf"/><Relationship Id="rId118" Type="http://schemas.openxmlformats.org/officeDocument/2006/relationships/image" Target="media/image112.emf"/><Relationship Id="rId134" Type="http://schemas.openxmlformats.org/officeDocument/2006/relationships/image" Target="media/image128.emf"/><Relationship Id="rId139" Type="http://schemas.openxmlformats.org/officeDocument/2006/relationships/image" Target="media/image133.emf"/><Relationship Id="rId80" Type="http://schemas.openxmlformats.org/officeDocument/2006/relationships/image" Target="media/image74.emf"/><Relationship Id="rId85" Type="http://schemas.openxmlformats.org/officeDocument/2006/relationships/image" Target="media/image79.emf"/><Relationship Id="rId150" Type="http://schemas.openxmlformats.org/officeDocument/2006/relationships/image" Target="media/image144.emf"/><Relationship Id="rId155" Type="http://schemas.openxmlformats.org/officeDocument/2006/relationships/fontTable" Target="fontTable.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103" Type="http://schemas.openxmlformats.org/officeDocument/2006/relationships/image" Target="media/image97.emf"/><Relationship Id="rId108" Type="http://schemas.openxmlformats.org/officeDocument/2006/relationships/image" Target="media/image102.emf"/><Relationship Id="rId116" Type="http://schemas.openxmlformats.org/officeDocument/2006/relationships/image" Target="media/image110.emf"/><Relationship Id="rId124" Type="http://schemas.openxmlformats.org/officeDocument/2006/relationships/image" Target="media/image118.emf"/><Relationship Id="rId129" Type="http://schemas.openxmlformats.org/officeDocument/2006/relationships/image" Target="media/image123.emf"/><Relationship Id="rId137" Type="http://schemas.openxmlformats.org/officeDocument/2006/relationships/image" Target="media/image131.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11" Type="http://schemas.openxmlformats.org/officeDocument/2006/relationships/image" Target="media/image105.emf"/><Relationship Id="rId132" Type="http://schemas.openxmlformats.org/officeDocument/2006/relationships/image" Target="media/image126.emf"/><Relationship Id="rId140" Type="http://schemas.openxmlformats.org/officeDocument/2006/relationships/image" Target="media/image134.emf"/><Relationship Id="rId145" Type="http://schemas.openxmlformats.org/officeDocument/2006/relationships/image" Target="media/image139.emf"/><Relationship Id="rId153" Type="http://schemas.openxmlformats.org/officeDocument/2006/relationships/header" Target="header2.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6" Type="http://schemas.openxmlformats.org/officeDocument/2006/relationships/image" Target="media/image100.emf"/><Relationship Id="rId114" Type="http://schemas.openxmlformats.org/officeDocument/2006/relationships/image" Target="media/image108.emf"/><Relationship Id="rId119" Type="http://schemas.openxmlformats.org/officeDocument/2006/relationships/image" Target="media/image113.emf"/><Relationship Id="rId127" Type="http://schemas.openxmlformats.org/officeDocument/2006/relationships/image" Target="media/image12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image" Target="media/image95.emf"/><Relationship Id="rId122" Type="http://schemas.openxmlformats.org/officeDocument/2006/relationships/image" Target="media/image116.emf"/><Relationship Id="rId130" Type="http://schemas.openxmlformats.org/officeDocument/2006/relationships/image" Target="media/image124.emf"/><Relationship Id="rId135" Type="http://schemas.openxmlformats.org/officeDocument/2006/relationships/image" Target="media/image129.emf"/><Relationship Id="rId143" Type="http://schemas.openxmlformats.org/officeDocument/2006/relationships/image" Target="media/image137.emf"/><Relationship Id="rId148" Type="http://schemas.openxmlformats.org/officeDocument/2006/relationships/image" Target="media/image142.emf"/><Relationship Id="rId151" Type="http://schemas.openxmlformats.org/officeDocument/2006/relationships/header" Target="header1.xml"/><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image" Target="media/image10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image" Target="media/image98.emf"/><Relationship Id="rId120" Type="http://schemas.openxmlformats.org/officeDocument/2006/relationships/image" Target="media/image114.emf"/><Relationship Id="rId125" Type="http://schemas.openxmlformats.org/officeDocument/2006/relationships/image" Target="media/image119.emf"/><Relationship Id="rId141" Type="http://schemas.openxmlformats.org/officeDocument/2006/relationships/image" Target="media/image135.emf"/><Relationship Id="rId146" Type="http://schemas.openxmlformats.org/officeDocument/2006/relationships/image" Target="media/image140.emf"/><Relationship Id="rId7" Type="http://schemas.openxmlformats.org/officeDocument/2006/relationships/image" Target="media/image1.emf"/><Relationship Id="rId71" Type="http://schemas.openxmlformats.org/officeDocument/2006/relationships/image" Target="media/image65.emf"/><Relationship Id="rId92" Type="http://schemas.openxmlformats.org/officeDocument/2006/relationships/image" Target="media/image86.emf"/><Relationship Id="rId2" Type="http://schemas.microsoft.com/office/2007/relationships/stylesWithEffects" Target="stylesWithEffects.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4.emf"/><Relationship Id="rId115" Type="http://schemas.openxmlformats.org/officeDocument/2006/relationships/image" Target="media/image109.emf"/><Relationship Id="rId131" Type="http://schemas.openxmlformats.org/officeDocument/2006/relationships/image" Target="media/image125.emf"/><Relationship Id="rId136" Type="http://schemas.openxmlformats.org/officeDocument/2006/relationships/image" Target="media/image130.emf"/><Relationship Id="rId61" Type="http://schemas.openxmlformats.org/officeDocument/2006/relationships/image" Target="media/image55.emf"/><Relationship Id="rId82" Type="http://schemas.openxmlformats.org/officeDocument/2006/relationships/image" Target="media/image76.emf"/><Relationship Id="rId152" Type="http://schemas.openxmlformats.org/officeDocument/2006/relationships/footer" Target="footer1.xml"/><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emf"/><Relationship Id="rId105" Type="http://schemas.openxmlformats.org/officeDocument/2006/relationships/image" Target="media/image99.emf"/><Relationship Id="rId126" Type="http://schemas.openxmlformats.org/officeDocument/2006/relationships/image" Target="media/image120.emf"/><Relationship Id="rId147" Type="http://schemas.openxmlformats.org/officeDocument/2006/relationships/image" Target="media/image141.emf"/><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7.emf"/><Relationship Id="rId98" Type="http://schemas.openxmlformats.org/officeDocument/2006/relationships/image" Target="media/image92.emf"/><Relationship Id="rId121" Type="http://schemas.openxmlformats.org/officeDocument/2006/relationships/image" Target="media/image115.emf"/><Relationship Id="rId142" Type="http://schemas.openxmlformats.org/officeDocument/2006/relationships/image" Target="media/image136.emf"/><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mailto:sato.d.aa@m.titech.ac.jp"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3</TotalTime>
  <Pages>4</Pages>
  <Words>3804</Words>
  <Characters>21686</Characters>
  <Application>Microsoft Office Word</Application>
  <DocSecurity>0</DocSecurity>
  <Lines>180</Lines>
  <Paragraphs>50</Paragraphs>
  <ScaleCrop>false</ScaleCrop>
  <Company>diakov.net</Company>
  <LinksUpToDate>false</LinksUpToDate>
  <CharactersWithSpaces>25440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2020-06-27T17:31:00Z</dcterms:created>
  <dcterms:modified xsi:type="dcterms:W3CDTF">2021-05-12T15:25:00Z</dcterms:modified>
</cp:coreProperties>
</file>