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BAC" w:rsidRPr="00F06BAC" w:rsidRDefault="00F06BAC" w:rsidP="00F06BAC">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F06BAC" w:rsidRPr="00F06BAC" w:rsidRDefault="00F06BAC" w:rsidP="00F06BAC">
      <w:pPr>
        <w:widowControl w:val="0"/>
        <w:spacing w:after="0" w:line="240" w:lineRule="auto"/>
        <w:jc w:val="center"/>
        <w:outlineLvl w:val="0"/>
        <w:rPr>
          <w:rFonts w:eastAsia="Times New Roman"/>
          <w:b/>
          <w:caps/>
          <w:snapToGrid w:val="0"/>
          <w:sz w:val="28"/>
          <w:szCs w:val="24"/>
          <w:lang w:val="en-US" w:eastAsia="en-US"/>
        </w:rPr>
      </w:pPr>
    </w:p>
    <w:p w:rsidR="00F06BAC" w:rsidRPr="00F06BAC" w:rsidRDefault="00F06BAC" w:rsidP="00F06BAC">
      <w:pPr>
        <w:widowControl w:val="0"/>
        <w:spacing w:after="0" w:line="240" w:lineRule="auto"/>
        <w:jc w:val="center"/>
        <w:outlineLvl w:val="0"/>
        <w:rPr>
          <w:rFonts w:eastAsia="Times New Roman"/>
          <w:b/>
          <w:caps/>
          <w:snapToGrid w:val="0"/>
          <w:sz w:val="28"/>
          <w:szCs w:val="24"/>
          <w:lang w:val="en-US" w:eastAsia="en-US"/>
        </w:rPr>
      </w:pPr>
      <w:r w:rsidRPr="00F06BAC">
        <w:rPr>
          <w:rFonts w:eastAsia="Times New Roman"/>
          <w:b/>
          <w:caps/>
          <w:snapToGrid w:val="0"/>
          <w:sz w:val="28"/>
          <w:szCs w:val="24"/>
          <w:lang w:val="en-US" w:eastAsia="en-US"/>
        </w:rPr>
        <w:t>SEISMIC PERFORMANCE OF BASE-ISOLATED FRAME SUBJECTED TO NEAR-FIELD EARTHQUAKES</w:t>
      </w:r>
    </w:p>
    <w:p w:rsidR="00F06BAC" w:rsidRPr="00F06BAC" w:rsidRDefault="00F06BAC" w:rsidP="00F06BAC">
      <w:pPr>
        <w:widowControl w:val="0"/>
        <w:suppressAutoHyphens/>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both"/>
        <w:rPr>
          <w:rFonts w:eastAsia="Times New Roman"/>
          <w:b/>
          <w:snapToGrid w:val="0"/>
          <w:sz w:val="28"/>
          <w:szCs w:val="28"/>
          <w:lang w:val="en-US" w:eastAsia="en-US"/>
        </w:rPr>
      </w:pPr>
      <w:r w:rsidRPr="00F06BAC">
        <w:rPr>
          <w:rFonts w:eastAsia="Times New Roman"/>
          <w:b/>
          <w:snapToGrid w:val="0"/>
          <w:sz w:val="28"/>
          <w:szCs w:val="28"/>
          <w:lang w:val="en-US" w:eastAsia="en-US"/>
        </w:rPr>
        <w:t xml:space="preserve">DOI </w:t>
      </w:r>
      <w:r w:rsidR="005F11C5">
        <w:rPr>
          <w:rFonts w:eastAsia="Times New Roman"/>
          <w:b/>
          <w:snapToGrid w:val="0"/>
          <w:color w:val="333333"/>
          <w:sz w:val="28"/>
          <w:szCs w:val="28"/>
          <w:shd w:val="clear" w:color="auto" w:fill="FFFFFF"/>
          <w:lang w:val="en-US" w:eastAsia="en-US"/>
        </w:rPr>
        <w:t>10.37153</w:t>
      </w:r>
      <w:r w:rsidRPr="00F06BAC">
        <w:rPr>
          <w:rFonts w:eastAsia="Times New Roman"/>
          <w:b/>
          <w:snapToGrid w:val="0"/>
          <w:color w:val="333333"/>
          <w:sz w:val="28"/>
          <w:szCs w:val="28"/>
          <w:shd w:val="clear" w:color="auto" w:fill="FFFFFF"/>
          <w:lang w:val="en-US" w:eastAsia="en-US"/>
        </w:rPr>
        <w:t>/2686-7974-2019-16-1053-1062</w:t>
      </w:r>
    </w:p>
    <w:p w:rsidR="00F06BAC" w:rsidRPr="00F06BAC" w:rsidRDefault="00F06BAC" w:rsidP="00F06BAC">
      <w:pPr>
        <w:widowControl w:val="0"/>
        <w:suppressAutoHyphens/>
        <w:spacing w:after="0" w:line="240" w:lineRule="auto"/>
        <w:jc w:val="both"/>
        <w:rPr>
          <w:rFonts w:eastAsia="Times New Roman"/>
          <w:snapToGrid w:val="0"/>
          <w:szCs w:val="24"/>
          <w:lang w:val="en-US" w:eastAsia="en-US"/>
        </w:rPr>
      </w:pPr>
    </w:p>
    <w:p w:rsidR="00F06BAC" w:rsidRPr="00F06BAC" w:rsidRDefault="00F06BAC" w:rsidP="00F06BAC">
      <w:pPr>
        <w:widowControl w:val="0"/>
        <w:suppressAutoHyphens/>
        <w:spacing w:after="0" w:line="240" w:lineRule="auto"/>
        <w:jc w:val="both"/>
        <w:rPr>
          <w:rFonts w:eastAsia="Times New Roman"/>
          <w:snapToGrid w:val="0"/>
          <w:szCs w:val="24"/>
          <w:lang w:val="en-US" w:eastAsia="en-US"/>
        </w:rPr>
      </w:pPr>
    </w:p>
    <w:p w:rsidR="00F06BAC" w:rsidRPr="00F06BAC" w:rsidRDefault="00F06BAC" w:rsidP="00F06BAC">
      <w:pPr>
        <w:widowControl w:val="0"/>
        <w:suppressAutoHyphens/>
        <w:spacing w:after="0" w:line="240" w:lineRule="auto"/>
        <w:jc w:val="center"/>
        <w:rPr>
          <w:rFonts w:eastAsia="Times New Roman"/>
          <w:szCs w:val="24"/>
          <w:lang w:val="en-US" w:eastAsia="en-US"/>
        </w:rPr>
      </w:pPr>
      <w:r w:rsidRPr="00F06BAC">
        <w:rPr>
          <w:rFonts w:eastAsia="Times New Roman"/>
          <w:szCs w:val="24"/>
          <w:lang w:val="en-US" w:eastAsia="en-US"/>
        </w:rPr>
        <w:t>Mohit BHANDARI</w:t>
      </w:r>
      <w:r w:rsidRPr="00F06BAC">
        <w:rPr>
          <w:rFonts w:eastAsia="Times New Roman"/>
          <w:sz w:val="20"/>
          <w:szCs w:val="24"/>
          <w:vertAlign w:val="superscript"/>
          <w:lang w:val="en-US" w:eastAsia="en-US"/>
        </w:rPr>
        <w:footnoteReference w:id="1"/>
      </w:r>
      <w:r w:rsidRPr="00F06BAC">
        <w:rPr>
          <w:rFonts w:eastAsia="Times New Roman"/>
          <w:szCs w:val="24"/>
          <w:lang w:val="en-US" w:eastAsia="en-US"/>
        </w:rPr>
        <w:t>, Ashok GUPTA</w:t>
      </w:r>
      <w:r w:rsidRPr="00F06BAC">
        <w:rPr>
          <w:rFonts w:eastAsia="Times New Roman"/>
          <w:sz w:val="20"/>
          <w:szCs w:val="24"/>
          <w:vertAlign w:val="superscript"/>
          <w:lang w:val="en-US" w:eastAsia="en-US"/>
        </w:rPr>
        <w:footnoteReference w:id="2"/>
      </w:r>
      <w:r w:rsidRPr="00F06BAC">
        <w:rPr>
          <w:rFonts w:eastAsia="Times New Roman"/>
          <w:szCs w:val="24"/>
          <w:lang w:val="en-US" w:eastAsia="en-US"/>
        </w:rPr>
        <w:t>, Shiv Dyal BHARTI</w:t>
      </w:r>
      <w:r w:rsidRPr="00F06BAC">
        <w:rPr>
          <w:rFonts w:eastAsia="Times New Roman"/>
          <w:sz w:val="20"/>
          <w:szCs w:val="24"/>
          <w:vertAlign w:val="superscript"/>
          <w:lang w:val="en-US" w:eastAsia="en-US"/>
        </w:rPr>
        <w:footnoteReference w:id="3"/>
      </w:r>
      <w:r w:rsidRPr="00F06BAC">
        <w:rPr>
          <w:rFonts w:eastAsia="Times New Roman"/>
          <w:szCs w:val="24"/>
          <w:lang w:val="en-US" w:eastAsia="en-US"/>
        </w:rPr>
        <w:t>, Mahendra SHRIMALI</w:t>
      </w:r>
      <w:r w:rsidRPr="00F06BAC">
        <w:rPr>
          <w:rFonts w:eastAsia="Times New Roman"/>
          <w:sz w:val="20"/>
          <w:szCs w:val="24"/>
          <w:vertAlign w:val="superscript"/>
          <w:lang w:val="en-US" w:eastAsia="en-US"/>
        </w:rPr>
        <w:footnoteReference w:id="4"/>
      </w:r>
    </w:p>
    <w:p w:rsidR="00F06BAC" w:rsidRPr="00F06BAC" w:rsidRDefault="00F06BAC" w:rsidP="00F06BAC">
      <w:pPr>
        <w:widowControl w:val="0"/>
        <w:tabs>
          <w:tab w:val="left" w:pos="-720"/>
        </w:tabs>
        <w:suppressAutoHyphens/>
        <w:spacing w:after="0" w:line="240" w:lineRule="auto"/>
        <w:jc w:val="both"/>
        <w:rPr>
          <w:rFonts w:eastAsia="Times New Roman"/>
          <w:snapToGrid w:val="0"/>
          <w:szCs w:val="24"/>
          <w:lang w:val="en-US" w:eastAsia="en-US"/>
        </w:rPr>
      </w:pPr>
    </w:p>
    <w:p w:rsidR="00F06BAC" w:rsidRPr="00F06BAC" w:rsidRDefault="00F06BAC" w:rsidP="00F06BAC">
      <w:pPr>
        <w:widowControl w:val="0"/>
        <w:tabs>
          <w:tab w:val="left" w:pos="-720"/>
        </w:tabs>
        <w:suppressAutoHyphens/>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center"/>
        <w:outlineLvl w:val="0"/>
        <w:rPr>
          <w:rFonts w:eastAsia="Times New Roman"/>
          <w:b/>
          <w:caps/>
          <w:snapToGrid w:val="0"/>
          <w:kern w:val="28"/>
          <w:szCs w:val="24"/>
          <w:lang w:val="en-US" w:eastAsia="en-US"/>
        </w:rPr>
      </w:pPr>
      <w:r w:rsidRPr="00F06BAC">
        <w:rPr>
          <w:rFonts w:eastAsia="Times New Roman"/>
          <w:b/>
          <w:caps/>
          <w:snapToGrid w:val="0"/>
          <w:kern w:val="28"/>
          <w:szCs w:val="24"/>
          <w:lang w:val="en-US" w:eastAsia="en-US"/>
        </w:rPr>
        <w:t>ABSTRACT</w:t>
      </w:r>
    </w:p>
    <w:p w:rsidR="00F06BAC" w:rsidRPr="00F06BAC" w:rsidRDefault="00F06BAC" w:rsidP="00F06BAC">
      <w:pPr>
        <w:widowControl w:val="0"/>
        <w:suppressAutoHyphens/>
        <w:spacing w:after="0" w:line="240" w:lineRule="auto"/>
        <w:jc w:val="both"/>
        <w:rPr>
          <w:rFonts w:eastAsia="Times New Roman"/>
          <w:sz w:val="20"/>
          <w:szCs w:val="24"/>
          <w:lang w:val="en-US" w:eastAsia="en-US"/>
        </w:rPr>
      </w:pPr>
    </w:p>
    <w:p w:rsidR="00F06BAC" w:rsidRPr="00F06BAC" w:rsidRDefault="00F06BAC" w:rsidP="00F06BAC">
      <w:pPr>
        <w:widowControl w:val="0"/>
        <w:suppressAutoHyphens/>
        <w:spacing w:after="0" w:line="240" w:lineRule="auto"/>
        <w:jc w:val="both"/>
        <w:rPr>
          <w:rFonts w:eastAsia="Times New Roman"/>
          <w:sz w:val="20"/>
          <w:szCs w:val="24"/>
          <w:lang w:val="en-US" w:eastAsia="en-US"/>
        </w:rPr>
      </w:pPr>
      <w:r w:rsidRPr="00F06BAC">
        <w:rPr>
          <w:rFonts w:eastAsia="Times New Roman"/>
          <w:sz w:val="20"/>
          <w:szCs w:val="24"/>
          <w:lang w:val="en-US" w:eastAsia="en-US"/>
        </w:rPr>
        <w:t xml:space="preserve">The behavior of a base-isolated building frame </w:t>
      </w:r>
      <w:r w:rsidRPr="00F06BAC">
        <w:rPr>
          <w:rFonts w:eastAsia="Times New Roman"/>
          <w:noProof/>
          <w:sz w:val="20"/>
          <w:szCs w:val="24"/>
          <w:lang w:val="en-US" w:eastAsia="en-US"/>
        </w:rPr>
        <w:t>is studied by a</w:t>
      </w:r>
      <w:r w:rsidRPr="00F06BAC">
        <w:rPr>
          <w:rFonts w:eastAsia="Times New Roman"/>
          <w:sz w:val="20"/>
          <w:szCs w:val="24"/>
          <w:lang w:val="en-US" w:eastAsia="en-US"/>
        </w:rPr>
        <w:t xml:space="preserve"> numerical investigation for the near-field earthquakes with directivity and fling step effects. For the study, the nonlinear time history analysis (NTHA) is carried out for a </w:t>
      </w:r>
      <w:r w:rsidRPr="00F06BAC">
        <w:rPr>
          <w:rFonts w:eastAsia="Times New Roman"/>
          <w:noProof/>
          <w:sz w:val="20"/>
          <w:szCs w:val="24"/>
          <w:lang w:val="en-US" w:eastAsia="en-US"/>
        </w:rPr>
        <w:t>10-storey</w:t>
      </w:r>
      <w:r w:rsidRPr="00F06BAC">
        <w:rPr>
          <w:rFonts w:eastAsia="Times New Roman"/>
          <w:sz w:val="20"/>
          <w:szCs w:val="24"/>
          <w:lang w:val="en-US" w:eastAsia="en-US"/>
        </w:rPr>
        <w:t xml:space="preserve"> building frame, both for the fixed base and the base-isolated conditions subjected to the near-field ground motions in standard software, SAP2000. Lead rubber bearing (LRB) isolator </w:t>
      </w:r>
      <w:r w:rsidRPr="00F06BAC">
        <w:rPr>
          <w:rFonts w:eastAsia="Times New Roman"/>
          <w:noProof/>
          <w:sz w:val="20"/>
          <w:szCs w:val="24"/>
          <w:lang w:val="en-US" w:eastAsia="en-US"/>
        </w:rPr>
        <w:t>is selected</w:t>
      </w:r>
      <w:r w:rsidRPr="00F06BAC">
        <w:rPr>
          <w:rFonts w:eastAsia="Times New Roman"/>
          <w:sz w:val="20"/>
          <w:szCs w:val="24"/>
          <w:lang w:val="en-US" w:eastAsia="en-US"/>
        </w:rPr>
        <w:t xml:space="preserve"> for providing isolation to the building frame. Two ground motions, each with the directivity effect and the fling step effect, </w:t>
      </w:r>
      <w:r w:rsidRPr="00F06BAC">
        <w:rPr>
          <w:rFonts w:eastAsia="Times New Roman"/>
          <w:noProof/>
          <w:sz w:val="20"/>
          <w:szCs w:val="24"/>
          <w:lang w:val="en-US" w:eastAsia="en-US"/>
        </w:rPr>
        <w:t>are considered</w:t>
      </w:r>
      <w:r w:rsidRPr="00F06BAC">
        <w:rPr>
          <w:rFonts w:eastAsia="Times New Roman"/>
          <w:sz w:val="20"/>
          <w:szCs w:val="24"/>
          <w:lang w:val="en-US" w:eastAsia="en-US"/>
        </w:rPr>
        <w:t xml:space="preserve">. Two levels of earthquakes </w:t>
      </w:r>
      <w:r w:rsidRPr="00F06BAC">
        <w:rPr>
          <w:rFonts w:eastAsia="Times New Roman"/>
          <w:noProof/>
          <w:sz w:val="20"/>
          <w:szCs w:val="24"/>
          <w:lang w:val="en-US" w:eastAsia="en-US"/>
        </w:rPr>
        <w:t>are assumed</w:t>
      </w:r>
      <w:r w:rsidRPr="00F06BAC">
        <w:rPr>
          <w:rFonts w:eastAsia="Times New Roman"/>
          <w:sz w:val="20"/>
          <w:szCs w:val="24"/>
          <w:lang w:val="en-US" w:eastAsia="en-US"/>
        </w:rPr>
        <w:t xml:space="preserve"> in the present study, i.e., the design level (scaled to have PGA = 0.2g) and the extreme level (scaled to have PGA = 0.4g).  Both frames have the same properties and dimensions, and </w:t>
      </w:r>
      <w:r w:rsidRPr="00F06BAC">
        <w:rPr>
          <w:rFonts w:eastAsia="Times New Roman"/>
          <w:noProof/>
          <w:sz w:val="20"/>
          <w:szCs w:val="24"/>
          <w:lang w:val="en-US" w:eastAsia="en-US"/>
        </w:rPr>
        <w:t>are designed</w:t>
      </w:r>
      <w:r w:rsidRPr="00F06BAC">
        <w:rPr>
          <w:rFonts w:eastAsia="Times New Roman"/>
          <w:sz w:val="20"/>
          <w:szCs w:val="24"/>
          <w:lang w:val="en-US" w:eastAsia="en-US"/>
        </w:rPr>
        <w:t xml:space="preserve"> according to the provisions of the Indian seismic code, IS 1893-2016, as fixed base fames in the high seismic zone. </w:t>
      </w:r>
      <w:r w:rsidRPr="00F06BAC">
        <w:rPr>
          <w:rFonts w:eastAsia="Times New Roman"/>
          <w:noProof/>
          <w:sz w:val="20"/>
          <w:szCs w:val="24"/>
          <w:lang w:val="en-US" w:eastAsia="en-US"/>
        </w:rPr>
        <w:t>This</w:t>
      </w:r>
      <w:r w:rsidRPr="00F06BAC">
        <w:rPr>
          <w:rFonts w:eastAsia="Times New Roman"/>
          <w:sz w:val="20"/>
          <w:szCs w:val="24"/>
          <w:lang w:val="en-US" w:eastAsia="en-US"/>
        </w:rPr>
        <w:t xml:space="preserve"> was done to evaluate the performance of the base-isolated frame </w:t>
      </w:r>
      <w:r w:rsidRPr="00F06BAC">
        <w:rPr>
          <w:rFonts w:eastAsia="Times New Roman"/>
          <w:noProof/>
          <w:sz w:val="20"/>
          <w:szCs w:val="24"/>
          <w:lang w:val="en-US" w:eastAsia="en-US"/>
        </w:rPr>
        <w:t>with respect to</w:t>
      </w:r>
      <w:r w:rsidRPr="00F06BAC">
        <w:rPr>
          <w:rFonts w:eastAsia="Times New Roman"/>
          <w:sz w:val="20"/>
          <w:szCs w:val="24"/>
          <w:lang w:val="en-US" w:eastAsia="en-US"/>
        </w:rPr>
        <w:t xml:space="preserve"> the fixed base frame. The selected response parameters for the comparative study are the peak values of the </w:t>
      </w:r>
      <w:r w:rsidRPr="00F06BAC">
        <w:rPr>
          <w:rFonts w:eastAsia="Times New Roman"/>
          <w:noProof/>
          <w:sz w:val="20"/>
          <w:szCs w:val="24"/>
          <w:lang w:val="en-US" w:eastAsia="en-US"/>
        </w:rPr>
        <w:t>inter-storey</w:t>
      </w:r>
      <w:r w:rsidRPr="00F06BAC">
        <w:rPr>
          <w:rFonts w:eastAsia="Times New Roman"/>
          <w:sz w:val="20"/>
          <w:szCs w:val="24"/>
          <w:lang w:val="en-US" w:eastAsia="en-US"/>
        </w:rPr>
        <w:t xml:space="preserve"> drift, the </w:t>
      </w:r>
      <w:r w:rsidRPr="00F06BAC">
        <w:rPr>
          <w:rFonts w:eastAsia="Times New Roman"/>
          <w:noProof/>
          <w:sz w:val="20"/>
          <w:szCs w:val="24"/>
          <w:lang w:val="en-US" w:eastAsia="en-US"/>
        </w:rPr>
        <w:t>storey</w:t>
      </w:r>
      <w:r w:rsidRPr="00F06BAC">
        <w:rPr>
          <w:rFonts w:eastAsia="Times New Roman"/>
          <w:sz w:val="20"/>
          <w:szCs w:val="24"/>
          <w:lang w:val="en-US" w:eastAsia="en-US"/>
        </w:rPr>
        <w:t xml:space="preserve"> displacements, the number of plastic hinges, and the base shear. </w:t>
      </w:r>
      <w:r w:rsidRPr="00F06BAC">
        <w:rPr>
          <w:rFonts w:eastAsia="Times New Roman"/>
          <w:noProof/>
          <w:sz w:val="20"/>
          <w:szCs w:val="24"/>
          <w:lang w:val="en-US" w:eastAsia="en-US"/>
        </w:rPr>
        <w:t>Some of the important conclusions of the study may be summarized as (i) the performance of the base-isolated frame is better than the fixed base frame, especially at the lower  PGA value, i.e., 0.2g; (ii) at the higher PGA level, i.e., 0.4g, the demands imposed by the near-field earthquakes are highly amplified; and (iii) the base-isolated frame gets into nonlinear range by forming sufficient number of plastic hinges under the influence of nearfield earthquakes, especially at higher PGA level, i.e., 0.4g.</w:t>
      </w:r>
    </w:p>
    <w:p w:rsidR="00F06BAC" w:rsidRPr="00F06BAC" w:rsidRDefault="00F06BAC" w:rsidP="00F06BAC">
      <w:pPr>
        <w:widowControl w:val="0"/>
        <w:suppressAutoHyphens/>
        <w:spacing w:after="0" w:line="240" w:lineRule="auto"/>
        <w:jc w:val="both"/>
        <w:rPr>
          <w:rFonts w:eastAsia="Times New Roman"/>
          <w:sz w:val="20"/>
          <w:szCs w:val="24"/>
          <w:lang w:val="en-US" w:eastAsia="en-US"/>
        </w:rPr>
      </w:pPr>
    </w:p>
    <w:p w:rsidR="00F06BAC" w:rsidRPr="00F06BAC" w:rsidRDefault="00F06BAC" w:rsidP="00F06BAC">
      <w:pPr>
        <w:widowControl w:val="0"/>
        <w:suppressAutoHyphens/>
        <w:spacing w:after="0" w:line="240" w:lineRule="auto"/>
        <w:jc w:val="both"/>
        <w:rPr>
          <w:rFonts w:eastAsia="Times New Roman"/>
          <w:i/>
          <w:sz w:val="20"/>
          <w:szCs w:val="24"/>
          <w:lang w:val="en-US" w:eastAsia="en-US"/>
        </w:rPr>
      </w:pPr>
      <w:r w:rsidRPr="00F06BAC">
        <w:rPr>
          <w:rFonts w:eastAsia="Times New Roman"/>
          <w:i/>
          <w:sz w:val="20"/>
          <w:szCs w:val="24"/>
          <w:lang w:val="en-US" w:eastAsia="en-US"/>
        </w:rPr>
        <w:t>Keywords: Base isolation; near-field earthquakes; directivity effect; fling-step effect; lead rubber bearing</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keepNext/>
        <w:snapToGrid w:val="0"/>
        <w:spacing w:after="0" w:line="240" w:lineRule="auto"/>
        <w:jc w:val="both"/>
        <w:outlineLvl w:val="0"/>
        <w:rPr>
          <w:rFonts w:eastAsia="MS Mincho"/>
          <w:b/>
          <w:snapToGrid w:val="0"/>
          <w:color w:val="000000"/>
          <w:lang w:val="en-US" w:eastAsia="zh-CN" w:bidi="en-US"/>
        </w:rPr>
      </w:pPr>
      <w:r w:rsidRPr="00F06BAC">
        <w:rPr>
          <w:rFonts w:eastAsia="MS Mincho"/>
          <w:b/>
          <w:snapToGrid w:val="0"/>
          <w:color w:val="000000"/>
          <w:lang w:val="en-US" w:eastAsia="zh-CN" w:bidi="en-US"/>
        </w:rPr>
        <w:t xml:space="preserve">1. INTRODUCTION </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The base isolation is a passive control technology, which is well implemented for the last four decades and have an excellent ability to cope up with the high seismic demands induced by the far-field earthquakes. On the contrary, the performance of the base isolation under the near-field earthquakes is still questionable due to the presence of large velocity pulses causing the directivity effect and capable of producing large static displacement due to the fling-step effect, which makes the near-field earthquakes highly destructive. They can severely damage the base-isolated buildings and can even cause the failure of the isolation system by demanding large displacements at the isolation level. Several earthquakes confirmed the destructive power of  the near-field earthquakes, which had occurred in the past like Loma Prieta 1989, Landers 1992, Northridge 1994, Kobe 1995, Chi-Chi 1999 and Kocaeli 1999 </w:t>
      </w:r>
      <w:r w:rsidRPr="00F06BAC">
        <w:rPr>
          <w:rFonts w:eastAsia="Times New Roman"/>
          <w:snapToGrid w:val="0"/>
          <w:szCs w:val="24"/>
          <w:lang w:val="en-US" w:eastAsia="en-US"/>
        </w:rPr>
        <w:fldChar w:fldCharType="begin"/>
      </w:r>
      <w:r w:rsidRPr="00F06BAC">
        <w:rPr>
          <w:rFonts w:eastAsia="Times New Roman"/>
          <w:snapToGrid w:val="0"/>
          <w:szCs w:val="24"/>
          <w:lang w:val="en-US" w:eastAsia="en-US"/>
        </w:rPr>
        <w:instrText xml:space="preserve"> ADDIN EN.CITE &lt;EndNote&gt;&lt;Cite&gt;&lt;Author&gt;Li&lt;/Author&gt;&lt;Year&gt;2007&lt;/Year&gt;&lt;RecNum&gt;1&lt;/RecNum&gt;&lt;DisplayText&gt;(Li and Xie, 2007)&lt;/DisplayText&gt;&lt;record&gt;&lt;rec-number&gt;1&lt;/rec-number&gt;&lt;foreign-keys&gt;&lt;key app="EN" db-id="0ve22ze5sr9df4ew0t7vfzakadvf0x0rxfpw" timestamp="0"&gt;1&lt;/key&gt;&lt;/foreign-keys&gt;&lt;ref-type name="Journal Article"&gt;17&lt;/ref-type&gt;&lt;contributors&gt;&lt;authors&gt;&lt;author&gt;Li, Shuang&lt;/author&gt;&lt;author&gt;Xie, Li-li&lt;/author&gt;&lt;/authors&gt;&lt;/contributors&gt;&lt;titles&gt;&lt;title&gt;Progress and trend on near-field problems in civil engineering&lt;/title&gt;&lt;secondary-title&gt;Acta Seismologica Sinica&lt;/secondary-title&gt;&lt;/titles&gt;&lt;periodical&gt;&lt;full-title&gt;Acta Seismologica Sinica&lt;/full-title&gt;&lt;/periodical&gt;&lt;pages&gt;105-114&lt;/pages&gt;&lt;volume&gt;20&lt;/volume&gt;&lt;dates&gt;&lt;year&gt;2007&lt;/year&gt;&lt;/dates&gt;&lt;isbn&gt;1000-9116&lt;/isbn&gt;&lt;urls&gt;&lt;/urls&gt;&lt;/record&gt;&lt;/Cite&gt;&lt;/EndNote&gt;</w:instrText>
      </w:r>
      <w:r w:rsidRPr="00F06BAC">
        <w:rPr>
          <w:rFonts w:eastAsia="Times New Roman"/>
          <w:snapToGrid w:val="0"/>
          <w:szCs w:val="24"/>
          <w:lang w:val="en-US" w:eastAsia="en-US"/>
        </w:rPr>
        <w:fldChar w:fldCharType="separate"/>
      </w:r>
      <w:r w:rsidRPr="00F06BAC">
        <w:rPr>
          <w:rFonts w:eastAsia="Times New Roman"/>
          <w:snapToGrid w:val="0"/>
          <w:szCs w:val="24"/>
          <w:lang w:val="en-US" w:eastAsia="en-US"/>
        </w:rPr>
        <w:t>(</w:t>
      </w:r>
      <w:hyperlink w:anchor="_ENREF_8" w:tooltip="Li, 2007 #1" w:history="1">
        <w:r w:rsidRPr="00F06BAC">
          <w:rPr>
            <w:rFonts w:eastAsia="Times New Roman"/>
            <w:snapToGrid w:val="0"/>
            <w:szCs w:val="24"/>
            <w:u w:val="single"/>
            <w:lang w:val="en-US" w:eastAsia="en-US"/>
          </w:rPr>
          <w:t>Li and Xie, 2007</w:t>
        </w:r>
      </w:hyperlink>
      <w:r w:rsidRPr="00F06BAC">
        <w:rPr>
          <w:rFonts w:eastAsia="Times New Roman"/>
          <w:snapToGrid w:val="0"/>
          <w:szCs w:val="24"/>
          <w:lang w:val="en-US" w:eastAsia="en-US"/>
        </w:rPr>
        <w:t>)</w:t>
      </w:r>
      <w:r w:rsidRPr="00F06BAC">
        <w:rPr>
          <w:rFonts w:eastAsia="Times New Roman"/>
          <w:snapToGrid w:val="0"/>
          <w:szCs w:val="24"/>
          <w:lang w:val="en-US" w:eastAsia="en-US"/>
        </w:rPr>
        <w:fldChar w:fldCharType="end"/>
      </w:r>
      <w:r w:rsidRPr="00F06BAC">
        <w:rPr>
          <w:rFonts w:eastAsia="Times New Roman"/>
          <w:snapToGrid w:val="0"/>
          <w:szCs w:val="24"/>
          <w:lang w:val="en-US" w:eastAsia="en-US"/>
        </w:rPr>
        <w:t xml:space="preserve">. Base-isolated buildings have been </w:t>
      </w:r>
      <w:r w:rsidRPr="00F06BAC">
        <w:rPr>
          <w:rFonts w:eastAsia="Times New Roman"/>
          <w:snapToGrid w:val="0"/>
          <w:szCs w:val="24"/>
          <w:lang w:val="en-US" w:eastAsia="en-US"/>
        </w:rPr>
        <w:lastRenderedPageBreak/>
        <w:t>analyzed and designed mostly for the far-field earthquakes with design level earthquakes in which the superstructure remains linear, but the isolator goes into the nonlinear state.</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There are few investigations which have been carried out to investigate the behavior and the performance of base-isolated buildings subjected to the near-field excitations. </w:t>
      </w:r>
      <w:hyperlink w:anchor="_ENREF_11" w:tooltip="Rao, 2001 #14"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AuthorYear="1"&gt;&lt;Author&gt;Rao&lt;/Author&gt;&lt;Year&gt;2001&lt;/Year&gt;&lt;RecNum&gt;14&lt;/RecNum&gt;&lt;DisplayText&gt;Rao and Jangid (2001)&lt;/DisplayText&gt;&lt;record&gt;&lt;rec-number&gt;14&lt;/rec-number&gt;&lt;foreign-keys&gt;&lt;key app="EN" db-id="0ve22ze5sr9df4ew0t7vfzakadvf0x0rxfpw" timestamp="0"&gt;14&lt;/key&gt;&lt;/foreign-keys&gt;&lt;ref-type name="Journal Article"&gt;17&lt;/ref-type&gt;&lt;contributors&gt;&lt;authors&gt;&lt;author&gt;Rao, P Bhasker&lt;/author&gt;&lt;author&gt;Jangid, RS&lt;/author&gt;&lt;/authors&gt;&lt;/contributors&gt;&lt;titles&gt;&lt;title&gt;Experimental study of baseisolated structures&lt;/title&gt;&lt;secondary-title&gt;ISET Journal of Earthquake Technology&lt;/secondary-title&gt;&lt;/titles&gt;&lt;periodical&gt;&lt;full-title&gt;ISET Journal of Earthquake Technology&lt;/full-title&gt;&lt;/periodical&gt;&lt;pages&gt;1-15&lt;/pages&gt;&lt;volume&gt;38&lt;/volume&gt;&lt;number&gt;1&lt;/number&gt;&lt;dates&gt;&lt;year&gt;2001&lt;/year&gt;&lt;/dates&gt;&lt;urls&gt;&lt;/urls&gt;&lt;/record&gt;&lt;/Cite&gt;&lt;/EndNote&gt;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Rao and Jangid (2001)</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investigated the response of a building supported by sliding isolation systems under the near-fault ground motion in two horizontal directions. </w:t>
      </w:r>
      <w:hyperlink w:anchor="_ENREF_7" w:tooltip="Jangid, 2001 #45"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AuthorYear="1"&gt;&lt;Author&gt;Jangid&lt;/Author&gt;&lt;Year&gt;2001&lt;/Year&gt;&lt;RecNum&gt;45&lt;/RecNum&gt;&lt;DisplayText&gt;Jangid and Kelly (2001)&lt;/DisplayText&gt;&lt;record&gt;&lt;rec-number&gt;45&lt;/rec-number&gt;&lt;foreign-keys&gt;&lt;key app="EN" db-id="0ve22ze5sr9df4ew0t7vfzakadvf0x0rxfpw" timestamp="1473937280"&gt;45&lt;/key&gt;&lt;/foreign-keys&gt;&lt;ref-type name="Journal Article"&gt;17&lt;/ref-type&gt;&lt;contributors&gt;&lt;authors&gt;&lt;author&gt;Jangid, RS&lt;/author&gt;&lt;author&gt;Kelly, JM&lt;/author&gt;&lt;/authors&gt;&lt;/contributors&gt;&lt;titles&gt;&lt;title&gt;Base isolation for near</w:instrText>
        </w:r>
        <w:r w:rsidRPr="00F06BAC">
          <w:rPr>
            <w:rFonts w:ascii="Cambria Math" w:eastAsia="Times New Roman" w:hAnsi="Cambria Math" w:cs="Cambria Math"/>
            <w:snapToGrid w:val="0"/>
            <w:szCs w:val="24"/>
            <w:u w:val="single"/>
            <w:lang w:val="en-US" w:eastAsia="en-US"/>
          </w:rPr>
          <w:instrText>‐</w:instrText>
        </w:r>
        <w:r w:rsidRPr="00F06BAC">
          <w:rPr>
            <w:rFonts w:eastAsia="Times New Roman"/>
            <w:snapToGrid w:val="0"/>
            <w:szCs w:val="24"/>
            <w:u w:val="single"/>
            <w:lang w:val="en-US" w:eastAsia="en-US"/>
          </w:rPr>
          <w:instrText>fault motions&lt;/title&gt;&lt;secondary-title&gt;Earthquake engineering &amp;amp; structural dynamics&lt;/secondary-title&gt;&lt;/titles&gt;&lt;periodical&gt;&lt;full-title&gt;Earthquake engineering &amp;amp; structural dynamics&lt;/full-title&gt;&lt;/periodical&gt;&lt;pages&gt;691-707&lt;/pages&gt;&lt;volume&gt;30&lt;/volume&gt;&lt;number&gt;5&lt;/number&gt;&lt;dates&gt;&lt;year&gt;2001&lt;/year&gt;&lt;/dates&gt;&lt;isbn&gt;1096-9845&lt;/isbn&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Jangid and Kelly (2001)</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studied the effect of isolation damping on the performance of different isolation systems under the near-fault ground motions. </w:t>
      </w:r>
      <w:hyperlink w:anchor="_ENREF_12" w:tooltip="Ryan, 2006 #12"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AuthorYear="1"&gt;&lt;Author&gt;Ryan&lt;/Author&gt;&lt;Year&gt;2006&lt;/Year&gt;&lt;RecNum&gt;12&lt;/RecNum&gt;&lt;DisplayText&gt;Ryan and Chopra (2006)&lt;/DisplayText&gt;&lt;record&gt;&lt;rec-number&gt;12&lt;/rec-number&gt;&lt;foreign-keys&gt;&lt;key app="EN" db-id="0ve22ze5sr9df4ew0t7vfzakadvf0x0rxfpw" timestamp="0"&gt;12&lt;/key&gt;&lt;/foreign-keys&gt;&lt;ref-type name="Journal Article"&gt;17&lt;/ref-type&gt;&lt;contributors&gt;&lt;authors&gt;&lt;author&gt;Ryan, Keri L&lt;/author&gt;&lt;author&gt;Chopra, Anil K&lt;/author&gt;&lt;/authors&gt;&lt;/contributors&gt;&lt;titles&gt;&lt;title&gt;Estimating seismic demands for isolation bearings with building overturning effects&lt;/title&gt;&lt;secondary-title&gt;Journal of Structural Engineering&lt;/secondary-title&gt;&lt;/titles&gt;&lt;periodical&gt;&lt;full-title&gt;Journal of Structural Engineering&lt;/full-title&gt;&lt;/periodical&gt;&lt;pages&gt;1118-1128&lt;/pages&gt;&lt;volume&gt;132&lt;/volume&gt;&lt;number&gt;7&lt;/number&gt;&lt;dates&gt;&lt;year&gt;2006&lt;/year&gt;&lt;/dates&gt;&lt;isbn&gt;0733-9445&lt;/isbn&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Ryan and Chopra (2006)</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conducted the nonlinear response history analysis of an isolated (lead rubber bearing) block subjected to the far-field and  the near-field ground motions, using an advanced bearing model that incorporates the relationship between  the axial load and the bearing response. </w:t>
      </w:r>
      <w:hyperlink w:anchor="_ENREF_6" w:tooltip="Jangid, 2007 #10"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AuthorYear="1"&gt;&lt;Author&gt;Jangid&lt;/Author&gt;&lt;Year&gt;2007&lt;/Year&gt;&lt;RecNum&gt;10&lt;/RecNum&gt;&lt;DisplayText&gt;Jangid (2007)&lt;/DisplayText&gt;&lt;record&gt;&lt;rec-number&gt;10&lt;/rec-number&gt;&lt;foreign-keys&gt;&lt;key app="EN" db-id="0ve22ze5sr9df4ew0t7vfzakadvf0x0rxfpw" timestamp="0"&gt;10&lt;/key&gt;&lt;/foreign-keys&gt;&lt;ref-type name="Journal Article"&gt;17&lt;/ref-type&gt;&lt;contributors&gt;&lt;authors&gt;&lt;author&gt;Jangid, RS&lt;/author&gt;&lt;/authors&gt;&lt;/contributors&gt;&lt;titles&gt;&lt;title&gt;Optimum lead–rubber isolation bearings for near-fault motions&lt;/title&gt;&lt;secondary-title&gt;Engineering Structures&lt;/secondary-title&gt;&lt;/titles&gt;&lt;periodical&gt;&lt;full-title&gt;Engineering Structures&lt;/full-title&gt;&lt;/periodical&gt;&lt;pages&gt;2503-2513&lt;/pages&gt;&lt;volume&gt;29&lt;/volume&gt;&lt;number&gt;10&lt;/number&gt;&lt;dates&gt;&lt;year&gt;2007&lt;/year&gt;&lt;/dates&gt;&lt;isbn&gt;0141-0296&lt;/isbn&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Jangid (2007)</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studied </w:t>
      </w:r>
      <w:r w:rsidRPr="00F06BAC">
        <w:rPr>
          <w:rFonts w:eastAsia="Times New Roman"/>
          <w:noProof/>
          <w:snapToGrid w:val="0"/>
          <w:szCs w:val="24"/>
          <w:lang w:val="en-US" w:eastAsia="en-US"/>
        </w:rPr>
        <w:t>analytically the response of the base-isolated multi-story buildings with lead rubber bearings for the near-fault ground motions</w:t>
      </w:r>
      <w:r w:rsidRPr="00F06BAC">
        <w:rPr>
          <w:rFonts w:eastAsia="Times New Roman"/>
          <w:snapToGrid w:val="0"/>
          <w:szCs w:val="24"/>
          <w:lang w:val="en-US" w:eastAsia="en-US"/>
        </w:rPr>
        <w:t xml:space="preserve"> and derived an optimum value of the bearing yield strength for different system parameters. </w:t>
      </w:r>
      <w:hyperlink w:anchor="_ENREF_14" w:tooltip="Yang, 2010 #20"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AuthorYear="1"&gt;&lt;Author&gt;Yang&lt;/Author&gt;&lt;Year&gt;2010&lt;/Year&gt;&lt;RecNum&gt;20&lt;/RecNum&gt;&lt;DisplayText&gt;Yang and Zhao (2010)&lt;/DisplayText&gt;&lt;record&gt;&lt;rec-number&gt;20&lt;/rec-number&gt;&lt;foreign-keys&gt;&lt;key app="EN" db-id="0ve22ze5sr9df4ew0t7vfzakadvf0x0rxfpw" timestamp="0"&gt;20&lt;/key&gt;&lt;/foreign-keys&gt;&lt;ref-type name="Journal Article"&gt;17&lt;/ref-type&gt;&lt;contributors&gt;&lt;authors&gt;&lt;author&gt;Yang, D&lt;/author&gt;&lt;author&gt;Zhao, Y&lt;/author&gt;&lt;/authors&gt;&lt;/contributors&gt;&lt;titles&gt;&lt;title&gt;Effects of rupture forward directivity and fling step of near-fault ground motions on seismic performance of base-isolated building structure&lt;/title&gt;&lt;secondary-title&gt;Acta Seismologica Sinica&lt;/secondary-title&gt;&lt;/titles&gt;&lt;periodical&gt;&lt;full-title&gt;Acta Seismologica Sinica&lt;/full-title&gt;&lt;/periodical&gt;&lt;pages&gt;007&lt;/pages&gt;&lt;volume&gt;5&lt;/volume&gt;&lt;dates&gt;&lt;year&gt;2010&lt;/year&gt;&lt;/dates&gt;&lt;urls&gt;&lt;/urls&gt;&lt;/record&gt;&lt;/Cite&gt;&lt;/EndNote&gt;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Yang and Zhao (2010)</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observed that the inter-story drift and the base shear of the base-isolated structure </w:t>
      </w:r>
      <w:r w:rsidRPr="00F06BAC">
        <w:rPr>
          <w:rFonts w:eastAsia="Times New Roman"/>
          <w:noProof/>
          <w:snapToGrid w:val="0"/>
          <w:szCs w:val="24"/>
          <w:lang w:val="en-US" w:eastAsia="en-US"/>
        </w:rPr>
        <w:t>are intensified</w:t>
      </w:r>
      <w:r w:rsidRPr="00F06BAC">
        <w:rPr>
          <w:rFonts w:eastAsia="Times New Roman"/>
          <w:snapToGrid w:val="0"/>
          <w:szCs w:val="24"/>
          <w:lang w:val="en-US" w:eastAsia="en-US"/>
        </w:rPr>
        <w:t xml:space="preserve"> by the velocity pulses which </w:t>
      </w:r>
      <w:r w:rsidRPr="00F06BAC">
        <w:rPr>
          <w:rFonts w:eastAsia="Times New Roman"/>
          <w:noProof/>
          <w:snapToGrid w:val="0"/>
          <w:szCs w:val="24"/>
          <w:lang w:val="en-US" w:eastAsia="en-US"/>
        </w:rPr>
        <w:t>are created</w:t>
      </w:r>
      <w:r w:rsidRPr="00F06BAC">
        <w:rPr>
          <w:rFonts w:eastAsia="Times New Roman"/>
          <w:snapToGrid w:val="0"/>
          <w:szCs w:val="24"/>
          <w:lang w:val="en-US" w:eastAsia="en-US"/>
        </w:rPr>
        <w:t xml:space="preserve"> in the fling-step effect. Hence, the long period buildings are severely damaged by the fling-step effect, causing frightful damage to long-period buildings. </w:t>
      </w:r>
      <w:hyperlink w:anchor="_ENREF_10" w:tooltip="Osgooei, 2015 #2"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AuthorYear="1"&gt;&lt;Author&gt;Osgooei&lt;/Author&gt;&lt;Year&gt;2015&lt;/Year&gt;&lt;RecNum&gt;2&lt;/RecNum&gt;&lt;DisplayText&gt;Osgooei&lt;style face="italic"&gt; et al.&lt;/style&gt; (2015)&lt;/DisplayText&gt;&lt;record&gt;&lt;rec-number&gt;2&lt;/rec-number&gt;&lt;foreign-keys&gt;&lt;key app="EN" db-id="0ve22ze5sr9df4ew0t7vfzakadvf0x0rxfpw" timestamp="0"&gt;2&lt;/key&gt;&lt;/foreign-keys&gt;&lt;ref-type name="Journal Article"&gt;17&lt;/ref-type&gt;&lt;contributors&gt;&lt;authors&gt;&lt;author&gt;Osgooei, Peyman M&lt;/author&gt;&lt;author&gt;Tait, Michael J&lt;/author&gt;&lt;author&gt;Konstantinidis, Dimitrios&lt;/author&gt;&lt;/authors&gt;&lt;/contributors&gt;&lt;titles&gt;&lt;title&gt;Seismic Isolation of a Shear Wall Structure Using Rectangular Fiber-Reinforced Elastomeric Isolators&lt;/title&gt;&lt;secondary-title&gt;Journal of Structural Engineering&lt;/secondary-title&gt;&lt;/titles&gt;&lt;periodical&gt;&lt;full-title&gt;Journal of Structural Engineering&lt;/full-title&gt;&lt;/periodical&gt;&lt;pages&gt;04015116&lt;/pages&gt;&lt;dates&gt;&lt;year&gt;2015&lt;/year&gt;&lt;/dates&gt;&lt;isbn&gt;0733-9445&lt;/isbn&gt;&lt;urls&gt;&lt;/urls&gt;&lt;/record&gt;&lt;/Cite&gt;&lt;/EndNote&gt;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Osgooei</w:t>
        </w:r>
        <w:r w:rsidRPr="00F06BAC">
          <w:rPr>
            <w:rFonts w:eastAsia="Times New Roman"/>
            <w:i/>
            <w:snapToGrid w:val="0"/>
            <w:szCs w:val="24"/>
            <w:u w:val="single"/>
            <w:lang w:val="en-US" w:eastAsia="en-US"/>
          </w:rPr>
          <w:t xml:space="preserve"> et al.</w:t>
        </w:r>
        <w:r w:rsidRPr="00F06BAC">
          <w:rPr>
            <w:rFonts w:eastAsia="Times New Roman"/>
            <w:snapToGrid w:val="0"/>
            <w:szCs w:val="24"/>
            <w:u w:val="single"/>
            <w:lang w:val="en-US" w:eastAsia="en-US"/>
          </w:rPr>
          <w:t xml:space="preserve"> (2015)</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carried out time history analyses on a 2-story reinforced concrete shear wall structure, seismically isolated, using unbonded rectangular fiber reinforced elastomeric isolator, FREI and with the fixed base subjected to the far-field and the near-field earthquakes.</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To extend the design of the base-isolated structure for the near-field earthquakes, the behavior of the base-isolated building in the near-field earthquake has recently become a topic of considerable interest. The behavior of the base isolator and the base-isolated buildings under such earthquakes could be significantly different as compared to the far-field earthquakes. Because of the pulse type of excitation inputting a large amount of energy, the base-isolated buildings can get into significant inelastic state under the action of the near-field earthquakes enabling fewer cycles of high inelastic deformations of building to dissipate the energy. As a consequence, significant damage to the isolated structure may </w:t>
      </w:r>
      <w:r w:rsidRPr="00F06BAC">
        <w:rPr>
          <w:rFonts w:eastAsia="Times New Roman"/>
          <w:noProof/>
          <w:snapToGrid w:val="0"/>
          <w:szCs w:val="24"/>
          <w:lang w:val="en-US" w:eastAsia="en-US"/>
        </w:rPr>
        <w:t>be caused</w:t>
      </w:r>
      <w:r w:rsidRPr="00F06BAC">
        <w:rPr>
          <w:rFonts w:eastAsia="Times New Roman"/>
          <w:snapToGrid w:val="0"/>
          <w:szCs w:val="24"/>
          <w:lang w:val="en-US" w:eastAsia="en-US"/>
        </w:rPr>
        <w:t>.</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Herein, the behavior of the </w:t>
      </w:r>
      <w:r w:rsidRPr="00F06BAC">
        <w:rPr>
          <w:rFonts w:eastAsia="Times New Roman"/>
          <w:noProof/>
          <w:snapToGrid w:val="0"/>
          <w:szCs w:val="24"/>
          <w:lang w:val="en-US" w:eastAsia="en-US"/>
        </w:rPr>
        <w:t>base-isolated</w:t>
      </w:r>
      <w:r w:rsidRPr="00F06BAC">
        <w:rPr>
          <w:rFonts w:eastAsia="Times New Roman"/>
          <w:snapToGrid w:val="0"/>
          <w:szCs w:val="24"/>
          <w:lang w:val="en-US" w:eastAsia="en-US"/>
        </w:rPr>
        <w:t xml:space="preserve"> building frame </w:t>
      </w:r>
      <w:r w:rsidRPr="00F06BAC">
        <w:rPr>
          <w:rFonts w:eastAsia="Times New Roman"/>
          <w:noProof/>
          <w:snapToGrid w:val="0"/>
          <w:szCs w:val="24"/>
          <w:lang w:val="en-US" w:eastAsia="en-US"/>
        </w:rPr>
        <w:t>is investigated</w:t>
      </w:r>
      <w:r w:rsidRPr="00F06BAC">
        <w:rPr>
          <w:rFonts w:eastAsia="Times New Roman"/>
          <w:snapToGrid w:val="0"/>
          <w:szCs w:val="24"/>
          <w:lang w:val="en-US" w:eastAsia="en-US"/>
        </w:rPr>
        <w:t xml:space="preserve"> with the help of a numerical study for the near-field earthquakes with the directivity and the fling step effects. For the study, the nonlinear time history analysis (NTHA) is carried out for a </w:t>
      </w:r>
      <w:r w:rsidRPr="00F06BAC">
        <w:rPr>
          <w:rFonts w:eastAsia="Times New Roman"/>
          <w:noProof/>
          <w:snapToGrid w:val="0"/>
          <w:szCs w:val="24"/>
          <w:lang w:val="en-US" w:eastAsia="en-US"/>
        </w:rPr>
        <w:t>10-storey</w:t>
      </w:r>
      <w:r w:rsidRPr="00F06BAC">
        <w:rPr>
          <w:rFonts w:eastAsia="Times New Roman"/>
          <w:snapToGrid w:val="0"/>
          <w:szCs w:val="24"/>
          <w:lang w:val="en-US" w:eastAsia="en-US"/>
        </w:rPr>
        <w:t xml:space="preserve"> building frame, both for the fixed base and the base-isolated conditions, subjected to the near-field ground motions. Lead rubber bearing (LRB) isolator </w:t>
      </w:r>
      <w:r w:rsidRPr="00F06BAC">
        <w:rPr>
          <w:rFonts w:eastAsia="Times New Roman"/>
          <w:noProof/>
          <w:snapToGrid w:val="0"/>
          <w:szCs w:val="24"/>
          <w:lang w:val="en-US" w:eastAsia="en-US"/>
        </w:rPr>
        <w:t>is selected</w:t>
      </w:r>
      <w:r w:rsidRPr="00F06BAC">
        <w:rPr>
          <w:rFonts w:eastAsia="Times New Roman"/>
          <w:snapToGrid w:val="0"/>
          <w:szCs w:val="24"/>
          <w:lang w:val="en-US" w:eastAsia="en-US"/>
        </w:rPr>
        <w:t xml:space="preserve"> for providing isolation to the building frames. Two ground motions each, with the directivity effect and the fling step effect </w:t>
      </w:r>
      <w:r w:rsidRPr="00F06BAC">
        <w:rPr>
          <w:rFonts w:eastAsia="Times New Roman"/>
          <w:noProof/>
          <w:snapToGrid w:val="0"/>
          <w:szCs w:val="24"/>
          <w:lang w:val="en-US" w:eastAsia="en-US"/>
        </w:rPr>
        <w:t>are considered</w:t>
      </w:r>
      <w:r w:rsidRPr="00F06BAC">
        <w:rPr>
          <w:rFonts w:eastAsia="Times New Roman"/>
          <w:snapToGrid w:val="0"/>
          <w:szCs w:val="24"/>
          <w:lang w:val="en-US" w:eastAsia="en-US"/>
        </w:rPr>
        <w:t xml:space="preserve">. Two levels of earthquakes </w:t>
      </w:r>
      <w:r w:rsidRPr="00F06BAC">
        <w:rPr>
          <w:rFonts w:eastAsia="Times New Roman"/>
          <w:noProof/>
          <w:snapToGrid w:val="0"/>
          <w:szCs w:val="24"/>
          <w:lang w:val="en-US" w:eastAsia="en-US"/>
        </w:rPr>
        <w:t>are assumed</w:t>
      </w:r>
      <w:r w:rsidRPr="00F06BAC">
        <w:rPr>
          <w:rFonts w:eastAsia="Times New Roman"/>
          <w:snapToGrid w:val="0"/>
          <w:szCs w:val="24"/>
          <w:lang w:val="en-US" w:eastAsia="en-US"/>
        </w:rPr>
        <w:t xml:space="preserve"> in the present study, i.e., the design level (scaled to have PGA = 0.2g) and the extreme level (scaled to have PGA = 0.4g). For typifying the response characteristics due to the near field earthquakes, the frames are also analyzed for the far field earthquakes of the same PGA levels.</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For the NTHA of both base-isolated and fixed base building frames, the standard software, SAP2000, is used. Both frames have the same properties and dimensions and </w:t>
      </w:r>
      <w:r w:rsidRPr="00F06BAC">
        <w:rPr>
          <w:rFonts w:eastAsia="Times New Roman"/>
          <w:noProof/>
          <w:snapToGrid w:val="0"/>
          <w:szCs w:val="24"/>
          <w:lang w:val="en-US" w:eastAsia="en-US"/>
        </w:rPr>
        <w:t>are designed</w:t>
      </w:r>
      <w:r w:rsidRPr="00F06BAC">
        <w:rPr>
          <w:rFonts w:eastAsia="Times New Roman"/>
          <w:snapToGrid w:val="0"/>
          <w:szCs w:val="24"/>
          <w:lang w:val="en-US" w:eastAsia="en-US"/>
        </w:rPr>
        <w:t xml:space="preserve"> according to the provisions of the Indian seismic code, IS 1893-2016, as the fixed base buildings in the high seismic zone (v) for which the extreme level earthquake </w:t>
      </w:r>
      <w:r w:rsidRPr="00F06BAC">
        <w:rPr>
          <w:rFonts w:eastAsia="Times New Roman"/>
          <w:noProof/>
          <w:snapToGrid w:val="0"/>
          <w:szCs w:val="24"/>
          <w:lang w:val="en-US" w:eastAsia="en-US"/>
        </w:rPr>
        <w:t>is fixed</w:t>
      </w:r>
      <w:r w:rsidRPr="00F06BAC">
        <w:rPr>
          <w:rFonts w:eastAsia="Times New Roman"/>
          <w:snapToGrid w:val="0"/>
          <w:szCs w:val="24"/>
          <w:lang w:val="en-US" w:eastAsia="en-US"/>
        </w:rPr>
        <w:t xml:space="preserve"> at 0.36g.  </w:t>
      </w:r>
      <w:r w:rsidRPr="00F06BAC">
        <w:rPr>
          <w:rFonts w:eastAsia="Times New Roman"/>
          <w:noProof/>
          <w:snapToGrid w:val="0"/>
          <w:szCs w:val="24"/>
          <w:lang w:val="en-US" w:eastAsia="en-US"/>
        </w:rPr>
        <w:t>This</w:t>
      </w:r>
      <w:r w:rsidRPr="00F06BAC">
        <w:rPr>
          <w:rFonts w:eastAsia="Times New Roman"/>
          <w:snapToGrid w:val="0"/>
          <w:szCs w:val="24"/>
          <w:lang w:val="en-US" w:eastAsia="en-US"/>
        </w:rPr>
        <w:t xml:space="preserve"> was done to evaluate the performance of the base-isolated frame </w:t>
      </w:r>
      <w:r w:rsidRPr="00F06BAC">
        <w:rPr>
          <w:rFonts w:eastAsia="Times New Roman"/>
          <w:noProof/>
          <w:snapToGrid w:val="0"/>
          <w:szCs w:val="24"/>
          <w:lang w:val="en-US" w:eastAsia="en-US"/>
        </w:rPr>
        <w:t>with respect to</w:t>
      </w:r>
      <w:r w:rsidRPr="00F06BAC">
        <w:rPr>
          <w:rFonts w:eastAsia="Times New Roman"/>
          <w:snapToGrid w:val="0"/>
          <w:szCs w:val="24"/>
          <w:lang w:val="en-US" w:eastAsia="en-US"/>
        </w:rPr>
        <w:t xml:space="preserve"> the fixed base frame. The demands imposed by the earthquakes </w:t>
      </w:r>
      <w:r w:rsidRPr="00F06BAC">
        <w:rPr>
          <w:rFonts w:eastAsia="Times New Roman"/>
          <w:noProof/>
          <w:snapToGrid w:val="0"/>
          <w:szCs w:val="24"/>
          <w:lang w:val="en-US" w:eastAsia="en-US"/>
        </w:rPr>
        <w:t>are compared</w:t>
      </w:r>
      <w:r w:rsidRPr="00F06BAC">
        <w:rPr>
          <w:rFonts w:eastAsia="Times New Roman"/>
          <w:snapToGrid w:val="0"/>
          <w:szCs w:val="24"/>
          <w:lang w:val="en-US" w:eastAsia="en-US"/>
        </w:rPr>
        <w:t xml:space="preserve"> </w:t>
      </w:r>
      <w:r w:rsidRPr="00F06BAC">
        <w:rPr>
          <w:rFonts w:eastAsia="Times New Roman"/>
          <w:noProof/>
          <w:snapToGrid w:val="0"/>
          <w:szCs w:val="24"/>
          <w:lang w:val="en-US" w:eastAsia="en-US"/>
        </w:rPr>
        <w:t>in terms of the</w:t>
      </w:r>
      <w:r w:rsidRPr="00F06BAC">
        <w:rPr>
          <w:rFonts w:eastAsia="Times New Roman"/>
          <w:snapToGrid w:val="0"/>
          <w:szCs w:val="24"/>
          <w:lang w:val="en-US" w:eastAsia="en-US"/>
        </w:rPr>
        <w:t xml:space="preserve">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displacements, the base shear, the inter</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drift ratio, and the number of plastic hinges.  </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keepNext/>
        <w:snapToGrid w:val="0"/>
        <w:spacing w:after="0" w:line="240" w:lineRule="auto"/>
        <w:jc w:val="both"/>
        <w:outlineLvl w:val="0"/>
        <w:rPr>
          <w:rFonts w:eastAsia="MS Mincho"/>
          <w:b/>
          <w:snapToGrid w:val="0"/>
          <w:color w:val="000000"/>
          <w:spacing w:val="-10"/>
          <w:kern w:val="28"/>
          <w:lang w:val="en-US" w:eastAsia="zh-CN" w:bidi="en-US"/>
        </w:rPr>
      </w:pPr>
      <w:r w:rsidRPr="00F06BAC">
        <w:rPr>
          <w:rFonts w:eastAsia="MS Mincho"/>
          <w:b/>
          <w:snapToGrid w:val="0"/>
          <w:color w:val="000000"/>
          <w:spacing w:val="-10"/>
          <w:kern w:val="28"/>
          <w:lang w:val="en-US" w:eastAsia="zh-CN" w:bidi="en-US"/>
        </w:rPr>
        <w:t>2. MODELING AND DESIGN OF FRAMES</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both"/>
        <w:rPr>
          <w:rFonts w:eastAsia="Times New Roman"/>
          <w:b/>
          <w:snapToGrid w:val="0"/>
          <w:szCs w:val="24"/>
          <w:lang w:val="en-US" w:eastAsia="en-US"/>
        </w:rPr>
      </w:pPr>
      <w:r w:rsidRPr="00F06BAC">
        <w:rPr>
          <w:rFonts w:eastAsia="Times New Roman"/>
          <w:snapToGrid w:val="0"/>
          <w:szCs w:val="24"/>
          <w:lang w:val="en-US" w:eastAsia="en-US"/>
        </w:rPr>
        <w:t xml:space="preserve">For the analysis, a ten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frame is considered to have three bays of 5 m each. The height of each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is 3.2 m. For the sake of simplicity, the sizes of all beams and columns are kept uniform </w:t>
      </w:r>
      <w:r w:rsidRPr="00F06BAC">
        <w:rPr>
          <w:rFonts w:eastAsia="Times New Roman"/>
          <w:noProof/>
          <w:snapToGrid w:val="0"/>
          <w:szCs w:val="24"/>
          <w:lang w:val="en-US" w:eastAsia="en-US"/>
        </w:rPr>
        <w:t>through</w:t>
      </w:r>
      <w:r w:rsidRPr="00F06BAC">
        <w:rPr>
          <w:rFonts w:eastAsia="Times New Roman"/>
          <w:snapToGrid w:val="0"/>
          <w:szCs w:val="24"/>
          <w:lang w:val="en-US" w:eastAsia="en-US"/>
        </w:rPr>
        <w:t xml:space="preserve"> the building height; beam size is 450 mm × 650 mm; column size is 650 mm × 650 mm. The two-dimensional model of the frame </w:t>
      </w:r>
      <w:r w:rsidRPr="00F06BAC">
        <w:rPr>
          <w:rFonts w:eastAsia="Times New Roman"/>
          <w:noProof/>
          <w:snapToGrid w:val="0"/>
          <w:szCs w:val="24"/>
          <w:lang w:val="en-US" w:eastAsia="en-US"/>
        </w:rPr>
        <w:t>is modeled</w:t>
      </w:r>
      <w:r w:rsidRPr="00F06BAC">
        <w:rPr>
          <w:rFonts w:eastAsia="Times New Roman"/>
          <w:snapToGrid w:val="0"/>
          <w:szCs w:val="24"/>
          <w:lang w:val="en-US" w:eastAsia="en-US"/>
        </w:rPr>
        <w:t xml:space="preserve"> in SAP2000 software. The configuration of the frame </w:t>
      </w:r>
      <w:r w:rsidRPr="00F06BAC">
        <w:rPr>
          <w:rFonts w:eastAsia="Times New Roman"/>
          <w:noProof/>
          <w:snapToGrid w:val="0"/>
          <w:szCs w:val="24"/>
          <w:lang w:val="en-US" w:eastAsia="en-US"/>
        </w:rPr>
        <w:t>is shown</w:t>
      </w:r>
      <w:r w:rsidRPr="00F06BAC">
        <w:rPr>
          <w:rFonts w:eastAsia="Times New Roman"/>
          <w:snapToGrid w:val="0"/>
          <w:szCs w:val="24"/>
          <w:lang w:val="en-US" w:eastAsia="en-US"/>
        </w:rPr>
        <w:t xml:space="preserve"> in Figure 1(a). The beams and columns </w:t>
      </w:r>
      <w:r w:rsidRPr="00F06BAC">
        <w:rPr>
          <w:rFonts w:eastAsia="Times New Roman"/>
          <w:noProof/>
          <w:snapToGrid w:val="0"/>
          <w:szCs w:val="24"/>
          <w:lang w:val="en-US" w:eastAsia="en-US"/>
        </w:rPr>
        <w:t>are modeled</w:t>
      </w:r>
      <w:r w:rsidRPr="00F06BAC">
        <w:rPr>
          <w:rFonts w:eastAsia="Times New Roman"/>
          <w:snapToGrid w:val="0"/>
          <w:szCs w:val="24"/>
          <w:lang w:val="en-US" w:eastAsia="en-US"/>
        </w:rPr>
        <w:t xml:space="preserve"> as line elements with specified properties given as the input in the </w:t>
      </w:r>
      <w:r w:rsidRPr="00F06BAC">
        <w:rPr>
          <w:rFonts w:eastAsia="Times New Roman"/>
          <w:noProof/>
          <w:snapToGrid w:val="0"/>
          <w:szCs w:val="24"/>
          <w:lang w:val="en-US" w:eastAsia="en-US"/>
        </w:rPr>
        <w:t>property</w:t>
      </w:r>
      <w:r w:rsidRPr="00F06BAC">
        <w:rPr>
          <w:rFonts w:eastAsia="Times New Roman"/>
          <w:snapToGrid w:val="0"/>
          <w:szCs w:val="24"/>
          <w:lang w:val="en-US" w:eastAsia="en-US"/>
        </w:rPr>
        <w:t xml:space="preserve"> data sheet of the software. The beam column joints </w:t>
      </w:r>
      <w:r w:rsidRPr="00F06BAC">
        <w:rPr>
          <w:rFonts w:eastAsia="Times New Roman"/>
          <w:noProof/>
          <w:snapToGrid w:val="0"/>
          <w:szCs w:val="24"/>
          <w:lang w:val="en-US" w:eastAsia="en-US"/>
        </w:rPr>
        <w:t>are modeled</w:t>
      </w:r>
      <w:r w:rsidRPr="00F06BAC">
        <w:rPr>
          <w:rFonts w:eastAsia="Times New Roman"/>
          <w:snapToGrid w:val="0"/>
          <w:szCs w:val="24"/>
          <w:lang w:val="en-US" w:eastAsia="en-US"/>
        </w:rPr>
        <w:t xml:space="preserve"> by specifying the joint rigidity factor as 0.5 as recommended by the software in which the half joint length is rigid. The nonlinearity in the frame </w:t>
      </w:r>
      <w:r w:rsidRPr="00F06BAC">
        <w:rPr>
          <w:rFonts w:eastAsia="Times New Roman"/>
          <w:noProof/>
          <w:snapToGrid w:val="0"/>
          <w:szCs w:val="24"/>
          <w:lang w:val="en-US" w:eastAsia="en-US"/>
        </w:rPr>
        <w:t>is modelled</w:t>
      </w:r>
      <w:r w:rsidRPr="00F06BAC">
        <w:rPr>
          <w:rFonts w:eastAsia="Times New Roman"/>
          <w:snapToGrid w:val="0"/>
          <w:szCs w:val="24"/>
          <w:lang w:val="en-US" w:eastAsia="en-US"/>
        </w:rPr>
        <w:t xml:space="preserve"> by defining the plastic hinges at both ends of the beams and column at a relative distance of 0.1 and 0.9 of the total length. The default hinge properties are used to define all the parameters of hinges which are automatically calculated by the software as per the properties provided by the </w:t>
      </w:r>
      <w:hyperlink w:anchor="_ENREF_3" w:tooltip="FEMA-356, 2000 #120"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AuthorYear="1"&gt;&lt;Author&gt;FEMA-356&lt;/Author&gt;&lt;Year&gt;2000&lt;/Year&gt;&lt;RecNum&gt;120&lt;/RecNum&gt;&lt;DisplayText&gt;FEMA-356 (2000)&lt;/DisplayText&gt;&lt;record&gt;&lt;rec-number&gt;120&lt;/rec-number&gt;&lt;foreign-keys&gt;&lt;key app="EN" db-id="0ve22ze5sr9df4ew0t7vfzakadvf0x0rxfpw" timestamp="1486038951"&gt;120&lt;/key&gt;&lt;/foreign-keys&gt;&lt;ref-type name="Journal Article"&gt;17&lt;/ref-type&gt;&lt;contributors&gt;&lt;authors&gt;&lt;author&gt;FEMA-356&lt;/author&gt;&lt;/authors&gt;&lt;/contributors&gt;&lt;titles&gt;&lt;title&gt;Prestandard and commentary for the seismic rehabilitation of buildings&lt;/title&gt;&lt;secondary-title&gt;Washington, DC: SAC Joint Venture for the Federal Emergency Management Agency&lt;/secondary-title&gt;&lt;/titles&gt;&lt;periodical&gt;&lt;full-title&gt;Washington, DC: SAC Joint Venture for the Federal Emergency Management Agency&lt;/full-title&gt;&lt;/periodical&gt;&lt;dates&gt;&lt;year&gt;2000&lt;/year&gt;&lt;/dates&gt;&lt;urls&gt;&lt;/urls&gt;&lt;/record&gt;&lt;/Cite&gt;&lt;/EndNote&gt;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FEMA-356 (2000)</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specific to beams and columns. The </w:t>
      </w:r>
      <w:r w:rsidRPr="00F06BAC">
        <w:rPr>
          <w:rFonts w:eastAsia="Times New Roman"/>
          <w:noProof/>
          <w:snapToGrid w:val="0"/>
          <w:szCs w:val="24"/>
          <w:lang w:val="en-US" w:eastAsia="en-US"/>
        </w:rPr>
        <w:t>default moment-rotation backbone curve</w:t>
      </w:r>
      <w:r w:rsidRPr="00F06BAC">
        <w:rPr>
          <w:rFonts w:eastAsia="Times New Roman"/>
          <w:snapToGrid w:val="0"/>
          <w:szCs w:val="24"/>
          <w:lang w:val="en-US" w:eastAsia="en-US"/>
        </w:rPr>
        <w:t xml:space="preserve"> for plastic hinges </w:t>
      </w:r>
      <w:r w:rsidRPr="00F06BAC">
        <w:rPr>
          <w:rFonts w:eastAsia="Times New Roman"/>
          <w:noProof/>
          <w:snapToGrid w:val="0"/>
          <w:szCs w:val="24"/>
          <w:lang w:val="en-US" w:eastAsia="en-US"/>
        </w:rPr>
        <w:t>is shown</w:t>
      </w:r>
      <w:r w:rsidRPr="00F06BAC">
        <w:rPr>
          <w:rFonts w:eastAsia="Times New Roman"/>
          <w:snapToGrid w:val="0"/>
          <w:szCs w:val="24"/>
          <w:lang w:val="en-US" w:eastAsia="en-US"/>
        </w:rPr>
        <w:t xml:space="preserve"> in Figure </w:t>
      </w:r>
      <w:r w:rsidRPr="00F06BAC">
        <w:rPr>
          <w:rFonts w:eastAsia="Times New Roman"/>
          <w:snapToGrid w:val="0"/>
          <w:szCs w:val="24"/>
          <w:lang w:val="en-US" w:eastAsia="en-US"/>
        </w:rPr>
        <w:lastRenderedPageBreak/>
        <w:t xml:space="preserve">1(b). Three performance levels as per FEMA 356 has </w:t>
      </w:r>
      <w:r w:rsidRPr="00F06BAC">
        <w:rPr>
          <w:rFonts w:eastAsia="Times New Roman"/>
          <w:noProof/>
          <w:snapToGrid w:val="0"/>
          <w:szCs w:val="24"/>
          <w:lang w:val="en-US" w:eastAsia="en-US"/>
        </w:rPr>
        <w:t>been considered</w:t>
      </w:r>
      <w:r w:rsidRPr="00F06BAC">
        <w:rPr>
          <w:rFonts w:eastAsia="Times New Roman"/>
          <w:snapToGrid w:val="0"/>
          <w:szCs w:val="24"/>
          <w:lang w:val="en-US" w:eastAsia="en-US"/>
        </w:rPr>
        <w:t>, namely, immediate occupancy, life safety, and collapse prevention as shown in Figure 1(b).</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The building frame is designed for the fixed base condition as per Indian seismic code </w:t>
      </w:r>
      <w:hyperlink w:anchor="_ENREF_5" w:tooltip="IS-1893, 2016 #296"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AuthorYear="1"&gt;&lt;Author&gt;IS-1893&lt;/Author&gt;&lt;Year&gt;2016&lt;/Year&gt;&lt;RecNum&gt;296&lt;/RecNum&gt;&lt;DisplayText&gt;IS-1893 (2016)&lt;/DisplayText&gt;&lt;record&gt;&lt;rec-number&gt;296&lt;/rec-number&gt;&lt;foreign-keys&gt;&lt;key app="EN" db-id="0ve22ze5sr9df4ew0t7vfzakadvf0x0rxfpw" timestamp="1547196601"&gt;296&lt;/key&gt;&lt;/foreign-keys&gt;&lt;ref-type name="Journal Article"&gt;17&lt;/ref-type&gt;&lt;contributors&gt;&lt;authors&gt;&lt;author&gt;IS-1893&lt;/author&gt;&lt;/authors&gt;&lt;/contributors&gt;&lt;titles&gt;&lt;secondary-title&gt;(Part 1) Criteria for earthquake resistant design of structures. Bureau of Indian Standards, Manak Bhawan, New Delhi&lt;/secondary-title&gt;&lt;/titles&gt;&lt;periodical&gt;&lt;full-title&gt;(Part 1) Criteria for earthquake resistant design of structures. Bureau of Indian Standards, Manak Bhawan, New Delhi&lt;/full-title&gt;&lt;/periodical&gt;&lt;dates&gt;&lt;year&gt;2016&lt;/year&gt;&lt;/dates&gt;&lt;urls&gt;&lt;/urls&gt;&lt;/record&gt;&lt;/Cite&gt;&lt;/EndNote&gt;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IS-1893 (2016)</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for highest seismic zone having zone factor equal to 0.36 and medium type soil condition. The value of the response reduction factor is taken as </w:t>
      </w:r>
      <w:r w:rsidRPr="00F06BAC">
        <w:rPr>
          <w:rFonts w:eastAsia="Times New Roman"/>
          <w:noProof/>
          <w:snapToGrid w:val="0"/>
          <w:szCs w:val="24"/>
          <w:lang w:val="en-US" w:eastAsia="en-US"/>
        </w:rPr>
        <w:t>5</w:t>
      </w:r>
      <w:r w:rsidRPr="00F06BAC">
        <w:rPr>
          <w:rFonts w:eastAsia="Times New Roman"/>
          <w:snapToGrid w:val="0"/>
          <w:szCs w:val="24"/>
          <w:lang w:val="en-US" w:eastAsia="en-US"/>
        </w:rPr>
        <w:t xml:space="preserve"> corresponding to the special moment resisting frame as per the seismic code. The values of the dead and the live loads on all floor levels are </w:t>
      </w:r>
      <w:r w:rsidRPr="00F06BAC">
        <w:rPr>
          <w:rFonts w:eastAsia="Times New Roman"/>
          <w:noProof/>
          <w:snapToGrid w:val="0"/>
          <w:szCs w:val="24"/>
          <w:lang w:val="en-US" w:eastAsia="en-US"/>
        </w:rPr>
        <w:t>assumed</w:t>
      </w:r>
      <w:r w:rsidRPr="00F06BAC">
        <w:rPr>
          <w:rFonts w:eastAsia="Times New Roman"/>
          <w:snapToGrid w:val="0"/>
          <w:szCs w:val="24"/>
          <w:lang w:val="en-US" w:eastAsia="en-US"/>
        </w:rPr>
        <w:t xml:space="preserve"> as 23 kN/m </w:t>
      </w:r>
      <w:r w:rsidRPr="00F06BAC">
        <w:rPr>
          <w:rFonts w:eastAsia="Times New Roman"/>
          <w:noProof/>
          <w:snapToGrid w:val="0"/>
          <w:szCs w:val="24"/>
          <w:lang w:val="en-US" w:eastAsia="en-US"/>
        </w:rPr>
        <w:t>and</w:t>
      </w:r>
      <w:r w:rsidRPr="00F06BAC">
        <w:rPr>
          <w:rFonts w:eastAsia="Times New Roman"/>
          <w:snapToGrid w:val="0"/>
          <w:szCs w:val="24"/>
          <w:lang w:val="en-US" w:eastAsia="en-US"/>
        </w:rPr>
        <w:t xml:space="preserve"> 6.25 kN/m respectively. The design is carried out by considering the full dead load plus 25% of the live load. The same frame which </w:t>
      </w:r>
      <w:r w:rsidRPr="00F06BAC">
        <w:rPr>
          <w:rFonts w:eastAsia="Times New Roman"/>
          <w:noProof/>
          <w:snapToGrid w:val="0"/>
          <w:szCs w:val="24"/>
          <w:lang w:val="en-US" w:eastAsia="en-US"/>
        </w:rPr>
        <w:t>is designed</w:t>
      </w:r>
      <w:r w:rsidRPr="00F06BAC">
        <w:rPr>
          <w:rFonts w:eastAsia="Times New Roman"/>
          <w:snapToGrid w:val="0"/>
          <w:szCs w:val="24"/>
          <w:lang w:val="en-US" w:eastAsia="en-US"/>
        </w:rPr>
        <w:t xml:space="preserve"> for the fixed base condition </w:t>
      </w:r>
      <w:r w:rsidRPr="00F06BAC">
        <w:rPr>
          <w:rFonts w:eastAsia="Times New Roman"/>
          <w:noProof/>
          <w:snapToGrid w:val="0"/>
          <w:szCs w:val="24"/>
          <w:lang w:val="en-US" w:eastAsia="en-US"/>
        </w:rPr>
        <w:t>is isolated</w:t>
      </w:r>
      <w:r w:rsidRPr="00F06BAC">
        <w:rPr>
          <w:rFonts w:eastAsia="Times New Roman"/>
          <w:snapToGrid w:val="0"/>
          <w:szCs w:val="24"/>
          <w:lang w:val="en-US" w:eastAsia="en-US"/>
        </w:rPr>
        <w:t xml:space="preserve"> with the </w:t>
      </w:r>
      <w:r w:rsidRPr="00F06BAC">
        <w:rPr>
          <w:rFonts w:eastAsia="Times New Roman"/>
          <w:noProof/>
          <w:snapToGrid w:val="0"/>
          <w:szCs w:val="24"/>
          <w:lang w:val="en-US" w:eastAsia="en-US"/>
        </w:rPr>
        <w:t>lead rubber</w:t>
      </w:r>
      <w:r w:rsidRPr="00F06BAC">
        <w:rPr>
          <w:rFonts w:eastAsia="Times New Roman"/>
          <w:snapToGrid w:val="0"/>
          <w:szCs w:val="24"/>
          <w:lang w:val="en-US" w:eastAsia="en-US"/>
        </w:rPr>
        <w:t xml:space="preserve"> bearings. The strength of concrete is 40 MPa having an elastic modulus equal to 31620 MP, </w:t>
      </w:r>
      <w:r w:rsidRPr="00F06BAC">
        <w:rPr>
          <w:rFonts w:eastAsia="Times New Roman"/>
          <w:noProof/>
          <w:snapToGrid w:val="0"/>
          <w:szCs w:val="24"/>
          <w:lang w:val="en-US" w:eastAsia="en-US"/>
        </w:rPr>
        <w:t>and</w:t>
      </w:r>
      <w:r w:rsidRPr="00F06BAC">
        <w:rPr>
          <w:rFonts w:eastAsia="Times New Roman"/>
          <w:snapToGrid w:val="0"/>
          <w:szCs w:val="24"/>
          <w:lang w:val="en-US" w:eastAsia="en-US"/>
        </w:rPr>
        <w:t xml:space="preserve"> the yield strength of reinforcing rebar is 415 MPa.</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center"/>
        <w:rPr>
          <w:rFonts w:eastAsia="Times New Roman"/>
          <w:snapToGrid w:val="0"/>
          <w:szCs w:val="24"/>
          <w:lang w:val="en-US" w:eastAsia="en-US"/>
        </w:rPr>
      </w:pPr>
      <w:r w:rsidRPr="00F06BAC">
        <w:rPr>
          <w:rFonts w:eastAsia="Times New Roman"/>
          <w:noProof/>
          <w:snapToGrid w:val="0"/>
          <w:szCs w:val="24"/>
        </w:rPr>
        <mc:AlternateContent>
          <mc:Choice Requires="wpg">
            <w:drawing>
              <wp:inline distT="0" distB="0" distL="0" distR="0" wp14:anchorId="147EB810" wp14:editId="5C680106">
                <wp:extent cx="5362575" cy="3781425"/>
                <wp:effectExtent l="0" t="0" r="9525" b="9525"/>
                <wp:docPr id="104870" name="Group 3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3781425"/>
                          <a:chOff x="0" y="0"/>
                          <a:chExt cx="56997" cy="41617"/>
                        </a:xfrm>
                      </wpg:grpSpPr>
                      <wps:wsp>
                        <wps:cNvPr id="104871" name="Text Box 2"/>
                        <wps:cNvSpPr txBox="1">
                          <a:spLocks noChangeArrowheads="1"/>
                        </wps:cNvSpPr>
                        <wps:spPr bwMode="auto">
                          <a:xfrm>
                            <a:off x="10826" y="38258"/>
                            <a:ext cx="402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853F21" w:rsidRDefault="00F06BAC" w:rsidP="00F06BAC">
                              <w:pPr>
                                <w:jc w:val="center"/>
                              </w:pPr>
                              <w:r>
                                <w:t>(</w:t>
                              </w:r>
                              <w:r w:rsidRPr="00853F21">
                                <w:t>a</w:t>
                              </w:r>
                              <w:r>
                                <w:t>)</w:t>
                              </w:r>
                            </w:p>
                          </w:txbxContent>
                        </wps:txbx>
                        <wps:bodyPr rot="0" vert="horz" wrap="square" lIns="91440" tIns="45720" rIns="91440" bIns="45720" anchor="t" anchorCtr="0" upright="1">
                          <a:noAutofit/>
                        </wps:bodyPr>
                      </wps:wsp>
                      <wpg:grpSp>
                        <wpg:cNvPr id="104872" name="Group 3815"/>
                        <wpg:cNvGrpSpPr>
                          <a:grpSpLocks/>
                        </wpg:cNvGrpSpPr>
                        <wpg:grpSpPr bwMode="auto">
                          <a:xfrm>
                            <a:off x="0" y="0"/>
                            <a:ext cx="56997" cy="41617"/>
                            <a:chOff x="0" y="0"/>
                            <a:chExt cx="56997" cy="41617"/>
                          </a:xfrm>
                        </wpg:grpSpPr>
                        <wpg:grpSp>
                          <wpg:cNvPr id="104873" name="Group 3814"/>
                          <wpg:cNvGrpSpPr>
                            <a:grpSpLocks/>
                          </wpg:cNvGrpSpPr>
                          <wpg:grpSpPr bwMode="auto">
                            <a:xfrm>
                              <a:off x="0" y="0"/>
                              <a:ext cx="56997" cy="38792"/>
                              <a:chOff x="0" y="0"/>
                              <a:chExt cx="56997" cy="38792"/>
                            </a:xfrm>
                          </wpg:grpSpPr>
                          <pic:pic xmlns:pic="http://schemas.openxmlformats.org/drawingml/2006/picture">
                            <pic:nvPicPr>
                              <pic:cNvPr id="104874"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58585" t="30981" r="-551" b="9354"/>
                              <a:stretch>
                                <a:fillRect/>
                              </a:stretch>
                            </pic:blipFill>
                            <pic:spPr bwMode="auto">
                              <a:xfrm>
                                <a:off x="25749" y="17513"/>
                                <a:ext cx="31248" cy="208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75" name="Picture 3812"/>
                              <pic:cNvPicPr>
                                <a:picLocks noChangeAspect="1" noChangeArrowheads="1"/>
                              </pic:cNvPicPr>
                            </pic:nvPicPr>
                            <pic:blipFill>
                              <a:blip r:embed="rId9" cstate="print">
                                <a:extLst>
                                  <a:ext uri="{28A0092B-C50C-407E-A947-70E740481C1C}">
                                    <a14:useLocalDpi xmlns:a14="http://schemas.microsoft.com/office/drawing/2010/main" val="0"/>
                                  </a:ext>
                                </a:extLst>
                              </a:blip>
                              <a:srcRect r="43813"/>
                              <a:stretch>
                                <a:fillRect/>
                              </a:stretch>
                            </pic:blipFill>
                            <pic:spPr bwMode="auto">
                              <a:xfrm>
                                <a:off x="0" y="0"/>
                                <a:ext cx="29895" cy="38792"/>
                              </a:xfrm>
                              <a:prstGeom prst="rect">
                                <a:avLst/>
                              </a:prstGeom>
                              <a:noFill/>
                              <a:extLst>
                                <a:ext uri="{909E8E84-426E-40DD-AFC4-6F175D3DCCD1}">
                                  <a14:hiddenFill xmlns:a14="http://schemas.microsoft.com/office/drawing/2010/main">
                                    <a:solidFill>
                                      <a:srgbClr val="FFFFFF"/>
                                    </a:solidFill>
                                  </a14:hiddenFill>
                                </a:ext>
                              </a:extLst>
                            </pic:spPr>
                          </pic:pic>
                        </wpg:grpSp>
                        <wps:wsp>
                          <wps:cNvPr id="104876" name="Text Box 2"/>
                          <wps:cNvSpPr txBox="1">
                            <a:spLocks noChangeArrowheads="1"/>
                          </wps:cNvSpPr>
                          <wps:spPr bwMode="auto">
                            <a:xfrm>
                              <a:off x="39575" y="38404"/>
                              <a:ext cx="3949" cy="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853F21" w:rsidRDefault="00F06BAC" w:rsidP="00F06BAC">
                                <w:pPr>
                                  <w:jc w:val="center"/>
                                </w:pPr>
                                <w:r>
                                  <w:t>(b)</w:t>
                                </w:r>
                              </w:p>
                            </w:txbxContent>
                          </wps:txbx>
                          <wps:bodyPr rot="0" vert="horz" wrap="square" lIns="91440" tIns="45720" rIns="91440" bIns="45720" anchor="t" anchorCtr="0" upright="1">
                            <a:noAutofit/>
                          </wps:bodyPr>
                        </wps:wsp>
                      </wpg:grpSp>
                    </wpg:wgp>
                  </a:graphicData>
                </a:graphic>
              </wp:inline>
            </w:drawing>
          </mc:Choice>
          <mc:Fallback>
            <w:pict>
              <v:group id="Group 3816" o:spid="_x0000_s1026" style="width:422.25pt;height:297.75pt;mso-position-horizontal-relative:char;mso-position-vertical-relative:line" coordsize="56997,41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gf9h727Ao6rufY/vDAmEkECECSYBYyAB&#10;g6JNJAmoKAMJoDYBjFTx5QKpnJIoYK6C0LSW2MdTX+ot6NUWtVAtraItHs5TqfXtNFaO2l6qQq2t&#10;tqdqr63VRw70aE4tWrm//8zsySZhXjIbELnf/bjYa+/ZL2t91n+vvdfMmEE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">
                <v:shapetype id="_x0000_t202" coordsize="21600,21600" o:spt="202" path="m,l,21600r21600,l21600,xe">
                  <v:stroke joinstyle="miter"/>
                  <v:path gradientshapeok="t" o:connecttype="rect"/>
                </v:shapetype>
                <v:shape id="Text Box 2" o:spid="_x0000_s1027" type="#_x0000_t202" style="position:absolute;left:10826;top:38258;width:402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VKcMA&#10;AADfAAAADwAAAGRycy9kb3ducmV2LnhtbERPW2vCMBR+F/wP4Qz2poninHaNIo7BniZ2Kuzt0Jxe&#10;WHNSmsx2/34ZCD5+fPd0O9hGXKnztWMNs6kCQZw7U3Op4fT5NlmB8AHZYOOYNPySh+1mPEoxMa7n&#10;I12zUIoYwj5BDVUIbSKlzyuy6KeuJY5c4TqLIcKulKbDPobbRs6VWkqLNceGClvaV5R/Zz9Ww/mj&#10;+Los1KF8tU9t7wYl2a6l1o8Pw+4FRKAh3MU397uJ89Vi9TyD/z8R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VKcMAAADfAAAADwAAAAAAAAAAAAAAAACYAgAAZHJzL2Rv&#10;d25yZXYueG1sUEsFBgAAAAAEAAQA9QAAAIgDAAAAAA==&#10;" filled="f" stroked="f">
                  <v:textbox>
                    <w:txbxContent>
                      <w:p w:rsidR="00F06BAC" w:rsidRPr="00853F21" w:rsidRDefault="00F06BAC" w:rsidP="00F06BAC">
                        <w:pPr>
                          <w:jc w:val="center"/>
                        </w:pPr>
                        <w:r>
                          <w:t>(</w:t>
                        </w:r>
                        <w:r w:rsidRPr="00853F21">
                          <w:t>a</w:t>
                        </w:r>
                        <w:r>
                          <w:t>)</w:t>
                        </w:r>
                      </w:p>
                    </w:txbxContent>
                  </v:textbox>
                </v:shape>
                <v:group id="Group 3815" o:spid="_x0000_s1028" style="position:absolute;width:56997;height:41617" coordsize="56997,4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MwDCsQAAADfAAAA&#10;DwAAAAAAAAAAAAAAAACqAgAAZHJzL2Rvd25yZXYueG1sUEsFBgAAAAAEAAQA+gAAAJsDAAAAAA==&#10;">
                  <v:group id="Group 3814" o:spid="_x0000_s1029" style="position:absolute;width:56997;height:38792" coordsize="56997,3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CmkcQAAADfAAAADwAAAGRycy9kb3ducmV2LnhtbERPy2rCQBTdF/yH4Qrd&#10;6STaqkRHEamlCxF8gLi7ZK5JMHMnZMYk/n2nIHR5OO/FqjOlaKh2hWUF8TACQZxaXXCm4HzaDmYg&#10;nEfWWFomBU9ysFr23haYaNvygZqjz0QIYZeggtz7KpHSpTkZdENbEQfuZmuDPsA6k7rGNoSbUo6i&#10;aCINFhwacqxok1N6Pz6Mgu8W2/U4/mp299vmeT197i+7mJR673frOQhPnf8Xv9w/OsyPPmbTM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CmkcQAAADf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25749;top:17513;width:31248;height:20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K5TGAAAA3wAAAA8AAABkcnMvZG93bnJldi54bWxET01rwkAQvRf6H5Yp9CK6UURDdBURSnsQ&#10;SlWI3sbsmKTNzobsJsZ/3y0IPT7e93Ldm0p01LjSsoLxKAJBnFldcq7geHgbxiCcR9ZYWSYFd3Kw&#10;Xj0/LTHR9sZf1O19LkIIuwQVFN7XiZQuK8igG9maOHBX2xj0ATa51A3eQrip5CSKZtJgyaGhwJq2&#10;BWU/+9YoaHeXoxmU+ffZf+pscjm9nzZpqtTrS79ZgPDU+3/xw/2hw/xoGs+n8PcnAJ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QrlMYAAADfAAAADwAAAAAAAAAAAAAA&#10;AACfAgAAZHJzL2Rvd25yZXYueG1sUEsFBgAAAAAEAAQA9wAAAJIDAAAAAA==&#10;">
                      <v:imagedata r:id="rId10" o:title="" croptop="20304f" cropbottom="6130f" cropleft="38394f" cropright="-361f"/>
                    </v:shape>
                    <v:shape id="Picture 3812" o:spid="_x0000_s1031" type="#_x0000_t75" style="position:absolute;width:29895;height:38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FcTEAAAA3wAAAA8AAABkcnMvZG93bnJldi54bWxET91qwjAUvh/4DuEIuxGbOlyV2igycO5i&#10;INM9wKE5a4vNSUmirT69GQx2+fH9F5vBtOJKzjeWFcySFARxaXXDlYLv0266BOEDssbWMim4kYfN&#10;evRUYK5tz190PYZKxBD2OSqoQ+hyKX1Zk0Gf2I44cj/WGQwRukpqh30MN618SdNMGmw4NtTY0VtN&#10;5fl4MQrmu/3EZfd3yjKa9Pqw8HS4fCr1PB62KxCBhvAv/nN/6Dg/nS8Xr/D7JwK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jFcTEAAAA3wAAAA8AAAAAAAAAAAAAAAAA&#10;nwIAAGRycy9kb3ducmV2LnhtbFBLBQYAAAAABAAEAPcAAACQAwAAAAA=&#10;">
                      <v:imagedata r:id="rId11" o:title="" cropright="28713f"/>
                    </v:shape>
                  </v:group>
                  <v:shape id="Text Box 2" o:spid="_x0000_s1032" type="#_x0000_t202" style="position:absolute;left:39575;top:38404;width:394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NXcIA&#10;AADfAAAADwAAAGRycy9kb3ducmV2LnhtbERPW2vCMBR+F/wP4Qh702TDa2eUsTHYk2K9wN4OzbEt&#10;a05Kk9n6740g+Pjx3ZfrzlbiQo0vHWt4HSkQxJkzJecaDvvv4RyED8gGK8ek4Uoe1qt+b4mJcS3v&#10;6JKGXMQQ9glqKEKoEyl9VpBFP3I1ceTOrrEYImxyaRpsY7it5JtSU2mx5NhQYE2fBWV/6b/VcNyc&#10;f09jtc2/7KRuXack24XU+mXQfbyDCNSFp/jh/jFxvhrPZ1O4/4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M1dwgAAAN8AAAAPAAAAAAAAAAAAAAAAAJgCAABkcnMvZG93&#10;bnJldi54bWxQSwUGAAAAAAQABAD1AAAAhwMAAAAA&#10;" filled="f" stroked="f">
                    <v:textbox>
                      <w:txbxContent>
                        <w:p w:rsidR="00F06BAC" w:rsidRPr="00853F21" w:rsidRDefault="00F06BAC" w:rsidP="00F06BAC">
                          <w:pPr>
                            <w:jc w:val="center"/>
                          </w:pPr>
                          <w:r>
                            <w:t>(b)</w:t>
                          </w:r>
                        </w:p>
                      </w:txbxContent>
                    </v:textbox>
                  </v:shape>
                </v:group>
                <w10:anchorlock/>
              </v:group>
            </w:pict>
          </mc:Fallback>
        </mc:AlternateContent>
      </w:r>
    </w:p>
    <w:p w:rsidR="00F06BAC" w:rsidRPr="00F06BAC" w:rsidRDefault="00F06BAC" w:rsidP="00F06BAC">
      <w:pPr>
        <w:widowControl w:val="0"/>
        <w:spacing w:after="0" w:line="240" w:lineRule="auto"/>
        <w:jc w:val="center"/>
        <w:rPr>
          <w:rFonts w:eastAsia="Times New Roman"/>
          <w:snapToGrid w:val="0"/>
          <w:sz w:val="20"/>
          <w:szCs w:val="24"/>
          <w:lang w:val="en-US" w:eastAsia="en-US"/>
        </w:rPr>
      </w:pPr>
    </w:p>
    <w:p w:rsidR="00F06BAC" w:rsidRPr="00F06BAC" w:rsidRDefault="00F06BAC" w:rsidP="00F06BAC">
      <w:pPr>
        <w:widowControl w:val="0"/>
        <w:spacing w:after="0" w:line="240" w:lineRule="auto"/>
        <w:jc w:val="center"/>
        <w:rPr>
          <w:rFonts w:eastAsia="Times New Roman"/>
          <w:snapToGrid w:val="0"/>
          <w:sz w:val="20"/>
          <w:szCs w:val="24"/>
          <w:lang w:val="en-US" w:eastAsia="en-US"/>
        </w:rPr>
      </w:pPr>
      <w:r w:rsidRPr="00F06BAC">
        <w:rPr>
          <w:rFonts w:eastAsia="Times New Roman"/>
          <w:snapToGrid w:val="0"/>
          <w:sz w:val="20"/>
          <w:szCs w:val="24"/>
          <w:lang w:val="en-US" w:eastAsia="en-US"/>
        </w:rPr>
        <w:t>Figure 1.</w:t>
      </w:r>
      <w:r w:rsidRPr="00F06BAC">
        <w:rPr>
          <w:rFonts w:eastAsia="Times New Roman"/>
          <w:b/>
          <w:snapToGrid w:val="0"/>
          <w:sz w:val="20"/>
          <w:szCs w:val="24"/>
          <w:lang w:val="en-US" w:eastAsia="en-US"/>
        </w:rPr>
        <w:t xml:space="preserve"> </w:t>
      </w:r>
      <w:r w:rsidRPr="00F06BAC">
        <w:rPr>
          <w:rFonts w:eastAsia="Times New Roman"/>
          <w:snapToGrid w:val="0"/>
          <w:sz w:val="20"/>
          <w:szCs w:val="24"/>
          <w:lang w:val="en-US" w:eastAsia="en-US"/>
        </w:rPr>
        <w:t>Building details: (a) elevation view; (b) default moment-rotation curve for plastic hinges as per FEMA 356.</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center"/>
        <w:rPr>
          <w:rFonts w:eastAsia="Times New Roman"/>
          <w:snapToGrid w:val="0"/>
          <w:sz w:val="20"/>
          <w:szCs w:val="20"/>
          <w:lang w:val="en-US" w:eastAsia="en-US"/>
        </w:rPr>
      </w:pPr>
      <w:r w:rsidRPr="00F06BAC">
        <w:rPr>
          <w:rFonts w:eastAsia="Times New Roman"/>
          <w:noProof/>
          <w:snapToGrid w:val="0"/>
          <w:szCs w:val="24"/>
        </w:rPr>
        <w:drawing>
          <wp:inline distT="0" distB="0" distL="0" distR="0" wp14:anchorId="6CF790DD" wp14:editId="707D58E8">
            <wp:extent cx="3000375" cy="2075452"/>
            <wp:effectExtent l="0" t="0" r="0" b="1270"/>
            <wp:docPr id="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cstate="print"/>
                    <a:srcRect/>
                    <a:stretch>
                      <a:fillRect/>
                    </a:stretch>
                  </pic:blipFill>
                  <pic:spPr bwMode="auto">
                    <a:xfrm>
                      <a:off x="0" y="0"/>
                      <a:ext cx="3013231" cy="2084345"/>
                    </a:xfrm>
                    <a:prstGeom prst="rect">
                      <a:avLst/>
                    </a:prstGeom>
                    <a:noFill/>
                    <a:ln w="9525">
                      <a:noFill/>
                      <a:miter lim="800000"/>
                      <a:headEnd/>
                      <a:tailEnd/>
                    </a:ln>
                  </pic:spPr>
                </pic:pic>
              </a:graphicData>
            </a:graphic>
          </wp:inline>
        </w:drawing>
      </w:r>
    </w:p>
    <w:p w:rsidR="00F06BAC" w:rsidRPr="00F06BAC" w:rsidRDefault="00F06BAC" w:rsidP="00F06BAC">
      <w:pPr>
        <w:widowControl w:val="0"/>
        <w:spacing w:after="0" w:line="240" w:lineRule="auto"/>
        <w:jc w:val="center"/>
        <w:rPr>
          <w:rFonts w:eastAsia="Times New Roman"/>
          <w:snapToGrid w:val="0"/>
          <w:sz w:val="20"/>
          <w:szCs w:val="24"/>
          <w:lang w:val="en-US" w:eastAsia="en-US"/>
        </w:rPr>
      </w:pPr>
      <w:r w:rsidRPr="00F06BAC">
        <w:rPr>
          <w:rFonts w:eastAsia="Times New Roman"/>
          <w:noProof/>
          <w:snapToGrid w:val="0"/>
          <w:sz w:val="20"/>
          <w:szCs w:val="24"/>
          <w:lang w:val="en-US" w:eastAsia="en-US"/>
        </w:rPr>
        <w:t>Figure 2.</w:t>
      </w:r>
      <w:r w:rsidRPr="00F06BAC">
        <w:rPr>
          <w:rFonts w:eastAsia="Times New Roman"/>
          <w:b/>
          <w:noProof/>
          <w:snapToGrid w:val="0"/>
          <w:sz w:val="20"/>
          <w:szCs w:val="24"/>
          <w:lang w:val="en-US" w:eastAsia="en-US"/>
        </w:rPr>
        <w:t xml:space="preserve"> </w:t>
      </w:r>
      <w:r w:rsidRPr="00F06BAC">
        <w:rPr>
          <w:rFonts w:eastAsia="Times New Roman"/>
          <w:noProof/>
          <w:snapToGrid w:val="0"/>
          <w:sz w:val="20"/>
          <w:szCs w:val="24"/>
          <w:lang w:val="en-US" w:eastAsia="en-US"/>
        </w:rPr>
        <w:t>The Idealized</w:t>
      </w:r>
      <w:r w:rsidRPr="00F06BAC">
        <w:rPr>
          <w:rFonts w:eastAsia="Times New Roman"/>
          <w:b/>
          <w:noProof/>
          <w:snapToGrid w:val="0"/>
          <w:sz w:val="20"/>
          <w:szCs w:val="24"/>
          <w:lang w:val="en-US" w:eastAsia="en-US"/>
        </w:rPr>
        <w:t xml:space="preserve"> </w:t>
      </w:r>
      <w:r w:rsidRPr="00F06BAC">
        <w:rPr>
          <w:rFonts w:eastAsia="Times New Roman"/>
          <w:snapToGrid w:val="0"/>
          <w:sz w:val="20"/>
          <w:szCs w:val="24"/>
          <w:lang w:val="en-US" w:eastAsia="en-US"/>
        </w:rPr>
        <w:t xml:space="preserve">bilinear </w:t>
      </w:r>
      <w:r w:rsidRPr="00F06BAC">
        <w:rPr>
          <w:rFonts w:eastAsia="Times New Roman"/>
          <w:noProof/>
          <w:snapToGrid w:val="0"/>
          <w:sz w:val="20"/>
          <w:szCs w:val="24"/>
          <w:lang w:val="en-US" w:eastAsia="en-US"/>
        </w:rPr>
        <w:t>force-displacement</w:t>
      </w:r>
      <w:r w:rsidRPr="00F06BAC">
        <w:rPr>
          <w:rFonts w:eastAsia="Times New Roman"/>
          <w:snapToGrid w:val="0"/>
          <w:sz w:val="20"/>
          <w:szCs w:val="24"/>
          <w:lang w:val="en-US" w:eastAsia="en-US"/>
        </w:rPr>
        <w:t xml:space="preserve"> curve of lead rubber bearing isolator</w:t>
      </w:r>
    </w:p>
    <w:p w:rsidR="00F06BAC" w:rsidRPr="00F06BAC" w:rsidRDefault="00F06BAC" w:rsidP="00F06BAC">
      <w:pPr>
        <w:widowControl w:val="0"/>
        <w:spacing w:after="0" w:line="240" w:lineRule="auto"/>
        <w:jc w:val="center"/>
        <w:rPr>
          <w:rFonts w:eastAsia="Times New Roman"/>
          <w:snapToGrid w:val="0"/>
          <w:sz w:val="20"/>
          <w:szCs w:val="24"/>
          <w:lang w:val="en-US" w:eastAsia="en-US"/>
        </w:rPr>
      </w:pPr>
      <w:r w:rsidRPr="00F06BAC">
        <w:rPr>
          <w:rFonts w:eastAsia="Times New Roman"/>
          <w:snapToGrid w:val="0"/>
          <w:sz w:val="20"/>
          <w:szCs w:val="24"/>
          <w:lang w:val="en-US" w:eastAsia="en-US"/>
        </w:rPr>
        <w:br w:type="page"/>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lastRenderedPageBreak/>
        <w:t xml:space="preserve">The lead rubber bearing (LRB) isolator is selected to provide isolation to the frame. The </w:t>
      </w:r>
      <w:r w:rsidRPr="00F06BAC">
        <w:rPr>
          <w:rFonts w:eastAsia="Times New Roman"/>
          <w:noProof/>
          <w:snapToGrid w:val="0"/>
          <w:szCs w:val="24"/>
          <w:lang w:val="en-US" w:eastAsia="en-US"/>
        </w:rPr>
        <w:t>force-displacement</w:t>
      </w:r>
      <w:r w:rsidRPr="00F06BAC">
        <w:rPr>
          <w:rFonts w:eastAsia="Times New Roman"/>
          <w:snapToGrid w:val="0"/>
          <w:szCs w:val="24"/>
          <w:lang w:val="en-US" w:eastAsia="en-US"/>
        </w:rPr>
        <w:t xml:space="preserve"> behavior of LRB is bilinear and is based on the </w:t>
      </w:r>
      <w:r w:rsidRPr="00F06BAC">
        <w:rPr>
          <w:rFonts w:eastAsia="Times New Roman"/>
          <w:noProof/>
          <w:snapToGrid w:val="0"/>
          <w:szCs w:val="24"/>
          <w:lang w:val="en-US" w:eastAsia="en-US"/>
        </w:rPr>
        <w:t>modified</w:t>
      </w:r>
      <w:r w:rsidRPr="00F06BAC">
        <w:rPr>
          <w:rFonts w:eastAsia="Times New Roman"/>
          <w:snapToGrid w:val="0"/>
          <w:szCs w:val="24"/>
          <w:lang w:val="en-US" w:eastAsia="en-US"/>
        </w:rPr>
        <w:t xml:space="preserve"> Bouc-Wen model </w:t>
      </w:r>
      <w:r w:rsidRPr="00F06BAC">
        <w:rPr>
          <w:rFonts w:eastAsia="Times New Roman"/>
          <w:snapToGrid w:val="0"/>
          <w:szCs w:val="24"/>
          <w:lang w:val="en-US" w:eastAsia="en-US"/>
        </w:rPr>
        <w:fldChar w:fldCharType="begin"/>
      </w:r>
      <w:r w:rsidRPr="00F06BAC">
        <w:rPr>
          <w:rFonts w:eastAsia="Times New Roman"/>
          <w:snapToGrid w:val="0"/>
          <w:szCs w:val="24"/>
          <w:lang w:val="en-US" w:eastAsia="en-US"/>
        </w:rPr>
        <w:instrText xml:space="preserve"> ADDIN EN.CITE &lt;EndNote&gt;&lt;Cite&gt;&lt;Author&gt;Wen&lt;/Author&gt;&lt;Year&gt;1976&lt;/Year&gt;&lt;RecNum&gt;58&lt;/RecNum&gt;&lt;DisplayText&gt;(Wen, 1976)&lt;/DisplayText&gt;&lt;record&gt;&lt;rec-number&gt;58&lt;/rec-number&gt;&lt;foreign-keys&gt;&lt;key app="EN" db-id="0ve22ze5sr9df4ew0t7vfzakadvf0x0rxfpw" timestamp="1474700351"&gt;58&lt;/key&gt;&lt;/foreign-keys&gt;&lt;ref-type name="Journal Article"&gt;17&lt;/ref-type&gt;&lt;contributors&gt;&lt;authors&gt;&lt;author&gt;Wen, Yi-Kwei&lt;/author&gt;&lt;/authors&gt;&lt;/contributors&gt;&lt;titles&gt;&lt;title&gt;Method for random vibration of hysteretic systems&lt;/title&gt;&lt;secondary-title&gt;Journal of the engineering mechanics division&lt;/secondary-title&gt;&lt;/titles&gt;&lt;periodical&gt;&lt;full-title&gt;Journal of the engineering mechanics division&lt;/full-title&gt;&lt;/periodical&gt;&lt;pages&gt;249-263&lt;/pages&gt;&lt;volume&gt;102&lt;/volume&gt;&lt;number&gt;2&lt;/number&gt;&lt;dates&gt;&lt;year&gt;1976&lt;/year&gt;&lt;/dates&gt;&lt;urls&gt;&lt;/urls&gt;&lt;/record&gt;&lt;/Cite&gt;&lt;/EndNote&gt;</w:instrText>
      </w:r>
      <w:r w:rsidRPr="00F06BAC">
        <w:rPr>
          <w:rFonts w:eastAsia="Times New Roman"/>
          <w:snapToGrid w:val="0"/>
          <w:szCs w:val="24"/>
          <w:lang w:val="en-US" w:eastAsia="en-US"/>
        </w:rPr>
        <w:fldChar w:fldCharType="separate"/>
      </w:r>
      <w:r w:rsidRPr="00F06BAC">
        <w:rPr>
          <w:rFonts w:eastAsia="Times New Roman"/>
          <w:snapToGrid w:val="0"/>
          <w:szCs w:val="24"/>
          <w:lang w:val="en-US" w:eastAsia="en-US"/>
        </w:rPr>
        <w:t>(</w:t>
      </w:r>
      <w:hyperlink w:anchor="_ENREF_13" w:tooltip="Wen, 1976 #58" w:history="1">
        <w:r w:rsidRPr="00F06BAC">
          <w:rPr>
            <w:rFonts w:eastAsia="Times New Roman"/>
            <w:snapToGrid w:val="0"/>
            <w:szCs w:val="24"/>
            <w:u w:val="single"/>
            <w:lang w:val="en-US" w:eastAsia="en-US"/>
          </w:rPr>
          <w:t>Wen, 1976</w:t>
        </w:r>
      </w:hyperlink>
      <w:r w:rsidRPr="00F06BAC">
        <w:rPr>
          <w:rFonts w:eastAsia="Times New Roman"/>
          <w:snapToGrid w:val="0"/>
          <w:szCs w:val="24"/>
          <w:lang w:val="en-US" w:eastAsia="en-US"/>
        </w:rPr>
        <w:t>)</w:t>
      </w:r>
      <w:r w:rsidRPr="00F06BAC">
        <w:rPr>
          <w:rFonts w:eastAsia="Times New Roman"/>
          <w:snapToGrid w:val="0"/>
          <w:szCs w:val="24"/>
          <w:lang w:val="en-US" w:eastAsia="en-US"/>
        </w:rPr>
        <w:fldChar w:fldCharType="end"/>
      </w:r>
      <w:r w:rsidRPr="00F06BAC">
        <w:rPr>
          <w:rFonts w:eastAsia="Times New Roman"/>
          <w:snapToGrid w:val="0"/>
          <w:szCs w:val="24"/>
          <w:lang w:val="en-US" w:eastAsia="en-US"/>
        </w:rPr>
        <w:t xml:space="preserve"> as shown in Figure 2. The characteristics of the bilinear curve </w:t>
      </w:r>
      <w:r w:rsidRPr="00F06BAC">
        <w:rPr>
          <w:rFonts w:eastAsia="Times New Roman"/>
          <w:noProof/>
          <w:snapToGrid w:val="0"/>
          <w:szCs w:val="24"/>
          <w:lang w:val="en-US" w:eastAsia="en-US"/>
        </w:rPr>
        <w:t>are described</w:t>
      </w:r>
      <w:r w:rsidRPr="00F06BAC">
        <w:rPr>
          <w:rFonts w:eastAsia="Times New Roman"/>
          <w:snapToGrid w:val="0"/>
          <w:szCs w:val="24"/>
          <w:lang w:val="en-US" w:eastAsia="en-US"/>
        </w:rPr>
        <w:t xml:space="preserve"> in the same figure. The design of the LRB is carried out by following the design guidelines and formulas given by </w:t>
      </w:r>
      <w:hyperlink w:anchor="_ENREF_9" w:tooltip="Naeim, 1999 #151"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AuthorYear="1"&gt;&lt;Author&gt;Naeim&lt;/Author&gt;&lt;Year&gt;1999&lt;/Year&gt;&lt;RecNum&gt;151&lt;/RecNum&gt;&lt;DisplayText&gt;Naeim and Kelly (1999)&lt;/DisplayText&gt;&lt;record&gt;&lt;rec-number&gt;151&lt;/rec-number&gt;&lt;foreign-keys&gt;&lt;key app="EN" db-id="0ve22ze5sr9df4ew0t7vfzakadvf0x0rxfpw" timestamp="1489809666"&gt;151&lt;/key&gt;&lt;/foreign-keys&gt;&lt;ref-type name="Book"&gt;6&lt;/ref-type&gt;&lt;contributors&gt;&lt;authors&gt;&lt;author&gt;Naeim, Farzad&lt;/author&gt;&lt;author&gt;Kelly, James M&lt;/author&gt;&lt;/authors&gt;&lt;/contributors&gt;&lt;titles&gt;&lt;title&gt;Design of seismic isolated structures: from theory to practice&lt;/title&gt;&lt;/titles&gt;&lt;dates&gt;&lt;year&gt;1999&lt;/year&gt;&lt;/dates&gt;&lt;publisher&gt;John Wiley &amp;amp; Sons&lt;/publisher&gt;&lt;isbn&gt;0471149217&lt;/isbn&gt;&lt;urls&gt;&lt;/urls&gt;&lt;/record&gt;&lt;/Cite&gt;&lt;/EndNote&gt;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Naeim and Kelly (1999)</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and </w:t>
      </w:r>
      <w:hyperlink w:anchor="_ENREF_2" w:tooltip="Datta, 2010 #42" w:history="1">
        <w:r w:rsidRPr="00F06BAC">
          <w:rPr>
            <w:rFonts w:eastAsia="Times New Roman"/>
            <w:snapToGrid w:val="0"/>
            <w:szCs w:val="24"/>
            <w:u w:val="single"/>
            <w:lang w:val="en-US" w:eastAsia="en-US"/>
          </w:rPr>
          <w:fldChar w:fldCharType="begin"/>
        </w:r>
        <w:r w:rsidRPr="00F06BAC">
          <w:rPr>
            <w:rFonts w:eastAsia="Times New Roman"/>
            <w:snapToGrid w:val="0"/>
            <w:szCs w:val="24"/>
            <w:u w:val="single"/>
            <w:lang w:val="en-US" w:eastAsia="en-US"/>
          </w:rPr>
          <w:instrText xml:space="preserve"> ADDIN EN.CITE &lt;EndNote&gt;&lt;Cite AuthorYear="1"&gt;&lt;Author&gt;Datta&lt;/Author&gt;&lt;Year&gt;2010&lt;/Year&gt;&lt;RecNum&gt;42&lt;/RecNum&gt;&lt;DisplayText&gt;Datta (2010)&lt;/DisplayText&gt;&lt;record&gt;&lt;rec-number&gt;42&lt;/rec-number&gt;&lt;foreign-keys&gt;&lt;key app="EN" db-id="0ve22ze5sr9df4ew0t7vfzakadvf0x0rxfpw" timestamp="1467100403"&gt;42&lt;/key&gt;&lt;/foreign-keys&gt;&lt;ref-type name="Book"&gt;6&lt;/ref-type&gt;&lt;contributors&gt;&lt;authors&gt;&lt;author&gt;Datta, Tushar Kanti&lt;/author&gt;&lt;/authors&gt;&lt;/contributors&gt;&lt;titles&gt;&lt;title&gt;Seismic analysis of structures&lt;/title&gt;&lt;/titles&gt;&lt;dates&gt;&lt;year&gt;2010&lt;/year&gt;&lt;/dates&gt;&lt;publisher&gt;John Wiley &amp;amp; Sons&lt;/publisher&gt;&lt;isbn&gt;047082462X&lt;/isbn&gt;&lt;urls&gt;&lt;/urls&gt;&lt;/record&gt;&lt;/Cite&gt;&lt;/EndNote&gt;</w:instrText>
        </w:r>
        <w:r w:rsidRPr="00F06BAC">
          <w:rPr>
            <w:rFonts w:eastAsia="Times New Roman"/>
            <w:snapToGrid w:val="0"/>
            <w:szCs w:val="24"/>
            <w:u w:val="single"/>
            <w:lang w:val="en-US" w:eastAsia="en-US"/>
          </w:rPr>
          <w:fldChar w:fldCharType="separate"/>
        </w:r>
        <w:r w:rsidRPr="00F06BAC">
          <w:rPr>
            <w:rFonts w:eastAsia="Times New Roman"/>
            <w:snapToGrid w:val="0"/>
            <w:szCs w:val="24"/>
            <w:u w:val="single"/>
            <w:lang w:val="en-US" w:eastAsia="en-US"/>
          </w:rPr>
          <w:t>Datta (2010)</w:t>
        </w:r>
        <w:r w:rsidRPr="00F06BAC">
          <w:rPr>
            <w:rFonts w:eastAsia="Times New Roman"/>
            <w:snapToGrid w:val="0"/>
            <w:szCs w:val="24"/>
            <w:u w:val="single"/>
            <w:lang w:val="en-US" w:eastAsia="en-US"/>
          </w:rPr>
          <w:fldChar w:fldCharType="end"/>
        </w:r>
      </w:hyperlink>
      <w:r w:rsidRPr="00F06BAC">
        <w:rPr>
          <w:rFonts w:eastAsia="Times New Roman"/>
          <w:snapToGrid w:val="0"/>
          <w:szCs w:val="24"/>
          <w:lang w:val="en-US" w:eastAsia="en-US"/>
        </w:rPr>
        <w:t xml:space="preserve"> for the maximum column load.</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Isolators </w:t>
      </w:r>
      <w:r w:rsidRPr="00F06BAC">
        <w:rPr>
          <w:rFonts w:eastAsia="Times New Roman"/>
          <w:noProof/>
          <w:snapToGrid w:val="0"/>
          <w:szCs w:val="24"/>
          <w:lang w:val="en-US" w:eastAsia="en-US"/>
        </w:rPr>
        <w:t>are modeled</w:t>
      </w:r>
      <w:r w:rsidRPr="00F06BAC">
        <w:rPr>
          <w:rFonts w:eastAsia="Times New Roman"/>
          <w:snapToGrid w:val="0"/>
          <w:szCs w:val="24"/>
          <w:lang w:val="en-US" w:eastAsia="en-US"/>
        </w:rPr>
        <w:t xml:space="preserve"> in SAP2000 as non-linear link elements which are used to connect one joint of the frame to the ground. Link element act as one joint grounded spring and is composed of six springs, each for six-deformational degrees of freedom, namely, the axial, the shear,  the torsion, and  the pure bending </w:t>
      </w:r>
      <w:r w:rsidRPr="00F06BAC">
        <w:rPr>
          <w:rFonts w:eastAsia="Times New Roman"/>
          <w:snapToGrid w:val="0"/>
          <w:szCs w:val="24"/>
          <w:lang w:val="en-US" w:eastAsia="en-US"/>
        </w:rPr>
        <w:fldChar w:fldCharType="begin"/>
      </w:r>
      <w:r w:rsidRPr="00F06BAC">
        <w:rPr>
          <w:rFonts w:eastAsia="Times New Roman"/>
          <w:snapToGrid w:val="0"/>
          <w:szCs w:val="24"/>
          <w:lang w:val="en-US" w:eastAsia="en-US"/>
        </w:rPr>
        <w:instrText xml:space="preserve"> ADDIN EN.CITE &lt;EndNote&gt;&lt;Cite&gt;&lt;Author&gt;CSI&lt;/Author&gt;&lt;Year&gt;2010&lt;/Year&gt;&lt;RecNum&gt;153&lt;/RecNum&gt;&lt;DisplayText&gt;(CSI, 2010)&lt;/DisplayText&gt;&lt;record&gt;&lt;rec-number&gt;153&lt;/rec-number&gt;&lt;foreign-keys&gt;&lt;key app="EN" db-id="0ve22ze5sr9df4ew0t7vfzakadvf0x0rxfpw" timestamp="1490102883"&gt;153&lt;/key&gt;&lt;/foreign-keys&gt;&lt;ref-type name="Journal Article"&gt;17&lt;/ref-type&gt;&lt;contributors&gt;&lt;authors&gt;&lt;author&gt;CSI&lt;/author&gt;&lt;/authors&gt;&lt;/contributors&gt;&lt;titles&gt;&lt;title&gt; Integrated Finite Element Analysis and Design of Structures Basic Analysis Reference Manual&lt;/title&gt;&lt;secondary-title&gt;Computers and Structures, Berkeley, California, USA&lt;/secondary-title&gt;&lt;/titles&gt;&lt;periodical&gt;&lt;full-title&gt;Computers and Structures, Berkeley, California, USA&lt;/full-title&gt;&lt;/periodical&gt;&lt;dates&gt;&lt;year&gt;2010&lt;/year&gt;&lt;/dates&gt;&lt;urls&gt;&lt;/urls&gt;&lt;/record&gt;&lt;/Cite&gt;&lt;/EndNote&gt;</w:instrText>
      </w:r>
      <w:r w:rsidRPr="00F06BAC">
        <w:rPr>
          <w:rFonts w:eastAsia="Times New Roman"/>
          <w:snapToGrid w:val="0"/>
          <w:szCs w:val="24"/>
          <w:lang w:val="en-US" w:eastAsia="en-US"/>
        </w:rPr>
        <w:fldChar w:fldCharType="separate"/>
      </w:r>
      <w:r w:rsidRPr="00F06BAC">
        <w:rPr>
          <w:rFonts w:eastAsia="Times New Roman"/>
          <w:snapToGrid w:val="0"/>
          <w:szCs w:val="24"/>
          <w:lang w:val="en-US" w:eastAsia="en-US"/>
        </w:rPr>
        <w:t>(</w:t>
      </w:r>
      <w:hyperlink w:anchor="_ENREF_1" w:tooltip="CSI, 2010 #153" w:history="1">
        <w:r w:rsidRPr="00F06BAC">
          <w:rPr>
            <w:rFonts w:eastAsia="Times New Roman"/>
            <w:snapToGrid w:val="0"/>
            <w:szCs w:val="24"/>
            <w:u w:val="single"/>
            <w:lang w:val="en-US" w:eastAsia="en-US"/>
          </w:rPr>
          <w:t>CSI, 2010</w:t>
        </w:r>
      </w:hyperlink>
      <w:r w:rsidRPr="00F06BAC">
        <w:rPr>
          <w:rFonts w:eastAsia="Times New Roman"/>
          <w:snapToGrid w:val="0"/>
          <w:szCs w:val="24"/>
          <w:lang w:val="en-US" w:eastAsia="en-US"/>
        </w:rPr>
        <w:t>)</w:t>
      </w:r>
      <w:r w:rsidRPr="00F06BAC">
        <w:rPr>
          <w:rFonts w:eastAsia="Times New Roman"/>
          <w:snapToGrid w:val="0"/>
          <w:szCs w:val="24"/>
          <w:lang w:val="en-US" w:eastAsia="en-US"/>
        </w:rPr>
        <w:fldChar w:fldCharType="end"/>
      </w:r>
      <w:r w:rsidRPr="00F06BAC">
        <w:rPr>
          <w:rFonts w:eastAsia="Times New Roman"/>
          <w:snapToGrid w:val="0"/>
          <w:szCs w:val="24"/>
          <w:lang w:val="en-US" w:eastAsia="en-US"/>
        </w:rPr>
        <w:t xml:space="preserve">. The characteristics of the force-deformation curve are fed manually into the </w:t>
      </w:r>
      <w:r w:rsidRPr="00F06BAC">
        <w:rPr>
          <w:rFonts w:eastAsia="Times New Roman"/>
          <w:noProof/>
          <w:snapToGrid w:val="0"/>
          <w:szCs w:val="24"/>
          <w:lang w:val="en-US" w:eastAsia="en-US"/>
        </w:rPr>
        <w:t>rubber isolator link property data sheet</w:t>
      </w:r>
      <w:r w:rsidRPr="00F06BAC">
        <w:rPr>
          <w:rFonts w:eastAsia="Times New Roman"/>
          <w:snapToGrid w:val="0"/>
          <w:szCs w:val="24"/>
          <w:lang w:val="en-US" w:eastAsia="en-US"/>
        </w:rPr>
        <w:t xml:space="preserve"> in SAP2000. Base isolator properties which have been used for the analysis of the base-isolated building frame are calculated as </w:t>
      </w:r>
      <w:r w:rsidRPr="00F06BAC">
        <w:rPr>
          <w:rFonts w:eastAsia="Times New Roman"/>
          <w:noProof/>
          <w:snapToGrid w:val="0"/>
          <w:szCs w:val="24"/>
          <w:lang w:val="en-US" w:eastAsia="en-US"/>
        </w:rPr>
        <w:t>k</w:t>
      </w:r>
      <w:r w:rsidRPr="00F06BAC">
        <w:rPr>
          <w:rFonts w:eastAsia="Times New Roman"/>
          <w:noProof/>
          <w:snapToGrid w:val="0"/>
          <w:szCs w:val="24"/>
          <w:vertAlign w:val="subscript"/>
          <w:lang w:val="en-US" w:eastAsia="en-US"/>
        </w:rPr>
        <w:t>eff</w:t>
      </w:r>
      <w:r w:rsidRPr="00F06BAC">
        <w:rPr>
          <w:rFonts w:eastAsia="Times New Roman"/>
          <w:snapToGrid w:val="0"/>
          <w:szCs w:val="24"/>
          <w:lang w:val="en-US" w:eastAsia="en-US"/>
        </w:rPr>
        <w:t xml:space="preserve"> (Effective stiffness) = 713 kN/m, k</w:t>
      </w:r>
      <w:r w:rsidRPr="00F06BAC">
        <w:rPr>
          <w:rFonts w:eastAsia="Times New Roman"/>
          <w:snapToGrid w:val="0"/>
          <w:szCs w:val="24"/>
          <w:vertAlign w:val="subscript"/>
          <w:lang w:val="en-US" w:eastAsia="en-US"/>
        </w:rPr>
        <w:t>1</w:t>
      </w:r>
      <w:r w:rsidRPr="00F06BAC">
        <w:rPr>
          <w:rFonts w:eastAsia="Times New Roman"/>
          <w:snapToGrid w:val="0"/>
          <w:szCs w:val="24"/>
          <w:lang w:val="en-US" w:eastAsia="en-US"/>
        </w:rPr>
        <w:t xml:space="preserve"> (Initial stiffness) = 5419 kN/m, β</w:t>
      </w:r>
      <w:r w:rsidRPr="00F06BAC">
        <w:rPr>
          <w:rFonts w:eastAsia="Times New Roman"/>
          <w:snapToGrid w:val="0"/>
          <w:szCs w:val="24"/>
          <w:vertAlign w:val="subscript"/>
          <w:lang w:val="en-US" w:eastAsia="en-US"/>
        </w:rPr>
        <w:t>eff</w:t>
      </w:r>
      <w:r w:rsidRPr="00F06BAC">
        <w:rPr>
          <w:rFonts w:eastAsia="Times New Roman"/>
          <w:snapToGrid w:val="0"/>
          <w:szCs w:val="24"/>
          <w:lang w:val="en-US" w:eastAsia="en-US"/>
        </w:rPr>
        <w:t xml:space="preserve"> (Effective damping) = 0.1, γ (Post-yield stiffness ratio) = 0.1, F</w:t>
      </w:r>
      <w:r w:rsidRPr="00F06BAC">
        <w:rPr>
          <w:rFonts w:eastAsia="Times New Roman"/>
          <w:snapToGrid w:val="0"/>
          <w:szCs w:val="24"/>
          <w:vertAlign w:val="subscript"/>
          <w:lang w:val="en-US" w:eastAsia="en-US"/>
        </w:rPr>
        <w:t>y</w:t>
      </w:r>
      <w:r w:rsidRPr="00F06BAC">
        <w:rPr>
          <w:rFonts w:eastAsia="Times New Roman"/>
          <w:snapToGrid w:val="0"/>
          <w:szCs w:val="24"/>
          <w:lang w:val="en-US" w:eastAsia="en-US"/>
        </w:rPr>
        <w:t xml:space="preserve"> (Yield force) = 59.61 kN, K</w:t>
      </w:r>
      <w:r w:rsidRPr="00F06BAC">
        <w:rPr>
          <w:rFonts w:eastAsia="Times New Roman"/>
          <w:snapToGrid w:val="0"/>
          <w:szCs w:val="24"/>
          <w:vertAlign w:val="subscript"/>
          <w:lang w:val="en-US" w:eastAsia="en-US"/>
        </w:rPr>
        <w:t>v</w:t>
      </w:r>
      <w:r w:rsidRPr="00F06BAC">
        <w:rPr>
          <w:rFonts w:eastAsia="Times New Roman"/>
          <w:snapToGrid w:val="0"/>
          <w:szCs w:val="24"/>
          <w:lang w:val="en-US" w:eastAsia="en-US"/>
        </w:rPr>
        <w:t xml:space="preserve"> (Vertical stiffness) = 200687 kN/m. The fundamental period of the 10-story base-isolated frame is 3.7 seconds, and its fixed base version has 0.82 seconds.</w:t>
      </w:r>
    </w:p>
    <w:p w:rsidR="00F06BAC" w:rsidRPr="00F06BAC" w:rsidRDefault="00F06BAC" w:rsidP="00F06BAC">
      <w:pPr>
        <w:widowControl w:val="0"/>
        <w:tabs>
          <w:tab w:val="left" w:pos="0"/>
        </w:tabs>
        <w:suppressAutoHyphens/>
        <w:spacing w:after="0" w:line="240" w:lineRule="auto"/>
        <w:jc w:val="both"/>
        <w:rPr>
          <w:rFonts w:eastAsia="Times New Roman"/>
          <w:snapToGrid w:val="0"/>
          <w:szCs w:val="24"/>
          <w:lang w:val="en-US" w:eastAsia="en-US"/>
        </w:rPr>
      </w:pPr>
    </w:p>
    <w:p w:rsidR="00F06BAC" w:rsidRPr="00F06BAC" w:rsidRDefault="00F06BAC" w:rsidP="00F06BAC">
      <w:pPr>
        <w:widowControl w:val="0"/>
        <w:tabs>
          <w:tab w:val="left" w:pos="0"/>
        </w:tabs>
        <w:suppressAutoHyphens/>
        <w:spacing w:after="0" w:line="240" w:lineRule="auto"/>
        <w:jc w:val="both"/>
        <w:rPr>
          <w:rFonts w:eastAsia="Times New Roman"/>
          <w:snapToGrid w:val="0"/>
          <w:szCs w:val="24"/>
          <w:lang w:val="en-US" w:eastAsia="en-US"/>
        </w:rPr>
      </w:pPr>
    </w:p>
    <w:p w:rsidR="00F06BAC" w:rsidRPr="00F06BAC" w:rsidRDefault="00F06BAC" w:rsidP="00F06BAC">
      <w:pPr>
        <w:keepNext/>
        <w:snapToGrid w:val="0"/>
        <w:spacing w:after="0" w:line="240" w:lineRule="auto"/>
        <w:jc w:val="both"/>
        <w:outlineLvl w:val="0"/>
        <w:rPr>
          <w:rFonts w:eastAsia="MS Mincho"/>
          <w:b/>
          <w:snapToGrid w:val="0"/>
          <w:color w:val="000000"/>
          <w:lang w:val="en-US" w:eastAsia="zh-CN" w:bidi="en-US"/>
        </w:rPr>
      </w:pPr>
      <w:r w:rsidRPr="00F06BAC">
        <w:rPr>
          <w:rFonts w:eastAsia="MS Mincho"/>
          <w:b/>
          <w:snapToGrid w:val="0"/>
          <w:color w:val="000000"/>
          <w:lang w:val="en-US" w:eastAsia="zh-CN" w:bidi="en-US"/>
        </w:rPr>
        <w:t>3. Numerical study</w:t>
      </w:r>
    </w:p>
    <w:p w:rsidR="00F06BAC" w:rsidRPr="00F06BAC" w:rsidRDefault="00F06BAC" w:rsidP="00F06BAC">
      <w:pPr>
        <w:widowControl w:val="0"/>
        <w:tabs>
          <w:tab w:val="left" w:pos="0"/>
        </w:tabs>
        <w:suppressAutoHyphens/>
        <w:spacing w:after="0" w:line="240" w:lineRule="auto"/>
        <w:jc w:val="both"/>
        <w:rPr>
          <w:rFonts w:eastAsia="Times New Roman"/>
          <w:snapToGrid w:val="0"/>
          <w:sz w:val="20"/>
          <w:szCs w:val="24"/>
          <w:lang w:val="en-US" w:eastAsia="en-US"/>
        </w:rPr>
      </w:pPr>
    </w:p>
    <w:p w:rsidR="00F06BAC" w:rsidRPr="00F06BAC" w:rsidRDefault="00F06BAC" w:rsidP="00F06BAC">
      <w:pPr>
        <w:widowControl w:val="0"/>
        <w:spacing w:after="0" w:line="240" w:lineRule="auto"/>
        <w:jc w:val="both"/>
        <w:rPr>
          <w:rFonts w:eastAsia="Times New Roman"/>
          <w:snapToGrid w:val="0"/>
          <w:szCs w:val="24"/>
          <w:lang w:val="en-IN" w:eastAsia="en-US"/>
        </w:rPr>
      </w:pPr>
      <w:r w:rsidRPr="00F06BAC">
        <w:rPr>
          <w:rFonts w:eastAsia="Times New Roman"/>
          <w:snapToGrid w:val="0"/>
          <w:szCs w:val="24"/>
          <w:lang w:val="en-US" w:eastAsia="en-US"/>
        </w:rPr>
        <w:t xml:space="preserve">The numerical analysis is performed carrying out NTHA of a ten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building with the </w:t>
      </w:r>
      <w:r w:rsidRPr="00F06BAC">
        <w:rPr>
          <w:rFonts w:eastAsia="Times New Roman"/>
          <w:noProof/>
          <w:snapToGrid w:val="0"/>
          <w:szCs w:val="24"/>
          <w:lang w:val="en-US" w:eastAsia="en-US"/>
        </w:rPr>
        <w:t>fixed</w:t>
      </w:r>
      <w:r w:rsidRPr="00F06BAC">
        <w:rPr>
          <w:rFonts w:eastAsia="Times New Roman"/>
          <w:snapToGrid w:val="0"/>
          <w:szCs w:val="24"/>
          <w:lang w:val="en-US" w:eastAsia="en-US"/>
        </w:rPr>
        <w:t xml:space="preserve"> base and the </w:t>
      </w:r>
      <w:r w:rsidRPr="00F06BAC">
        <w:rPr>
          <w:rFonts w:eastAsia="Times New Roman"/>
          <w:noProof/>
          <w:snapToGrid w:val="0"/>
          <w:szCs w:val="24"/>
          <w:lang w:val="en-US" w:eastAsia="en-US"/>
        </w:rPr>
        <w:t>base-isolated</w:t>
      </w:r>
      <w:r w:rsidRPr="00F06BAC">
        <w:rPr>
          <w:rFonts w:eastAsia="Times New Roman"/>
          <w:snapToGrid w:val="0"/>
          <w:szCs w:val="24"/>
          <w:lang w:val="en-US" w:eastAsia="en-US"/>
        </w:rPr>
        <w:t xml:space="preserve"> conditions. For the NTHA, four far-field and four near-field earthquake records have </w:t>
      </w:r>
      <w:r w:rsidRPr="00F06BAC">
        <w:rPr>
          <w:rFonts w:eastAsia="Times New Roman"/>
          <w:noProof/>
          <w:snapToGrid w:val="0"/>
          <w:szCs w:val="24"/>
          <w:lang w:val="en-US" w:eastAsia="en-US"/>
        </w:rPr>
        <w:t>been selected</w:t>
      </w:r>
      <w:r w:rsidRPr="00F06BAC">
        <w:rPr>
          <w:rFonts w:eastAsia="Times New Roman"/>
          <w:snapToGrid w:val="0"/>
          <w:szCs w:val="24"/>
          <w:lang w:val="en-US" w:eastAsia="en-US"/>
        </w:rPr>
        <w:t xml:space="preserve">. Out of the four near-field records, two are for the directivity effect, </w:t>
      </w:r>
      <w:r w:rsidRPr="00F06BAC">
        <w:rPr>
          <w:rFonts w:eastAsia="Times New Roman"/>
          <w:noProof/>
          <w:snapToGrid w:val="0"/>
          <w:szCs w:val="24"/>
          <w:lang w:val="en-US" w:eastAsia="en-US"/>
        </w:rPr>
        <w:t>and the other two are for the</w:t>
      </w:r>
      <w:r w:rsidRPr="00F06BAC">
        <w:rPr>
          <w:rFonts w:eastAsia="Times New Roman"/>
          <w:snapToGrid w:val="0"/>
          <w:szCs w:val="24"/>
          <w:lang w:val="en-US" w:eastAsia="en-US"/>
        </w:rPr>
        <w:t xml:space="preserve"> fling step effect. Note that the fling-step records of Chi-Chi (TCU 052 and TCU 068) earthquake have </w:t>
      </w:r>
      <w:r w:rsidRPr="00F06BAC">
        <w:rPr>
          <w:rFonts w:eastAsia="Times New Roman"/>
          <w:noProof/>
          <w:snapToGrid w:val="0"/>
          <w:szCs w:val="24"/>
          <w:lang w:val="en-US" w:eastAsia="en-US"/>
        </w:rPr>
        <w:t>been chosen</w:t>
      </w:r>
      <w:r w:rsidRPr="00F06BAC">
        <w:rPr>
          <w:rFonts w:eastAsia="Times New Roman"/>
          <w:snapToGrid w:val="0"/>
          <w:szCs w:val="24"/>
          <w:lang w:val="en-US" w:eastAsia="en-US"/>
        </w:rPr>
        <w:t xml:space="preserve">, which contains one of the strongest pulses of  the fling-step effect recorded in comparison to other earthquake events </w:t>
      </w:r>
      <w:r w:rsidRPr="00F06BAC">
        <w:rPr>
          <w:rFonts w:eastAsia="Times New Roman"/>
          <w:snapToGrid w:val="0"/>
          <w:szCs w:val="24"/>
          <w:lang w:val="en-US" w:eastAsia="en-US"/>
        </w:rPr>
        <w:fldChar w:fldCharType="begin"/>
      </w:r>
      <w:r w:rsidRPr="00F06BAC">
        <w:rPr>
          <w:rFonts w:eastAsia="Times New Roman"/>
          <w:snapToGrid w:val="0"/>
          <w:szCs w:val="24"/>
          <w:lang w:val="en-US" w:eastAsia="en-US"/>
        </w:rPr>
        <w:instrText xml:space="preserve"> ADDIN EN.CITE &lt;EndNote&gt;&lt;Cite&gt;&lt;Author&gt;Li&lt;/Author&gt;&lt;Year&gt;2007&lt;/Year&gt;&lt;RecNum&gt;1&lt;/RecNum&gt;&lt;DisplayText&gt;(Huang and Chen, 2000; Li and Xie, 2007)&lt;/DisplayText&gt;&lt;record&gt;&lt;rec-number&gt;1&lt;/rec-number&gt;&lt;foreign-keys&gt;&lt;key app="EN" db-id="0ve22ze5sr9df4ew0t7vfzakadvf0x0rxfpw" timestamp="0"&gt;1&lt;/key&gt;&lt;/foreign-keys&gt;&lt;ref-type name="Journal Article"&gt;17&lt;/ref-type&gt;&lt;contributors&gt;&lt;authors&gt;&lt;author&gt;Li, Shuang&lt;/author&gt;&lt;author&gt;Xie, Li-li&lt;/author&gt;&lt;/authors&gt;&lt;/contributors&gt;&lt;titles&gt;&lt;title&gt;Progress and trend on near-field problems in civil engineering&lt;/title&gt;&lt;secondary-title&gt;Acta Seismologica Sinica&lt;/secondary-title&gt;&lt;/titles&gt;&lt;periodical&gt;&lt;full-title&gt;Acta Seismologica Sinica&lt;/full-title&gt;&lt;/periodical&gt;&lt;pages&gt;105-114&lt;/pages&gt;&lt;volume&gt;20&lt;/volume&gt;&lt;dates&gt;&lt;year&gt;2007&lt;/year&gt;&lt;/dates&gt;&lt;isbn&gt;1000-9116&lt;/isbn&gt;&lt;urls&gt;&lt;/urls&gt;&lt;/record&gt;&lt;/Cite&gt;&lt;Cite&gt;&lt;Author&gt;Huang&lt;/Author&gt;&lt;Year&gt;2000&lt;/Year&gt;&lt;RecNum&gt;8&lt;/RecNum&gt;&lt;record&gt;&lt;rec-number&gt;8&lt;/rec-number&gt;&lt;foreign-keys&gt;&lt;key app="EN" db-id="0ve22ze5sr9df4ew0t7vfzakadvf0x0rxfpw" timestamp="0"&gt;8&lt;/key&gt;&lt;/foreign-keys&gt;&lt;ref-type name="Journal Article"&gt;17&lt;/ref-type&gt;&lt;contributors&gt;&lt;authors&gt;&lt;author&gt;Huang, Ching-Tung&lt;/author&gt;&lt;author&gt;Chen, Shi-Shuenn&lt;/author&gt;&lt;/authors&gt;&lt;/contributors&gt;&lt;titles&gt;&lt;title&gt;Near-field characteristics and engineering implications of the 1999 Chi-Chi earthquake&lt;/title&gt;&lt;secondary-title&gt;Earthquake Engineering and Engineering Sysmology&lt;/secondary-title&gt;&lt;/titles&gt;&lt;pages&gt;23-41&lt;/pages&gt;&lt;volume&gt;2&lt;/volume&gt;&lt;number&gt;1&lt;/number&gt;&lt;dates&gt;&lt;year&gt;2000&lt;/year&gt;&lt;/dates&gt;&lt;urls&gt;&lt;/urls&gt;&lt;/record&gt;&lt;/Cite&gt;&lt;/EndNote&gt;</w:instrText>
      </w:r>
      <w:r w:rsidRPr="00F06BAC">
        <w:rPr>
          <w:rFonts w:eastAsia="Times New Roman"/>
          <w:snapToGrid w:val="0"/>
          <w:szCs w:val="24"/>
          <w:lang w:val="en-US" w:eastAsia="en-US"/>
        </w:rPr>
        <w:fldChar w:fldCharType="separate"/>
      </w:r>
      <w:r w:rsidRPr="00F06BAC">
        <w:rPr>
          <w:rFonts w:eastAsia="Times New Roman"/>
          <w:snapToGrid w:val="0"/>
          <w:szCs w:val="24"/>
          <w:lang w:val="en-US" w:eastAsia="en-US"/>
        </w:rPr>
        <w:t>(</w:t>
      </w:r>
      <w:hyperlink w:anchor="_ENREF_4" w:tooltip="Huang, 2000 #8" w:history="1">
        <w:r w:rsidRPr="00F06BAC">
          <w:rPr>
            <w:rFonts w:eastAsia="Times New Roman"/>
            <w:snapToGrid w:val="0"/>
            <w:szCs w:val="24"/>
            <w:u w:val="single"/>
            <w:lang w:val="en-US" w:eastAsia="en-US"/>
          </w:rPr>
          <w:t>Huang and Chen, 2000</w:t>
        </w:r>
      </w:hyperlink>
      <w:r w:rsidRPr="00F06BAC">
        <w:rPr>
          <w:rFonts w:eastAsia="Times New Roman"/>
          <w:snapToGrid w:val="0"/>
          <w:szCs w:val="24"/>
          <w:lang w:val="en-US" w:eastAsia="en-US"/>
        </w:rPr>
        <w:t xml:space="preserve">; </w:t>
      </w:r>
      <w:hyperlink w:anchor="_ENREF_8" w:tooltip="Li, 2007 #1" w:history="1">
        <w:r w:rsidRPr="00F06BAC">
          <w:rPr>
            <w:rFonts w:eastAsia="Times New Roman"/>
            <w:snapToGrid w:val="0"/>
            <w:szCs w:val="24"/>
            <w:u w:val="single"/>
            <w:lang w:val="en-US" w:eastAsia="en-US"/>
          </w:rPr>
          <w:t>Li and Xie, 2007</w:t>
        </w:r>
      </w:hyperlink>
      <w:r w:rsidRPr="00F06BAC">
        <w:rPr>
          <w:rFonts w:eastAsia="Times New Roman"/>
          <w:snapToGrid w:val="0"/>
          <w:szCs w:val="24"/>
          <w:lang w:val="en-US" w:eastAsia="en-US"/>
        </w:rPr>
        <w:t>)</w:t>
      </w:r>
      <w:r w:rsidRPr="00F06BAC">
        <w:rPr>
          <w:rFonts w:eastAsia="Times New Roman"/>
          <w:snapToGrid w:val="0"/>
          <w:szCs w:val="24"/>
          <w:lang w:val="en-US" w:eastAsia="en-US"/>
        </w:rPr>
        <w:fldChar w:fldCharType="end"/>
      </w:r>
      <w:r w:rsidRPr="00F06BAC">
        <w:rPr>
          <w:rFonts w:eastAsia="Times New Roman"/>
          <w:snapToGrid w:val="0"/>
          <w:szCs w:val="24"/>
          <w:lang w:val="en-US" w:eastAsia="en-US"/>
        </w:rPr>
        <w:t xml:space="preserve">. All the records have </w:t>
      </w:r>
      <w:r w:rsidRPr="00F06BAC">
        <w:rPr>
          <w:rFonts w:eastAsia="Times New Roman"/>
          <w:snapToGrid w:val="0"/>
          <w:szCs w:val="24"/>
          <w:lang w:val="en-IN" w:eastAsia="en-US"/>
        </w:rPr>
        <w:t>taken from the Pacific Earthquake Engineering Research Center (PEER) Strong Motion Database, Berkeley (</w:t>
      </w:r>
      <w:hyperlink r:id="rId13" w:history="1">
        <w:r w:rsidRPr="00F06BAC">
          <w:rPr>
            <w:rFonts w:eastAsia="Times New Roman"/>
            <w:snapToGrid w:val="0"/>
            <w:color w:val="0563C1"/>
            <w:szCs w:val="24"/>
            <w:u w:val="single"/>
            <w:lang w:val="en-US" w:eastAsia="en-US"/>
          </w:rPr>
          <w:t>http://ngawest2002.berkeley.edu/</w:t>
        </w:r>
      </w:hyperlink>
      <w:r w:rsidRPr="00F06BAC">
        <w:rPr>
          <w:rFonts w:eastAsia="Times New Roman"/>
          <w:snapToGrid w:val="0"/>
          <w:szCs w:val="24"/>
          <w:lang w:val="en-IN" w:eastAsia="en-US"/>
        </w:rPr>
        <w:t xml:space="preserve">). </w:t>
      </w:r>
      <w:r w:rsidRPr="00F06BAC">
        <w:rPr>
          <w:rFonts w:eastAsia="Times New Roman"/>
          <w:snapToGrid w:val="0"/>
          <w:szCs w:val="24"/>
          <w:lang w:val="en-US" w:eastAsia="en-US"/>
        </w:rPr>
        <w:t xml:space="preserve">The details of the earthquake records </w:t>
      </w:r>
      <w:r w:rsidRPr="00F06BAC">
        <w:rPr>
          <w:rFonts w:eastAsia="Times New Roman"/>
          <w:noProof/>
          <w:snapToGrid w:val="0"/>
          <w:szCs w:val="24"/>
          <w:lang w:val="en-US" w:eastAsia="en-US"/>
        </w:rPr>
        <w:t>are presented</w:t>
      </w:r>
      <w:r w:rsidRPr="00F06BAC">
        <w:rPr>
          <w:rFonts w:eastAsia="Times New Roman"/>
          <w:snapToGrid w:val="0"/>
          <w:szCs w:val="24"/>
          <w:lang w:val="en-US" w:eastAsia="en-US"/>
        </w:rPr>
        <w:t xml:space="preserve"> in Table 1. </w:t>
      </w:r>
      <w:r w:rsidRPr="00F06BAC">
        <w:rPr>
          <w:rFonts w:eastAsia="Times New Roman"/>
          <w:snapToGrid w:val="0"/>
          <w:szCs w:val="24"/>
          <w:lang w:val="en-IN" w:eastAsia="en-US"/>
        </w:rPr>
        <w:t xml:space="preserve">The NTHA </w:t>
      </w:r>
      <w:r w:rsidRPr="00F06BAC">
        <w:rPr>
          <w:rFonts w:eastAsia="Times New Roman"/>
          <w:noProof/>
          <w:snapToGrid w:val="0"/>
          <w:szCs w:val="24"/>
          <w:lang w:val="en-IN" w:eastAsia="en-US"/>
        </w:rPr>
        <w:t>is performed</w:t>
      </w:r>
      <w:r w:rsidRPr="00F06BAC">
        <w:rPr>
          <w:rFonts w:eastAsia="Times New Roman"/>
          <w:snapToGrid w:val="0"/>
          <w:szCs w:val="24"/>
          <w:lang w:val="en-IN" w:eastAsia="en-US"/>
        </w:rPr>
        <w:t xml:space="preserve"> in SAP200 software by using Hibler Hughes integration scheme having a </w:t>
      </w:r>
      <w:r w:rsidRPr="00F06BAC">
        <w:rPr>
          <w:rFonts w:eastAsia="Times New Roman"/>
          <w:noProof/>
          <w:snapToGrid w:val="0"/>
          <w:szCs w:val="24"/>
          <w:lang w:val="en-IN" w:eastAsia="en-US"/>
        </w:rPr>
        <w:t>value</w:t>
      </w:r>
      <w:r w:rsidRPr="00F06BAC">
        <w:rPr>
          <w:rFonts w:eastAsia="Times New Roman"/>
          <w:snapToGrid w:val="0"/>
          <w:szCs w:val="24"/>
          <w:lang w:val="en-IN" w:eastAsia="en-US"/>
        </w:rPr>
        <w:t xml:space="preserve"> of Beta = 0.25 and Gamma = 0.5. </w:t>
      </w:r>
      <w:r w:rsidRPr="00F06BAC">
        <w:rPr>
          <w:rFonts w:eastAsia="Times New Roman"/>
          <w:noProof/>
          <w:snapToGrid w:val="0"/>
          <w:szCs w:val="24"/>
          <w:lang w:val="en-IN" w:eastAsia="en-US"/>
        </w:rPr>
        <w:t>The Rayleigh</w:t>
      </w:r>
      <w:r w:rsidRPr="00F06BAC">
        <w:rPr>
          <w:rFonts w:eastAsia="Times New Roman"/>
          <w:snapToGrid w:val="0"/>
          <w:szCs w:val="24"/>
          <w:lang w:val="en-IN" w:eastAsia="en-US"/>
        </w:rPr>
        <w:t xml:space="preserve"> damping is calculated corresponding to the first and the second mode of vibration.</w:t>
      </w:r>
    </w:p>
    <w:p w:rsidR="00F06BAC" w:rsidRPr="00F06BAC" w:rsidRDefault="00F06BAC" w:rsidP="00F06BAC">
      <w:pPr>
        <w:widowControl w:val="0"/>
        <w:spacing w:after="0" w:line="240" w:lineRule="auto"/>
        <w:jc w:val="both"/>
        <w:rPr>
          <w:rFonts w:eastAsia="Times New Roman"/>
          <w:snapToGrid w:val="0"/>
          <w:szCs w:val="24"/>
          <w:lang w:val="en-IN" w:eastAsia="en-US"/>
        </w:rPr>
      </w:pPr>
    </w:p>
    <w:p w:rsidR="00F06BAC" w:rsidRPr="00F06BAC" w:rsidRDefault="00F06BAC" w:rsidP="00F06BAC">
      <w:pPr>
        <w:widowControl w:val="0"/>
        <w:spacing w:after="0" w:line="240" w:lineRule="auto"/>
        <w:jc w:val="center"/>
        <w:rPr>
          <w:rFonts w:eastAsia="Times New Roman"/>
          <w:snapToGrid w:val="0"/>
          <w:sz w:val="20"/>
          <w:szCs w:val="24"/>
          <w:lang w:val="en-IN" w:eastAsia="en-US"/>
        </w:rPr>
      </w:pPr>
      <w:r w:rsidRPr="00F06BAC">
        <w:rPr>
          <w:rFonts w:eastAsia="Times New Roman"/>
          <w:snapToGrid w:val="0"/>
          <w:sz w:val="20"/>
          <w:szCs w:val="24"/>
          <w:lang w:val="en-IN" w:eastAsia="en-US"/>
        </w:rPr>
        <w:t xml:space="preserve">Table 1. </w:t>
      </w:r>
      <w:r w:rsidRPr="00F06BAC">
        <w:rPr>
          <w:rFonts w:eastAsia="Times New Roman"/>
          <w:snapToGrid w:val="0"/>
          <w:sz w:val="20"/>
          <w:szCs w:val="24"/>
          <w:lang w:val="en-US" w:eastAsia="en-US"/>
        </w:rPr>
        <w:t>Ground Motion Records.</w:t>
      </w:r>
    </w:p>
    <w:p w:rsidR="00F06BAC" w:rsidRPr="00F06BAC" w:rsidRDefault="00F06BAC" w:rsidP="00F06BAC">
      <w:pPr>
        <w:widowControl w:val="0"/>
        <w:spacing w:after="0" w:line="240" w:lineRule="auto"/>
        <w:jc w:val="both"/>
        <w:rPr>
          <w:rFonts w:eastAsia="Times New Roman"/>
          <w:snapToGrid w:val="0"/>
          <w:szCs w:val="24"/>
          <w:lang w:val="en-US" w:eastAsia="en-US"/>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921"/>
        <w:gridCol w:w="982"/>
        <w:gridCol w:w="1904"/>
        <w:gridCol w:w="1805"/>
        <w:gridCol w:w="912"/>
        <w:gridCol w:w="1056"/>
        <w:gridCol w:w="1052"/>
        <w:gridCol w:w="1222"/>
      </w:tblGrid>
      <w:tr w:rsidR="00F06BAC" w:rsidRPr="00F06BAC" w:rsidTr="00FF5A90">
        <w:trPr>
          <w:jc w:val="center"/>
        </w:trPr>
        <w:tc>
          <w:tcPr>
            <w:tcW w:w="467" w:type="pct"/>
            <w:tcBorders>
              <w:top w:val="single" w:sz="4" w:space="0" w:color="auto"/>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b/>
                <w:snapToGrid w:val="0"/>
                <w:szCs w:val="24"/>
                <w:lang w:val="en-US" w:eastAsia="en-US"/>
              </w:rPr>
            </w:pPr>
            <w:r w:rsidRPr="00F06BAC">
              <w:rPr>
                <w:rFonts w:eastAsia="Times New Roman"/>
                <w:b/>
                <w:snapToGrid w:val="0"/>
                <w:szCs w:val="24"/>
                <w:lang w:val="en-US" w:eastAsia="en-US"/>
              </w:rPr>
              <w:t>No.</w:t>
            </w:r>
          </w:p>
        </w:tc>
        <w:tc>
          <w:tcPr>
            <w:tcW w:w="498" w:type="pct"/>
            <w:tcBorders>
              <w:top w:val="single" w:sz="4" w:space="0" w:color="auto"/>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b/>
                <w:snapToGrid w:val="0"/>
                <w:szCs w:val="24"/>
                <w:lang w:val="en-US" w:eastAsia="en-US"/>
              </w:rPr>
            </w:pPr>
            <w:r w:rsidRPr="00F06BAC">
              <w:rPr>
                <w:rFonts w:eastAsia="Times New Roman"/>
                <w:b/>
                <w:snapToGrid w:val="0"/>
                <w:szCs w:val="24"/>
                <w:lang w:val="en-US" w:eastAsia="en-US"/>
              </w:rPr>
              <w:t>Year</w:t>
            </w:r>
          </w:p>
        </w:tc>
        <w:tc>
          <w:tcPr>
            <w:tcW w:w="966" w:type="pct"/>
            <w:tcBorders>
              <w:top w:val="single" w:sz="4" w:space="0" w:color="auto"/>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b/>
                <w:snapToGrid w:val="0"/>
                <w:szCs w:val="24"/>
                <w:lang w:val="en-US" w:eastAsia="en-US"/>
              </w:rPr>
            </w:pPr>
            <w:r w:rsidRPr="00F06BAC">
              <w:rPr>
                <w:rFonts w:eastAsia="Times New Roman"/>
                <w:b/>
                <w:snapToGrid w:val="0"/>
                <w:szCs w:val="24"/>
                <w:lang w:val="en-US" w:eastAsia="en-US"/>
              </w:rPr>
              <w:t>Earthquake</w:t>
            </w:r>
          </w:p>
        </w:tc>
        <w:tc>
          <w:tcPr>
            <w:tcW w:w="916" w:type="pct"/>
            <w:tcBorders>
              <w:top w:val="single" w:sz="4" w:space="0" w:color="auto"/>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b/>
                <w:snapToGrid w:val="0"/>
                <w:szCs w:val="24"/>
                <w:lang w:val="en-US" w:eastAsia="en-US"/>
              </w:rPr>
            </w:pPr>
            <w:r w:rsidRPr="00F06BAC">
              <w:rPr>
                <w:rFonts w:eastAsia="Times New Roman"/>
                <w:b/>
                <w:snapToGrid w:val="0"/>
                <w:szCs w:val="24"/>
                <w:lang w:val="en-US" w:eastAsia="en-US"/>
              </w:rPr>
              <w:t>Station (Component)</w:t>
            </w:r>
          </w:p>
        </w:tc>
        <w:tc>
          <w:tcPr>
            <w:tcW w:w="463" w:type="pct"/>
            <w:tcBorders>
              <w:top w:val="single" w:sz="4" w:space="0" w:color="auto"/>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b/>
                <w:snapToGrid w:val="0"/>
                <w:szCs w:val="24"/>
                <w:lang w:val="en-US" w:eastAsia="en-US"/>
              </w:rPr>
            </w:pPr>
            <w:r w:rsidRPr="00F06BAC">
              <w:rPr>
                <w:rFonts w:eastAsia="Times New Roman"/>
                <w:b/>
                <w:snapToGrid w:val="0"/>
                <w:szCs w:val="24"/>
                <w:lang w:val="en-US" w:eastAsia="en-US"/>
              </w:rPr>
              <w:t>PGA (g)</w:t>
            </w:r>
          </w:p>
        </w:tc>
        <w:tc>
          <w:tcPr>
            <w:tcW w:w="536" w:type="pct"/>
            <w:tcBorders>
              <w:top w:val="single" w:sz="4" w:space="0" w:color="auto"/>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b/>
                <w:snapToGrid w:val="0"/>
                <w:szCs w:val="24"/>
                <w:lang w:val="en-US" w:eastAsia="en-US"/>
              </w:rPr>
            </w:pPr>
            <w:r w:rsidRPr="00F06BAC">
              <w:rPr>
                <w:rFonts w:eastAsia="Times New Roman"/>
                <w:b/>
                <w:snapToGrid w:val="0"/>
                <w:szCs w:val="24"/>
                <w:lang w:val="en-US" w:eastAsia="en-US"/>
              </w:rPr>
              <w:t>PGV (cm/s)</w:t>
            </w:r>
          </w:p>
        </w:tc>
        <w:tc>
          <w:tcPr>
            <w:tcW w:w="534" w:type="pct"/>
            <w:tcBorders>
              <w:top w:val="single" w:sz="4" w:space="0" w:color="auto"/>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b/>
                <w:snapToGrid w:val="0"/>
                <w:szCs w:val="24"/>
                <w:lang w:val="en-US" w:eastAsia="en-US"/>
              </w:rPr>
            </w:pPr>
            <w:r w:rsidRPr="00F06BAC">
              <w:rPr>
                <w:rFonts w:eastAsia="Times New Roman"/>
                <w:b/>
                <w:snapToGrid w:val="0"/>
                <w:szCs w:val="24"/>
                <w:lang w:val="en-US" w:eastAsia="en-US"/>
              </w:rPr>
              <w:t>PGD (cm)</w:t>
            </w:r>
          </w:p>
        </w:tc>
        <w:tc>
          <w:tcPr>
            <w:tcW w:w="620" w:type="pct"/>
            <w:tcBorders>
              <w:top w:val="single" w:sz="4" w:space="0" w:color="auto"/>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b/>
                <w:snapToGrid w:val="0"/>
                <w:szCs w:val="24"/>
                <w:lang w:val="en-US" w:eastAsia="en-US"/>
              </w:rPr>
            </w:pPr>
            <w:r w:rsidRPr="00F06BAC">
              <w:rPr>
                <w:rFonts w:eastAsia="Times New Roman"/>
                <w:b/>
                <w:snapToGrid w:val="0"/>
                <w:szCs w:val="24"/>
                <w:lang w:val="en-US" w:eastAsia="en-US"/>
              </w:rPr>
              <w:t>PGV/PGA</w:t>
            </w:r>
          </w:p>
          <w:p w:rsidR="00F06BAC" w:rsidRPr="00F06BAC" w:rsidRDefault="00F06BAC" w:rsidP="00F06BAC">
            <w:pPr>
              <w:widowControl w:val="0"/>
              <w:tabs>
                <w:tab w:val="left" w:pos="0"/>
              </w:tabs>
              <w:spacing w:after="0" w:line="240" w:lineRule="auto"/>
              <w:jc w:val="center"/>
              <w:rPr>
                <w:rFonts w:eastAsia="Times New Roman"/>
                <w:b/>
                <w:snapToGrid w:val="0"/>
                <w:szCs w:val="24"/>
                <w:lang w:val="en-US" w:eastAsia="en-US"/>
              </w:rPr>
            </w:pPr>
            <w:r w:rsidRPr="00F06BAC">
              <w:rPr>
                <w:rFonts w:eastAsia="Times New Roman"/>
                <w:b/>
                <w:snapToGrid w:val="0"/>
                <w:szCs w:val="24"/>
                <w:lang w:val="en-US" w:eastAsia="en-US"/>
              </w:rPr>
              <w:t>(cm/s/g)</w:t>
            </w:r>
          </w:p>
        </w:tc>
      </w:tr>
      <w:tr w:rsidR="00F06BAC" w:rsidRPr="00F06BAC" w:rsidTr="00FF5A90">
        <w:trPr>
          <w:trHeight w:val="340"/>
          <w:jc w:val="center"/>
        </w:trPr>
        <w:tc>
          <w:tcPr>
            <w:tcW w:w="5000" w:type="pct"/>
            <w:gridSpan w:val="8"/>
            <w:tcBorders>
              <w:top w:val="single" w:sz="4" w:space="0" w:color="auto"/>
            </w:tcBorders>
            <w:shd w:val="clear" w:color="auto" w:fill="auto"/>
            <w:vAlign w:val="center"/>
          </w:tcPr>
          <w:p w:rsidR="00F06BAC" w:rsidRPr="00F06BAC" w:rsidRDefault="00F06BAC" w:rsidP="00F06BAC">
            <w:pPr>
              <w:widowControl w:val="0"/>
              <w:numPr>
                <w:ilvl w:val="0"/>
                <w:numId w:val="1"/>
              </w:numPr>
              <w:tabs>
                <w:tab w:val="left" w:pos="0"/>
              </w:tabs>
              <w:spacing w:after="0" w:line="240" w:lineRule="auto"/>
              <w:ind w:left="603"/>
              <w:contextualSpacing/>
              <w:jc w:val="both"/>
              <w:rPr>
                <w:rFonts w:eastAsia="Calibri"/>
                <w:snapToGrid w:val="0"/>
                <w:szCs w:val="24"/>
                <w:lang w:val="en-US" w:eastAsia="en-US"/>
              </w:rPr>
            </w:pPr>
            <w:r w:rsidRPr="00F06BAC">
              <w:rPr>
                <w:rFonts w:eastAsia="Calibri"/>
                <w:snapToGrid w:val="0"/>
                <w:szCs w:val="24"/>
                <w:lang w:val="en-US" w:eastAsia="en-US"/>
              </w:rPr>
              <w:t>Far Field records</w:t>
            </w:r>
          </w:p>
        </w:tc>
      </w:tr>
      <w:tr w:rsidR="00F06BAC" w:rsidRPr="00F06BAC" w:rsidTr="00FF5A90">
        <w:trPr>
          <w:trHeight w:val="288"/>
          <w:jc w:val="center"/>
        </w:trPr>
        <w:tc>
          <w:tcPr>
            <w:tcW w:w="467"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w:t>
            </w:r>
          </w:p>
        </w:tc>
        <w:tc>
          <w:tcPr>
            <w:tcW w:w="498"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1994</w:t>
            </w:r>
          </w:p>
        </w:tc>
        <w:tc>
          <w:tcPr>
            <w:tcW w:w="96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Northridge</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M</w:t>
            </w:r>
            <w:r w:rsidRPr="00F06BAC">
              <w:rPr>
                <w:rFonts w:eastAsia="Times New Roman"/>
                <w:snapToGrid w:val="0"/>
                <w:szCs w:val="24"/>
                <w:vertAlign w:val="subscript"/>
                <w:lang w:val="en-US" w:eastAsia="en-US"/>
              </w:rPr>
              <w:t>w</w:t>
            </w:r>
            <w:r w:rsidRPr="00F06BAC">
              <w:rPr>
                <w:rFonts w:eastAsia="Times New Roman"/>
                <w:snapToGrid w:val="0"/>
                <w:szCs w:val="24"/>
                <w:lang w:val="en-US" w:eastAsia="en-US"/>
              </w:rPr>
              <w:t xml:space="preserve"> = 6.7</w:t>
            </w:r>
          </w:p>
        </w:tc>
        <w:tc>
          <w:tcPr>
            <w:tcW w:w="91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Beverly hills</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(MULH, 009)</w:t>
            </w:r>
          </w:p>
        </w:tc>
        <w:tc>
          <w:tcPr>
            <w:tcW w:w="463"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0.42</w:t>
            </w:r>
          </w:p>
        </w:tc>
        <w:tc>
          <w:tcPr>
            <w:tcW w:w="53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58.91</w:t>
            </w:r>
          </w:p>
        </w:tc>
        <w:tc>
          <w:tcPr>
            <w:tcW w:w="534"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13.18</w:t>
            </w:r>
          </w:p>
        </w:tc>
        <w:tc>
          <w:tcPr>
            <w:tcW w:w="620"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140</w:t>
            </w:r>
          </w:p>
        </w:tc>
      </w:tr>
      <w:tr w:rsidR="00F06BAC" w:rsidRPr="00F06BAC" w:rsidTr="00FF5A90">
        <w:trPr>
          <w:trHeight w:val="288"/>
          <w:jc w:val="center"/>
        </w:trPr>
        <w:tc>
          <w:tcPr>
            <w:tcW w:w="467"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2</w:t>
            </w:r>
          </w:p>
        </w:tc>
        <w:tc>
          <w:tcPr>
            <w:tcW w:w="498"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1992</w:t>
            </w:r>
          </w:p>
        </w:tc>
        <w:tc>
          <w:tcPr>
            <w:tcW w:w="96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Landers</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M</w:t>
            </w:r>
            <w:r w:rsidRPr="00F06BAC">
              <w:rPr>
                <w:rFonts w:eastAsia="Times New Roman"/>
                <w:snapToGrid w:val="0"/>
                <w:szCs w:val="24"/>
                <w:vertAlign w:val="subscript"/>
                <w:lang w:val="en-US" w:eastAsia="en-US"/>
              </w:rPr>
              <w:t>w</w:t>
            </w:r>
            <w:r w:rsidRPr="00F06BAC">
              <w:rPr>
                <w:rFonts w:eastAsia="Times New Roman"/>
                <w:snapToGrid w:val="0"/>
                <w:szCs w:val="24"/>
                <w:lang w:val="en-US" w:eastAsia="en-US"/>
              </w:rPr>
              <w:t xml:space="preserve"> = 6.7</w:t>
            </w:r>
          </w:p>
        </w:tc>
        <w:tc>
          <w:tcPr>
            <w:tcW w:w="91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Cool water</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(SCE STATION 23)</w:t>
            </w:r>
          </w:p>
        </w:tc>
        <w:tc>
          <w:tcPr>
            <w:tcW w:w="463"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0.42</w:t>
            </w:r>
          </w:p>
        </w:tc>
        <w:tc>
          <w:tcPr>
            <w:tcW w:w="53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42.35</w:t>
            </w:r>
          </w:p>
        </w:tc>
        <w:tc>
          <w:tcPr>
            <w:tcW w:w="534"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13.84</w:t>
            </w:r>
          </w:p>
        </w:tc>
        <w:tc>
          <w:tcPr>
            <w:tcW w:w="620"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100</w:t>
            </w:r>
          </w:p>
        </w:tc>
      </w:tr>
      <w:tr w:rsidR="00F06BAC" w:rsidRPr="00F06BAC" w:rsidTr="00FF5A90">
        <w:trPr>
          <w:trHeight w:val="288"/>
          <w:jc w:val="center"/>
        </w:trPr>
        <w:tc>
          <w:tcPr>
            <w:tcW w:w="467"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3</w:t>
            </w:r>
          </w:p>
        </w:tc>
        <w:tc>
          <w:tcPr>
            <w:tcW w:w="498"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1978</w:t>
            </w:r>
          </w:p>
        </w:tc>
        <w:tc>
          <w:tcPr>
            <w:tcW w:w="966"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Tabas</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M</w:t>
            </w:r>
            <w:r w:rsidRPr="00F06BAC">
              <w:rPr>
                <w:rFonts w:eastAsia="Times New Roman"/>
                <w:snapToGrid w:val="0"/>
                <w:szCs w:val="24"/>
                <w:vertAlign w:val="subscript"/>
                <w:lang w:val="en-US" w:eastAsia="en-US"/>
              </w:rPr>
              <w:t>w</w:t>
            </w:r>
            <w:r w:rsidRPr="00F06BAC">
              <w:rPr>
                <w:rFonts w:eastAsia="Times New Roman"/>
                <w:snapToGrid w:val="0"/>
                <w:szCs w:val="24"/>
                <w:lang w:val="en-US" w:eastAsia="en-US"/>
              </w:rPr>
              <w:t xml:space="preserve"> = 6.7</w:t>
            </w:r>
          </w:p>
        </w:tc>
        <w:tc>
          <w:tcPr>
            <w:tcW w:w="916"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Ferdows</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(L)</w:t>
            </w:r>
          </w:p>
        </w:tc>
        <w:tc>
          <w:tcPr>
            <w:tcW w:w="463"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0.093</w:t>
            </w:r>
          </w:p>
        </w:tc>
        <w:tc>
          <w:tcPr>
            <w:tcW w:w="536"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5.4</w:t>
            </w:r>
          </w:p>
        </w:tc>
        <w:tc>
          <w:tcPr>
            <w:tcW w:w="534"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2.24</w:t>
            </w:r>
          </w:p>
        </w:tc>
        <w:tc>
          <w:tcPr>
            <w:tcW w:w="620"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58</w:t>
            </w:r>
          </w:p>
        </w:tc>
      </w:tr>
      <w:tr w:rsidR="00F06BAC" w:rsidRPr="00F06BAC" w:rsidTr="00FF5A90">
        <w:trPr>
          <w:trHeight w:val="288"/>
          <w:jc w:val="center"/>
        </w:trPr>
        <w:tc>
          <w:tcPr>
            <w:tcW w:w="467"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4</w:t>
            </w:r>
          </w:p>
        </w:tc>
        <w:tc>
          <w:tcPr>
            <w:tcW w:w="498"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1987</w:t>
            </w:r>
          </w:p>
        </w:tc>
        <w:tc>
          <w:tcPr>
            <w:tcW w:w="966"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Superstition hill</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M</w:t>
            </w:r>
            <w:r w:rsidRPr="00F06BAC">
              <w:rPr>
                <w:rFonts w:eastAsia="Times New Roman"/>
                <w:snapToGrid w:val="0"/>
                <w:szCs w:val="24"/>
                <w:vertAlign w:val="subscript"/>
                <w:lang w:val="en-US" w:eastAsia="en-US"/>
              </w:rPr>
              <w:t>w</w:t>
            </w:r>
            <w:r w:rsidRPr="00F06BAC">
              <w:rPr>
                <w:rFonts w:eastAsia="Times New Roman"/>
                <w:snapToGrid w:val="0"/>
                <w:szCs w:val="24"/>
                <w:lang w:val="en-US" w:eastAsia="en-US"/>
              </w:rPr>
              <w:t xml:space="preserve"> = 6.7</w:t>
            </w:r>
          </w:p>
        </w:tc>
        <w:tc>
          <w:tcPr>
            <w:tcW w:w="916"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Poe road</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(POE 270)</w:t>
            </w:r>
          </w:p>
        </w:tc>
        <w:tc>
          <w:tcPr>
            <w:tcW w:w="463"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0.45</w:t>
            </w:r>
          </w:p>
        </w:tc>
        <w:tc>
          <w:tcPr>
            <w:tcW w:w="536"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35.72</w:t>
            </w:r>
          </w:p>
        </w:tc>
        <w:tc>
          <w:tcPr>
            <w:tcW w:w="534"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8.81</w:t>
            </w:r>
          </w:p>
        </w:tc>
        <w:tc>
          <w:tcPr>
            <w:tcW w:w="620"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86</w:t>
            </w:r>
          </w:p>
        </w:tc>
      </w:tr>
      <w:tr w:rsidR="00F06BAC" w:rsidRPr="00F06BAC" w:rsidTr="00FF5A90">
        <w:trPr>
          <w:trHeight w:val="340"/>
          <w:jc w:val="center"/>
        </w:trPr>
        <w:tc>
          <w:tcPr>
            <w:tcW w:w="5000" w:type="pct"/>
            <w:gridSpan w:val="8"/>
            <w:tcBorders>
              <w:top w:val="single" w:sz="4" w:space="0" w:color="auto"/>
            </w:tcBorders>
            <w:shd w:val="clear" w:color="auto" w:fill="auto"/>
            <w:vAlign w:val="center"/>
          </w:tcPr>
          <w:p w:rsidR="00F06BAC" w:rsidRPr="00F06BAC" w:rsidRDefault="00F06BAC" w:rsidP="00F06BAC">
            <w:pPr>
              <w:widowControl w:val="0"/>
              <w:numPr>
                <w:ilvl w:val="0"/>
                <w:numId w:val="1"/>
              </w:numPr>
              <w:tabs>
                <w:tab w:val="left" w:pos="0"/>
              </w:tabs>
              <w:spacing w:after="0" w:line="240" w:lineRule="auto"/>
              <w:ind w:left="603"/>
              <w:contextualSpacing/>
              <w:jc w:val="both"/>
              <w:rPr>
                <w:rFonts w:eastAsia="Calibri"/>
                <w:snapToGrid w:val="0"/>
                <w:szCs w:val="24"/>
                <w:lang w:val="en-US" w:eastAsia="en-US"/>
              </w:rPr>
            </w:pPr>
            <w:r w:rsidRPr="00F06BAC">
              <w:rPr>
                <w:rFonts w:eastAsia="Calibri"/>
                <w:snapToGrid w:val="0"/>
                <w:szCs w:val="24"/>
                <w:lang w:val="en-US" w:eastAsia="en-US"/>
              </w:rPr>
              <w:t>Near-field records (Directivity effect, D)</w:t>
            </w:r>
          </w:p>
        </w:tc>
      </w:tr>
      <w:tr w:rsidR="00F06BAC" w:rsidRPr="00F06BAC" w:rsidTr="00FF5A90">
        <w:trPr>
          <w:trHeight w:val="288"/>
          <w:jc w:val="center"/>
        </w:trPr>
        <w:tc>
          <w:tcPr>
            <w:tcW w:w="467"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w:t>
            </w:r>
          </w:p>
        </w:tc>
        <w:tc>
          <w:tcPr>
            <w:tcW w:w="498"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1992</w:t>
            </w:r>
          </w:p>
        </w:tc>
        <w:tc>
          <w:tcPr>
            <w:tcW w:w="966"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Erzincan</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M</w:t>
            </w:r>
            <w:r w:rsidRPr="00F06BAC">
              <w:rPr>
                <w:rFonts w:eastAsia="Times New Roman"/>
                <w:snapToGrid w:val="0"/>
                <w:szCs w:val="24"/>
                <w:vertAlign w:val="subscript"/>
                <w:lang w:val="en-US" w:eastAsia="en-US"/>
              </w:rPr>
              <w:t>w</w:t>
            </w:r>
            <w:r w:rsidRPr="00F06BAC">
              <w:rPr>
                <w:rFonts w:eastAsia="Times New Roman"/>
                <w:snapToGrid w:val="0"/>
                <w:szCs w:val="24"/>
                <w:lang w:val="en-US" w:eastAsia="en-US"/>
              </w:rPr>
              <w:t xml:space="preserve"> = 6.7</w:t>
            </w:r>
          </w:p>
        </w:tc>
        <w:tc>
          <w:tcPr>
            <w:tcW w:w="916"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Erzincan</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(EW)</w:t>
            </w:r>
          </w:p>
        </w:tc>
        <w:tc>
          <w:tcPr>
            <w:tcW w:w="463"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0.5</w:t>
            </w:r>
          </w:p>
        </w:tc>
        <w:tc>
          <w:tcPr>
            <w:tcW w:w="536"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64.32</w:t>
            </w:r>
          </w:p>
        </w:tc>
        <w:tc>
          <w:tcPr>
            <w:tcW w:w="534"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21.91</w:t>
            </w:r>
          </w:p>
        </w:tc>
        <w:tc>
          <w:tcPr>
            <w:tcW w:w="620" w:type="pct"/>
            <w:tcBorders>
              <w:bottom w:val="nil"/>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128</w:t>
            </w:r>
          </w:p>
        </w:tc>
      </w:tr>
      <w:tr w:rsidR="00F06BAC" w:rsidRPr="00F06BAC" w:rsidTr="00FF5A90">
        <w:trPr>
          <w:trHeight w:val="288"/>
          <w:jc w:val="center"/>
        </w:trPr>
        <w:tc>
          <w:tcPr>
            <w:tcW w:w="467"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2</w:t>
            </w:r>
          </w:p>
        </w:tc>
        <w:tc>
          <w:tcPr>
            <w:tcW w:w="498"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2003</w:t>
            </w:r>
          </w:p>
        </w:tc>
        <w:tc>
          <w:tcPr>
            <w:tcW w:w="966"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Bam</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M</w:t>
            </w:r>
            <w:r w:rsidRPr="00F06BAC">
              <w:rPr>
                <w:rFonts w:eastAsia="Times New Roman"/>
                <w:snapToGrid w:val="0"/>
                <w:szCs w:val="24"/>
                <w:vertAlign w:val="subscript"/>
                <w:lang w:val="en-US" w:eastAsia="en-US"/>
              </w:rPr>
              <w:t>w</w:t>
            </w:r>
            <w:r w:rsidRPr="00F06BAC">
              <w:rPr>
                <w:rFonts w:eastAsia="Times New Roman"/>
                <w:snapToGrid w:val="0"/>
                <w:szCs w:val="24"/>
                <w:lang w:val="en-US" w:eastAsia="en-US"/>
              </w:rPr>
              <w:t xml:space="preserve"> = 6.7</w:t>
            </w:r>
          </w:p>
        </w:tc>
        <w:tc>
          <w:tcPr>
            <w:tcW w:w="916"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Bam</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(L)</w:t>
            </w:r>
          </w:p>
        </w:tc>
        <w:tc>
          <w:tcPr>
            <w:tcW w:w="463"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0.8</w:t>
            </w:r>
          </w:p>
        </w:tc>
        <w:tc>
          <w:tcPr>
            <w:tcW w:w="536"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124.1</w:t>
            </w:r>
          </w:p>
        </w:tc>
        <w:tc>
          <w:tcPr>
            <w:tcW w:w="534"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33.94</w:t>
            </w:r>
          </w:p>
        </w:tc>
        <w:tc>
          <w:tcPr>
            <w:tcW w:w="620" w:type="pct"/>
            <w:tcBorders>
              <w:top w:val="nil"/>
              <w:bottom w:val="single" w:sz="4" w:space="0" w:color="auto"/>
            </w:tcBorders>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155</w:t>
            </w:r>
          </w:p>
        </w:tc>
      </w:tr>
      <w:tr w:rsidR="00F06BAC" w:rsidRPr="00F06BAC" w:rsidTr="00FF5A90">
        <w:trPr>
          <w:trHeight w:val="340"/>
          <w:jc w:val="center"/>
        </w:trPr>
        <w:tc>
          <w:tcPr>
            <w:tcW w:w="5000" w:type="pct"/>
            <w:gridSpan w:val="8"/>
            <w:tcBorders>
              <w:top w:val="single" w:sz="4" w:space="0" w:color="auto"/>
            </w:tcBorders>
            <w:shd w:val="clear" w:color="auto" w:fill="auto"/>
            <w:vAlign w:val="center"/>
          </w:tcPr>
          <w:p w:rsidR="00F06BAC" w:rsidRPr="00F06BAC" w:rsidRDefault="00F06BAC" w:rsidP="00F06BAC">
            <w:pPr>
              <w:widowControl w:val="0"/>
              <w:numPr>
                <w:ilvl w:val="0"/>
                <w:numId w:val="1"/>
              </w:numPr>
              <w:tabs>
                <w:tab w:val="left" w:pos="0"/>
              </w:tabs>
              <w:spacing w:after="0" w:line="240" w:lineRule="auto"/>
              <w:ind w:left="603"/>
              <w:contextualSpacing/>
              <w:jc w:val="both"/>
              <w:rPr>
                <w:rFonts w:eastAsia="Calibri"/>
                <w:snapToGrid w:val="0"/>
                <w:szCs w:val="24"/>
                <w:lang w:val="en-US" w:eastAsia="en-US"/>
              </w:rPr>
            </w:pPr>
            <w:r w:rsidRPr="00F06BAC">
              <w:rPr>
                <w:rFonts w:eastAsia="Calibri"/>
                <w:snapToGrid w:val="0"/>
                <w:szCs w:val="24"/>
                <w:lang w:val="en-US" w:eastAsia="en-US"/>
              </w:rPr>
              <w:t>Near-field records (fling-step effect, FS)</w:t>
            </w:r>
          </w:p>
        </w:tc>
      </w:tr>
      <w:tr w:rsidR="00F06BAC" w:rsidRPr="00F06BAC" w:rsidTr="00FF5A90">
        <w:trPr>
          <w:trHeight w:val="288"/>
          <w:jc w:val="center"/>
        </w:trPr>
        <w:tc>
          <w:tcPr>
            <w:tcW w:w="467"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3</w:t>
            </w:r>
          </w:p>
        </w:tc>
        <w:tc>
          <w:tcPr>
            <w:tcW w:w="498"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1999</w:t>
            </w:r>
          </w:p>
        </w:tc>
        <w:tc>
          <w:tcPr>
            <w:tcW w:w="96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Chi Chi</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M</w:t>
            </w:r>
            <w:r w:rsidRPr="00F06BAC">
              <w:rPr>
                <w:rFonts w:eastAsia="Times New Roman"/>
                <w:snapToGrid w:val="0"/>
                <w:szCs w:val="24"/>
                <w:vertAlign w:val="subscript"/>
                <w:lang w:val="en-US" w:eastAsia="en-US"/>
              </w:rPr>
              <w:t>w</w:t>
            </w:r>
            <w:r w:rsidRPr="00F06BAC">
              <w:rPr>
                <w:rFonts w:eastAsia="Times New Roman"/>
                <w:snapToGrid w:val="0"/>
                <w:szCs w:val="24"/>
                <w:lang w:val="en-US" w:eastAsia="en-US"/>
              </w:rPr>
              <w:t xml:space="preserve"> = 6.7</w:t>
            </w:r>
          </w:p>
        </w:tc>
        <w:tc>
          <w:tcPr>
            <w:tcW w:w="91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TCU 052</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(E)</w:t>
            </w:r>
          </w:p>
        </w:tc>
        <w:tc>
          <w:tcPr>
            <w:tcW w:w="463"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0.36</w:t>
            </w:r>
          </w:p>
        </w:tc>
        <w:tc>
          <w:tcPr>
            <w:tcW w:w="53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151.2</w:t>
            </w:r>
          </w:p>
        </w:tc>
        <w:tc>
          <w:tcPr>
            <w:tcW w:w="534"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210.43</w:t>
            </w:r>
          </w:p>
        </w:tc>
        <w:tc>
          <w:tcPr>
            <w:tcW w:w="620"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420</w:t>
            </w:r>
          </w:p>
        </w:tc>
      </w:tr>
      <w:tr w:rsidR="00F06BAC" w:rsidRPr="00F06BAC" w:rsidTr="00FF5A90">
        <w:trPr>
          <w:trHeight w:val="288"/>
          <w:jc w:val="center"/>
        </w:trPr>
        <w:tc>
          <w:tcPr>
            <w:tcW w:w="467"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4</w:t>
            </w:r>
          </w:p>
        </w:tc>
        <w:tc>
          <w:tcPr>
            <w:tcW w:w="498"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1999</w:t>
            </w:r>
          </w:p>
        </w:tc>
        <w:tc>
          <w:tcPr>
            <w:tcW w:w="96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Chi Chi</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M</w:t>
            </w:r>
            <w:r w:rsidRPr="00F06BAC">
              <w:rPr>
                <w:rFonts w:eastAsia="Times New Roman"/>
                <w:snapToGrid w:val="0"/>
                <w:szCs w:val="24"/>
                <w:vertAlign w:val="subscript"/>
                <w:lang w:val="en-US" w:eastAsia="en-US"/>
              </w:rPr>
              <w:t>w</w:t>
            </w:r>
            <w:r w:rsidRPr="00F06BAC">
              <w:rPr>
                <w:rFonts w:eastAsia="Times New Roman"/>
                <w:snapToGrid w:val="0"/>
                <w:szCs w:val="24"/>
                <w:lang w:val="en-US" w:eastAsia="en-US"/>
              </w:rPr>
              <w:t xml:space="preserve"> = 6.7</w:t>
            </w:r>
          </w:p>
        </w:tc>
        <w:tc>
          <w:tcPr>
            <w:tcW w:w="91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TCU 068</w:t>
            </w:r>
          </w:p>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(N)</w:t>
            </w:r>
          </w:p>
        </w:tc>
        <w:tc>
          <w:tcPr>
            <w:tcW w:w="463"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0.46</w:t>
            </w:r>
          </w:p>
        </w:tc>
        <w:tc>
          <w:tcPr>
            <w:tcW w:w="536"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263.25</w:t>
            </w:r>
          </w:p>
        </w:tc>
        <w:tc>
          <w:tcPr>
            <w:tcW w:w="534"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430.2</w:t>
            </w:r>
          </w:p>
        </w:tc>
        <w:tc>
          <w:tcPr>
            <w:tcW w:w="620" w:type="pct"/>
            <w:shd w:val="clear" w:color="auto" w:fill="auto"/>
            <w:vAlign w:val="center"/>
          </w:tcPr>
          <w:p w:rsidR="00F06BAC" w:rsidRPr="00F06BAC" w:rsidRDefault="00F06BAC" w:rsidP="00F06BAC">
            <w:pPr>
              <w:widowControl w:val="0"/>
              <w:tabs>
                <w:tab w:val="left" w:pos="0"/>
              </w:tabs>
              <w:spacing w:after="0" w:line="240" w:lineRule="auto"/>
              <w:jc w:val="center"/>
              <w:rPr>
                <w:rFonts w:eastAsia="Times New Roman"/>
                <w:snapToGrid w:val="0"/>
                <w:szCs w:val="24"/>
                <w:lang w:val="en-US" w:eastAsia="en-US"/>
              </w:rPr>
            </w:pPr>
            <w:r w:rsidRPr="00F06BAC">
              <w:rPr>
                <w:rFonts w:eastAsia="Times New Roman"/>
                <w:snapToGrid w:val="0"/>
                <w:szCs w:val="24"/>
                <w:lang w:val="en-US" w:eastAsia="en-US"/>
              </w:rPr>
              <w:t>571</w:t>
            </w:r>
          </w:p>
        </w:tc>
      </w:tr>
    </w:tbl>
    <w:p w:rsidR="00F06BAC" w:rsidRPr="00F06BAC" w:rsidRDefault="00F06BAC" w:rsidP="00F06BAC">
      <w:pPr>
        <w:spacing w:after="160" w:line="259" w:lineRule="auto"/>
        <w:rPr>
          <w:rFonts w:eastAsia="Times New Roman"/>
          <w:snapToGrid w:val="0"/>
          <w:szCs w:val="24"/>
          <w:lang w:val="en-US" w:eastAsia="en-US"/>
        </w:rPr>
      </w:pPr>
    </w:p>
    <w:p w:rsidR="00F06BAC" w:rsidRPr="00F06BAC" w:rsidRDefault="00F06BAC" w:rsidP="00F06BAC">
      <w:pPr>
        <w:keepNext/>
        <w:snapToGrid w:val="0"/>
        <w:spacing w:after="0" w:line="240" w:lineRule="auto"/>
        <w:jc w:val="both"/>
        <w:outlineLvl w:val="0"/>
        <w:rPr>
          <w:rFonts w:eastAsia="MS Mincho"/>
          <w:b/>
          <w:snapToGrid w:val="0"/>
          <w:color w:val="000000"/>
          <w:lang w:eastAsia="zh-CN" w:bidi="en-US"/>
        </w:rPr>
      </w:pPr>
      <w:r w:rsidRPr="00F06BAC">
        <w:rPr>
          <w:rFonts w:eastAsia="MS Mincho"/>
          <w:b/>
          <w:snapToGrid w:val="0"/>
          <w:color w:val="000000"/>
          <w:lang w:eastAsia="zh-CN" w:bidi="en-US"/>
        </w:rPr>
        <w:t>4. Discussion of results</w:t>
      </w:r>
    </w:p>
    <w:p w:rsidR="00F06BAC" w:rsidRPr="00F06BAC" w:rsidRDefault="00F06BAC" w:rsidP="00F06BAC">
      <w:pPr>
        <w:widowControl w:val="0"/>
        <w:tabs>
          <w:tab w:val="left" w:pos="0"/>
        </w:tabs>
        <w:suppressAutoHyphens/>
        <w:spacing w:after="0" w:line="240" w:lineRule="auto"/>
        <w:jc w:val="both"/>
        <w:rPr>
          <w:rFonts w:eastAsia="Times New Roman"/>
          <w:snapToGrid w:val="0"/>
          <w:sz w:val="20"/>
          <w:szCs w:val="24"/>
          <w:lang w:val="el-GR" w:eastAsia="en-US"/>
        </w:rPr>
      </w:pP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The height-wise maximum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displacement profiles for both building frames under the action of </w:t>
      </w:r>
      <w:r w:rsidRPr="00F06BAC">
        <w:rPr>
          <w:rFonts w:eastAsia="Times New Roman"/>
          <w:noProof/>
          <w:snapToGrid w:val="0"/>
          <w:szCs w:val="24"/>
          <w:lang w:val="en-US" w:eastAsia="en-US"/>
        </w:rPr>
        <w:t>different</w:t>
      </w:r>
      <w:r w:rsidRPr="00F06BAC">
        <w:rPr>
          <w:rFonts w:eastAsia="Times New Roman"/>
          <w:snapToGrid w:val="0"/>
          <w:szCs w:val="24"/>
          <w:lang w:val="en-US" w:eastAsia="en-US"/>
        </w:rPr>
        <w:t xml:space="preserve"> types of earthquakes </w:t>
      </w:r>
      <w:r w:rsidRPr="00F06BAC">
        <w:rPr>
          <w:rFonts w:eastAsia="Times New Roman"/>
          <w:noProof/>
          <w:snapToGrid w:val="0"/>
          <w:szCs w:val="24"/>
          <w:lang w:val="en-US" w:eastAsia="en-US"/>
        </w:rPr>
        <w:t>are represented</w:t>
      </w:r>
      <w:r w:rsidRPr="00F06BAC">
        <w:rPr>
          <w:rFonts w:eastAsia="Times New Roman"/>
          <w:snapToGrid w:val="0"/>
          <w:szCs w:val="24"/>
          <w:lang w:val="en-US" w:eastAsia="en-US"/>
        </w:rPr>
        <w:t xml:space="preserve"> </w:t>
      </w:r>
      <w:r w:rsidRPr="00F06BAC">
        <w:rPr>
          <w:rFonts w:eastAsia="Times New Roman"/>
          <w:noProof/>
          <w:snapToGrid w:val="0"/>
          <w:szCs w:val="24"/>
          <w:lang w:val="en-US" w:eastAsia="en-US"/>
        </w:rPr>
        <w:t>in terms of</w:t>
      </w:r>
      <w:r w:rsidRPr="00F06BAC">
        <w:rPr>
          <w:rFonts w:eastAsia="Times New Roman"/>
          <w:snapToGrid w:val="0"/>
          <w:szCs w:val="24"/>
          <w:lang w:val="en-US" w:eastAsia="en-US"/>
        </w:rPr>
        <w:t xml:space="preserve"> the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drift ratio (SDR), which is defined as the maximum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displacement normalized by the building height and </w:t>
      </w:r>
      <w:r w:rsidRPr="00F06BAC">
        <w:rPr>
          <w:rFonts w:eastAsia="Times New Roman"/>
          <w:noProof/>
          <w:snapToGrid w:val="0"/>
          <w:szCs w:val="24"/>
          <w:lang w:val="en-US" w:eastAsia="en-US"/>
        </w:rPr>
        <w:t>is shown</w:t>
      </w:r>
      <w:r w:rsidRPr="00F06BAC">
        <w:rPr>
          <w:rFonts w:eastAsia="Times New Roman"/>
          <w:snapToGrid w:val="0"/>
          <w:szCs w:val="24"/>
          <w:lang w:val="en-US" w:eastAsia="en-US"/>
        </w:rPr>
        <w:t xml:space="preserve"> in Figures 3(a-d) for the two considered PGA levels.</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It </w:t>
      </w:r>
      <w:r w:rsidRPr="00F06BAC">
        <w:rPr>
          <w:rFonts w:eastAsia="Times New Roman"/>
          <w:noProof/>
          <w:snapToGrid w:val="0"/>
          <w:szCs w:val="24"/>
          <w:lang w:val="en-US" w:eastAsia="en-US"/>
        </w:rPr>
        <w:t>is observed</w:t>
      </w:r>
      <w:r w:rsidRPr="00F06BAC">
        <w:rPr>
          <w:rFonts w:eastAsia="Times New Roman"/>
          <w:snapToGrid w:val="0"/>
          <w:szCs w:val="24"/>
          <w:lang w:val="en-US" w:eastAsia="en-US"/>
        </w:rPr>
        <w:t xml:space="preserve"> from the figures that at both PGA levels, there is a significant difference between the SDR demands of the far-field and the near-field earthquakes for both fixed base and base-isolated frames. For the fixed base frame, as expected, the SDR demand significantly increases with an increase in the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level. Moreover, the difference in the SDR demands between the near and the far field earthquakes is very less at a PGA = 0.2g as shown in Figure 3(a). On the contrary, this difference is significant at a PGA = 0.4g. The difference between the SDR demands </w:t>
      </w:r>
      <w:r w:rsidRPr="00F06BAC">
        <w:rPr>
          <w:rFonts w:eastAsia="Times New Roman"/>
          <w:noProof/>
          <w:snapToGrid w:val="0"/>
          <w:szCs w:val="24"/>
          <w:lang w:val="en-US" w:eastAsia="en-US"/>
        </w:rPr>
        <w:t>for the</w:t>
      </w:r>
      <w:r w:rsidRPr="00F06BAC">
        <w:rPr>
          <w:rFonts w:eastAsia="Times New Roman"/>
          <w:snapToGrid w:val="0"/>
          <w:szCs w:val="24"/>
          <w:lang w:val="en-US" w:eastAsia="en-US"/>
        </w:rPr>
        <w:t xml:space="preserve"> near-field earthquakes with the directivity, </w:t>
      </w:r>
      <w:r w:rsidRPr="00F06BAC">
        <w:rPr>
          <w:rFonts w:eastAsia="Times New Roman"/>
          <w:noProof/>
          <w:snapToGrid w:val="0"/>
          <w:szCs w:val="24"/>
          <w:lang w:val="en-US" w:eastAsia="en-US"/>
        </w:rPr>
        <w:t>and the</w:t>
      </w:r>
      <w:r w:rsidRPr="00F06BAC">
        <w:rPr>
          <w:rFonts w:eastAsia="Times New Roman"/>
          <w:snapToGrid w:val="0"/>
          <w:szCs w:val="24"/>
          <w:lang w:val="en-US" w:eastAsia="en-US"/>
        </w:rPr>
        <w:t xml:space="preserve"> fling-step effects are more pronounced at a PGA = 0.4g as shown in Figure 3(b).</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center"/>
        <w:rPr>
          <w:rFonts w:eastAsia="Times New Roman"/>
          <w:snapToGrid w:val="0"/>
          <w:szCs w:val="24"/>
          <w:lang w:val="en-US" w:eastAsia="en-US"/>
        </w:rPr>
      </w:pPr>
      <w:r w:rsidRPr="00F06BAC">
        <w:rPr>
          <w:rFonts w:eastAsia="Times New Roman"/>
          <w:noProof/>
          <w:snapToGrid w:val="0"/>
          <w:szCs w:val="24"/>
        </w:rPr>
        <mc:AlternateContent>
          <mc:Choice Requires="wpg">
            <w:drawing>
              <wp:inline distT="0" distB="0" distL="0" distR="0" wp14:anchorId="1D5067B8" wp14:editId="30A7C2B4">
                <wp:extent cx="5651500" cy="3775075"/>
                <wp:effectExtent l="1905" t="0" r="0" b="0"/>
                <wp:docPr id="104867"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3775075"/>
                          <a:chOff x="0" y="0"/>
                          <a:chExt cx="56515" cy="37750"/>
                        </a:xfrm>
                      </wpg:grpSpPr>
                      <pic:pic xmlns:pic="http://schemas.openxmlformats.org/drawingml/2006/picture">
                        <pic:nvPicPr>
                          <pic:cNvPr id="104868"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32" cy="37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69"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753" y="52"/>
                            <a:ext cx="27762" cy="376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89" o:spid="_x0000_s1026" style="width:445pt;height:297.25pt;mso-position-horizontal-relative:char;mso-position-vertical-relative:line" coordsize="56515,377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">
                <v:shape id="Picture 7" o:spid="_x0000_s1027" type="#_x0000_t75" style="position:absolute;width:27832;height:37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EwnBAAAA3wAAAA8AAABkcnMvZG93bnJldi54bWxET01rwkAQvRf8D8sIvdWNUkSiq6gYKFgL&#10;1XofsmMSzM7G7DbGf985CD0+3vdi1btaddSGyrOB8SgBRZx7W3Fh4OeUvc1AhYhssfZMBh4UYLUc&#10;vCwwtf7O39QdY6EkhEOKBsoYm1TrkJfkMIx8QyzcxbcOo8C20LbFu4S7Wk+SZKodViwNJTa0LSm/&#10;Hn+dgcPutONLprM18WZ/vn2S/urImNdhv56DitTHf/HT/WFlfvI+m8pg+SMA9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wEwnBAAAA3wAAAA8AAAAAAAAAAAAAAAAAnwIA&#10;AGRycy9kb3ducmV2LnhtbFBLBQYAAAAABAAEAPcAAACNAwAAAAA=&#10;">
                  <v:imagedata r:id="rId16" o:title=""/>
                </v:shape>
                <v:shape id="Picture 8" o:spid="_x0000_s1028" type="#_x0000_t75" style="position:absolute;left:28753;top:52;width:27762;height:37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hXDAAAA3wAAAA8AAABkcnMvZG93bnJldi54bWxET81qAjEQvhd8hzCCt5pVVOzWKCItFHpo&#10;tX2AYTPuLiaTJZnVbZ++KRR6/Pj+N7vBO3WlmNrABmbTAhRxFWzLtYHPj+f7NagkyBZdYDLwRQl2&#10;29HdBksbbnyk60lqlUM4lWigEelKrVPVkMc0DR1x5s4hepQMY61txFsO907Pi2KlPbacGxrs6NBQ&#10;dTn1Pvee9be8x9fevc36pQyHy9K7J2Mm42H/CEpokH/xn/vF5vnFYr16gN8/GYD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SFcMAAADfAAAADwAAAAAAAAAAAAAAAACf&#10;AgAAZHJzL2Rvd25yZXYueG1sUEsFBgAAAAAEAAQA9wAAAI8DAAAAAA==&#10;">
                  <v:imagedata r:id="rId17" o:title=""/>
                </v:shape>
                <w10:anchorlock/>
              </v:group>
            </w:pict>
          </mc:Fallback>
        </mc:AlternateContent>
      </w:r>
    </w:p>
    <w:p w:rsidR="00F06BAC" w:rsidRPr="00F06BAC" w:rsidRDefault="00F06BAC" w:rsidP="00F06BAC">
      <w:pPr>
        <w:widowControl w:val="0"/>
        <w:spacing w:after="0" w:line="240" w:lineRule="auto"/>
        <w:jc w:val="center"/>
        <w:rPr>
          <w:rFonts w:eastAsia="Times New Roman"/>
          <w:snapToGrid w:val="0"/>
          <w:szCs w:val="24"/>
          <w:lang w:val="en-US" w:eastAsia="en-US"/>
        </w:rPr>
      </w:pPr>
    </w:p>
    <w:p w:rsidR="00F06BAC" w:rsidRPr="00F06BAC" w:rsidRDefault="00F06BAC" w:rsidP="00F06BAC">
      <w:pPr>
        <w:widowControl w:val="0"/>
        <w:spacing w:after="0" w:line="240" w:lineRule="auto"/>
        <w:jc w:val="center"/>
        <w:rPr>
          <w:rFonts w:eastAsia="Times New Roman"/>
          <w:snapToGrid w:val="0"/>
          <w:sz w:val="20"/>
          <w:szCs w:val="24"/>
          <w:lang w:val="en-US" w:eastAsia="en-US"/>
        </w:rPr>
      </w:pPr>
      <w:r w:rsidRPr="00F06BAC">
        <w:rPr>
          <w:rFonts w:eastAsia="Times New Roman"/>
          <w:snapToGrid w:val="0"/>
          <w:sz w:val="20"/>
          <w:szCs w:val="24"/>
          <w:lang w:val="en-US" w:eastAsia="en-US"/>
        </w:rPr>
        <w:t>Figure 3. Height-wise SDR demand at PGA level of 0.2g and 0.4g.</w:t>
      </w:r>
    </w:p>
    <w:p w:rsidR="00F06BAC" w:rsidRPr="00F06BAC" w:rsidRDefault="00F06BAC" w:rsidP="00F06BAC">
      <w:pPr>
        <w:widowControl w:val="0"/>
        <w:spacing w:after="0" w:line="240" w:lineRule="auto"/>
        <w:jc w:val="center"/>
        <w:rPr>
          <w:rFonts w:eastAsia="Times New Roman"/>
          <w:snapToGrid w:val="0"/>
          <w:szCs w:val="24"/>
          <w:lang w:val="en-US" w:eastAsia="en-US"/>
        </w:rPr>
      </w:pP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For the base-isolated frame, the variation in the SDR demands along the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level is very less, as expected. The SDR demands are higher for the near-field earthquakes, even at a lower PGA level of 0.2g in the near-field earthquakes, </w:t>
      </w:r>
      <w:r w:rsidRPr="00F06BAC">
        <w:rPr>
          <w:rFonts w:eastAsia="Times New Roman"/>
          <w:noProof/>
          <w:snapToGrid w:val="0"/>
          <w:szCs w:val="24"/>
          <w:lang w:val="en-US" w:eastAsia="en-US"/>
        </w:rPr>
        <w:t>due to the fact that</w:t>
      </w:r>
      <w:r w:rsidRPr="00F06BAC">
        <w:rPr>
          <w:rFonts w:eastAsia="Times New Roman"/>
          <w:snapToGrid w:val="0"/>
          <w:szCs w:val="24"/>
          <w:lang w:val="en-US" w:eastAsia="en-US"/>
        </w:rPr>
        <w:t xml:space="preserve"> the structure </w:t>
      </w:r>
      <w:r w:rsidRPr="00F06BAC">
        <w:rPr>
          <w:rFonts w:eastAsia="Times New Roman"/>
          <w:noProof/>
          <w:snapToGrid w:val="0"/>
          <w:szCs w:val="24"/>
          <w:lang w:val="en-US" w:eastAsia="en-US"/>
        </w:rPr>
        <w:t>is significantly pushed</w:t>
      </w:r>
      <w:r w:rsidRPr="00F06BAC">
        <w:rPr>
          <w:rFonts w:eastAsia="Times New Roman"/>
          <w:snapToGrid w:val="0"/>
          <w:szCs w:val="24"/>
          <w:lang w:val="en-US" w:eastAsia="en-US"/>
        </w:rPr>
        <w:t xml:space="preserve"> due to the presence of the pulse type excitation. </w:t>
      </w:r>
      <w:r w:rsidRPr="00F06BAC">
        <w:rPr>
          <w:rFonts w:eastAsia="Times New Roman"/>
          <w:noProof/>
          <w:snapToGrid w:val="0"/>
          <w:szCs w:val="24"/>
          <w:lang w:val="en-US" w:eastAsia="en-US"/>
        </w:rPr>
        <w:t>This effect is more pronounced at the PGA level of 0.4g.</w:t>
      </w:r>
      <w:r w:rsidRPr="00F06BAC">
        <w:rPr>
          <w:rFonts w:eastAsia="Times New Roman"/>
          <w:snapToGrid w:val="0"/>
          <w:szCs w:val="24"/>
          <w:lang w:val="en-US" w:eastAsia="en-US"/>
        </w:rPr>
        <w:t xml:space="preserve"> Note that the SDR demands for the near-field (Chi-Chi) earthquakes are higher for both frames and the performance of base-isolated frame is better at both PGA levels.</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The height-wise variation of the maximum </w:t>
      </w:r>
      <w:r w:rsidRPr="00F06BAC">
        <w:rPr>
          <w:rFonts w:eastAsia="Times New Roman"/>
          <w:noProof/>
          <w:snapToGrid w:val="0"/>
          <w:szCs w:val="24"/>
          <w:lang w:val="en-US" w:eastAsia="en-US"/>
        </w:rPr>
        <w:t>inter-storey</w:t>
      </w:r>
      <w:r w:rsidRPr="00F06BAC">
        <w:rPr>
          <w:rFonts w:eastAsia="Times New Roman"/>
          <w:snapToGrid w:val="0"/>
          <w:szCs w:val="24"/>
          <w:lang w:val="en-US" w:eastAsia="en-US"/>
        </w:rPr>
        <w:t xml:space="preserve"> drift ratio (IDR) </w:t>
      </w:r>
      <w:r w:rsidRPr="00F06BAC">
        <w:rPr>
          <w:rFonts w:eastAsia="Times New Roman"/>
          <w:noProof/>
          <w:snapToGrid w:val="0"/>
          <w:szCs w:val="24"/>
          <w:lang w:val="en-US" w:eastAsia="en-US"/>
        </w:rPr>
        <w:t>is shown</w:t>
      </w:r>
      <w:r w:rsidRPr="00F06BAC">
        <w:rPr>
          <w:rFonts w:eastAsia="Times New Roman"/>
          <w:snapToGrid w:val="0"/>
          <w:szCs w:val="24"/>
          <w:lang w:val="en-US" w:eastAsia="en-US"/>
        </w:rPr>
        <w:t xml:space="preserve"> in </w:t>
      </w:r>
      <w:r w:rsidRPr="00F06BAC">
        <w:rPr>
          <w:rFonts w:eastAsia="Times New Roman"/>
          <w:noProof/>
          <w:snapToGrid w:val="0"/>
          <w:szCs w:val="24"/>
          <w:lang w:val="en-US" w:eastAsia="en-US"/>
        </w:rPr>
        <w:t>Figure</w:t>
      </w:r>
      <w:r w:rsidRPr="00F06BAC">
        <w:rPr>
          <w:rFonts w:eastAsia="Times New Roman"/>
          <w:snapToGrid w:val="0"/>
          <w:szCs w:val="24"/>
          <w:lang w:val="en-US" w:eastAsia="en-US"/>
        </w:rPr>
        <w:t xml:space="preserve"> 4</w:t>
      </w:r>
      <w:r w:rsidRPr="00F06BAC">
        <w:rPr>
          <w:rFonts w:eastAsia="Times New Roman"/>
          <w:b/>
          <w:snapToGrid w:val="0"/>
          <w:szCs w:val="24"/>
          <w:lang w:val="en-US" w:eastAsia="en-US"/>
        </w:rPr>
        <w:t xml:space="preserve"> </w:t>
      </w:r>
      <w:r w:rsidRPr="00F06BAC">
        <w:rPr>
          <w:rFonts w:eastAsia="Times New Roman"/>
          <w:snapToGrid w:val="0"/>
          <w:szCs w:val="24"/>
          <w:lang w:val="en-US" w:eastAsia="en-US"/>
        </w:rPr>
        <w:t xml:space="preserve">for the fixed base and the base-isolated frames at PGA levels of 0.2g and 0.4g. It </w:t>
      </w:r>
      <w:r w:rsidRPr="00F06BAC">
        <w:rPr>
          <w:rFonts w:eastAsia="Times New Roman"/>
          <w:noProof/>
          <w:snapToGrid w:val="0"/>
          <w:szCs w:val="24"/>
          <w:lang w:val="en-US" w:eastAsia="en-US"/>
        </w:rPr>
        <w:t>is observed</w:t>
      </w:r>
      <w:r w:rsidRPr="00F06BAC">
        <w:rPr>
          <w:rFonts w:eastAsia="Times New Roman"/>
          <w:snapToGrid w:val="0"/>
          <w:szCs w:val="24"/>
          <w:lang w:val="en-US" w:eastAsia="en-US"/>
        </w:rPr>
        <w:t xml:space="preserve"> from the figures that the maximum </w:t>
      </w:r>
      <w:r w:rsidRPr="00F06BAC">
        <w:rPr>
          <w:rFonts w:eastAsia="Times New Roman"/>
          <w:noProof/>
          <w:snapToGrid w:val="0"/>
          <w:szCs w:val="24"/>
          <w:lang w:val="en-US" w:eastAsia="en-US"/>
        </w:rPr>
        <w:t>inter-storey</w:t>
      </w:r>
      <w:r w:rsidRPr="00F06BAC">
        <w:rPr>
          <w:rFonts w:eastAsia="Times New Roman"/>
          <w:snapToGrid w:val="0"/>
          <w:szCs w:val="24"/>
          <w:lang w:val="en-US" w:eastAsia="en-US"/>
        </w:rPr>
        <w:t xml:space="preserve"> drift occurs between 2</w:t>
      </w:r>
      <w:r w:rsidRPr="00F06BAC">
        <w:rPr>
          <w:rFonts w:eastAsia="Times New Roman"/>
          <w:snapToGrid w:val="0"/>
          <w:szCs w:val="24"/>
          <w:vertAlign w:val="superscript"/>
          <w:lang w:val="en-US" w:eastAsia="en-US"/>
        </w:rPr>
        <w:t>nd</w:t>
      </w:r>
      <w:r w:rsidRPr="00F06BAC">
        <w:rPr>
          <w:rFonts w:eastAsia="Times New Roman"/>
          <w:snapToGrid w:val="0"/>
          <w:szCs w:val="24"/>
          <w:lang w:val="en-US" w:eastAsia="en-US"/>
        </w:rPr>
        <w:t xml:space="preserve"> – 6</w:t>
      </w:r>
      <w:r w:rsidRPr="00F06BAC">
        <w:rPr>
          <w:rFonts w:eastAsia="Times New Roman"/>
          <w:snapToGrid w:val="0"/>
          <w:szCs w:val="24"/>
          <w:vertAlign w:val="superscript"/>
          <w:lang w:val="en-US" w:eastAsia="en-US"/>
        </w:rPr>
        <w:t>th</w:t>
      </w:r>
      <w:r w:rsidRPr="00F06BAC">
        <w:rPr>
          <w:rFonts w:eastAsia="Times New Roman"/>
          <w:snapToGrid w:val="0"/>
          <w:szCs w:val="24"/>
          <w:lang w:val="en-US" w:eastAsia="en-US"/>
        </w:rPr>
        <w:t xml:space="preserve"> </w:t>
      </w:r>
      <w:r w:rsidRPr="00F06BAC">
        <w:rPr>
          <w:rFonts w:eastAsia="Times New Roman"/>
          <w:noProof/>
          <w:snapToGrid w:val="0"/>
          <w:szCs w:val="24"/>
          <w:lang w:val="en-US" w:eastAsia="en-US"/>
        </w:rPr>
        <w:t>storey</w:t>
      </w:r>
      <w:r w:rsidRPr="00F06BAC">
        <w:rPr>
          <w:rFonts w:eastAsia="Times New Roman"/>
          <w:snapToGrid w:val="0"/>
          <w:szCs w:val="24"/>
          <w:lang w:val="en-US" w:eastAsia="en-US"/>
        </w:rPr>
        <w:t xml:space="preserve"> levels. The Chi-Chi earthquake induces maximum drift demands both on the fixed base and the base-isolated frames at both PGA levels. For the same earthquake, the drift demands are comparable in both the </w:t>
      </w:r>
      <w:r w:rsidRPr="00F06BAC">
        <w:rPr>
          <w:rFonts w:eastAsia="Times New Roman"/>
          <w:noProof/>
          <w:snapToGrid w:val="0"/>
          <w:szCs w:val="24"/>
          <w:lang w:val="en-US" w:eastAsia="en-US"/>
        </w:rPr>
        <w:t>fixed</w:t>
      </w:r>
      <w:r w:rsidRPr="00F06BAC">
        <w:rPr>
          <w:rFonts w:eastAsia="Times New Roman"/>
          <w:snapToGrid w:val="0"/>
          <w:szCs w:val="24"/>
          <w:lang w:val="en-US" w:eastAsia="en-US"/>
        </w:rPr>
        <w:t xml:space="preserve"> base and the base-isolated building frames, which shows the ineffectiveness of base isolation systems towards the response (</w:t>
      </w:r>
      <w:r w:rsidRPr="00F06BAC">
        <w:rPr>
          <w:rFonts w:eastAsia="Times New Roman"/>
          <w:noProof/>
          <w:snapToGrid w:val="0"/>
          <w:szCs w:val="24"/>
          <w:lang w:val="en-US" w:eastAsia="en-US"/>
        </w:rPr>
        <w:t>inter-storey</w:t>
      </w:r>
      <w:r w:rsidRPr="00F06BAC">
        <w:rPr>
          <w:rFonts w:eastAsia="Times New Roman"/>
          <w:snapToGrid w:val="0"/>
          <w:szCs w:val="24"/>
          <w:lang w:val="en-US" w:eastAsia="en-US"/>
        </w:rPr>
        <w:t xml:space="preserve"> drift) induced by the high energy pulses present in the near-field Chi-Chi earthquake records. The </w:t>
      </w:r>
      <w:r w:rsidRPr="00F06BAC">
        <w:rPr>
          <w:rFonts w:eastAsia="Times New Roman"/>
          <w:noProof/>
          <w:snapToGrid w:val="0"/>
          <w:szCs w:val="24"/>
          <w:lang w:val="en-US" w:eastAsia="en-US"/>
        </w:rPr>
        <w:t>inter-storey</w:t>
      </w:r>
      <w:r w:rsidRPr="00F06BAC">
        <w:rPr>
          <w:rFonts w:eastAsia="Times New Roman"/>
          <w:snapToGrid w:val="0"/>
          <w:szCs w:val="24"/>
          <w:lang w:val="en-US" w:eastAsia="en-US"/>
        </w:rPr>
        <w:t xml:space="preserve"> drift </w:t>
      </w:r>
      <w:r w:rsidRPr="00F06BAC">
        <w:rPr>
          <w:rFonts w:eastAsia="Times New Roman"/>
          <w:snapToGrid w:val="0"/>
          <w:szCs w:val="24"/>
          <w:lang w:val="en-US" w:eastAsia="en-US"/>
        </w:rPr>
        <w:lastRenderedPageBreak/>
        <w:t xml:space="preserve">demands produced by the near-field earthquake with the directivity effect are lower than those with the fling-step effect. The </w:t>
      </w:r>
      <w:r w:rsidRPr="00F06BAC">
        <w:rPr>
          <w:rFonts w:eastAsia="Times New Roman"/>
          <w:noProof/>
          <w:snapToGrid w:val="0"/>
          <w:szCs w:val="24"/>
          <w:lang w:val="en-US" w:eastAsia="en-US"/>
        </w:rPr>
        <w:t>inter-storey</w:t>
      </w:r>
      <w:r w:rsidRPr="00F06BAC">
        <w:rPr>
          <w:rFonts w:eastAsia="Times New Roman"/>
          <w:snapToGrid w:val="0"/>
          <w:szCs w:val="24"/>
          <w:lang w:val="en-US" w:eastAsia="en-US"/>
        </w:rPr>
        <w:t xml:space="preserve"> drift demands in the base-isolated frame under far-field earthquakes are significantly less, which show that the effectiveness of the isolation system is much better for the far field earthquakes.</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center"/>
        <w:rPr>
          <w:rFonts w:eastAsia="Times New Roman"/>
          <w:snapToGrid w:val="0"/>
          <w:szCs w:val="24"/>
          <w:lang w:val="en-US" w:eastAsia="en-US"/>
        </w:rPr>
      </w:pPr>
      <w:r w:rsidRPr="00F06BAC">
        <w:rPr>
          <w:rFonts w:eastAsia="Times New Roman"/>
          <w:noProof/>
          <w:snapToGrid w:val="0"/>
          <w:szCs w:val="24"/>
        </w:rPr>
        <mc:AlternateContent>
          <mc:Choice Requires="wpg">
            <w:drawing>
              <wp:inline distT="0" distB="0" distL="0" distR="0" wp14:anchorId="2CD0D118" wp14:editId="61F2604E">
                <wp:extent cx="5667375" cy="3769995"/>
                <wp:effectExtent l="3175" t="4445" r="0" b="0"/>
                <wp:docPr id="104864" name="Группа 139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3769995"/>
                          <a:chOff x="0" y="0"/>
                          <a:chExt cx="56673" cy="37699"/>
                        </a:xfrm>
                      </wpg:grpSpPr>
                      <pic:pic xmlns:pic="http://schemas.openxmlformats.org/drawingml/2006/picture">
                        <pic:nvPicPr>
                          <pic:cNvPr id="104865"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68" cy="37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66"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765" y="0"/>
                            <a:ext cx="27908" cy="376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39227" o:spid="_x0000_s1026" style="width:446.25pt;height:296.85pt;mso-position-horizontal-relative:char;mso-position-vertical-relative:line" coordsize="56673,376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">
                <v:shape id="Picture 10" o:spid="_x0000_s1027" type="#_x0000_t75" style="position:absolute;width:27768;height:37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wvvFAAAA3wAAAA8AAABkcnMvZG93bnJldi54bWxET01rwkAQvRf8D8sIvZRmY7EhpK4iYkUQ&#10;qo1eehuzYxLMzqbZVdN/3y0UPD7e92TWm0ZcqXO1ZQWjKAZBXFhdc6ngsH9/TkE4j6yxsUwKfsjB&#10;bDp4mGCm7Y0/6Zr7UoQQdhkqqLxvMyldUZFBF9mWOHAn2xn0AXal1B3eQrhp5EscJ9JgzaGhwpYW&#10;FRXn/GIUFF/nfpyu/Md3/pQud0l71Fu3Uepx2M/fQHjq/V38717rMD8ep8kr/P0JAO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TsL7xQAAAN8AAAAPAAAAAAAAAAAAAAAA&#10;AJ8CAABkcnMvZG93bnJldi54bWxQSwUGAAAAAAQABAD3AAAAkQMAAAAA&#10;">
                  <v:imagedata r:id="rId20" o:title=""/>
                </v:shape>
                <v:shape id="Picture 11" o:spid="_x0000_s1028" type="#_x0000_t75" style="position:absolute;left:28765;width:27908;height:37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VWrDAAAA3wAAAA8AAABkcnMvZG93bnJldi54bWxET11rwjAUfRf2H8Id7E3TOSlSjWUrCIMx&#10;mG7g66W5NnXNTWlS2/nrzUDw8XC+1/loG3GmzteOFTzPEhDEpdM1Vwp+vrfTJQgfkDU2jknBH3nI&#10;Nw+TNWbaDbyj8z5UIoawz1CBCaHNpPSlIYt+5lriyB1dZzFE2FVSdzjEcNvIeZKk0mLNscFgS4Wh&#10;8nffWwWFvfT1x1s1fL6MXwdn8NRbvCj19Di+rkAEGsNdfHO/6zg/WSzTFP7/RAB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FVasMAAADfAAAADwAAAAAAAAAAAAAAAACf&#10;AgAAZHJzL2Rvd25yZXYueG1sUEsFBgAAAAAEAAQA9wAAAI8DAAAAAA==&#10;">
                  <v:imagedata r:id="rId21" o:title=""/>
                </v:shape>
                <w10:anchorlock/>
              </v:group>
            </w:pict>
          </mc:Fallback>
        </mc:AlternateContent>
      </w:r>
    </w:p>
    <w:p w:rsidR="00F06BAC" w:rsidRPr="00F06BAC" w:rsidRDefault="00F06BAC" w:rsidP="00F06BAC">
      <w:pPr>
        <w:widowControl w:val="0"/>
        <w:spacing w:after="0" w:line="240" w:lineRule="auto"/>
        <w:jc w:val="center"/>
        <w:rPr>
          <w:rFonts w:eastAsia="Times New Roman"/>
          <w:snapToGrid w:val="0"/>
          <w:szCs w:val="24"/>
          <w:lang w:val="en-US" w:eastAsia="en-US"/>
        </w:rPr>
      </w:pPr>
    </w:p>
    <w:p w:rsidR="00F06BAC" w:rsidRPr="00F06BAC" w:rsidRDefault="00F06BAC" w:rsidP="00F06BAC">
      <w:pPr>
        <w:widowControl w:val="0"/>
        <w:spacing w:after="0" w:line="240" w:lineRule="auto"/>
        <w:ind w:left="1134" w:hanging="1134"/>
        <w:jc w:val="center"/>
        <w:rPr>
          <w:rFonts w:eastAsia="Times New Roman"/>
          <w:snapToGrid w:val="0"/>
          <w:sz w:val="20"/>
          <w:szCs w:val="24"/>
          <w:lang w:val="en-US" w:eastAsia="en-US"/>
        </w:rPr>
      </w:pPr>
      <w:r w:rsidRPr="00F06BAC">
        <w:rPr>
          <w:rFonts w:eastAsia="Times New Roman"/>
          <w:snapToGrid w:val="0"/>
          <w:sz w:val="20"/>
          <w:szCs w:val="24"/>
          <w:lang w:val="en-US" w:eastAsia="en-US"/>
        </w:rPr>
        <w:t>Figure 4. Height-wise variation in maximum IDR under near and far field earthquakes.</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There is a large variation of the maximum </w:t>
      </w:r>
      <w:r w:rsidRPr="00F06BAC">
        <w:rPr>
          <w:rFonts w:eastAsia="Times New Roman"/>
          <w:noProof/>
          <w:snapToGrid w:val="0"/>
          <w:szCs w:val="24"/>
          <w:lang w:val="en-US" w:eastAsia="en-US"/>
        </w:rPr>
        <w:t>inter-storey</w:t>
      </w:r>
      <w:r w:rsidRPr="00F06BAC">
        <w:rPr>
          <w:rFonts w:eastAsia="Times New Roman"/>
          <w:snapToGrid w:val="0"/>
          <w:szCs w:val="24"/>
          <w:lang w:val="en-US" w:eastAsia="en-US"/>
        </w:rPr>
        <w:t xml:space="preserve"> drift (MIDR) demands imposed by the different far-field and near-field earthquakes. At PGA = 0.2g (Figure 4(a)), for the fixed base frame, the highest MIDR demand imposed by the far-field earthquakes ranges between 0.1% to 0.5%, which is comparable to those for the near-field earthquakes with directivity effect. For the base-isolated frame, the MIDR demands </w:t>
      </w:r>
      <w:r w:rsidRPr="00F06BAC">
        <w:rPr>
          <w:rFonts w:eastAsia="Times New Roman"/>
          <w:noProof/>
          <w:snapToGrid w:val="0"/>
          <w:szCs w:val="24"/>
          <w:lang w:val="en-US" w:eastAsia="en-US"/>
        </w:rPr>
        <w:t>are drastically reduced</w:t>
      </w:r>
      <w:r w:rsidRPr="00F06BAC">
        <w:rPr>
          <w:rFonts w:eastAsia="Times New Roman"/>
          <w:snapToGrid w:val="0"/>
          <w:szCs w:val="24"/>
          <w:lang w:val="en-US" w:eastAsia="en-US"/>
        </w:rPr>
        <w:t xml:space="preserve"> for the different far-field earthquakes and range from 0.08% to 0.1%. The reduction in the MIDR demand for the </w:t>
      </w:r>
      <w:r w:rsidRPr="00F06BAC">
        <w:rPr>
          <w:rFonts w:eastAsia="Times New Roman"/>
          <w:noProof/>
          <w:snapToGrid w:val="0"/>
          <w:szCs w:val="24"/>
          <w:lang w:val="en-US" w:eastAsia="en-US"/>
        </w:rPr>
        <w:t>base-isolated</w:t>
      </w:r>
      <w:r w:rsidRPr="00F06BAC">
        <w:rPr>
          <w:rFonts w:eastAsia="Times New Roman"/>
          <w:snapToGrid w:val="0"/>
          <w:szCs w:val="24"/>
          <w:lang w:val="en-US" w:eastAsia="en-US"/>
        </w:rPr>
        <w:t xml:space="preserve"> frame is not drastic under the near-field earthquakes; it ranges from 0.1% to 0.2% for the near-field earthquakes with directivity effect. Near-field earthquakes (Chi-Chi) with fling-step effect impose high MIDR demands, of the order of 0.7% (Figure 4(c)).</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For the PGA level of 0.4g (Figure 4 (</w:t>
      </w:r>
      <w:r w:rsidRPr="00F06BAC">
        <w:rPr>
          <w:rFonts w:eastAsia="Times New Roman"/>
          <w:noProof/>
          <w:snapToGrid w:val="0"/>
          <w:szCs w:val="24"/>
          <w:lang w:val="en-US" w:eastAsia="en-US"/>
        </w:rPr>
        <w:t>b and</w:t>
      </w:r>
      <w:r w:rsidRPr="00F06BAC">
        <w:rPr>
          <w:rFonts w:eastAsia="Times New Roman"/>
          <w:snapToGrid w:val="0"/>
          <w:szCs w:val="24"/>
          <w:lang w:val="en-US" w:eastAsia="en-US"/>
        </w:rPr>
        <w:t xml:space="preserve"> d)), the MIDR demands are increased for both building frames.  The demands for the near-field earthquakes are highly amplified. For the far-field earthquakes, the MIDR ranges from 0.1% to 1% for the fixed base frame and 0.1% to 0.12% for the base-isolated frame. For the near-field directivity earthquakes, the demand ranges from 0.3% to 0.8% for the fixed base frame and 0.2% to 0.4% for the base-isolated frame. For near-field earthquakes with fling-step effect, the demand ranges from 0.4% to 2.2% for the fixed base frame and 0.4% to 1.6% for the base-isolated frame. </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Thus, the MIDR demands induced by the near-field earthquakes are highly amplified as compared to those for the far-field earthquakes with an increase in the PGA level. At the upper PGA level, the MIDR demands for the base-isolated frame is comparable to those for the fixed-base frame under the near-field earthquakes with directivity and fling-step effects. Therefore, at </w:t>
      </w:r>
      <w:r w:rsidRPr="00F06BAC">
        <w:rPr>
          <w:rFonts w:eastAsia="Times New Roman"/>
          <w:noProof/>
          <w:snapToGrid w:val="0"/>
          <w:szCs w:val="24"/>
          <w:lang w:val="en-US" w:eastAsia="en-US"/>
        </w:rPr>
        <w:t>a higher</w:t>
      </w:r>
      <w:r w:rsidRPr="00F06BAC">
        <w:rPr>
          <w:rFonts w:eastAsia="Times New Roman"/>
          <w:snapToGrid w:val="0"/>
          <w:szCs w:val="24"/>
          <w:lang w:val="en-US" w:eastAsia="en-US"/>
        </w:rPr>
        <w:t xml:space="preserve"> level of the PGA, the base-isolation system is not effective </w:t>
      </w:r>
      <w:r w:rsidRPr="00F06BAC">
        <w:rPr>
          <w:rFonts w:eastAsia="Times New Roman"/>
          <w:noProof/>
          <w:snapToGrid w:val="0"/>
          <w:szCs w:val="24"/>
          <w:lang w:val="en-US" w:eastAsia="en-US"/>
        </w:rPr>
        <w:t>in terms of</w:t>
      </w:r>
      <w:r w:rsidRPr="00F06BAC">
        <w:rPr>
          <w:rFonts w:eastAsia="Times New Roman"/>
          <w:snapToGrid w:val="0"/>
          <w:szCs w:val="24"/>
          <w:lang w:val="en-US" w:eastAsia="en-US"/>
        </w:rPr>
        <w:t xml:space="preserve"> reducing the MIDR demands.</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Figures 5(a-b) show the percentage reductions in the base shear at both PGA levels for the base-isolated frame as compared to the fixed-base. It </w:t>
      </w:r>
      <w:r w:rsidRPr="00F06BAC">
        <w:rPr>
          <w:rFonts w:eastAsia="Times New Roman"/>
          <w:noProof/>
          <w:snapToGrid w:val="0"/>
          <w:szCs w:val="24"/>
          <w:lang w:val="en-US" w:eastAsia="en-US"/>
        </w:rPr>
        <w:t>is observed</w:t>
      </w:r>
      <w:r w:rsidRPr="00F06BAC">
        <w:rPr>
          <w:rFonts w:eastAsia="Times New Roman"/>
          <w:snapToGrid w:val="0"/>
          <w:szCs w:val="24"/>
          <w:lang w:val="en-US" w:eastAsia="en-US"/>
        </w:rPr>
        <w:t xml:space="preserve"> from the figures that for both PGA levels, the reductions in the base shear for the far-field earthquake vary between 65% and 75% for different earthquake records.</w:t>
      </w:r>
    </w:p>
    <w:p w:rsidR="00F06BAC" w:rsidRPr="00F06BAC" w:rsidRDefault="00F06BAC" w:rsidP="00F06BAC">
      <w:pPr>
        <w:widowControl w:val="0"/>
        <w:spacing w:after="0" w:line="240" w:lineRule="auto"/>
        <w:jc w:val="both"/>
        <w:rPr>
          <w:rFonts w:eastAsia="Times New Roman"/>
          <w:snapToGrid w:val="0"/>
          <w:szCs w:val="24"/>
          <w:lang w:val="en-US" w:eastAsia="en-US"/>
        </w:rPr>
      </w:pPr>
      <w:r w:rsidRPr="00F06BAC">
        <w:rPr>
          <w:rFonts w:eastAsia="Times New Roman"/>
          <w:snapToGrid w:val="0"/>
          <w:szCs w:val="24"/>
          <w:lang w:val="en-US" w:eastAsia="en-US"/>
        </w:rPr>
        <w:t xml:space="preserve">For the near-field earthquake with directivity effect, the reduction in base shear response is also considerable, of the order of 60 %, for the two levels of the PGA. However, for the near-field earthquake with fling-step effect, the reduction in base shear is drastically reduced to a value of 18 % for the PGA of 0.4g and 27 % for the PGA of 0.2g. </w:t>
      </w:r>
      <w:r w:rsidRPr="00F06BAC">
        <w:rPr>
          <w:rFonts w:eastAsia="Times New Roman"/>
          <w:noProof/>
          <w:snapToGrid w:val="0"/>
          <w:szCs w:val="24"/>
          <w:lang w:val="en-US" w:eastAsia="en-US"/>
        </w:rPr>
        <w:t>This</w:t>
      </w:r>
      <w:r w:rsidRPr="00F06BAC">
        <w:rPr>
          <w:rFonts w:eastAsia="Times New Roman"/>
          <w:snapToGrid w:val="0"/>
          <w:szCs w:val="24"/>
          <w:lang w:val="en-US" w:eastAsia="en-US"/>
        </w:rPr>
        <w:t xml:space="preserve"> shows that the base isolation is highly effective for the far-field earthquakes and for the near-field earthquakes with the directivity effect. For the earthquakes with the fling-step effect, the effectiveness of providing base-isolators </w:t>
      </w:r>
      <w:r w:rsidRPr="00F06BAC">
        <w:rPr>
          <w:rFonts w:eastAsia="Times New Roman"/>
          <w:noProof/>
          <w:snapToGrid w:val="0"/>
          <w:szCs w:val="24"/>
          <w:lang w:val="en-US" w:eastAsia="en-US"/>
        </w:rPr>
        <w:t>is significantly reduced</w:t>
      </w:r>
      <w:r w:rsidRPr="00F06BAC">
        <w:rPr>
          <w:rFonts w:eastAsia="Times New Roman"/>
          <w:snapToGrid w:val="0"/>
          <w:szCs w:val="24"/>
          <w:lang w:val="en-US" w:eastAsia="en-US"/>
        </w:rPr>
        <w:t>.</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center"/>
        <w:rPr>
          <w:rFonts w:eastAsia="Times New Roman"/>
          <w:snapToGrid w:val="0"/>
          <w:szCs w:val="24"/>
          <w:lang w:val="en-US" w:eastAsia="en-US"/>
        </w:rPr>
      </w:pPr>
      <w:r w:rsidRPr="00F06BAC">
        <w:rPr>
          <w:rFonts w:eastAsia="Times New Roman"/>
          <w:noProof/>
          <w:snapToGrid w:val="0"/>
          <w:szCs w:val="24"/>
        </w:rPr>
        <mc:AlternateContent>
          <mc:Choice Requires="wpg">
            <w:drawing>
              <wp:inline distT="0" distB="0" distL="0" distR="0" wp14:anchorId="770EF491" wp14:editId="13C94CD3">
                <wp:extent cx="5718175" cy="2926080"/>
                <wp:effectExtent l="0" t="22225" r="0" b="4445"/>
                <wp:docPr id="531" name="Группа 139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2926080"/>
                          <a:chOff x="0" y="0"/>
                          <a:chExt cx="57179" cy="29260"/>
                        </a:xfrm>
                      </wpg:grpSpPr>
                      <wps:wsp>
                        <wps:cNvPr id="532" name="Text Box 2"/>
                        <wps:cNvSpPr txBox="1">
                          <a:spLocks noChangeArrowheads="1"/>
                        </wps:cNvSpPr>
                        <wps:spPr bwMode="auto">
                          <a:xfrm>
                            <a:off x="0" y="23622"/>
                            <a:ext cx="57179" cy="5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BAC" w:rsidRPr="00180FE9" w:rsidRDefault="00F06BAC" w:rsidP="00F06BAC">
                              <w:pPr>
                                <w:pStyle w:val="ac"/>
                                <w:numPr>
                                  <w:ilvl w:val="0"/>
                                  <w:numId w:val="2"/>
                                </w:numPr>
                                <w:ind w:left="142" w:hanging="218"/>
                                <w:jc w:val="center"/>
                                <w:rPr>
                                  <w:sz w:val="18"/>
                                  <w:szCs w:val="18"/>
                                </w:rPr>
                              </w:pPr>
                              <w:r w:rsidRPr="00E31704">
                                <w:rPr>
                                  <w:sz w:val="18"/>
                                  <w:szCs w:val="18"/>
                                </w:rPr>
                                <w:t xml:space="preserve">Northridge; 2. Landers; 3. Tabas; 4. Superstition hill; 5. Erzincan; 6. Bam; 7. Chi-Chi TCU 052; 8. </w:t>
                              </w:r>
                              <w:r w:rsidRPr="00180FE9">
                                <w:rPr>
                                  <w:sz w:val="18"/>
                                  <w:szCs w:val="18"/>
                                </w:rPr>
                                <w:t>Chi-Chi TCU 068</w:t>
                              </w:r>
                            </w:p>
                            <w:p w:rsidR="00F06BAC" w:rsidRPr="00180FE9" w:rsidRDefault="00F06BAC" w:rsidP="00F06BAC">
                              <w:pPr>
                                <w:pStyle w:val="ac"/>
                                <w:ind w:left="142"/>
                                <w:rPr>
                                  <w:sz w:val="6"/>
                                  <w:szCs w:val="20"/>
                                </w:rPr>
                              </w:pPr>
                            </w:p>
                            <w:p w:rsidR="00F06BAC" w:rsidRPr="00E95D17" w:rsidRDefault="00F06BAC" w:rsidP="00F06BAC">
                              <w:pPr>
                                <w:pStyle w:val="ac"/>
                                <w:ind w:left="1843"/>
                                <w:rPr>
                                  <w:sz w:val="6"/>
                                  <w:szCs w:val="20"/>
                                </w:rPr>
                              </w:pPr>
                            </w:p>
                            <w:p w:rsidR="00F06BAC" w:rsidRPr="00180FE9" w:rsidRDefault="00F06BAC" w:rsidP="00F06BAC">
                              <w:pPr>
                                <w:pStyle w:val="ac"/>
                                <w:numPr>
                                  <w:ilvl w:val="0"/>
                                  <w:numId w:val="3"/>
                                </w:numPr>
                                <w:ind w:left="1843"/>
                                <w:rPr>
                                  <w:sz w:val="20"/>
                                  <w:szCs w:val="20"/>
                                </w:rPr>
                              </w:pPr>
                              <w:r w:rsidRPr="00E95D17">
                                <w:t>PGA = 0.2g</w:t>
                              </w:r>
                              <w:r>
                                <w:rPr>
                                  <w:sz w:val="20"/>
                                  <w:szCs w:val="20"/>
                                </w:rPr>
                                <w:t xml:space="preserve">   </w:t>
                              </w:r>
                              <w:r>
                                <w:rPr>
                                  <w:sz w:val="20"/>
                                  <w:szCs w:val="20"/>
                                </w:rPr>
                                <w:tab/>
                              </w:r>
                              <w:r>
                                <w:rPr>
                                  <w:sz w:val="20"/>
                                  <w:szCs w:val="20"/>
                                </w:rPr>
                                <w:tab/>
                              </w:r>
                              <w:r>
                                <w:rPr>
                                  <w:sz w:val="20"/>
                                  <w:szCs w:val="20"/>
                                </w:rPr>
                                <w:tab/>
                              </w:r>
                              <w:r>
                                <w:rPr>
                                  <w:sz w:val="20"/>
                                  <w:szCs w:val="20"/>
                                </w:rPr>
                                <w:tab/>
                                <w:t xml:space="preserve">     </w:t>
                              </w:r>
                              <w:r w:rsidRPr="00E95D17">
                                <w:t>(b)  PGA = 0.4g</w:t>
                              </w:r>
                            </w:p>
                          </w:txbxContent>
                        </wps:txbx>
                        <wps:bodyPr rot="0" vert="horz" wrap="square" lIns="91440" tIns="45720" rIns="91440" bIns="45720" anchor="t" anchorCtr="0" upright="1">
                          <a:noAutofit/>
                        </wps:bodyPr>
                      </wps:wsp>
                      <wpg:grpSp>
                        <wpg:cNvPr id="533" name="Group 499"/>
                        <wpg:cNvGrpSpPr>
                          <a:grpSpLocks/>
                        </wpg:cNvGrpSpPr>
                        <wpg:grpSpPr bwMode="auto">
                          <a:xfrm>
                            <a:off x="1397" y="0"/>
                            <a:ext cx="55397" cy="24644"/>
                            <a:chOff x="0" y="0"/>
                            <a:chExt cx="55397" cy="24644"/>
                          </a:xfrm>
                        </wpg:grpSpPr>
                        <wpg:grpSp>
                          <wpg:cNvPr id="534" name="Group 500"/>
                          <wpg:cNvGrpSpPr>
                            <a:grpSpLocks/>
                          </wpg:cNvGrpSpPr>
                          <wpg:grpSpPr bwMode="auto">
                            <a:xfrm>
                              <a:off x="29718" y="0"/>
                              <a:ext cx="25679" cy="24119"/>
                              <a:chOff x="98" y="-2222"/>
                              <a:chExt cx="41059" cy="38938"/>
                            </a:xfrm>
                          </wpg:grpSpPr>
                          <wps:wsp>
                            <wps:cNvPr id="535" name="Text Box 2"/>
                            <wps:cNvSpPr txBox="1">
                              <a:spLocks noChangeArrowheads="1"/>
                            </wps:cNvSpPr>
                            <wps:spPr bwMode="auto">
                              <a:xfrm>
                                <a:off x="98" y="3038"/>
                                <a:ext cx="8046" cy="20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BAC" w:rsidRPr="00C5146C" w:rsidRDefault="00F06BAC" w:rsidP="00F06BAC">
                                  <w:r w:rsidRPr="00C5146C">
                                    <w:rPr>
                                      <w:sz w:val="18"/>
                                    </w:rPr>
                                    <w:t xml:space="preserve">Base shear reduction </w:t>
                                  </w:r>
                                </w:p>
                              </w:txbxContent>
                            </wps:txbx>
                            <wps:bodyPr rot="0" vert="vert270" wrap="square" lIns="91440" tIns="45720" rIns="91440" bIns="45720" anchor="t" anchorCtr="0" upright="1">
                              <a:noAutofit/>
                            </wps:bodyPr>
                          </wps:wsp>
                          <wpg:grpSp>
                            <wpg:cNvPr id="536" name="Group 502"/>
                            <wpg:cNvGrpSpPr>
                              <a:grpSpLocks/>
                            </wpg:cNvGrpSpPr>
                            <wpg:grpSpPr bwMode="auto">
                              <a:xfrm>
                                <a:off x="4458" y="-2222"/>
                                <a:ext cx="36700" cy="38937"/>
                                <a:chOff x="-4" y="-2222"/>
                                <a:chExt cx="36700" cy="38938"/>
                              </a:xfrm>
                            </wpg:grpSpPr>
                            <wpg:grpSp>
                              <wpg:cNvPr id="537" name="Group 503"/>
                              <wpg:cNvGrpSpPr>
                                <a:grpSpLocks/>
                              </wpg:cNvGrpSpPr>
                              <wpg:grpSpPr bwMode="auto">
                                <a:xfrm>
                                  <a:off x="-4" y="-2222"/>
                                  <a:ext cx="36700" cy="38937"/>
                                  <a:chOff x="-4" y="-2223"/>
                                  <a:chExt cx="36705" cy="38939"/>
                                </a:xfrm>
                              </wpg:grpSpPr>
                              <wps:wsp>
                                <wps:cNvPr id="538" name="Text Box 2"/>
                                <wps:cNvSpPr txBox="1">
                                  <a:spLocks noChangeArrowheads="1"/>
                                </wps:cNvSpPr>
                                <wps:spPr bwMode="auto">
                                  <a:xfrm>
                                    <a:off x="11256" y="29666"/>
                                    <a:ext cx="19357" cy="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BAC" w:rsidRPr="00C5146C" w:rsidRDefault="00F06BAC" w:rsidP="00F06BAC">
                                      <w:pPr>
                                        <w:rPr>
                                          <w:sz w:val="18"/>
                                        </w:rPr>
                                      </w:pPr>
                                      <w:r>
                                        <w:rPr>
                                          <w:sz w:val="18"/>
                                        </w:rPr>
                                        <w:t xml:space="preserve"> </w:t>
                                      </w:r>
                                      <w:r w:rsidRPr="00C5146C">
                                        <w:rPr>
                                          <w:sz w:val="18"/>
                                        </w:rPr>
                                        <w:t>Near Field</w:t>
                                      </w:r>
                                    </w:p>
                                    <w:p w:rsidR="00F06BAC" w:rsidRPr="00C5146C" w:rsidRDefault="00F06BAC" w:rsidP="00F06BAC">
                                      <w:pPr>
                                        <w:rPr>
                                          <w:sz w:val="18"/>
                                        </w:rPr>
                                      </w:pPr>
                                      <w:r w:rsidRPr="00C5146C">
                                        <w:rPr>
                                          <w:sz w:val="18"/>
                                        </w:rPr>
                                        <w:t>(Directivity)</w:t>
                                      </w:r>
                                    </w:p>
                                  </w:txbxContent>
                                </wps:txbx>
                                <wps:bodyPr rot="0" vert="horz" wrap="square" lIns="91440" tIns="45720" rIns="91440" bIns="45720" anchor="t" anchorCtr="0" upright="1">
                                  <a:noAutofit/>
                                </wps:bodyPr>
                              </wps:wsp>
                              <wpg:grpSp>
                                <wpg:cNvPr id="539" name="Group 505"/>
                                <wpg:cNvGrpSpPr>
                                  <a:grpSpLocks/>
                                </wpg:cNvGrpSpPr>
                                <wpg:grpSpPr bwMode="auto">
                                  <a:xfrm>
                                    <a:off x="-4" y="-2223"/>
                                    <a:ext cx="36705" cy="38939"/>
                                    <a:chOff x="-4" y="-2223"/>
                                    <a:chExt cx="36705" cy="38939"/>
                                  </a:xfrm>
                                </wpg:grpSpPr>
                                <wps:wsp>
                                  <wps:cNvPr id="540" name="Text Box 2"/>
                                  <wps:cNvSpPr txBox="1">
                                    <a:spLocks noChangeArrowheads="1"/>
                                  </wps:cNvSpPr>
                                  <wps:spPr bwMode="auto">
                                    <a:xfrm>
                                      <a:off x="21574" y="29830"/>
                                      <a:ext cx="13023" cy="6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C5146C" w:rsidRDefault="00F06BAC" w:rsidP="00F06BAC">
                                        <w:pPr>
                                          <w:rPr>
                                            <w:sz w:val="18"/>
                                          </w:rPr>
                                        </w:pPr>
                                        <w:r w:rsidRPr="00C5146C">
                                          <w:rPr>
                                            <w:sz w:val="18"/>
                                          </w:rPr>
                                          <w:t>Near Field</w:t>
                                        </w:r>
                                      </w:p>
                                      <w:p w:rsidR="00F06BAC" w:rsidRPr="00C5146C" w:rsidRDefault="00F06BAC" w:rsidP="00F06BAC">
                                        <w:pPr>
                                          <w:rPr>
                                            <w:sz w:val="18"/>
                                          </w:rPr>
                                        </w:pPr>
                                        <w:r w:rsidRPr="00C5146C">
                                          <w:rPr>
                                            <w:sz w:val="18"/>
                                          </w:rPr>
                                          <w:t>(Fling</w:t>
                                        </w:r>
                                        <w:r>
                                          <w:rPr>
                                            <w:sz w:val="18"/>
                                          </w:rPr>
                                          <w:t>-</w:t>
                                        </w:r>
                                        <w:r w:rsidRPr="00C5146C">
                                          <w:rPr>
                                            <w:sz w:val="18"/>
                                          </w:rPr>
                                          <w:t>step)</w:t>
                                        </w:r>
                                      </w:p>
                                    </w:txbxContent>
                                  </wps:txbx>
                                  <wps:bodyPr rot="0" vert="horz" wrap="square" lIns="91440" tIns="45720" rIns="91440" bIns="45720" anchor="t" anchorCtr="0" upright="1">
                                    <a:noAutofit/>
                                  </wps:bodyPr>
                                </wps:wsp>
                                <wpg:grpSp>
                                  <wpg:cNvPr id="541" name="Group 507"/>
                                  <wpg:cNvGrpSpPr>
                                    <a:grpSpLocks/>
                                  </wpg:cNvGrpSpPr>
                                  <wpg:grpSpPr bwMode="auto">
                                    <a:xfrm>
                                      <a:off x="-4" y="-2223"/>
                                      <a:ext cx="36705" cy="38699"/>
                                      <a:chOff x="-4" y="-2223"/>
                                      <a:chExt cx="36705" cy="38699"/>
                                    </a:xfrm>
                                  </wpg:grpSpPr>
                                  <wps:wsp>
                                    <wps:cNvPr id="542" name="Text Box 2"/>
                                    <wps:cNvSpPr txBox="1">
                                      <a:spLocks noChangeArrowheads="1"/>
                                    </wps:cNvSpPr>
                                    <wps:spPr bwMode="auto">
                                      <a:xfrm>
                                        <a:off x="5188" y="29454"/>
                                        <a:ext cx="6879" cy="7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C5146C" w:rsidRDefault="00F06BAC" w:rsidP="00F06BAC">
                                          <w:pPr>
                                            <w:jc w:val="center"/>
                                            <w:rPr>
                                              <w:sz w:val="18"/>
                                            </w:rPr>
                                          </w:pPr>
                                          <w:r w:rsidRPr="00C5146C">
                                            <w:rPr>
                                              <w:sz w:val="18"/>
                                            </w:rPr>
                                            <w:t>Far Field</w:t>
                                          </w:r>
                                        </w:p>
                                      </w:txbxContent>
                                    </wps:txbx>
                                    <wps:bodyPr rot="0" vert="horz" wrap="square" lIns="91440" tIns="45720" rIns="91440" bIns="45720" anchor="t" anchorCtr="0" upright="1">
                                      <a:noAutofit/>
                                    </wps:bodyPr>
                                  </wps:wsp>
                                  <wpg:grpSp>
                                    <wpg:cNvPr id="543" name="Group 509"/>
                                    <wpg:cNvGrpSpPr>
                                      <a:grpSpLocks/>
                                    </wpg:cNvGrpSpPr>
                                    <wpg:grpSpPr bwMode="auto">
                                      <a:xfrm>
                                        <a:off x="-4" y="-2223"/>
                                        <a:ext cx="36705" cy="30464"/>
                                        <a:chOff x="-4" y="-2223"/>
                                        <a:chExt cx="36705" cy="30464"/>
                                      </a:xfrm>
                                    </wpg:grpSpPr>
                                    <wpg:grpSp>
                                      <wpg:cNvPr id="544" name="Group 510"/>
                                      <wpg:cNvGrpSpPr>
                                        <a:grpSpLocks/>
                                      </wpg:cNvGrpSpPr>
                                      <wpg:grpSpPr bwMode="auto">
                                        <a:xfrm>
                                          <a:off x="300" y="-1505"/>
                                          <a:ext cx="36401" cy="29746"/>
                                          <a:chOff x="-1016" y="-1505"/>
                                          <a:chExt cx="36401" cy="29746"/>
                                        </a:xfrm>
                                      </wpg:grpSpPr>
                                      <wps:wsp>
                                        <wps:cNvPr id="545" name="Text Box 2"/>
                                        <wps:cNvSpPr txBox="1">
                                          <a:spLocks noChangeArrowheads="1"/>
                                        </wps:cNvSpPr>
                                        <wps:spPr bwMode="auto">
                                          <a:xfrm>
                                            <a:off x="10360" y="286"/>
                                            <a:ext cx="933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72 %</w:t>
                                              </w:r>
                                            </w:p>
                                          </w:txbxContent>
                                        </wps:txbx>
                                        <wps:bodyPr rot="0" vert="horz" wrap="square" lIns="91440" tIns="45720" rIns="91440" bIns="45720" anchor="t" anchorCtr="0" upright="1">
                                          <a:noAutofit/>
                                        </wps:bodyPr>
                                      </wps:wsp>
                                      <wpg:grpSp>
                                        <wpg:cNvPr id="546" name="Group 512"/>
                                        <wpg:cNvGrpSpPr>
                                          <a:grpSpLocks/>
                                        </wpg:cNvGrpSpPr>
                                        <wpg:grpSpPr bwMode="auto">
                                          <a:xfrm>
                                            <a:off x="-1016" y="-1505"/>
                                            <a:ext cx="36400" cy="29746"/>
                                            <a:chOff x="-1016" y="-1505"/>
                                            <a:chExt cx="36401" cy="29746"/>
                                          </a:xfrm>
                                        </wpg:grpSpPr>
                                        <wps:wsp>
                                          <wps:cNvPr id="547" name="Straight Connector 513"/>
                                          <wps:cNvCnPr>
                                            <a:cxnSpLocks noChangeShapeType="1"/>
                                          </wps:cNvCnPr>
                                          <wps:spPr bwMode="auto">
                                            <a:xfrm>
                                              <a:off x="21287" y="21763"/>
                                              <a:ext cx="79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8" name="Group 514"/>
                                          <wpg:cNvGrpSpPr>
                                            <a:grpSpLocks/>
                                          </wpg:cNvGrpSpPr>
                                          <wpg:grpSpPr bwMode="auto">
                                            <a:xfrm>
                                              <a:off x="-1016" y="-1505"/>
                                              <a:ext cx="36400" cy="29746"/>
                                              <a:chOff x="-1016" y="-1505"/>
                                              <a:chExt cx="36401" cy="29746"/>
                                            </a:xfrm>
                                          </wpg:grpSpPr>
                                          <wps:wsp>
                                            <wps:cNvPr id="549" name="Rectangle 515"/>
                                            <wps:cNvSpPr>
                                              <a:spLocks noChangeArrowheads="1"/>
                                            </wps:cNvSpPr>
                                            <wps:spPr bwMode="auto">
                                              <a:xfrm>
                                                <a:off x="22998" y="21763"/>
                                                <a:ext cx="4318" cy="6477"/>
                                              </a:xfrm>
                                              <a:prstGeom prst="rect">
                                                <a:avLst/>
                                              </a:prstGeom>
                                              <a:pattFill prst="dashDn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g:grpSp>
                                            <wpg:cNvPr id="550" name="Group 516"/>
                                            <wpg:cNvGrpSpPr>
                                              <a:grpSpLocks/>
                                            </wpg:cNvGrpSpPr>
                                            <wpg:grpSpPr bwMode="auto">
                                              <a:xfrm>
                                                <a:off x="-1016" y="-1505"/>
                                                <a:ext cx="36400" cy="29746"/>
                                                <a:chOff x="-1016" y="-1505"/>
                                                <a:chExt cx="36401" cy="29746"/>
                                              </a:xfrm>
                                            </wpg:grpSpPr>
                                            <wpg:grpSp>
                                              <wpg:cNvPr id="551" name="Group 517"/>
                                              <wpg:cNvGrpSpPr>
                                                <a:grpSpLocks/>
                                              </wpg:cNvGrpSpPr>
                                              <wpg:grpSpPr bwMode="auto">
                                                <a:xfrm>
                                                  <a:off x="-1016" y="-1505"/>
                                                  <a:ext cx="30045" cy="29746"/>
                                                  <a:chOff x="-1016" y="-1505"/>
                                                  <a:chExt cx="30045" cy="29746"/>
                                                </a:xfrm>
                                              </wpg:grpSpPr>
                                              <wpg:grpSp>
                                                <wpg:cNvPr id="552" name="Group 518"/>
                                                <wpg:cNvGrpSpPr>
                                                  <a:grpSpLocks/>
                                                </wpg:cNvGrpSpPr>
                                                <wpg:grpSpPr bwMode="auto">
                                                  <a:xfrm>
                                                    <a:off x="-1016" y="-1505"/>
                                                    <a:ext cx="30045" cy="29746"/>
                                                    <a:chOff x="-1016" y="-1505"/>
                                                    <a:chExt cx="30045" cy="29746"/>
                                                  </a:xfrm>
                                                </wpg:grpSpPr>
                                                <wpg:grpSp>
                                                  <wpg:cNvPr id="553" name="Group 519"/>
                                                  <wpg:cNvGrpSpPr>
                                                    <a:grpSpLocks/>
                                                  </wpg:cNvGrpSpPr>
                                                  <wpg:grpSpPr bwMode="auto">
                                                    <a:xfrm>
                                                      <a:off x="-1016" y="1199"/>
                                                      <a:ext cx="10052" cy="27042"/>
                                                      <a:chOff x="-1016" y="0"/>
                                                      <a:chExt cx="10053" cy="27041"/>
                                                    </a:xfrm>
                                                  </wpg:grpSpPr>
                                                  <wpg:grpSp>
                                                    <wpg:cNvPr id="554" name="Group 520"/>
                                                    <wpg:cNvGrpSpPr>
                                                      <a:grpSpLocks/>
                                                    </wpg:cNvGrpSpPr>
                                                    <wpg:grpSpPr bwMode="auto">
                                                      <a:xfrm>
                                                        <a:off x="-1016" y="0"/>
                                                        <a:ext cx="10052" cy="27041"/>
                                                        <a:chOff x="-1016" y="0"/>
                                                        <a:chExt cx="10053" cy="27041"/>
                                                      </a:xfrm>
                                                    </wpg:grpSpPr>
                                                    <wps:wsp>
                                                      <wps:cNvPr id="555" name="Rectangle 521"/>
                                                      <wps:cNvSpPr>
                                                        <a:spLocks noChangeArrowheads="1"/>
                                                      </wps:cNvSpPr>
                                                      <wps:spPr bwMode="auto">
                                                        <a:xfrm>
                                                          <a:off x="4716" y="41"/>
                                                          <a:ext cx="4320" cy="27000"/>
                                                        </a:xfrm>
                                                        <a:prstGeom prst="rect">
                                                          <a:avLst/>
                                                        </a:prstGeom>
                                                        <a:pattFill prst="diagBrick">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556" name="Text Box 2"/>
                                                      <wps:cNvSpPr txBox="1">
                                                        <a:spLocks noChangeArrowheads="1"/>
                                                      </wps:cNvSpPr>
                                                      <wps:spPr bwMode="auto">
                                                        <a:xfrm>
                                                          <a:off x="-1016" y="0"/>
                                                          <a:ext cx="933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1, 2</w:t>
                                                            </w:r>
                                                          </w:p>
                                                        </w:txbxContent>
                                                      </wps:txbx>
                                                      <wps:bodyPr rot="0" vert="horz" wrap="square" lIns="91440" tIns="45720" rIns="91440" bIns="45720" anchor="t" anchorCtr="0" upright="1">
                                                        <a:noAutofit/>
                                                      </wps:bodyPr>
                                                    </wps:wsp>
                                                  </wpg:grpSp>
                                                  <wps:wsp>
                                                    <wps:cNvPr id="557" name="Text Box 2"/>
                                                    <wps:cNvSpPr txBox="1">
                                                      <a:spLocks noChangeArrowheads="1"/>
                                                    </wps:cNvSpPr>
                                                    <wps:spPr bwMode="auto">
                                                      <a:xfrm>
                                                        <a:off x="-297" y="1779"/>
                                                        <a:ext cx="9333"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20"/>
                                                            </w:rPr>
                                                          </w:pPr>
                                                          <w:r w:rsidRPr="000C0F6F">
                                                            <w:rPr>
                                                              <w:sz w:val="20"/>
                                                            </w:rPr>
                                                            <w:t xml:space="preserve"> </w:t>
                                                          </w:r>
                                                          <w:r w:rsidRPr="000C0F6F">
                                                            <w:rPr>
                                                              <w:sz w:val="16"/>
                                                            </w:rPr>
                                                            <w:t>4</w:t>
                                                          </w:r>
                                                        </w:p>
                                                      </w:txbxContent>
                                                    </wps:txbx>
                                                    <wps:bodyPr rot="0" vert="horz" wrap="square" lIns="91440" tIns="45720" rIns="91440" bIns="45720" anchor="t" anchorCtr="0" upright="1">
                                                      <a:noAutofit/>
                                                    </wps:bodyPr>
                                                  </wps:wsp>
                                                </wpg:grpSp>
                                                <wpg:grpSp>
                                                  <wpg:cNvPr id="558" name="Group 524"/>
                                                  <wpg:cNvGrpSpPr>
                                                    <a:grpSpLocks/>
                                                  </wpg:cNvGrpSpPr>
                                                  <wpg:grpSpPr bwMode="auto">
                                                    <a:xfrm>
                                                      <a:off x="-150" y="-1505"/>
                                                      <a:ext cx="29179" cy="29731"/>
                                                      <a:chOff x="-771" y="-1505"/>
                                                      <a:chExt cx="29179" cy="29732"/>
                                                    </a:xfrm>
                                                  </wpg:grpSpPr>
                                                  <wpg:grpSp>
                                                    <wpg:cNvPr id="559" name="Group 525"/>
                                                    <wpg:cNvGrpSpPr>
                                                      <a:grpSpLocks/>
                                                    </wpg:cNvGrpSpPr>
                                                    <wpg:grpSpPr bwMode="auto">
                                                      <a:xfrm>
                                                        <a:off x="-771" y="-1505"/>
                                                        <a:ext cx="20394" cy="29731"/>
                                                        <a:chOff x="-771" y="-1505"/>
                                                        <a:chExt cx="20394" cy="29732"/>
                                                      </a:xfrm>
                                                    </wpg:grpSpPr>
                                                    <wpg:grpSp>
                                                      <wpg:cNvPr id="560" name="Group 526"/>
                                                      <wpg:cNvGrpSpPr>
                                                        <a:grpSpLocks/>
                                                      </wpg:cNvGrpSpPr>
                                                      <wpg:grpSpPr bwMode="auto">
                                                        <a:xfrm>
                                                          <a:off x="-771" y="-1505"/>
                                                          <a:ext cx="20394" cy="29731"/>
                                                          <a:chOff x="-771" y="-1505"/>
                                                          <a:chExt cx="20394" cy="29732"/>
                                                        </a:xfrm>
                                                      </wpg:grpSpPr>
                                                      <wps:wsp>
                                                        <wps:cNvPr id="561" name="Text Box 2"/>
                                                        <wps:cNvSpPr txBox="1">
                                                          <a:spLocks noChangeArrowheads="1"/>
                                                        </wps:cNvSpPr>
                                                        <wps:spPr bwMode="auto">
                                                          <a:xfrm>
                                                            <a:off x="9864" y="2358"/>
                                                            <a:ext cx="933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67 %</w:t>
                                                              </w:r>
                                                            </w:p>
                                                          </w:txbxContent>
                                                        </wps:txbx>
                                                        <wps:bodyPr rot="0" vert="horz" wrap="square" lIns="91440" tIns="45720" rIns="91440" bIns="45720" anchor="t" anchorCtr="0" upright="1">
                                                          <a:noAutofit/>
                                                        </wps:bodyPr>
                                                      </wps:wsp>
                                                      <wpg:grpSp>
                                                        <wpg:cNvPr id="562" name="Group 528"/>
                                                        <wpg:cNvGrpSpPr>
                                                          <a:grpSpLocks/>
                                                        </wpg:cNvGrpSpPr>
                                                        <wpg:grpSpPr bwMode="auto">
                                                          <a:xfrm>
                                                            <a:off x="-771" y="-1505"/>
                                                            <a:ext cx="20394" cy="29731"/>
                                                            <a:chOff x="-771" y="-1505"/>
                                                            <a:chExt cx="20394" cy="29732"/>
                                                          </a:xfrm>
                                                        </wpg:grpSpPr>
                                                        <wps:wsp>
                                                          <wps:cNvPr id="563" name="Text Box 2"/>
                                                          <wps:cNvSpPr txBox="1">
                                                            <a:spLocks noChangeArrowheads="1"/>
                                                          </wps:cNvSpPr>
                                                          <wps:spPr bwMode="auto">
                                                            <a:xfrm>
                                                              <a:off x="9502" y="-1505"/>
                                                              <a:ext cx="9334"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szCs w:val="18"/>
                                                                  </w:rPr>
                                                                </w:pPr>
                                                                <w:r w:rsidRPr="000C0F6F">
                                                                  <w:rPr>
                                                                    <w:sz w:val="16"/>
                                                                    <w:szCs w:val="18"/>
                                                                  </w:rPr>
                                                                  <w:t>75 %</w:t>
                                                                </w:r>
                                                              </w:p>
                                                            </w:txbxContent>
                                                          </wps:txbx>
                                                          <wps:bodyPr rot="0" vert="horz" wrap="square" lIns="91440" tIns="45720" rIns="91440" bIns="45720" anchor="t" anchorCtr="0" upright="1">
                                                            <a:noAutofit/>
                                                          </wps:bodyPr>
                                                        </wps:wsp>
                                                        <wpg:grpSp>
                                                          <wpg:cNvPr id="564" name="Group 530"/>
                                                          <wpg:cNvGrpSpPr>
                                                            <a:grpSpLocks/>
                                                          </wpg:cNvGrpSpPr>
                                                          <wpg:grpSpPr bwMode="auto">
                                                            <a:xfrm>
                                                              <a:off x="-771" y="-1200"/>
                                                              <a:ext cx="20394" cy="29426"/>
                                                              <a:chOff x="-771" y="-1407"/>
                                                              <a:chExt cx="20394" cy="29427"/>
                                                            </a:xfrm>
                                                          </wpg:grpSpPr>
                                                          <wps:wsp>
                                                            <wps:cNvPr id="565" name="Text Box 2"/>
                                                            <wps:cNvSpPr txBox="1">
                                                              <a:spLocks noChangeArrowheads="1"/>
                                                            </wps:cNvSpPr>
                                                            <wps:spPr bwMode="auto">
                                                              <a:xfrm>
                                                                <a:off x="-771" y="-1407"/>
                                                                <a:ext cx="9334" cy="3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C5146C" w:rsidRDefault="00F06BAC" w:rsidP="00F06BAC">
                                                                  <w:pPr>
                                                                    <w:rPr>
                                                                      <w:sz w:val="14"/>
                                                                    </w:rPr>
                                                                  </w:pPr>
                                                                  <w:r w:rsidRPr="00C5146C">
                                                                    <w:rPr>
                                                                      <w:sz w:val="14"/>
                                                                    </w:rPr>
                                                                    <w:t xml:space="preserve"> </w:t>
                                                                  </w:r>
                                                                  <w:r w:rsidRPr="000C0F6F">
                                                                    <w:rPr>
                                                                      <w:sz w:val="16"/>
                                                                    </w:rPr>
                                                                    <w:t>3</w:t>
                                                                  </w:r>
                                                                </w:p>
                                                              </w:txbxContent>
                                                            </wps:txbx>
                                                            <wps:bodyPr rot="0" vert="horz" wrap="square" lIns="91440" tIns="45720" rIns="91440" bIns="45720" anchor="t" anchorCtr="0" upright="1">
                                                              <a:noAutofit/>
                                                            </wps:bodyPr>
                                                          </wps:wsp>
                                                          <wpg:grpSp>
                                                            <wpg:cNvPr id="566" name="Group 532"/>
                                                            <wpg:cNvGrpSpPr>
                                                              <a:grpSpLocks/>
                                                            </wpg:cNvGrpSpPr>
                                                            <wpg:grpSpPr bwMode="auto">
                                                              <a:xfrm>
                                                                <a:off x="2358" y="993"/>
                                                                <a:ext cx="17265" cy="27026"/>
                                                                <a:chOff x="0" y="0"/>
                                                                <a:chExt cx="17264" cy="27026"/>
                                                              </a:xfrm>
                                                            </wpg:grpSpPr>
                                                            <wps:wsp>
                                                              <wps:cNvPr id="573" name="Straight Connector 533"/>
                                                              <wps:cNvCnPr>
                                                                <a:cxnSpLocks noChangeShapeType="1"/>
                                                              </wps:cNvCnPr>
                                                              <wps:spPr bwMode="auto">
                                                                <a:xfrm>
                                                                  <a:off x="0" y="0"/>
                                                                  <a:ext cx="79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08" name="Straight Connector 534"/>
                                                              <wps:cNvCnPr>
                                                                <a:cxnSpLocks noChangeShapeType="1"/>
                                                              </wps:cNvCnPr>
                                                              <wps:spPr bwMode="auto">
                                                                <a:xfrm>
                                                                  <a:off x="0" y="1158"/>
                                                                  <a:ext cx="79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09" name="Straight Connector 535"/>
                                                              <wps:cNvCnPr>
                                                                <a:cxnSpLocks noChangeShapeType="1"/>
                                                              </wps:cNvCnPr>
                                                              <wps:spPr bwMode="auto">
                                                                <a:xfrm>
                                                                  <a:off x="82" y="2896"/>
                                                                  <a:ext cx="79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10" name="Rectangle 536"/>
                                                              <wps:cNvSpPr>
                                                                <a:spLocks noChangeArrowheads="1"/>
                                                              </wps:cNvSpPr>
                                                              <wps:spPr bwMode="auto">
                                                                <a:xfrm>
                                                                  <a:off x="11050" y="5792"/>
                                                                  <a:ext cx="4318" cy="21234"/>
                                                                </a:xfrm>
                                                                <a:prstGeom prst="rect">
                                                                  <a:avLst/>
                                                                </a:prstGeom>
                                                                <a:pattFill prst="dashVert">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17411" name="Straight Connector 537"/>
                                                              <wps:cNvCnPr>
                                                                <a:cxnSpLocks noChangeShapeType="1"/>
                                                              </wps:cNvCnPr>
                                                              <wps:spPr bwMode="auto">
                                                                <a:xfrm>
                                                                  <a:off x="9346" y="5792"/>
                                                                  <a:ext cx="79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7412" name="Text Box 2"/>
                                                      <wps:cNvSpPr txBox="1">
                                                        <a:spLocks noChangeArrowheads="1"/>
                                                      </wps:cNvSpPr>
                                                      <wps:spPr bwMode="auto">
                                                        <a:xfrm>
                                                          <a:off x="7182" y="5751"/>
                                                          <a:ext cx="9335"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C57495" w:rsidRDefault="00F06BAC" w:rsidP="00F06BAC">
                                                            <w:pPr>
                                                              <w:rPr>
                                                                <w:sz w:val="16"/>
                                                              </w:rPr>
                                                            </w:pPr>
                                                            <w:r>
                                                              <w:rPr>
                                                                <w:sz w:val="16"/>
                                                              </w:rPr>
                                                              <w:t xml:space="preserve"> </w:t>
                                                            </w:r>
                                                            <w:r w:rsidRPr="000C0F6F">
                                                              <w:rPr>
                                                                <w:sz w:val="16"/>
                                                              </w:rPr>
                                                              <w:t>5, 6</w:t>
                                                            </w:r>
                                                          </w:p>
                                                        </w:txbxContent>
                                                      </wps:txbx>
                                                      <wps:bodyPr rot="0" vert="horz" wrap="square" lIns="91440" tIns="45720" rIns="91440" bIns="45720" anchor="t" anchorCtr="0" upright="1">
                                                        <a:noAutofit/>
                                                      </wps:bodyPr>
                                                    </wps:wsp>
                                                  </wpg:grpSp>
                                                  <wps:wsp>
                                                    <wps:cNvPr id="17413" name="Text Box 2"/>
                                                    <wps:cNvSpPr txBox="1">
                                                      <a:spLocks noChangeArrowheads="1"/>
                                                    </wps:cNvSpPr>
                                                    <wps:spPr bwMode="auto">
                                                      <a:xfrm>
                                                        <a:off x="19074" y="5875"/>
                                                        <a:ext cx="933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59 %</w:t>
                                                          </w:r>
                                                        </w:p>
                                                      </w:txbxContent>
                                                    </wps:txbx>
                                                    <wps:bodyPr rot="0" vert="horz" wrap="square" lIns="91440" tIns="45720" rIns="91440" bIns="45720" anchor="t" anchorCtr="0" upright="1">
                                                      <a:noAutofit/>
                                                    </wps:bodyPr>
                                                  </wps:wsp>
                                                </wpg:grpSp>
                                              </wpg:grpSp>
                                              <wps:wsp>
                                                <wps:cNvPr id="17414" name="Text Box 2"/>
                                                <wps:cNvSpPr txBox="1">
                                                  <a:spLocks noChangeArrowheads="1"/>
                                                </wps:cNvSpPr>
                                                <wps:spPr bwMode="auto">
                                                  <a:xfrm>
                                                    <a:off x="16745" y="20616"/>
                                                    <a:ext cx="9334" cy="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20"/>
                                                        </w:rPr>
                                                      </w:pPr>
                                                      <w:r w:rsidRPr="00DF730E">
                                                        <w:rPr>
                                                          <w:sz w:val="18"/>
                                                        </w:rPr>
                                                        <w:t xml:space="preserve"> </w:t>
                                                      </w:r>
                                                      <w:r w:rsidRPr="000C0F6F">
                                                        <w:rPr>
                                                          <w:sz w:val="16"/>
                                                        </w:rPr>
                                                        <w:t>7, 8</w:t>
                                                      </w:r>
                                                    </w:p>
                                                  </w:txbxContent>
                                                </wps:txbx>
                                                <wps:bodyPr rot="0" vert="horz" wrap="square" lIns="91440" tIns="45720" rIns="91440" bIns="45720" anchor="t" anchorCtr="0" upright="1">
                                                  <a:noAutofit/>
                                                </wps:bodyPr>
                                              </wps:wsp>
                                            </wpg:grpSp>
                                            <wps:wsp>
                                              <wps:cNvPr id="17415" name="Text Box 2"/>
                                              <wps:cNvSpPr txBox="1">
                                                <a:spLocks noChangeArrowheads="1"/>
                                              </wps:cNvSpPr>
                                              <wps:spPr bwMode="auto">
                                                <a:xfrm>
                                                  <a:off x="28493" y="20462"/>
                                                  <a:ext cx="689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18 %</w:t>
                                                    </w:r>
                                                  </w:p>
                                                </w:txbxContent>
                                              </wps:txbx>
                                              <wps:bodyPr rot="0" vert="horz" wrap="square" lIns="91440" tIns="45720" rIns="91440" bIns="45720" anchor="t" anchorCtr="0" upright="1">
                                                <a:noAutofit/>
                                              </wps:bodyPr>
                                            </wps:wsp>
                                          </wpg:grpSp>
                                        </wpg:grpSp>
                                      </wpg:grpSp>
                                    </wpg:grpSp>
                                    <wps:wsp>
                                      <wps:cNvPr id="17416" name="Straight Arrow Connector 542"/>
                                      <wps:cNvCnPr>
                                        <a:cxnSpLocks noChangeShapeType="1"/>
                                      </wps:cNvCnPr>
                                      <wps:spPr bwMode="auto">
                                        <a:xfrm flipV="1">
                                          <a:off x="-4" y="-2223"/>
                                          <a:ext cx="0" cy="3045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17417" name="Straight Arrow Connector 543"/>
                              <wps:cNvCnPr>
                                <a:cxnSpLocks noChangeShapeType="1"/>
                              </wps:cNvCnPr>
                              <wps:spPr bwMode="auto">
                                <a:xfrm>
                                  <a:off x="0" y="28236"/>
                                  <a:ext cx="33211"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7418" name="Group 544"/>
                          <wpg:cNvGrpSpPr>
                            <a:grpSpLocks/>
                          </wpg:cNvGrpSpPr>
                          <wpg:grpSpPr bwMode="auto">
                            <a:xfrm>
                              <a:off x="0" y="0"/>
                              <a:ext cx="26777" cy="24644"/>
                              <a:chOff x="-114" y="-1631"/>
                              <a:chExt cx="42223" cy="37627"/>
                            </a:xfrm>
                          </wpg:grpSpPr>
                          <wpg:grpSp>
                            <wpg:cNvPr id="17419" name="Group 545"/>
                            <wpg:cNvGrpSpPr>
                              <a:grpSpLocks/>
                            </wpg:cNvGrpSpPr>
                            <wpg:grpSpPr bwMode="auto">
                              <a:xfrm>
                                <a:off x="-114" y="-1631"/>
                                <a:ext cx="42223" cy="37627"/>
                                <a:chOff x="-114" y="-3034"/>
                                <a:chExt cx="42229" cy="41274"/>
                              </a:xfrm>
                            </wpg:grpSpPr>
                            <wps:wsp>
                              <wps:cNvPr id="17420" name="Text Box 2"/>
                              <wps:cNvSpPr txBox="1">
                                <a:spLocks noChangeArrowheads="1"/>
                              </wps:cNvSpPr>
                              <wps:spPr bwMode="auto">
                                <a:xfrm>
                                  <a:off x="-114" y="1303"/>
                                  <a:ext cx="8044" cy="20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BAC" w:rsidRPr="007C6C77" w:rsidRDefault="00F06BAC" w:rsidP="00F06BAC">
                                    <w:pPr>
                                      <w:rPr>
                                        <w:sz w:val="18"/>
                                      </w:rPr>
                                    </w:pPr>
                                    <w:r w:rsidRPr="007C6C77">
                                      <w:rPr>
                                        <w:sz w:val="18"/>
                                      </w:rPr>
                                      <w:t xml:space="preserve">Base shear reduction </w:t>
                                    </w:r>
                                  </w:p>
                                </w:txbxContent>
                              </wps:txbx>
                              <wps:bodyPr rot="0" vert="vert270" wrap="square" lIns="91440" tIns="45720" rIns="91440" bIns="45720" anchor="t" anchorCtr="0" upright="1">
                                <a:noAutofit/>
                              </wps:bodyPr>
                            </wps:wsp>
                            <wpg:grpSp>
                              <wpg:cNvPr id="17421" name="Group 547"/>
                              <wpg:cNvGrpSpPr>
                                <a:grpSpLocks/>
                              </wpg:cNvGrpSpPr>
                              <wpg:grpSpPr bwMode="auto">
                                <a:xfrm>
                                  <a:off x="4461" y="-3034"/>
                                  <a:ext cx="37654" cy="41273"/>
                                  <a:chOff x="0" y="-3034"/>
                                  <a:chExt cx="37653" cy="41274"/>
                                </a:xfrm>
                              </wpg:grpSpPr>
                              <wpg:grpSp>
                                <wpg:cNvPr id="17422" name="Group 548"/>
                                <wpg:cNvGrpSpPr>
                                  <a:grpSpLocks/>
                                </wpg:cNvGrpSpPr>
                                <wpg:grpSpPr bwMode="auto">
                                  <a:xfrm>
                                    <a:off x="0" y="-3034"/>
                                    <a:ext cx="37652" cy="41273"/>
                                    <a:chOff x="0" y="-3034"/>
                                    <a:chExt cx="37659" cy="41276"/>
                                  </a:xfrm>
                                </wpg:grpSpPr>
                                <wps:wsp>
                                  <wps:cNvPr id="17423" name="Text Box 2"/>
                                  <wps:cNvSpPr txBox="1">
                                    <a:spLocks noChangeArrowheads="1"/>
                                  </wps:cNvSpPr>
                                  <wps:spPr bwMode="auto">
                                    <a:xfrm>
                                      <a:off x="12534" y="29692"/>
                                      <a:ext cx="14616" cy="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Default="00F06BAC" w:rsidP="00F06BAC">
                                        <w:pPr>
                                          <w:rPr>
                                            <w:sz w:val="18"/>
                                          </w:rPr>
                                        </w:pPr>
                                        <w:r>
                                          <w:rPr>
                                            <w:sz w:val="18"/>
                                          </w:rPr>
                                          <w:t xml:space="preserve"> Near</w:t>
                                        </w:r>
                                        <w:r w:rsidRPr="00324500">
                                          <w:rPr>
                                            <w:sz w:val="18"/>
                                          </w:rPr>
                                          <w:t xml:space="preserve"> Field</w:t>
                                        </w:r>
                                      </w:p>
                                      <w:p w:rsidR="00F06BAC" w:rsidRPr="00324500" w:rsidRDefault="00F06BAC" w:rsidP="00F06BAC">
                                        <w:pPr>
                                          <w:rPr>
                                            <w:sz w:val="18"/>
                                          </w:rPr>
                                        </w:pPr>
                                        <w:r>
                                          <w:rPr>
                                            <w:sz w:val="18"/>
                                          </w:rPr>
                                          <w:t>(Directivity)</w:t>
                                        </w:r>
                                      </w:p>
                                    </w:txbxContent>
                                  </wps:txbx>
                                  <wps:bodyPr rot="0" vert="horz" wrap="square" lIns="91440" tIns="45720" rIns="91440" bIns="45720" anchor="t" anchorCtr="0" upright="1">
                                    <a:noAutofit/>
                                  </wps:bodyPr>
                                </wps:wsp>
                                <wpg:grpSp>
                                  <wpg:cNvPr id="17424" name="Group 550"/>
                                  <wpg:cNvGrpSpPr>
                                    <a:grpSpLocks/>
                                  </wpg:cNvGrpSpPr>
                                  <wpg:grpSpPr bwMode="auto">
                                    <a:xfrm>
                                      <a:off x="0" y="-3034"/>
                                      <a:ext cx="37658" cy="41275"/>
                                      <a:chOff x="0" y="-3034"/>
                                      <a:chExt cx="37659" cy="41276"/>
                                    </a:xfrm>
                                  </wpg:grpSpPr>
                                  <wps:wsp>
                                    <wps:cNvPr id="17425" name="Text Box 2"/>
                                    <wps:cNvSpPr txBox="1">
                                      <a:spLocks noChangeArrowheads="1"/>
                                    </wps:cNvSpPr>
                                    <wps:spPr bwMode="auto">
                                      <a:xfrm>
                                        <a:off x="22775" y="29823"/>
                                        <a:ext cx="14020" cy="8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Default="00F06BAC" w:rsidP="00F06BAC">
                                          <w:pPr>
                                            <w:rPr>
                                              <w:sz w:val="18"/>
                                            </w:rPr>
                                          </w:pPr>
                                          <w:r>
                                            <w:rPr>
                                              <w:sz w:val="18"/>
                                            </w:rPr>
                                            <w:t>Near</w:t>
                                          </w:r>
                                          <w:r w:rsidRPr="00324500">
                                            <w:rPr>
                                              <w:sz w:val="18"/>
                                            </w:rPr>
                                            <w:t xml:space="preserve"> Field</w:t>
                                          </w:r>
                                        </w:p>
                                        <w:p w:rsidR="00F06BAC" w:rsidRPr="00324500" w:rsidRDefault="00F06BAC" w:rsidP="00F06BAC">
                                          <w:pPr>
                                            <w:rPr>
                                              <w:sz w:val="18"/>
                                            </w:rPr>
                                          </w:pPr>
                                          <w:r>
                                            <w:rPr>
                                              <w:sz w:val="18"/>
                                            </w:rPr>
                                            <w:t>(Fling-step)</w:t>
                                          </w:r>
                                        </w:p>
                                      </w:txbxContent>
                                    </wps:txbx>
                                    <wps:bodyPr rot="0" vert="horz" wrap="square" lIns="91440" tIns="45720" rIns="91440" bIns="45720" anchor="t" anchorCtr="0" upright="1">
                                      <a:noAutofit/>
                                    </wps:bodyPr>
                                  </wps:wsp>
                                  <wpg:grpSp>
                                    <wpg:cNvPr id="17426" name="Group 552"/>
                                    <wpg:cNvGrpSpPr>
                                      <a:grpSpLocks/>
                                    </wpg:cNvGrpSpPr>
                                    <wpg:grpSpPr bwMode="auto">
                                      <a:xfrm>
                                        <a:off x="0" y="-3034"/>
                                        <a:ext cx="37658" cy="40395"/>
                                        <a:chOff x="0" y="-3034"/>
                                        <a:chExt cx="37659" cy="40396"/>
                                      </a:xfrm>
                                    </wpg:grpSpPr>
                                    <wps:wsp>
                                      <wps:cNvPr id="17427" name="Text Box 2"/>
                                      <wps:cNvSpPr txBox="1">
                                        <a:spLocks noChangeArrowheads="1"/>
                                      </wps:cNvSpPr>
                                      <wps:spPr bwMode="auto">
                                        <a:xfrm>
                                          <a:off x="4694" y="29688"/>
                                          <a:ext cx="6879" cy="7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7C6C77" w:rsidRDefault="00F06BAC" w:rsidP="00F06BAC">
                                            <w:pPr>
                                              <w:jc w:val="center"/>
                                              <w:rPr>
                                                <w:sz w:val="18"/>
                                              </w:rPr>
                                            </w:pPr>
                                            <w:r w:rsidRPr="007C6C77">
                                              <w:rPr>
                                                <w:sz w:val="18"/>
                                              </w:rPr>
                                              <w:t>Far Field</w:t>
                                            </w:r>
                                          </w:p>
                                        </w:txbxContent>
                                      </wps:txbx>
                                      <wps:bodyPr rot="0" vert="horz" wrap="square" lIns="91440" tIns="45720" rIns="91440" bIns="45720" anchor="t" anchorCtr="0" upright="1">
                                        <a:noAutofit/>
                                      </wps:bodyPr>
                                    </wps:wsp>
                                    <wpg:grpSp>
                                      <wpg:cNvPr id="17428" name="Group 554"/>
                                      <wpg:cNvGrpSpPr>
                                        <a:grpSpLocks/>
                                      </wpg:cNvGrpSpPr>
                                      <wpg:grpSpPr bwMode="auto">
                                        <a:xfrm>
                                          <a:off x="0" y="-3034"/>
                                          <a:ext cx="37658" cy="31274"/>
                                          <a:chOff x="0" y="-3034"/>
                                          <a:chExt cx="37659" cy="31275"/>
                                        </a:xfrm>
                                      </wpg:grpSpPr>
                                      <wpg:grpSp>
                                        <wpg:cNvPr id="17429" name="Group 555"/>
                                        <wpg:cNvGrpSpPr>
                                          <a:grpSpLocks/>
                                        </wpg:cNvGrpSpPr>
                                        <wpg:grpSpPr bwMode="auto">
                                          <a:xfrm>
                                            <a:off x="0" y="-1772"/>
                                            <a:ext cx="37658" cy="30012"/>
                                            <a:chOff x="-1316" y="-1772"/>
                                            <a:chExt cx="37658" cy="30013"/>
                                          </a:xfrm>
                                        </wpg:grpSpPr>
                                        <wps:wsp>
                                          <wps:cNvPr id="17430" name="Text Box 2"/>
                                          <wps:cNvSpPr txBox="1">
                                            <a:spLocks noChangeArrowheads="1"/>
                                          </wps:cNvSpPr>
                                          <wps:spPr bwMode="auto">
                                            <a:xfrm>
                                              <a:off x="10607" y="-1772"/>
                                              <a:ext cx="9335" cy="3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71 %</w:t>
                                                </w:r>
                                              </w:p>
                                            </w:txbxContent>
                                          </wps:txbx>
                                          <wps:bodyPr rot="0" vert="horz" wrap="square" lIns="91440" tIns="45720" rIns="91440" bIns="45720" anchor="t" anchorCtr="0" upright="1">
                                            <a:noAutofit/>
                                          </wps:bodyPr>
                                        </wps:wsp>
                                        <wpg:grpSp>
                                          <wpg:cNvPr id="17431" name="Group 557"/>
                                          <wpg:cNvGrpSpPr>
                                            <a:grpSpLocks/>
                                          </wpg:cNvGrpSpPr>
                                          <wpg:grpSpPr bwMode="auto">
                                            <a:xfrm>
                                              <a:off x="-1316" y="-1724"/>
                                              <a:ext cx="37657" cy="29964"/>
                                              <a:chOff x="-1316" y="-1724"/>
                                              <a:chExt cx="37658" cy="29965"/>
                                            </a:xfrm>
                                          </wpg:grpSpPr>
                                          <wps:wsp>
                                            <wps:cNvPr id="17432" name="Straight Connector 558"/>
                                            <wps:cNvCnPr>
                                              <a:cxnSpLocks noChangeShapeType="1"/>
                                            </wps:cNvCnPr>
                                            <wps:spPr bwMode="auto">
                                              <a:xfrm>
                                                <a:off x="21443" y="17497"/>
                                                <a:ext cx="79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7433" name="Group 559"/>
                                            <wpg:cNvGrpSpPr>
                                              <a:grpSpLocks/>
                                            </wpg:cNvGrpSpPr>
                                            <wpg:grpSpPr bwMode="auto">
                                              <a:xfrm>
                                                <a:off x="-1316" y="-1724"/>
                                                <a:ext cx="37657" cy="29964"/>
                                                <a:chOff x="-1316" y="-1724"/>
                                                <a:chExt cx="37658" cy="29965"/>
                                              </a:xfrm>
                                            </wpg:grpSpPr>
                                            <wps:wsp>
                                              <wps:cNvPr id="17434" name="Rectangle 560"/>
                                              <wps:cNvSpPr>
                                                <a:spLocks noChangeArrowheads="1"/>
                                              </wps:cNvSpPr>
                                              <wps:spPr bwMode="auto">
                                                <a:xfrm>
                                                  <a:off x="23356" y="17497"/>
                                                  <a:ext cx="4318" cy="10663"/>
                                                </a:xfrm>
                                                <a:prstGeom prst="rect">
                                                  <a:avLst/>
                                                </a:prstGeom>
                                                <a:pattFill prst="dashDn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g:grpSp>
                                              <wpg:cNvPr id="17435" name="Group 561"/>
                                              <wpg:cNvGrpSpPr>
                                                <a:grpSpLocks/>
                                              </wpg:cNvGrpSpPr>
                                              <wpg:grpSpPr bwMode="auto">
                                                <a:xfrm>
                                                  <a:off x="-1316" y="-1724"/>
                                                  <a:ext cx="37657" cy="29964"/>
                                                  <a:chOff x="-1316" y="-1724"/>
                                                  <a:chExt cx="37658" cy="29965"/>
                                                </a:xfrm>
                                              </wpg:grpSpPr>
                                              <wpg:grpSp>
                                                <wpg:cNvPr id="17436" name="Group 562"/>
                                                <wpg:cNvGrpSpPr>
                                                  <a:grpSpLocks/>
                                                </wpg:cNvGrpSpPr>
                                                <wpg:grpSpPr bwMode="auto">
                                                  <a:xfrm>
                                                    <a:off x="-1316" y="-1724"/>
                                                    <a:ext cx="30678" cy="29964"/>
                                                    <a:chOff x="-1316" y="-1724"/>
                                                    <a:chExt cx="30679" cy="29965"/>
                                                  </a:xfrm>
                                                </wpg:grpSpPr>
                                                <wpg:grpSp>
                                                  <wpg:cNvPr id="17437" name="Group 563"/>
                                                  <wpg:cNvGrpSpPr>
                                                    <a:grpSpLocks/>
                                                  </wpg:cNvGrpSpPr>
                                                  <wpg:grpSpPr bwMode="auto">
                                                    <a:xfrm>
                                                      <a:off x="-1316" y="-1724"/>
                                                      <a:ext cx="30678" cy="29964"/>
                                                      <a:chOff x="-1316" y="-1724"/>
                                                      <a:chExt cx="30679" cy="29965"/>
                                                    </a:xfrm>
                                                  </wpg:grpSpPr>
                                                  <wpg:grpSp>
                                                    <wpg:cNvPr id="17438" name="Group 564"/>
                                                    <wpg:cNvGrpSpPr>
                                                      <a:grpSpLocks/>
                                                    </wpg:cNvGrpSpPr>
                                                    <wpg:grpSpPr bwMode="auto">
                                                      <a:xfrm>
                                                        <a:off x="-760" y="-1724"/>
                                                        <a:ext cx="9830" cy="29964"/>
                                                        <a:chOff x="-760" y="-2924"/>
                                                        <a:chExt cx="9830" cy="29965"/>
                                                      </a:xfrm>
                                                    </wpg:grpSpPr>
                                                    <wpg:grpSp>
                                                      <wpg:cNvPr id="17439" name="Group 565"/>
                                                      <wpg:cNvGrpSpPr>
                                                        <a:grpSpLocks/>
                                                      </wpg:cNvGrpSpPr>
                                                      <wpg:grpSpPr bwMode="auto">
                                                        <a:xfrm>
                                                          <a:off x="-264" y="-2924"/>
                                                          <a:ext cx="9334" cy="29965"/>
                                                          <a:chOff x="-264" y="-2924"/>
                                                          <a:chExt cx="9334" cy="29965"/>
                                                        </a:xfrm>
                                                      </wpg:grpSpPr>
                                                      <wps:wsp>
                                                        <wps:cNvPr id="17442" name="Rectangle 566"/>
                                                        <wps:cNvSpPr>
                                                          <a:spLocks noChangeArrowheads="1"/>
                                                        </wps:cNvSpPr>
                                                        <wps:spPr bwMode="auto">
                                                          <a:xfrm>
                                                            <a:off x="4716" y="-994"/>
                                                            <a:ext cx="4320" cy="28035"/>
                                                          </a:xfrm>
                                                          <a:prstGeom prst="rect">
                                                            <a:avLst/>
                                                          </a:prstGeom>
                                                          <a:pattFill prst="diagBrick">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17447" name="Text Box 2"/>
                                                        <wps:cNvSpPr txBox="1">
                                                          <a:spLocks noChangeArrowheads="1"/>
                                                        </wps:cNvSpPr>
                                                        <wps:spPr bwMode="auto">
                                                          <a:xfrm>
                                                            <a:off x="-264" y="-2924"/>
                                                            <a:ext cx="9334" cy="3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C57495" w:rsidRDefault="00F06BAC" w:rsidP="00F06BAC">
                                                              <w:pPr>
                                                                <w:rPr>
                                                                  <w:sz w:val="16"/>
                                                                </w:rPr>
                                                              </w:pPr>
                                                              <w:r>
                                                                <w:rPr>
                                                                  <w:sz w:val="16"/>
                                                                </w:rPr>
                                                                <w:t xml:space="preserve"> </w:t>
                                                              </w:r>
                                                              <w:r w:rsidRPr="000C0F6F">
                                                                <w:rPr>
                                                                  <w:sz w:val="16"/>
                                                                </w:rPr>
                                                                <w:t>1</w:t>
                                                              </w:r>
                                                            </w:p>
                                                          </w:txbxContent>
                                                        </wps:txbx>
                                                        <wps:bodyPr rot="0" vert="horz" wrap="square" lIns="91440" tIns="45720" rIns="91440" bIns="45720" anchor="t" anchorCtr="0" upright="1">
                                                          <a:noAutofit/>
                                                        </wps:bodyPr>
                                                      </wps:wsp>
                                                    </wpg:grpSp>
                                                    <wps:wsp>
                                                      <wps:cNvPr id="17468" name="Text Box 2"/>
                                                      <wps:cNvSpPr txBox="1">
                                                        <a:spLocks noChangeArrowheads="1"/>
                                                      </wps:cNvSpPr>
                                                      <wps:spPr bwMode="auto">
                                                        <a:xfrm>
                                                          <a:off x="-760" y="131"/>
                                                          <a:ext cx="9334" cy="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C57495" w:rsidRDefault="00F06BAC" w:rsidP="00F06BAC">
                                                            <w:pPr>
                                                              <w:rPr>
                                                                <w:sz w:val="16"/>
                                                              </w:rPr>
                                                            </w:pPr>
                                                            <w:r>
                                                              <w:rPr>
                                                                <w:sz w:val="16"/>
                                                              </w:rPr>
                                                              <w:t xml:space="preserve"> </w:t>
                                                            </w:r>
                                                          </w:p>
                                                        </w:txbxContent>
                                                      </wps:txbx>
                                                      <wps:bodyPr rot="0" vert="horz" wrap="square" lIns="91440" tIns="45720" rIns="91440" bIns="45720" anchor="t" anchorCtr="0" upright="1">
                                                        <a:noAutofit/>
                                                      </wps:bodyPr>
                                                    </wps:wsp>
                                                  </wpg:grpSp>
                                                  <wpg:grpSp>
                                                    <wpg:cNvPr id="17469" name="Group 569"/>
                                                    <wpg:cNvGrpSpPr>
                                                      <a:grpSpLocks/>
                                                    </wpg:cNvGrpSpPr>
                                                    <wpg:grpSpPr bwMode="auto">
                                                      <a:xfrm>
                                                        <a:off x="-1316" y="205"/>
                                                        <a:ext cx="30678" cy="28002"/>
                                                        <a:chOff x="-1937" y="205"/>
                                                        <a:chExt cx="30679" cy="28001"/>
                                                      </a:xfrm>
                                                    </wpg:grpSpPr>
                                                    <wpg:grpSp>
                                                      <wpg:cNvPr id="17470" name="Group 570"/>
                                                      <wpg:cNvGrpSpPr>
                                                        <a:grpSpLocks/>
                                                      </wpg:cNvGrpSpPr>
                                                      <wpg:grpSpPr bwMode="auto">
                                                        <a:xfrm>
                                                          <a:off x="-1937" y="205"/>
                                                          <a:ext cx="21258" cy="28002"/>
                                                          <a:chOff x="-1937" y="205"/>
                                                          <a:chExt cx="21259" cy="28001"/>
                                                        </a:xfrm>
                                                      </wpg:grpSpPr>
                                                      <wpg:grpSp>
                                                        <wpg:cNvPr id="17471" name="Group 571"/>
                                                        <wpg:cNvGrpSpPr>
                                                          <a:grpSpLocks/>
                                                        </wpg:cNvGrpSpPr>
                                                        <wpg:grpSpPr bwMode="auto">
                                                          <a:xfrm>
                                                            <a:off x="2338" y="205"/>
                                                            <a:ext cx="16983" cy="28002"/>
                                                            <a:chOff x="2338" y="205"/>
                                                            <a:chExt cx="16982" cy="28001"/>
                                                          </a:xfrm>
                                                        </wpg:grpSpPr>
                                                        <wps:wsp>
                                                          <wps:cNvPr id="104832" name="Text Box 2"/>
                                                          <wps:cNvSpPr txBox="1">
                                                            <a:spLocks noChangeArrowheads="1"/>
                                                          </wps:cNvSpPr>
                                                          <wps:spPr bwMode="auto">
                                                            <a:xfrm>
                                                              <a:off x="9987" y="803"/>
                                                              <a:ext cx="933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65 %</w:t>
                                                                </w:r>
                                                              </w:p>
                                                            </w:txbxContent>
                                                          </wps:txbx>
                                                          <wps:bodyPr rot="0" vert="horz" wrap="square" lIns="91440" tIns="45720" rIns="91440" bIns="45720" anchor="t" anchorCtr="0" upright="1">
                                                            <a:noAutofit/>
                                                          </wps:bodyPr>
                                                        </wps:wsp>
                                                        <wpg:grpSp>
                                                          <wpg:cNvPr id="104833" name="Group 573"/>
                                                          <wpg:cNvGrpSpPr>
                                                            <a:grpSpLocks/>
                                                          </wpg:cNvGrpSpPr>
                                                          <wpg:grpSpPr bwMode="auto">
                                                            <a:xfrm>
                                                              <a:off x="2338" y="205"/>
                                                              <a:ext cx="16983" cy="28002"/>
                                                              <a:chOff x="-19" y="-994"/>
                                                              <a:chExt cx="16982" cy="28001"/>
                                                            </a:xfrm>
                                                          </wpg:grpSpPr>
                                                          <wps:wsp>
                                                            <wps:cNvPr id="104834" name="Straight Connector 574"/>
                                                            <wps:cNvCnPr>
                                                              <a:cxnSpLocks noChangeShapeType="1"/>
                                                            </wps:cNvCnPr>
                                                            <wps:spPr bwMode="auto">
                                                              <a:xfrm>
                                                                <a:off x="-19" y="-994"/>
                                                                <a:ext cx="79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835" name="Straight Connector 575"/>
                                                            <wps:cNvCnPr>
                                                              <a:cxnSpLocks noChangeShapeType="1"/>
                                                            </wps:cNvCnPr>
                                                            <wps:spPr bwMode="auto">
                                                              <a:xfrm>
                                                                <a:off x="-19" y="1468"/>
                                                                <a:ext cx="791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836" name="Rectangle 576"/>
                                                            <wps:cNvSpPr>
                                                              <a:spLocks noChangeArrowheads="1"/>
                                                            </wps:cNvSpPr>
                                                            <wps:spPr bwMode="auto">
                                                              <a:xfrm>
                                                                <a:off x="11037" y="3708"/>
                                                                <a:ext cx="4318" cy="23299"/>
                                                              </a:xfrm>
                                                              <a:prstGeom prst="rect">
                                                                <a:avLst/>
                                                              </a:prstGeom>
                                                              <a:pattFill prst="dashVert">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104856" name="Straight Connector 577"/>
                                                            <wps:cNvCnPr>
                                                              <a:cxnSpLocks noChangeShapeType="1"/>
                                                            </wps:cNvCnPr>
                                                            <wps:spPr bwMode="auto">
                                                              <a:xfrm>
                                                                <a:off x="9044" y="3708"/>
                                                                <a:ext cx="79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857" name="Text Box 2"/>
                                                        <wps:cNvSpPr txBox="1">
                                                          <a:spLocks noChangeArrowheads="1"/>
                                                        </wps:cNvSpPr>
                                                        <wps:spPr bwMode="auto">
                                                          <a:xfrm>
                                                            <a:off x="-1937" y="2130"/>
                                                            <a:ext cx="933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2, 3, 4</w:t>
                                                              </w:r>
                                                            </w:p>
                                                          </w:txbxContent>
                                                        </wps:txbx>
                                                        <wps:bodyPr rot="0" vert="horz" wrap="square" lIns="91440" tIns="45720" rIns="91440" bIns="45720" anchor="t" anchorCtr="0" upright="1">
                                                          <a:noAutofit/>
                                                        </wps:bodyPr>
                                                      </wps:wsp>
                                                    </wpg:grpSp>
                                                    <wps:wsp>
                                                      <wps:cNvPr id="104858" name="Text Box 2"/>
                                                      <wps:cNvSpPr txBox="1">
                                                        <a:spLocks noChangeArrowheads="1"/>
                                                      </wps:cNvSpPr>
                                                      <wps:spPr bwMode="auto">
                                                        <a:xfrm>
                                                          <a:off x="19407" y="3404"/>
                                                          <a:ext cx="933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61 %</w:t>
                                                            </w:r>
                                                          </w:p>
                                                        </w:txbxContent>
                                                      </wps:txbx>
                                                      <wps:bodyPr rot="0" vert="horz" wrap="square" lIns="91440" tIns="45720" rIns="91440" bIns="45720" anchor="t" anchorCtr="0" upright="1">
                                                        <a:noAutofit/>
                                                      </wps:bodyPr>
                                                    </wps:wsp>
                                                  </wpg:grpSp>
                                                </wpg:grpSp>
                                                <wps:wsp>
                                                  <wps:cNvPr id="104859" name="Text Box 2"/>
                                                  <wps:cNvSpPr txBox="1">
                                                    <a:spLocks noChangeArrowheads="1"/>
                                                  </wps:cNvSpPr>
                                                  <wps:spPr bwMode="auto">
                                                    <a:xfrm>
                                                      <a:off x="17080" y="16731"/>
                                                      <a:ext cx="9335" cy="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7C6C77" w:rsidRDefault="00F06BAC" w:rsidP="00F06BAC">
                                                        <w:pPr>
                                                          <w:rPr>
                                                            <w:sz w:val="14"/>
                                                          </w:rPr>
                                                        </w:pPr>
                                                        <w:r w:rsidRPr="007C6C77">
                                                          <w:rPr>
                                                            <w:sz w:val="14"/>
                                                          </w:rPr>
                                                          <w:t xml:space="preserve"> </w:t>
                                                        </w:r>
                                                        <w:r w:rsidRPr="000C0F6F">
                                                          <w:rPr>
                                                            <w:sz w:val="16"/>
                                                          </w:rPr>
                                                          <w:t>7, 8</w:t>
                                                        </w:r>
                                                      </w:p>
                                                    </w:txbxContent>
                                                  </wps:txbx>
                                                  <wps:bodyPr rot="0" vert="horz" wrap="square" lIns="91440" tIns="45720" rIns="91440" bIns="45720" anchor="t" anchorCtr="0" upright="1">
                                                    <a:noAutofit/>
                                                  </wps:bodyPr>
                                                </wps:wsp>
                                              </wpg:grpSp>
                                              <wps:wsp>
                                                <wps:cNvPr id="104860" name="Text Box 2"/>
                                                <wps:cNvSpPr txBox="1">
                                                  <a:spLocks noChangeArrowheads="1"/>
                                                </wps:cNvSpPr>
                                                <wps:spPr bwMode="auto">
                                                  <a:xfrm>
                                                    <a:off x="28798" y="16215"/>
                                                    <a:ext cx="7543"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0C0F6F" w:rsidRDefault="00F06BAC" w:rsidP="00F06BAC">
                                                      <w:pPr>
                                                        <w:rPr>
                                                          <w:sz w:val="16"/>
                                                        </w:rPr>
                                                      </w:pPr>
                                                      <w:r w:rsidRPr="000C0F6F">
                                                        <w:rPr>
                                                          <w:sz w:val="16"/>
                                                        </w:rPr>
                                                        <w:t>27 %</w:t>
                                                      </w:r>
                                                    </w:p>
                                                  </w:txbxContent>
                                                </wps:txbx>
                                                <wps:bodyPr rot="0" vert="horz" wrap="square" lIns="91440" tIns="45720" rIns="91440" bIns="45720" anchor="t" anchorCtr="0" upright="1">
                                                  <a:noAutofit/>
                                                </wps:bodyPr>
                                              </wps:wsp>
                                            </wpg:grpSp>
                                          </wpg:grpSp>
                                        </wpg:grpSp>
                                      </wpg:grpSp>
                                      <wps:wsp>
                                        <wps:cNvPr id="104861" name="Straight Arrow Connector 582"/>
                                        <wps:cNvCnPr>
                                          <a:cxnSpLocks noChangeShapeType="1"/>
                                        </wps:cNvCnPr>
                                        <wps:spPr bwMode="auto">
                                          <a:xfrm flipV="1">
                                            <a:off x="0" y="-3034"/>
                                            <a:ext cx="0" cy="3126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104862" name="Straight Arrow Connector 583"/>
                                <wps:cNvCnPr>
                                  <a:cxnSpLocks noChangeShapeType="1"/>
                                </wps:cNvCnPr>
                                <wps:spPr bwMode="auto">
                                  <a:xfrm>
                                    <a:off x="0" y="28206"/>
                                    <a:ext cx="33211"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04863" name="Text Box 2"/>
                            <wps:cNvSpPr txBox="1">
                              <a:spLocks noChangeArrowheads="1"/>
                            </wps:cNvSpPr>
                            <wps:spPr bwMode="auto">
                              <a:xfrm>
                                <a:off x="13443" y="4301"/>
                                <a:ext cx="9332" cy="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7C6C77" w:rsidRDefault="00F06BAC" w:rsidP="00F06BAC">
                                  <w:pPr>
                                    <w:rPr>
                                      <w:sz w:val="14"/>
                                    </w:rPr>
                                  </w:pPr>
                                  <w:r w:rsidRPr="007C6C77">
                                    <w:rPr>
                                      <w:sz w:val="14"/>
                                    </w:rPr>
                                    <w:t xml:space="preserve"> </w:t>
                                  </w:r>
                                  <w:r w:rsidRPr="000C0F6F">
                                    <w:rPr>
                                      <w:sz w:val="16"/>
                                    </w:rPr>
                                    <w:t>5, 6</w:t>
                                  </w:r>
                                </w:p>
                              </w:txbxContent>
                            </wps:txbx>
                            <wps:bodyPr rot="0" vert="horz" wrap="square" lIns="91440" tIns="45720" rIns="91440" bIns="45720" anchor="t" anchorCtr="0" upright="1">
                              <a:noAutofit/>
                            </wps:bodyPr>
                          </wps:wsp>
                        </wpg:grpSp>
                      </wpg:grpSp>
                    </wpg:wgp>
                  </a:graphicData>
                </a:graphic>
              </wp:inline>
            </w:drawing>
          </mc:Choice>
          <mc:Fallback>
            <w:pict>
              <v:group id="Группа 139230" o:spid="_x0000_s1033" style="width:450.25pt;height:230.4pt;mso-position-horizontal-relative:char;mso-position-vertical-relative:line" coordsize="57179,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">
                <v:shape id="Text Box 2" o:spid="_x0000_s1034" type="#_x0000_t202" style="position:absolute;top:23622;width:57179;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SWcMA&#10;AADcAAAADwAAAGRycy9kb3ducmV2LnhtbESP0YrCMBRE3wX/IdyFfRFNddW6XaO4C4qvaj/g2lzb&#10;ss1NaaKtf28EwcdhZs4wy3VnKnGjxpWWFYxHEQjizOqScwXpaTtcgHAeWWNlmRTcycF61e8tMdG2&#10;5QPdjj4XAcIuQQWF93UipcsKMuhGtiYO3sU2Bn2QTS51g22Am0pOomguDZYcFgqs6a+g7P94NQou&#10;+3Yw+27PO5/Gh+n8F8v4bO9KfX50mx8Qnjr/Dr/ae61g9jW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SWcMAAADcAAAADwAAAAAAAAAAAAAAAACYAgAAZHJzL2Rv&#10;d25yZXYueG1sUEsFBgAAAAAEAAQA9QAAAIgDAAAAAA==&#10;" stroked="f">
                  <v:textbox>
                    <w:txbxContent>
                      <w:p w:rsidR="00F06BAC" w:rsidRPr="00180FE9" w:rsidRDefault="00F06BAC" w:rsidP="00F06BAC">
                        <w:pPr>
                          <w:pStyle w:val="ac"/>
                          <w:numPr>
                            <w:ilvl w:val="0"/>
                            <w:numId w:val="2"/>
                          </w:numPr>
                          <w:ind w:left="142" w:hanging="218"/>
                          <w:jc w:val="center"/>
                          <w:rPr>
                            <w:sz w:val="18"/>
                            <w:szCs w:val="18"/>
                          </w:rPr>
                        </w:pPr>
                        <w:r w:rsidRPr="00E31704">
                          <w:rPr>
                            <w:sz w:val="18"/>
                            <w:szCs w:val="18"/>
                          </w:rPr>
                          <w:t xml:space="preserve">Northridge; 2. Landers; 3. </w:t>
                        </w:r>
                        <w:proofErr w:type="spellStart"/>
                        <w:r w:rsidRPr="00E31704">
                          <w:rPr>
                            <w:sz w:val="18"/>
                            <w:szCs w:val="18"/>
                          </w:rPr>
                          <w:t>Tabas</w:t>
                        </w:r>
                        <w:proofErr w:type="spellEnd"/>
                        <w:r w:rsidRPr="00E31704">
                          <w:rPr>
                            <w:sz w:val="18"/>
                            <w:szCs w:val="18"/>
                          </w:rPr>
                          <w:t xml:space="preserve">; 4. Superstition hill; 5. </w:t>
                        </w:r>
                        <w:proofErr w:type="spellStart"/>
                        <w:r w:rsidRPr="00E31704">
                          <w:rPr>
                            <w:sz w:val="18"/>
                            <w:szCs w:val="18"/>
                          </w:rPr>
                          <w:t>Erzincan</w:t>
                        </w:r>
                        <w:proofErr w:type="spellEnd"/>
                        <w:r w:rsidRPr="00E31704">
                          <w:rPr>
                            <w:sz w:val="18"/>
                            <w:szCs w:val="18"/>
                          </w:rPr>
                          <w:t xml:space="preserve">; 6. Bam; 7. Chi-Chi TCU 052; 8. </w:t>
                        </w:r>
                        <w:r w:rsidRPr="00180FE9">
                          <w:rPr>
                            <w:sz w:val="18"/>
                            <w:szCs w:val="18"/>
                          </w:rPr>
                          <w:t>Chi-Chi TCU 068</w:t>
                        </w:r>
                      </w:p>
                      <w:p w:rsidR="00F06BAC" w:rsidRPr="00180FE9" w:rsidRDefault="00F06BAC" w:rsidP="00F06BAC">
                        <w:pPr>
                          <w:pStyle w:val="ac"/>
                          <w:ind w:left="142"/>
                          <w:rPr>
                            <w:sz w:val="6"/>
                            <w:szCs w:val="20"/>
                          </w:rPr>
                        </w:pPr>
                      </w:p>
                      <w:p w:rsidR="00F06BAC" w:rsidRPr="00E95D17" w:rsidRDefault="00F06BAC" w:rsidP="00F06BAC">
                        <w:pPr>
                          <w:pStyle w:val="ac"/>
                          <w:ind w:left="1843"/>
                          <w:rPr>
                            <w:sz w:val="6"/>
                            <w:szCs w:val="20"/>
                          </w:rPr>
                        </w:pPr>
                      </w:p>
                      <w:p w:rsidR="00F06BAC" w:rsidRPr="00180FE9" w:rsidRDefault="00F06BAC" w:rsidP="00F06BAC">
                        <w:pPr>
                          <w:pStyle w:val="ac"/>
                          <w:numPr>
                            <w:ilvl w:val="0"/>
                            <w:numId w:val="3"/>
                          </w:numPr>
                          <w:ind w:left="1843"/>
                          <w:rPr>
                            <w:sz w:val="20"/>
                            <w:szCs w:val="20"/>
                          </w:rPr>
                        </w:pPr>
                        <w:r w:rsidRPr="00E95D17">
                          <w:t>PGA = 0.2g</w:t>
                        </w:r>
                        <w:r>
                          <w:rPr>
                            <w:sz w:val="20"/>
                            <w:szCs w:val="20"/>
                          </w:rPr>
                          <w:t xml:space="preserve">   </w:t>
                        </w:r>
                        <w:r>
                          <w:rPr>
                            <w:sz w:val="20"/>
                            <w:szCs w:val="20"/>
                          </w:rPr>
                          <w:tab/>
                        </w:r>
                        <w:r>
                          <w:rPr>
                            <w:sz w:val="20"/>
                            <w:szCs w:val="20"/>
                          </w:rPr>
                          <w:tab/>
                        </w:r>
                        <w:r>
                          <w:rPr>
                            <w:sz w:val="20"/>
                            <w:szCs w:val="20"/>
                          </w:rPr>
                          <w:tab/>
                        </w:r>
                        <w:r>
                          <w:rPr>
                            <w:sz w:val="20"/>
                            <w:szCs w:val="20"/>
                          </w:rPr>
                          <w:tab/>
                          <w:t xml:space="preserve">     </w:t>
                        </w:r>
                        <w:r w:rsidRPr="00E95D17">
                          <w:t>(b)  PGA = 0.4g</w:t>
                        </w:r>
                      </w:p>
                    </w:txbxContent>
                  </v:textbox>
                </v:shape>
                <v:group id="Group 499" o:spid="_x0000_s1035" style="position:absolute;left:1397;width:55397;height:24644" coordsize="55397,2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500" o:spid="_x0000_s1036" style="position:absolute;left:29718;width:25679;height:24119" coordorigin="98,-2222" coordsize="41059,38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Text Box 2" o:spid="_x0000_s1037" type="#_x0000_t202" style="position:absolute;left:98;top:3038;width:8046;height:2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6D8UA&#10;AADcAAAADwAAAGRycy9kb3ducmV2LnhtbESPQWvCQBSE7wX/w/KE3uqmhohEV1GhUCgEGoPnR/aZ&#10;Tc2+DdltTPvru4VCj8PMfMNs95PtxEiDbx0reF4kIIhrp1tuFFTnl6c1CB+QNXaOScEXedjvZg9b&#10;zLW78zuNZWhEhLDPUYEJoc+l9LUhi37heuLoXd1gMUQ5NFIPeI9w28llkqykxZbjgsGeTobqW/lp&#10;FYzJd1Wn6ORb8bGqbgezPI7FRanH+XTYgAg0hf/wX/tVK8jS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joPxQAAANwAAAAPAAAAAAAAAAAAAAAAAJgCAABkcnMv&#10;ZG93bnJldi54bWxQSwUGAAAAAAQABAD1AAAAigMAAAAA&#10;" stroked="f">
                      <v:textbox style="layout-flow:vertical;mso-layout-flow-alt:bottom-to-top">
                        <w:txbxContent>
                          <w:p w:rsidR="00F06BAC" w:rsidRPr="00C5146C" w:rsidRDefault="00F06BAC" w:rsidP="00F06BAC">
                            <w:proofErr w:type="spellStart"/>
                            <w:r w:rsidRPr="00C5146C">
                              <w:rPr>
                                <w:sz w:val="18"/>
                              </w:rPr>
                              <w:t>Base</w:t>
                            </w:r>
                            <w:proofErr w:type="spellEnd"/>
                            <w:r w:rsidRPr="00C5146C">
                              <w:rPr>
                                <w:sz w:val="18"/>
                              </w:rPr>
                              <w:t xml:space="preserve"> </w:t>
                            </w:r>
                            <w:proofErr w:type="spellStart"/>
                            <w:r w:rsidRPr="00C5146C">
                              <w:rPr>
                                <w:sz w:val="18"/>
                              </w:rPr>
                              <w:t>shear</w:t>
                            </w:r>
                            <w:proofErr w:type="spellEnd"/>
                            <w:r w:rsidRPr="00C5146C">
                              <w:rPr>
                                <w:sz w:val="18"/>
                              </w:rPr>
                              <w:t xml:space="preserve"> </w:t>
                            </w:r>
                            <w:proofErr w:type="spellStart"/>
                            <w:r w:rsidRPr="00C5146C">
                              <w:rPr>
                                <w:sz w:val="18"/>
                              </w:rPr>
                              <w:t>reduction</w:t>
                            </w:r>
                            <w:proofErr w:type="spellEnd"/>
                            <w:r w:rsidRPr="00C5146C">
                              <w:rPr>
                                <w:sz w:val="18"/>
                              </w:rPr>
                              <w:t xml:space="preserve"> </w:t>
                            </w:r>
                          </w:p>
                        </w:txbxContent>
                      </v:textbox>
                    </v:shape>
                    <v:group id="Group 502" o:spid="_x0000_s1038" style="position:absolute;left:4458;top:-2222;width:36700;height:38937" coordorigin="-4,-2222" coordsize="36700,38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group id="Group 503" o:spid="_x0000_s1039" style="position:absolute;left:-4;top:-2222;width:36700;height:38937" coordorigin="-4,-2223" coordsize="36705,38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Text Box 2" o:spid="_x0000_s1040" type="#_x0000_t202" style="position:absolute;left:11256;top:29666;width:19357;height:7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s78A&#10;AADcAAAADwAAAGRycy9kb3ducmV2LnhtbERPy4rCMBTdC/5DuIIbGVPfWk2LCiNudfyAa3Nti81N&#10;aaKtfz9ZDMzycN67tDOVeFPjSssKJuMIBHFmdcm5gtvP99cahPPIGivLpOBDDtKk39thrG3LF3pf&#10;fS5CCLsYFRTe17GULivIoBvbmjhwD9sY9AE2udQNtiHcVHIaRUtpsOTQUGBNx4Ky5/VlFDzO7Wix&#10;ae8nf1td5ssDlqu7/Sg1HHT7LQhPnf8X/7nPWsFiFt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SWzvwAAANwAAAAPAAAAAAAAAAAAAAAAAJgCAABkcnMvZG93bnJl&#10;di54bWxQSwUGAAAAAAQABAD1AAAAhAMAAAAA&#10;" stroked="f">
                          <v:textbox>
                            <w:txbxContent>
                              <w:p w:rsidR="00F06BAC" w:rsidRPr="00C5146C" w:rsidRDefault="00F06BAC" w:rsidP="00F06BAC">
                                <w:pPr>
                                  <w:rPr>
                                    <w:sz w:val="18"/>
                                  </w:rPr>
                                </w:pPr>
                                <w:r>
                                  <w:rPr>
                                    <w:sz w:val="18"/>
                                  </w:rPr>
                                  <w:t xml:space="preserve"> </w:t>
                                </w:r>
                                <w:proofErr w:type="spellStart"/>
                                <w:r w:rsidRPr="00C5146C">
                                  <w:rPr>
                                    <w:sz w:val="18"/>
                                  </w:rPr>
                                  <w:t>Near</w:t>
                                </w:r>
                                <w:proofErr w:type="spellEnd"/>
                                <w:r w:rsidRPr="00C5146C">
                                  <w:rPr>
                                    <w:sz w:val="18"/>
                                  </w:rPr>
                                  <w:t xml:space="preserve"> </w:t>
                                </w:r>
                                <w:proofErr w:type="spellStart"/>
                                <w:r w:rsidRPr="00C5146C">
                                  <w:rPr>
                                    <w:sz w:val="18"/>
                                  </w:rPr>
                                  <w:t>Field</w:t>
                                </w:r>
                                <w:proofErr w:type="spellEnd"/>
                              </w:p>
                              <w:p w:rsidR="00F06BAC" w:rsidRPr="00C5146C" w:rsidRDefault="00F06BAC" w:rsidP="00F06BAC">
                                <w:pPr>
                                  <w:rPr>
                                    <w:sz w:val="18"/>
                                  </w:rPr>
                                </w:pPr>
                                <w:r w:rsidRPr="00C5146C">
                                  <w:rPr>
                                    <w:sz w:val="18"/>
                                  </w:rPr>
                                  <w:t>(</w:t>
                                </w:r>
                                <w:proofErr w:type="spellStart"/>
                                <w:r w:rsidRPr="00C5146C">
                                  <w:rPr>
                                    <w:sz w:val="18"/>
                                  </w:rPr>
                                  <w:t>Directivity</w:t>
                                </w:r>
                                <w:proofErr w:type="spellEnd"/>
                                <w:r w:rsidRPr="00C5146C">
                                  <w:rPr>
                                    <w:sz w:val="18"/>
                                  </w:rPr>
                                  <w:t>)</w:t>
                                </w:r>
                              </w:p>
                            </w:txbxContent>
                          </v:textbox>
                        </v:shape>
                        <v:group id="Group 505" o:spid="_x0000_s1041" style="position:absolute;left:-4;top:-2223;width:36705;height:38939" coordorigin="-4,-2223" coordsize="36705,38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Text Box 2" o:spid="_x0000_s1042" type="#_x0000_t202" style="position:absolute;left:21574;top:29830;width:13023;height:6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F06BAC" w:rsidRPr="00C5146C" w:rsidRDefault="00F06BAC" w:rsidP="00F06BAC">
                                  <w:pPr>
                                    <w:rPr>
                                      <w:sz w:val="18"/>
                                    </w:rPr>
                                  </w:pPr>
                                  <w:proofErr w:type="spellStart"/>
                                  <w:r w:rsidRPr="00C5146C">
                                    <w:rPr>
                                      <w:sz w:val="18"/>
                                    </w:rPr>
                                    <w:t>Near</w:t>
                                  </w:r>
                                  <w:proofErr w:type="spellEnd"/>
                                  <w:r w:rsidRPr="00C5146C">
                                    <w:rPr>
                                      <w:sz w:val="18"/>
                                    </w:rPr>
                                    <w:t xml:space="preserve"> </w:t>
                                  </w:r>
                                  <w:proofErr w:type="spellStart"/>
                                  <w:r w:rsidRPr="00C5146C">
                                    <w:rPr>
                                      <w:sz w:val="18"/>
                                    </w:rPr>
                                    <w:t>Field</w:t>
                                  </w:r>
                                  <w:proofErr w:type="spellEnd"/>
                                </w:p>
                                <w:p w:rsidR="00F06BAC" w:rsidRPr="00C5146C" w:rsidRDefault="00F06BAC" w:rsidP="00F06BAC">
                                  <w:pPr>
                                    <w:rPr>
                                      <w:sz w:val="18"/>
                                    </w:rPr>
                                  </w:pPr>
                                  <w:r w:rsidRPr="00C5146C">
                                    <w:rPr>
                                      <w:sz w:val="18"/>
                                    </w:rPr>
                                    <w:t>(</w:t>
                                  </w:r>
                                  <w:proofErr w:type="spellStart"/>
                                  <w:r w:rsidRPr="00C5146C">
                                    <w:rPr>
                                      <w:sz w:val="18"/>
                                    </w:rPr>
                                    <w:t>Fling</w:t>
                                  </w:r>
                                  <w:r>
                                    <w:rPr>
                                      <w:sz w:val="18"/>
                                    </w:rPr>
                                    <w:t>-</w:t>
                                  </w:r>
                                  <w:r w:rsidRPr="00C5146C">
                                    <w:rPr>
                                      <w:sz w:val="18"/>
                                    </w:rPr>
                                    <w:t>step</w:t>
                                  </w:r>
                                  <w:proofErr w:type="spellEnd"/>
                                  <w:r w:rsidRPr="00C5146C">
                                    <w:rPr>
                                      <w:sz w:val="18"/>
                                    </w:rPr>
                                    <w:t>)</w:t>
                                  </w:r>
                                </w:p>
                              </w:txbxContent>
                            </v:textbox>
                          </v:shape>
                          <v:group id="Group 507" o:spid="_x0000_s1043" style="position:absolute;left:-4;top:-2223;width:36705;height:38699" coordorigin="-4,-2223" coordsize="36705,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Text Box 2" o:spid="_x0000_s1044" type="#_x0000_t202" style="position:absolute;left:5188;top:29454;width:6879;height:7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F06BAC" w:rsidRPr="00C5146C" w:rsidRDefault="00F06BAC" w:rsidP="00F06BAC">
                                    <w:pPr>
                                      <w:jc w:val="center"/>
                                      <w:rPr>
                                        <w:sz w:val="18"/>
                                      </w:rPr>
                                    </w:pPr>
                                    <w:proofErr w:type="spellStart"/>
                                    <w:r w:rsidRPr="00C5146C">
                                      <w:rPr>
                                        <w:sz w:val="18"/>
                                      </w:rPr>
                                      <w:t>Far</w:t>
                                    </w:r>
                                    <w:proofErr w:type="spellEnd"/>
                                    <w:r w:rsidRPr="00C5146C">
                                      <w:rPr>
                                        <w:sz w:val="18"/>
                                      </w:rPr>
                                      <w:t xml:space="preserve"> </w:t>
                                    </w:r>
                                    <w:proofErr w:type="spellStart"/>
                                    <w:r w:rsidRPr="00C5146C">
                                      <w:rPr>
                                        <w:sz w:val="18"/>
                                      </w:rPr>
                                      <w:t>Field</w:t>
                                    </w:r>
                                    <w:proofErr w:type="spellEnd"/>
                                  </w:p>
                                </w:txbxContent>
                              </v:textbox>
                            </v:shape>
                            <v:group id="Group 509" o:spid="_x0000_s1045" style="position:absolute;left:-4;top:-2223;width:36705;height:30464" coordorigin="-4,-2223" coordsize="36705,30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510" o:spid="_x0000_s1046" style="position:absolute;left:300;top:-1505;width:36401;height:29746" coordorigin="-1016,-1505" coordsize="36401,29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Text Box 2" o:spid="_x0000_s1047" type="#_x0000_t202" style="position:absolute;left:10360;top:286;width:933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F06BAC" w:rsidRPr="000C0F6F" w:rsidRDefault="00F06BAC" w:rsidP="00F06BAC">
                                        <w:pPr>
                                          <w:rPr>
                                            <w:sz w:val="16"/>
                                          </w:rPr>
                                        </w:pPr>
                                        <w:r w:rsidRPr="000C0F6F">
                                          <w:rPr>
                                            <w:sz w:val="16"/>
                                          </w:rPr>
                                          <w:t>72 %</w:t>
                                        </w:r>
                                      </w:p>
                                    </w:txbxContent>
                                  </v:textbox>
                                </v:shape>
                                <v:group id="Group 512" o:spid="_x0000_s1048" style="position:absolute;left:-1016;top:-1505;width:36400;height:29746" coordorigin="-1016,-1505" coordsize="36401,29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line id="Straight Connector 513" o:spid="_x0000_s1049" style="position:absolute;visibility:visible;mso-wrap-style:square" from="21287,21763" to="29206,2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1gyMUAAADcAAAADwAAAGRycy9kb3ducmV2LnhtbESPW2vCQBSE3wv+h+UIvtWNvSnRVaTg&#10;hb41FcG3Q/aYxGTPprsbTf+9Wyj0cZiZb5jFqjeNuJLzlWUFk3ECgji3uuJCweFr8zgD4QOyxsYy&#10;KfghD6vl4GGBqbY3/qRrFgoRIexTVFCG0KZS+rwkg35sW+Lona0zGKJ0hdQObxFuGvmUJG/SYMVx&#10;ocSW3kvK66wzCo5dxqdLvXENdtvd7nz8rv3zh1KjYb+egwjUh//wX3uvFby+TO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1gyMUAAADcAAAADwAAAAAAAAAA&#10;AAAAAAChAgAAZHJzL2Rvd25yZXYueG1sUEsFBgAAAAAEAAQA+QAAAJMDAAAAAA==&#10;" strokeweight="1.5pt"/>
                                  <v:group id="Group 514" o:spid="_x0000_s1050" style="position:absolute;left:-1016;top:-1505;width:36400;height:29746" coordorigin="-1016,-1505" coordsize="36401,29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rect id="Rectangle 515" o:spid="_x0000_s1051" style="position:absolute;left:22998;top:21763;width:431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kWMQA&#10;AADcAAAADwAAAGRycy9kb3ducmV2LnhtbESPwWrDMBBE74X+g9hCbo1cY4fWjRKKwZBLIbH6AYu1&#10;td1aK2OpiZOvrwKBHIeZecOst7MdxJEm3ztW8LJMQBA3zvTcKvjS1fMrCB+QDQ6OScGZPGw3jw9r&#10;LIw78YGOdWhFhLAvUEEXwlhI6ZuOLPqlG4mj9+0miyHKqZVmwlOE20GmSbKSFnuOCx2OVHbU/NZ/&#10;VoGddYb7H3kxfaVTnZfa1Z9aqcXT/PEOItAc7uFbe2cU5Nkb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5FjEAAAA3AAAAA8AAAAAAAAAAAAAAAAAmAIAAGRycy9k&#10;b3ducmV2LnhtbFBLBQYAAAAABAAEAPUAAACJAwAAAAA=&#10;" fillcolor="black" strokeweight="1.5pt">
                                      <v:fill r:id="rId22" o:title="" type="pattern"/>
                                    </v:rect>
                                    <v:group id="Group 516" o:spid="_x0000_s1052" style="position:absolute;left:-1016;top:-1505;width:36400;height:29746" coordorigin="-1016,-1505" coordsize="36401,29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Group 517" o:spid="_x0000_s1053" style="position:absolute;left:-1016;top:-1505;width:30045;height:29746" coordorigin="-1016,-1505" coordsize="30045,29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group id="Group 518" o:spid="_x0000_s1054" style="position:absolute;left:-1016;top:-1505;width:30045;height:29746" coordorigin="-1016,-1505" coordsize="30045,29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group id="Group 519" o:spid="_x0000_s1055" style="position:absolute;left:-1016;top:1199;width:10052;height:27042" coordorigin="-1016" coordsize="10053,27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Group 520" o:spid="_x0000_s1056" style="position:absolute;left:-1016;width:10052;height:27041" coordorigin="-1016" coordsize="10053,27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ect id="Rectangle 521" o:spid="_x0000_s1057" style="position:absolute;left:4716;top:41;width:4320;height:27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ViMUA&#10;AADcAAAADwAAAGRycy9kb3ducmV2LnhtbESPQWvCQBSE70L/w/IKvZlNG1JKzCpVaCveahuKt0f2&#10;mYRm34bsmsR/7wqCx2FmvmHy1WRaMVDvGssKnqMYBHFpdcOVgt+fj/kbCOeRNbaWScGZHKyWD7Mc&#10;M21H/qZh7ysRIOwyVFB732VSurImgy6yHXHwjrY36IPsK6l7HAPctPIljl+lwYbDQo0dbWoq//cn&#10;oyDZHQ9r+txOX8O6QJsUG/w7nZV6epzeFyA8Tf4evrW3WkGapnA9E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FWIxQAAANwAAAAPAAAAAAAAAAAAAAAAAJgCAABkcnMv&#10;ZG93bnJldi54bWxQSwUGAAAAAAQABAD1AAAAigMAAAAA&#10;" fillcolor="black" strokeweight="1.5pt">
                                                <v:fill r:id="rId23" o:title="" type="pattern"/>
                                              </v:rect>
                                              <v:shape id="Text Box 2" o:spid="_x0000_s1058" type="#_x0000_t202" style="position:absolute;left:-1016;width:933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F06BAC" w:rsidRPr="000C0F6F" w:rsidRDefault="00F06BAC" w:rsidP="00F06BAC">
                                                      <w:pPr>
                                                        <w:rPr>
                                                          <w:sz w:val="16"/>
                                                        </w:rPr>
                                                      </w:pPr>
                                                      <w:r w:rsidRPr="000C0F6F">
                                                        <w:rPr>
                                                          <w:sz w:val="16"/>
                                                        </w:rPr>
                                                        <w:t>1, 2</w:t>
                                                      </w:r>
                                                    </w:p>
                                                  </w:txbxContent>
                                                </v:textbox>
                                              </v:shape>
                                            </v:group>
                                            <v:shape id="Text Box 2" o:spid="_x0000_s1059" type="#_x0000_t202" style="position:absolute;left:-297;top:1779;width:933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F06BAC" w:rsidRPr="000C0F6F" w:rsidRDefault="00F06BAC" w:rsidP="00F06BAC">
                                                    <w:pPr>
                                                      <w:rPr>
                                                        <w:sz w:val="20"/>
                                                      </w:rPr>
                                                    </w:pPr>
                                                    <w:r w:rsidRPr="000C0F6F">
                                                      <w:rPr>
                                                        <w:sz w:val="20"/>
                                                      </w:rPr>
                                                      <w:t xml:space="preserve"> </w:t>
                                                    </w:r>
                                                    <w:r w:rsidRPr="000C0F6F">
                                                      <w:rPr>
                                                        <w:sz w:val="16"/>
                                                      </w:rPr>
                                                      <w:t>4</w:t>
                                                    </w:r>
                                                  </w:p>
                                                </w:txbxContent>
                                              </v:textbox>
                                            </v:shape>
                                          </v:group>
                                          <v:group id="Group 524" o:spid="_x0000_s1060" style="position:absolute;left:-150;top:-1505;width:29179;height:29731" coordorigin="-771,-1505" coordsize="29179,2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Group 525" o:spid="_x0000_s1061" style="position:absolute;left:-771;top:-1505;width:20394;height:29731" coordorigin="-771,-1505" coordsize="20394,2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Group 526" o:spid="_x0000_s1062" style="position:absolute;left:-771;top:-1505;width:20394;height:29731" coordorigin="-771,-1505" coordsize="20394,2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Text Box 2" o:spid="_x0000_s1063" type="#_x0000_t202" style="position:absolute;left:9864;top:2358;width:933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F06BAC" w:rsidRPr="000C0F6F" w:rsidRDefault="00F06BAC" w:rsidP="00F06BAC">
                                                        <w:pPr>
                                                          <w:rPr>
                                                            <w:sz w:val="16"/>
                                                          </w:rPr>
                                                        </w:pPr>
                                                        <w:r w:rsidRPr="000C0F6F">
                                                          <w:rPr>
                                                            <w:sz w:val="16"/>
                                                          </w:rPr>
                                                          <w:t>67 %</w:t>
                                                        </w:r>
                                                      </w:p>
                                                    </w:txbxContent>
                                                  </v:textbox>
                                                </v:shape>
                                                <v:group id="Group 528" o:spid="_x0000_s1064" style="position:absolute;left:-771;top:-1505;width:20394;height:29731" coordorigin="-771,-1505" coordsize="20394,2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Text Box 2" o:spid="_x0000_s1065" type="#_x0000_t202" style="position:absolute;left:9502;top:-1505;width:9334;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F06BAC" w:rsidRPr="000C0F6F" w:rsidRDefault="00F06BAC" w:rsidP="00F06BAC">
                                                          <w:pPr>
                                                            <w:rPr>
                                                              <w:sz w:val="16"/>
                                                              <w:szCs w:val="18"/>
                                                            </w:rPr>
                                                          </w:pPr>
                                                          <w:r w:rsidRPr="000C0F6F">
                                                            <w:rPr>
                                                              <w:sz w:val="16"/>
                                                              <w:szCs w:val="18"/>
                                                            </w:rPr>
                                                            <w:t>75 %</w:t>
                                                          </w:r>
                                                        </w:p>
                                                      </w:txbxContent>
                                                    </v:textbox>
                                                  </v:shape>
                                                  <v:group id="Group 530" o:spid="_x0000_s1066" style="position:absolute;left:-771;top:-1200;width:20394;height:29426" coordorigin="-771,-1407" coordsize="20394,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Text Box 2" o:spid="_x0000_s1067" type="#_x0000_t202" style="position:absolute;left:-771;top:-1407;width:9334;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F06BAC" w:rsidRPr="00C5146C" w:rsidRDefault="00F06BAC" w:rsidP="00F06BAC">
                                                            <w:pPr>
                                                              <w:rPr>
                                                                <w:sz w:val="14"/>
                                                              </w:rPr>
                                                            </w:pPr>
                                                            <w:r w:rsidRPr="00C5146C">
                                                              <w:rPr>
                                                                <w:sz w:val="14"/>
                                                              </w:rPr>
                                                              <w:t xml:space="preserve"> </w:t>
                                                            </w:r>
                                                            <w:r w:rsidRPr="000C0F6F">
                                                              <w:rPr>
                                                                <w:sz w:val="16"/>
                                                              </w:rPr>
                                                              <w:t>3</w:t>
                                                            </w:r>
                                                          </w:p>
                                                        </w:txbxContent>
                                                      </v:textbox>
                                                    </v:shape>
                                                    <v:group id="Group 532" o:spid="_x0000_s1068" style="position:absolute;left:2358;top:993;width:17265;height:27026" coordsize="17264,27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Straight Connector 533" o:spid="_x0000_s1069" style="position:absolute;visibility:visible;mso-wrap-style:square" from="0,0" to="7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sdsUAAADcAAAADwAAAGRycy9kb3ducmV2LnhtbESPT2vCQBTE7wW/w/IEb3VjpVWiq0jB&#10;P/TWVARvj+wzicm+jbsbTb99t1DocZiZ3zDLdW8acSfnK8sKJuMEBHFudcWFguPX9nkOwgdkjY1l&#10;UvBNHtarwdMSU20f/En3LBQiQtinqKAMoU2l9HlJBv3YtsTRu1hnMETpCqkdPiLcNPIlSd6kwYrj&#10;QoktvZeU11lnFJy6jM/Xeusa7Hb7/eV0q/30Q6nRsN8sQATqw3/4r33QCl5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qsdsUAAADcAAAADwAAAAAAAAAA&#10;AAAAAAChAgAAZHJzL2Rvd25yZXYueG1sUEsFBgAAAAAEAAQA+QAAAJMDAAAAAA==&#10;" strokeweight="1.5pt"/>
                                                      <v:line id="Straight Connector 534" o:spid="_x0000_s1070" style="position:absolute;visibility:visible;mso-wrap-style:square" from="0,1158" to="791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7nccAAADeAAAADwAAAGRycy9kb3ducmV2LnhtbESPQUvDQBCF74L/YRnBm91YRSV2W6RQ&#10;K72ZSsHbkJ0mMdnZuLtp03/fORR6m+G9ee+b2WJ0nTpQiI1nA4+TDBRx6W3DlYGf7erhDVRMyBY7&#10;z2TgRBEW89ubGebWH/mbDkWqlIRwzNFAnVKfax3LmhzGie+JRdv74DDJGiptAx4l3HV6mmUv2mHD&#10;0lBjT8uayrYYnIHdUPDvX7sKHQ6f6/V+99/Gp40x93fjxzuoRGO6mi/XX1bwX58z4ZV3ZAY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udxwAAAN4AAAAPAAAAAAAA&#10;AAAAAAAAAKECAABkcnMvZG93bnJldi54bWxQSwUGAAAAAAQABAD5AAAAlQMAAAAA&#10;" strokeweight="1.5pt"/>
                                                      <v:line id="Straight Connector 535" o:spid="_x0000_s1071" style="position:absolute;visibility:visible;mso-wrap-style:square" from="82,2896" to="800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eBsUAAADeAAAADwAAAGRycy9kb3ducmV2LnhtbERPS2vCQBC+F/wPywje6sa2tBpdRQo+&#10;6K2pCN6G7JjEZGfT3Y2m/94tFHqbj+85i1VvGnEl5yvLCibjBARxbnXFhYLD1+ZxCsIHZI2NZVLw&#10;Qx5Wy8HDAlNtb/xJ1ywUIoawT1FBGUKbSunzkgz6sW2JI3e2zmCI0BVSO7zFcNPIpyR5lQYrjg0l&#10;tvReUl5nnVFw7DI+XeqNa7Db7nbn43ftnz+UGg379RxEoD78i//cex3nv70kM/h9J9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ZeBsUAAADeAAAADwAAAAAAAAAA&#10;AAAAAAChAgAAZHJzL2Rvd25yZXYueG1sUEsFBgAAAAAEAAQA+QAAAJMDAAAAAA==&#10;" strokeweight="1.5pt"/>
                                                      <v:rect id="Rectangle 536" o:spid="_x0000_s1072" style="position:absolute;left:11050;top:5792;width:4318;height:21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ekMgA&#10;AADeAAAADwAAAGRycy9kb3ducmV2LnhtbESPQWvCQBCF74X+h2UEL6VulFoldRURpPUgopWCtyE7&#10;TWKzs2F3G9N/3zkUepth3rz3vsWqd43qKMTas4HxKANFXHhbc2ng/L59nIOKCdli45kM/FCE1fL+&#10;boG59Tc+UndKpRITjjkaqFJqc61jUZHDOPItsdw+fXCYZA2ltgFvYu4aPcmyZ+2wZkmosKVNRcXX&#10;6dsZeLjsPs7HcG3o9bAnnoXpxHU7Y4aDfv0CKlGf/sV/329W6s+exg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d6QyAAAAN4AAAAPAAAAAAAAAAAAAAAAAJgCAABk&#10;cnMvZG93bnJldi54bWxQSwUGAAAAAAQABAD1AAAAjQMAAAAA&#10;" fillcolor="black" strokeweight="1.5pt">
                                                        <v:fill r:id="rId24" o:title="" type="pattern"/>
                                                      </v:rect>
                                                      <v:line id="Straight Connector 537" o:spid="_x0000_s1073" style="position:absolute;visibility:visible;mso-wrap-style:square" from="9346,5792" to="17264,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nE3cQAAADeAAAADwAAAGRycy9kb3ducmV2LnhtbERPTWvCQBC9F/oflin0VjexYkvqKiJY&#10;i7fGIvQ2ZMckTXY27m40/nu3IHibx/uc2WIwrTiR87VlBekoAUFcWF1zqeBnt355B+EDssbWMim4&#10;kIfF/PFhhpm2Z/6mUx5KEUPYZ6igCqHLpPRFRQb9yHbEkTtYZzBE6EqpHZ5juGnlOEmm0mDNsaHC&#10;jlYVFU3eGwX7Puffv2btWuw/N5vD/tj4161Sz0/D8gNEoCHcxTf3l47z3yZpCv/vxB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TdxAAAAN4AAAAPAAAAAAAAAAAA&#10;AAAAAKECAABkcnMvZG93bnJldi54bWxQSwUGAAAAAAQABAD5AAAAkgMAAAAA&#10;" strokeweight="1.5pt"/>
                                                    </v:group>
                                                  </v:group>
                                                </v:group>
                                              </v:group>
                                              <v:shape id="Text Box 2" o:spid="_x0000_s1074" type="#_x0000_t202" style="position:absolute;left:7182;top:5751;width:933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x+sMA&#10;AADeAAAADwAAAGRycy9kb3ducmV2LnhtbERPS2vCQBC+C/6HZYTedFexVaOriKXQU4vxAd6G7JgE&#10;s7MhuzXpv+8WBG/z8T1ntelsJe7U+NKxhvFIgSDOnCk513A8fAznIHxANlg5Jg2/5GGz7vdWmBjX&#10;8p7uachFDGGfoIYihDqR0mcFWfQjVxNH7uoaiyHCJpemwTaG20pOlHqTFkuODQXWtCsou6U/VsPp&#10;63o5T9V3/m5f69Z1SrJdSK1fBt12CSJQF57ih/vTxPmz6XgC/+/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x+sMAAADeAAAADwAAAAAAAAAAAAAAAACYAgAAZHJzL2Rv&#10;d25yZXYueG1sUEsFBgAAAAAEAAQA9QAAAIgDAAAAAA==&#10;" filled="f" stroked="f">
                                                <v:textbox>
                                                  <w:txbxContent>
                                                    <w:p w:rsidR="00F06BAC" w:rsidRPr="00C57495" w:rsidRDefault="00F06BAC" w:rsidP="00F06BAC">
                                                      <w:pPr>
                                                        <w:rPr>
                                                          <w:sz w:val="16"/>
                                                        </w:rPr>
                                                      </w:pPr>
                                                      <w:r>
                                                        <w:rPr>
                                                          <w:sz w:val="16"/>
                                                        </w:rPr>
                                                        <w:t xml:space="preserve"> </w:t>
                                                      </w:r>
                                                      <w:r w:rsidRPr="000C0F6F">
                                                        <w:rPr>
                                                          <w:sz w:val="16"/>
                                                        </w:rPr>
                                                        <w:t>5, 6</w:t>
                                                      </w:r>
                                                    </w:p>
                                                  </w:txbxContent>
                                                </v:textbox>
                                              </v:shape>
                                            </v:group>
                                            <v:shape id="Text Box 2" o:spid="_x0000_s1075" type="#_x0000_t202" style="position:absolute;left:19074;top:5875;width:933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YcQA&#10;AADeAAAADwAAAGRycy9kb3ducmV2LnhtbERPS2sCMRC+C/6HMEJvNbFVq+tGKS0FTxVtK3gbNrMP&#10;3EyWTequ/74RCt7m43tOuultLS7U+sqxhslYgSDOnKm40PD99fG4AOEDssHaMWm4kofNejhIMTGu&#10;4z1dDqEQMYR9ghrKEJpESp+VZNGPXUMcudy1FkOEbSFNi10Mt7V8UmouLVYcG0ps6K2k7Hz4tRp+&#10;PvPTcap2xbudNZ3rlWS7lFo/jPrXFYhAfbiL/91bE+e/TCfP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1GHEAAAA3gAAAA8AAAAAAAAAAAAAAAAAmAIAAGRycy9k&#10;b3ducmV2LnhtbFBLBQYAAAAABAAEAPUAAACJAwAAAAA=&#10;" filled="f" stroked="f">
                                              <v:textbox>
                                                <w:txbxContent>
                                                  <w:p w:rsidR="00F06BAC" w:rsidRPr="000C0F6F" w:rsidRDefault="00F06BAC" w:rsidP="00F06BAC">
                                                    <w:pPr>
                                                      <w:rPr>
                                                        <w:sz w:val="16"/>
                                                      </w:rPr>
                                                    </w:pPr>
                                                    <w:r w:rsidRPr="000C0F6F">
                                                      <w:rPr>
                                                        <w:sz w:val="16"/>
                                                      </w:rPr>
                                                      <w:t>59 %</w:t>
                                                    </w:r>
                                                  </w:p>
                                                </w:txbxContent>
                                              </v:textbox>
                                            </v:shape>
                                          </v:group>
                                        </v:group>
                                        <v:shape id="Text Box 2" o:spid="_x0000_s1076" type="#_x0000_t202" style="position:absolute;left:16745;top:20616;width:9334;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MFcMA&#10;AADeAAAADwAAAGRycy9kb3ducmV2LnhtbERPTWvCQBC9F/wPywjedNeS1hpdRSpCTxZtK3gbsmMS&#10;zM6G7Griv3cFobd5vM+ZLztbiSs1vnSsYTxSIIgzZ0rONfz+bIYfIHxANlg5Jg038rBc9F7mmBrX&#10;8o6u+5CLGMI+RQ1FCHUqpc8KsuhHriaO3Mk1FkOETS5Ng20Mt5V8VepdWiw5NhRY02dB2Xl/sRr+&#10;tqfjIVHf+dq+1a3rlGQ7lVoP+t1qBiJQF/7FT/eXifMnyTiBx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5MFcMAAADeAAAADwAAAAAAAAAAAAAAAACYAgAAZHJzL2Rv&#10;d25yZXYueG1sUEsFBgAAAAAEAAQA9QAAAIgDAAAAAA==&#10;" filled="f" stroked="f">
                                          <v:textbox>
                                            <w:txbxContent>
                                              <w:p w:rsidR="00F06BAC" w:rsidRPr="000C0F6F" w:rsidRDefault="00F06BAC" w:rsidP="00F06BAC">
                                                <w:pPr>
                                                  <w:rPr>
                                                    <w:sz w:val="20"/>
                                                  </w:rPr>
                                                </w:pPr>
                                                <w:r w:rsidRPr="00DF730E">
                                                  <w:rPr>
                                                    <w:sz w:val="18"/>
                                                  </w:rPr>
                                                  <w:t xml:space="preserve"> </w:t>
                                                </w:r>
                                                <w:r w:rsidRPr="000C0F6F">
                                                  <w:rPr>
                                                    <w:sz w:val="16"/>
                                                  </w:rPr>
                                                  <w:t>7, 8</w:t>
                                                </w:r>
                                              </w:p>
                                            </w:txbxContent>
                                          </v:textbox>
                                        </v:shape>
                                      </v:group>
                                      <v:shape id="Text Box 2" o:spid="_x0000_s1077" type="#_x0000_t202" style="position:absolute;left:28493;top:20462;width:689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pjsQA&#10;AADeAAAADwAAAGRycy9kb3ducmV2LnhtbERPTWvCQBC9C/6HZYTe6q6i1cZsRFoKPVmMttDbkB2T&#10;YHY2ZLcm/fddoeBtHu9z0u1gG3GlzteONcymCgRx4UzNpYbT8e1xDcIHZIONY9LwSx622XiUYmJc&#10;zwe65qEUMYR9ghqqENpESl9UZNFPXUscubPrLIYIu1KaDvsYbhs5V+pJWqw5NlTY0ktFxSX/sRo+&#10;9+fvr4X6KF/tsu3doCTbZ6n1w2TYbUAEGsJd/O9+N3H+ajFb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i6Y7EAAAA3gAAAA8AAAAAAAAAAAAAAAAAmAIAAGRycy9k&#10;b3ducmV2LnhtbFBLBQYAAAAABAAEAPUAAACJAwAAAAA=&#10;" filled="f" stroked="f">
                                        <v:textbox>
                                          <w:txbxContent>
                                            <w:p w:rsidR="00F06BAC" w:rsidRPr="000C0F6F" w:rsidRDefault="00F06BAC" w:rsidP="00F06BAC">
                                              <w:pPr>
                                                <w:rPr>
                                                  <w:sz w:val="16"/>
                                                </w:rPr>
                                              </w:pPr>
                                              <w:r w:rsidRPr="000C0F6F">
                                                <w:rPr>
                                                  <w:sz w:val="16"/>
                                                </w:rPr>
                                                <w:t>18 %</w:t>
                                              </w:r>
                                            </w:p>
                                          </w:txbxContent>
                                        </v:textbox>
                                      </v:shape>
                                    </v:group>
                                  </v:group>
                                </v:group>
                              </v:group>
                              <v:shapetype id="_x0000_t32" coordsize="21600,21600" o:spt="32" o:oned="t" path="m,l21600,21600e" filled="f">
                                <v:path arrowok="t" fillok="f" o:connecttype="none"/>
                                <o:lock v:ext="edit" shapetype="t"/>
                              </v:shapetype>
                              <v:shape id="Straight Arrow Connector 542" o:spid="_x0000_s1078" type="#_x0000_t32" style="position:absolute;left:-4;top:-2223;width:0;height:30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XEcUAAADeAAAADwAAAGRycy9kb3ducmV2LnhtbERPTU8CMRC9m/AfmiHxYqALEpCVQozE&#10;xKOsHPA22Q7blXa6bCu7/ntKYuJtXt7nrDa9s+JCbag9K5iMMxDEpdc1Vwr2n2+jJxAhImu0nknB&#10;LwXYrAd3K8y173hHlyJWIoVwyFGBibHJpQylIYdh7BvixB196zAm2FZSt9ilcGflNMvm0mHNqcFg&#10;Q6+GylPx4xR8+MNsu12S9V1x7s3348PUfpFS98P+5RlEpD7+i//c7zrNX8wmc7i9k26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oXEcUAAADeAAAADwAAAAAAAAAA&#10;AAAAAAChAgAAZHJzL2Rvd25yZXYueG1sUEsFBgAAAAAEAAQA+QAAAJMDAAAAAA==&#10;" strokeweight="1.5pt">
                                <v:stroke endarrow="block"/>
                              </v:shape>
                            </v:group>
                          </v:group>
                        </v:group>
                      </v:group>
                      <v:shape id="Straight Arrow Connector 543" o:spid="_x0000_s1079" type="#_x0000_t32" style="position:absolute;top:28236;width:33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kKcMAAADeAAAADwAAAGRycy9kb3ducmV2LnhtbERPTYvCMBC9L/gfwgh7W9PKotI1ioqC&#10;e7T24HFsZttiMylNrNVfvxEEb/N4nzNf9qYWHbWusqwgHkUgiHOrKy4UZMfd1wyE88gaa8uk4E4O&#10;lovBxxwTbW98oC71hQgh7BJUUHrfJFK6vCSDbmQb4sD92dagD7AtpG7xFsJNLcdRNJEGKw4NJTa0&#10;KSm/pFejYJNdu2zdpc32sD7FRf273Z8fmVKfw371A8JT79/il3uvw/zpdzyF5zvh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rJCnDAAAA3gAAAA8AAAAAAAAAAAAA&#10;AAAAoQIAAGRycy9kb3ducmV2LnhtbFBLBQYAAAAABAAEAPkAAACRAwAAAAA=&#10;" strokeweight="1.5pt">
                        <v:stroke endarrow="block"/>
                      </v:shape>
                    </v:group>
                  </v:group>
                  <v:group id="Group 544" o:spid="_x0000_s1080" style="position:absolute;width:26777;height:24644" coordorigin="-114,-1631" coordsize="42223,37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qiYgbIAAAA&#10;3gAAAA8AAAAAAAAAAAAAAAAAqgIAAGRycy9kb3ducmV2LnhtbFBLBQYAAAAABAAEAPoAAACfAwAA&#10;AAA=&#10;">
                    <v:group id="Group 545" o:spid="_x0000_s1081" style="position:absolute;left:-114;top:-1631;width:42223;height:37627" coordorigin="-114,-3034" coordsize="42229,4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7HncUAAADeAAAADwAAAGRycy9kb3ducmV2LnhtbERPS2vCQBC+C/0PyxS8&#10;1U2qfaWuIlLFQxCqhdLbkB2TYHY2ZLd5/HtXELzNx/ec+bI3lWipcaVlBfEkAkGcWV1yruDnuHl6&#10;B+E8ssbKMikYyMFy8TCaY6Jtx9/UHnwuQgi7BBUU3teJlC4ryKCb2Jo4cCfbGPQBNrnUDXYh3FTy&#10;OYpepcGSQ0OBNa0Lys6Hf6Ng22G3msZfbXo+rYe/48v+N41JqfFjv/oE4an3d/HNvdNh/tss/o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ux53FAAAA3gAA&#10;AA8AAAAAAAAAAAAAAAAAqgIAAGRycy9kb3ducmV2LnhtbFBLBQYAAAAABAAEAPoAAACcAwAAAAA=&#10;">
                      <v:shape id="Text Box 2" o:spid="_x0000_s1082" type="#_x0000_t202" style="position:absolute;left:-114;top:1303;width:8044;height:2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sV8cA&#10;AADeAAAADwAAAGRycy9kb3ducmV2LnhtbESPQUvDQBCF74L/YRnBm90YpUrsttSCIAiFpsHzkB2z&#10;sdnZkN2m0V/fORR6m2HevPe+xWrynRppiG1gA4+zDBRxHWzLjYFq//HwCiomZItdYDLwRxFWy9ub&#10;BRY2nHhHY5kaJSYcCzTgUuoLrWPtyGOchZ5Ybj9h8JhkHRptBzyJue90nmVz7bFlSXDY08ZRfSiP&#10;3sCY/Vf1Ewb9tf2dV4e1y9/H7bcx93fT+g1UoildxZfvTyv1X55zARAcmUEv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4LFfHAAAA3gAAAA8AAAAAAAAAAAAAAAAAmAIAAGRy&#10;cy9kb3ducmV2LnhtbFBLBQYAAAAABAAEAPUAAACMAwAAAAA=&#10;" stroked="f">
                        <v:textbox style="layout-flow:vertical;mso-layout-flow-alt:bottom-to-top">
                          <w:txbxContent>
                            <w:p w:rsidR="00F06BAC" w:rsidRPr="007C6C77" w:rsidRDefault="00F06BAC" w:rsidP="00F06BAC">
                              <w:pPr>
                                <w:rPr>
                                  <w:sz w:val="18"/>
                                </w:rPr>
                              </w:pPr>
                              <w:proofErr w:type="spellStart"/>
                              <w:r w:rsidRPr="007C6C77">
                                <w:rPr>
                                  <w:sz w:val="18"/>
                                </w:rPr>
                                <w:t>Base</w:t>
                              </w:r>
                              <w:proofErr w:type="spellEnd"/>
                              <w:r w:rsidRPr="007C6C77">
                                <w:rPr>
                                  <w:sz w:val="18"/>
                                </w:rPr>
                                <w:t xml:space="preserve"> </w:t>
                              </w:r>
                              <w:proofErr w:type="spellStart"/>
                              <w:r w:rsidRPr="007C6C77">
                                <w:rPr>
                                  <w:sz w:val="18"/>
                                </w:rPr>
                                <w:t>shear</w:t>
                              </w:r>
                              <w:proofErr w:type="spellEnd"/>
                              <w:r w:rsidRPr="007C6C77">
                                <w:rPr>
                                  <w:sz w:val="18"/>
                                </w:rPr>
                                <w:t xml:space="preserve"> </w:t>
                              </w:r>
                              <w:proofErr w:type="spellStart"/>
                              <w:r w:rsidRPr="007C6C77">
                                <w:rPr>
                                  <w:sz w:val="18"/>
                                </w:rPr>
                                <w:t>reduction</w:t>
                              </w:r>
                              <w:proofErr w:type="spellEnd"/>
                              <w:r w:rsidRPr="007C6C77">
                                <w:rPr>
                                  <w:sz w:val="18"/>
                                </w:rPr>
                                <w:t xml:space="preserve"> </w:t>
                              </w:r>
                            </w:p>
                          </w:txbxContent>
                        </v:textbox>
                      </v:shape>
                      <v:group id="Group 547" o:spid="_x0000_s1083" style="position:absolute;left:4461;top:-3034;width:37654;height:41273" coordorigin=",-3034" coordsize="37653,4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QBJsQAAADeAAAADwAAAGRycy9kb3ducmV2LnhtbERPS2vCQBC+C/6HZQRv&#10;dROfJbqKiEoPUqgWSm9DdkyC2dmQXZP477tCwdt8fM9ZbTpTioZqV1hWEI8iEMSp1QVnCr4vh7d3&#10;EM4jaywtk4IHOdis+70VJtq2/EXN2WcihLBLUEHufZVI6dKcDLqRrYgDd7W1QR9gnUldYxvCTSnH&#10;UTSXBgsODTlWtMspvZ3vRsGxxXY7iffN6XbdPX4vs8+fU0xKDQfddgnCU+df4n/3hw7zF9Nx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QBJsQAAADeAAAA&#10;DwAAAAAAAAAAAAAAAACqAgAAZHJzL2Rvd25yZXYueG1sUEsFBgAAAAAEAAQA+gAAAJsDAAAAAA==&#10;">
                        <v:group id="Group 548" o:spid="_x0000_s1084" style="position:absolute;top:-3034;width:37652;height:41273" coordorigin=",-3034" coordsize="37659,4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afUcUAAADeAAAADwAAAGRycy9kb3ducmV2LnhtbERPTWvCQBC9F/oflil4&#10;001ibSV1FZFaPIigFoq3ITsmwexsyK5J/PeuIPQ2j/c5s0VvKtFS40rLCuJRBII4s7rkXMHvcT2c&#10;gnAeWWNlmRTcyMFi/voyw1TbjvfUHnwuQgi7FBUU3teplC4ryKAb2Zo4cGfbGPQBNrnUDXYh3FQy&#10;iaIPabDk0FBgTauCssvhahT8dNgtx/F3u72cV7fTcbL728ak1OCtX36B8NT7f/HTvdFh/ud7k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mn1HFAAAA3gAA&#10;AA8AAAAAAAAAAAAAAAAAqgIAAGRycy9kb3ducmV2LnhtbFBLBQYAAAAABAAEAPoAAACcAwAAAAA=&#10;">
                          <v:shape id="Text Box 2" o:spid="_x0000_s1085" type="#_x0000_t202" style="position:absolute;left:12534;top:29692;width:14616;height:6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e3MMA&#10;AADeAAAADwAAAGRycy9kb3ducmV2LnhtbERPS2sCMRC+C/0PYQq91cRX1dUoogg9VeoLvA2bcXdx&#10;M1k2qbv9941Q8DYf33Pmy9aW4k61Lxxr6HUVCOLUmYIzDcfD9n0Cwgdkg6Vj0vBLHpaLl84cE+Ma&#10;/qb7PmQihrBPUEMeQpVI6dOcLPquq4gjd3W1xRBhnUlTYxPDbSn7Sn1IiwXHhhwrWueU3vY/VsPp&#10;63o5D9Uu29hR1bhWSbZTqfXba7uagQjUhqf43/1p4vzxsD+Ax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se3MMAAADeAAAADwAAAAAAAAAAAAAAAACYAgAAZHJzL2Rv&#10;d25yZXYueG1sUEsFBgAAAAAEAAQA9QAAAIgDAAAAAA==&#10;" filled="f" stroked="f">
                            <v:textbox>
                              <w:txbxContent>
                                <w:p w:rsidR="00F06BAC" w:rsidRDefault="00F06BAC" w:rsidP="00F06BAC">
                                  <w:pPr>
                                    <w:rPr>
                                      <w:sz w:val="18"/>
                                    </w:rPr>
                                  </w:pPr>
                                  <w:r>
                                    <w:rPr>
                                      <w:sz w:val="18"/>
                                    </w:rPr>
                                    <w:t xml:space="preserve"> </w:t>
                                  </w:r>
                                  <w:proofErr w:type="spellStart"/>
                                  <w:r>
                                    <w:rPr>
                                      <w:sz w:val="18"/>
                                    </w:rPr>
                                    <w:t>Near</w:t>
                                  </w:r>
                                  <w:proofErr w:type="spellEnd"/>
                                  <w:r w:rsidRPr="00324500">
                                    <w:rPr>
                                      <w:sz w:val="18"/>
                                    </w:rPr>
                                    <w:t xml:space="preserve"> </w:t>
                                  </w:r>
                                  <w:proofErr w:type="spellStart"/>
                                  <w:r w:rsidRPr="00324500">
                                    <w:rPr>
                                      <w:sz w:val="18"/>
                                    </w:rPr>
                                    <w:t>Field</w:t>
                                  </w:r>
                                  <w:proofErr w:type="spellEnd"/>
                                </w:p>
                                <w:p w:rsidR="00F06BAC" w:rsidRPr="00324500" w:rsidRDefault="00F06BAC" w:rsidP="00F06BAC">
                                  <w:pPr>
                                    <w:rPr>
                                      <w:sz w:val="18"/>
                                    </w:rPr>
                                  </w:pPr>
                                  <w:r>
                                    <w:rPr>
                                      <w:sz w:val="18"/>
                                    </w:rPr>
                                    <w:t>(</w:t>
                                  </w:r>
                                  <w:proofErr w:type="spellStart"/>
                                  <w:r>
                                    <w:rPr>
                                      <w:sz w:val="18"/>
                                    </w:rPr>
                                    <w:t>Directivity</w:t>
                                  </w:r>
                                  <w:proofErr w:type="spellEnd"/>
                                  <w:r>
                                    <w:rPr>
                                      <w:sz w:val="18"/>
                                    </w:rPr>
                                    <w:t>)</w:t>
                                  </w:r>
                                </w:p>
                              </w:txbxContent>
                            </v:textbox>
                          </v:shape>
                          <v:group id="Group 550" o:spid="_x0000_s1086" style="position:absolute;top:-3034;width:37658;height:41275" coordorigin=",-3034" coordsize="37659,4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OivsUAAADeAAAADwAAAGRycy9kb3ducmV2LnhtbERPS2vCQBC+C/0PyxR6&#10;q5v4aCW6iogtHkRoLIi3ITsmwexsyG6T+O9doeBtPr7nLFa9qURLjSstK4iHEQjizOqScwW/x6/3&#10;GQjnkTVWlknBjRysli+DBSbadvxDbepzEULYJaig8L5OpHRZQQbd0NbEgbvYxqAPsMmlbrAL4aaS&#10;oyj6kAZLDg0F1rQpKLumf0bBd4fdehxv2/31srmdj9PDaR+TUm+v/XoOwlPvn+J/906H+Z+T0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Dor7FAAAA3gAA&#10;AA8AAAAAAAAAAAAAAAAAqgIAAGRycy9kb3ducmV2LnhtbFBLBQYAAAAABAAEAPoAAACcAwAAAAA=&#10;">
                            <v:shape id="Text Box 2" o:spid="_x0000_s1087" type="#_x0000_t202" style="position:absolute;left:22775;top:29823;width:14020;height:8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jM8MA&#10;AADeAAAADwAAAGRycy9kb3ducmV2LnhtbERPTWvCQBC9C/0PyxS86W5Fq42uUloETxajLfQ2ZMck&#10;mJ0N2dXEf+8Kgrd5vM9ZrDpbiQs1vnSs4W2oQBBnzpScazjs14MZCB+QDVaOScOVPKyWL70FJsa1&#10;vKNLGnIRQ9gnqKEIoU6k9FlBFv3Q1cSRO7rGYoiwyaVpsI3htpIjpd6lxZJjQ4E1fRWUndKz1fC7&#10;Pf7/jdVP/m0ndes6Jdl+SK37r93nHESgLjzFD/fGxPnT8WgC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4jM8MAAADeAAAADwAAAAAAAAAAAAAAAACYAgAAZHJzL2Rv&#10;d25yZXYueG1sUEsFBgAAAAAEAAQA9QAAAIgDAAAAAA==&#10;" filled="f" stroked="f">
                              <v:textbox>
                                <w:txbxContent>
                                  <w:p w:rsidR="00F06BAC" w:rsidRDefault="00F06BAC" w:rsidP="00F06BAC">
                                    <w:pPr>
                                      <w:rPr>
                                        <w:sz w:val="18"/>
                                      </w:rPr>
                                    </w:pPr>
                                    <w:proofErr w:type="spellStart"/>
                                    <w:r>
                                      <w:rPr>
                                        <w:sz w:val="18"/>
                                      </w:rPr>
                                      <w:t>Near</w:t>
                                    </w:r>
                                    <w:proofErr w:type="spellEnd"/>
                                    <w:r w:rsidRPr="00324500">
                                      <w:rPr>
                                        <w:sz w:val="18"/>
                                      </w:rPr>
                                      <w:t xml:space="preserve"> </w:t>
                                    </w:r>
                                    <w:proofErr w:type="spellStart"/>
                                    <w:r w:rsidRPr="00324500">
                                      <w:rPr>
                                        <w:sz w:val="18"/>
                                      </w:rPr>
                                      <w:t>Field</w:t>
                                    </w:r>
                                    <w:proofErr w:type="spellEnd"/>
                                  </w:p>
                                  <w:p w:rsidR="00F06BAC" w:rsidRPr="00324500" w:rsidRDefault="00F06BAC" w:rsidP="00F06BAC">
                                    <w:pPr>
                                      <w:rPr>
                                        <w:sz w:val="18"/>
                                      </w:rPr>
                                    </w:pPr>
                                    <w:r>
                                      <w:rPr>
                                        <w:sz w:val="18"/>
                                      </w:rPr>
                                      <w:t>(</w:t>
                                    </w:r>
                                    <w:proofErr w:type="spellStart"/>
                                    <w:r>
                                      <w:rPr>
                                        <w:sz w:val="18"/>
                                      </w:rPr>
                                      <w:t>Fling-step</w:t>
                                    </w:r>
                                    <w:proofErr w:type="spellEnd"/>
                                    <w:r>
                                      <w:rPr>
                                        <w:sz w:val="18"/>
                                      </w:rPr>
                                      <w:t>)</w:t>
                                    </w:r>
                                  </w:p>
                                </w:txbxContent>
                              </v:textbox>
                            </v:shape>
                            <v:group id="Group 552" o:spid="_x0000_s1088" style="position:absolute;top:-3034;width:37658;height:40395" coordorigin=",-3034" coordsize="37659,40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2ZUsUAAADeAAAADwAAAGRycy9kb3ducmV2LnhtbERPS2vCQBC+F/wPywi9&#10;6Sa2VYmuIqKlBxF8gHgbsmMSzM6G7JrEf98tCL3Nx/ec+bIzpWiodoVlBfEwAkGcWl1wpuB82g6m&#10;IJxH1lhaJgVPcrBc9N7mmGjb8oGao89ECGGXoILc+yqR0qU5GXRDWxEH7mZrgz7AOpO6xjaEm1KO&#10;omgsDRYcGnKsaJ1Tej8+jILvFtvVR7xpdvfb+nk9fe0vu5iUeu93qxkIT53/F7/cPzrMn3yOx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dmVLFAAAA3gAA&#10;AA8AAAAAAAAAAAAAAAAAqgIAAGRycy9kb3ducmV2LnhtbFBLBQYAAAAABAAEAPoAAACcAwAAAAA=&#10;">
                              <v:shape id="Text Box 2" o:spid="_x0000_s1089" type="#_x0000_t202" style="position:absolute;left:4694;top:29688;width:6879;height:7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Y38QA&#10;AADeAAAADwAAAGRycy9kb3ducmV2LnhtbERPTWvCQBC9C/6HZYTedFfR2qbZiCiFnhS1LfQ2ZMck&#10;NDsbslsT/70rFLzN431OuuptLS7U+sqxhulEgSDOnam40PB5eh+/gPAB2WDtmDRcycMqGw5STIzr&#10;+ECXYyhEDGGfoIYyhCaR0uclWfQT1xBH7uxaiyHCtpCmxS6G21rOlHqWFiuODSU2tCkp/z3+WQ1f&#10;u/PP91zti61dNJ3rlWT7KrV+GvXrNxCB+vAQ/7s/TJy/nM+WcH8n3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GN/EAAAA3gAAAA8AAAAAAAAAAAAAAAAAmAIAAGRycy9k&#10;b3ducmV2LnhtbFBLBQYAAAAABAAEAPUAAACJAwAAAAA=&#10;" filled="f" stroked="f">
                                <v:textbox>
                                  <w:txbxContent>
                                    <w:p w:rsidR="00F06BAC" w:rsidRPr="007C6C77" w:rsidRDefault="00F06BAC" w:rsidP="00F06BAC">
                                      <w:pPr>
                                        <w:jc w:val="center"/>
                                        <w:rPr>
                                          <w:sz w:val="18"/>
                                        </w:rPr>
                                      </w:pPr>
                                      <w:proofErr w:type="spellStart"/>
                                      <w:r w:rsidRPr="007C6C77">
                                        <w:rPr>
                                          <w:sz w:val="18"/>
                                        </w:rPr>
                                        <w:t>Far</w:t>
                                      </w:r>
                                      <w:proofErr w:type="spellEnd"/>
                                      <w:r w:rsidRPr="007C6C77">
                                        <w:rPr>
                                          <w:sz w:val="18"/>
                                        </w:rPr>
                                        <w:t xml:space="preserve"> </w:t>
                                      </w:r>
                                      <w:proofErr w:type="spellStart"/>
                                      <w:r w:rsidRPr="007C6C77">
                                        <w:rPr>
                                          <w:sz w:val="18"/>
                                        </w:rPr>
                                        <w:t>Field</w:t>
                                      </w:r>
                                      <w:proofErr w:type="spellEnd"/>
                                    </w:p>
                                  </w:txbxContent>
                                </v:textbox>
                              </v:shape>
                              <v:group id="Group 554" o:spid="_x0000_s1090" style="position:absolute;top:-3034;width:37658;height:31274" coordorigin=",-3034" coordsize="37659,3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TOqLvIAAAA&#10;3gAAAA8AAAAAAAAAAAAAAAAAqgIAAGRycy9kb3ducmV2LnhtbFBLBQYAAAAABAAEAPoAAACfAwAA&#10;AAA=&#10;">
                                <v:group id="Group 555" o:spid="_x0000_s1091" style="position:absolute;top:-1772;width:37658;height:30012" coordorigin="-1316,-1772" coordsize="37658,3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INIMUAAADeAAAADwAAAGRycy9kb3ducmV2LnhtbERPS2vCQBC+F/wPywi9&#10;6Sa2Vo2uImJLD1LwAeJtyI5JMDsbsmsS/323IPQ2H99zFqvOlKKh2hWWFcTDCARxanXBmYLT8XMw&#10;BeE8ssbSMil4kIPVsveywETblvfUHHwmQgi7BBXk3leJlC7NyaAb2oo4cFdbG/QB1pnUNbYh3JRy&#10;FEUf0mDBoSHHijY5pbfD3Sj4arFdv8XbZne7bh6X4/jnvItJqdd+t56D8NT5f/HT/a3D/Mn7a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CDSDFAAAA3gAA&#10;AA8AAAAAAAAAAAAAAAAAqgIAAGRycy9kb3ducmV2LnhtbFBLBQYAAAAABAAEAPoAAACcAwAAAAA=&#10;">
                                  <v:shape id="Text Box 2" o:spid="_x0000_s1092" type="#_x0000_t202" style="position:absolute;left:10607;top:-1772;width:93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WdscA&#10;AADeAAAADwAAAGRycy9kb3ducmV2LnhtbESPQU/CQBCF7yb+h82YeJNdFFQKCzEaEk4QK5hwm3SH&#10;trE723RXWv49czDxNpN58977FqvBN+pMXawDWxiPDCjiIriaSwv7r/XDK6iYkB02gcnChSKslrc3&#10;C8xc6PmTznkqlZhwzNBClVKbaR2LijzGUWiJ5XYKnccka1dq12Ev5r7Rj8Y8a481S0KFLb1XVPzk&#10;v97CYXs6fk/Mrvzw07YPg9HsZ9ra+7vhbQ4q0ZD+xX/fGyf1XyZPAiA4MoN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FnbHAAAA3gAAAA8AAAAAAAAAAAAAAAAAmAIAAGRy&#10;cy9kb3ducmV2LnhtbFBLBQYAAAAABAAEAPUAAACMAwAAAAA=&#10;" filled="f" stroked="f">
                                    <v:textbox>
                                      <w:txbxContent>
                                        <w:p w:rsidR="00F06BAC" w:rsidRPr="000C0F6F" w:rsidRDefault="00F06BAC" w:rsidP="00F06BAC">
                                          <w:pPr>
                                            <w:rPr>
                                              <w:sz w:val="16"/>
                                            </w:rPr>
                                          </w:pPr>
                                          <w:r w:rsidRPr="000C0F6F">
                                            <w:rPr>
                                              <w:sz w:val="16"/>
                                            </w:rPr>
                                            <w:t>71 %</w:t>
                                          </w:r>
                                        </w:p>
                                      </w:txbxContent>
                                    </v:textbox>
                                  </v:shape>
                                  <v:group id="Group 557" o:spid="_x0000_s1093" style="position:absolute;left:-1316;top:-1724;width:37657;height:29964" coordorigin="-1316,-1724" coordsize="37658,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2X+8UAAADeAAAADwAAAGRycy9kb3ducmV2LnhtbERPTWvCQBC9F/wPywje&#10;dBO1WqKriKh4kEK1UHobsmMSzM6G7JrEf+8WhN7m8T5nue5MKRqqXWFZQTyKQBCnVhecKfi+7Icf&#10;IJxH1lhaJgUPcrBe9d6WmGjb8hc1Z5+JEMIuQQW591UipUtzMuhGtiIO3NXWBn2AdSZ1jW0IN6Uc&#10;R9FMGiw4NORY0Tan9Ha+GwWHFtvNJN41p9t1+/i9vH/+nGJSatDvNgsQnjr/L365jzrMn08n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tl/vFAAAA3gAA&#10;AA8AAAAAAAAAAAAAAAAAqgIAAGRycy9kb3ducmV2LnhtbFBLBQYAAAAABAAEAPoAAACcAwAAAAA=&#10;">
                                    <v:line id="Straight Connector 558" o:spid="_x0000_s1094" style="position:absolute;visibility:visible;mso-wrap-style:square" from="21443,17497" to="29362,1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4GysQAAADeAAAADwAAAGRycy9kb3ducmV2LnhtbERPS2vCQBC+F/wPywje6kYttaSuIoIP&#10;emssQm9DdkxisrNxd6Ppv+8WCt7m43vOYtWbRtzI+cqygsk4AUGcW11xoeDruH1+A+EDssbGMin4&#10;IQ+r5eBpgam2d/6kWxYKEUPYp6igDKFNpfR5SQb92LbEkTtbZzBE6AqpHd5juGnkNElepcGKY0OJ&#10;LW1KyuusMwpOXcbfl3rrGux2+/35dK397EOp0bBfv4MI1IeH+N990HH+/GU2hb934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gbKxAAAAN4AAAAPAAAAAAAAAAAA&#10;AAAAAKECAABkcnMvZG93bnJldi54bWxQSwUGAAAAAAQABAD5AAAAkgMAAAAA&#10;" strokeweight="1.5pt"/>
                                    <v:group id="Group 559" o:spid="_x0000_s1095" style="position:absolute;left:-1316;top:-1724;width:37657;height:29964" coordorigin="-1316,-1724" coordsize="37658,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OsF8UAAADeAAAADwAAAGRycy9kb3ducmV2LnhtbERPTWvCQBC9F/oflil4&#10;002a2krqKiJaPIigFoq3ITsmwexsyK5J/PeuIPQ2j/c503lvKtFS40rLCuJRBII4s7rkXMHvcT2c&#10;gHAeWWNlmRTcyMF89voyxVTbjvfUHnwuQgi7FBUU3teplC4ryKAb2Zo4cGfbGPQBNrnUDXYh3FTy&#10;PYo+pcGSQ0OBNS0Lyi6Hq1Hw02G3SOJVu72cl7fTcbz728ak1OCtX3yD8NT7f/HTvdFh/tdH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rBfFAAAA3gAA&#10;AA8AAAAAAAAAAAAAAAAAqgIAAGRycy9kb3ducmV2LnhtbFBLBQYAAAAABAAEAPoAAACcAwAAAAA=&#10;">
                                      <v:rect id="Rectangle 560" o:spid="_x0000_s1096" style="position:absolute;left:23356;top:17497;width:4318;height:10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MLsIA&#10;AADeAAAADwAAAGRycy9kb3ducmV2LnhtbERPzYrCMBC+L/gOYQRva6rbXaUaRQTBy4Lb7AMMzdhW&#10;m0lpslp9+o0geJuP73eW69424kKdrx0rmIwTEMSFMzWXCn717n0Owgdkg41jUnAjD+vV4G2JmXFX&#10;/qFLHkoRQ9hnqKAKoc2k9EVFFv3YtcSRO7rOYoiwK6Xp8BrDbSOnSfIlLdYcGypsaVtRcc7/rALb&#10;6xQPJ3k39U5P9edWu/xbKzUa9psFiEB9eImf7r2J82fpRwqP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gwuwgAAAN4AAAAPAAAAAAAAAAAAAAAAAJgCAABkcnMvZG93&#10;bnJldi54bWxQSwUGAAAAAAQABAD1AAAAhwMAAAAA&#10;" fillcolor="black" strokeweight="1.5pt">
                                        <v:fill r:id="rId22" o:title="" type="pattern"/>
                                      </v:rect>
                                      <v:group id="Group 561" o:spid="_x0000_s1097" style="position:absolute;left:-1316;top:-1724;width:37657;height:29964" coordorigin="-1316,-1724" coordsize="37658,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aR+MUAAADeAAAADwAAAGRycy9kb3ducmV2LnhtbERPTWvCQBC9F/oflil4&#10;0020thJdRUTFgwjVgngbsmMSzM6G7JrEf98VhN7m8T5ntuhMKRqqXWFZQTyIQBCnVhecKfg9bfoT&#10;EM4jaywtk4IHOVjM399mmGjb8g81R5+JEMIuQQW591UipUtzMugGtiIO3NXWBn2AdSZ1jW0IN6Uc&#10;RtGXNFhwaMixolVO6e14Nwq2LbbLUbxu9rfr6nE5jQ/nfUxK9T665RSEp87/i1/unQ7zvz9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WkfjFAAAA3gAA&#10;AA8AAAAAAAAAAAAAAAAAqgIAAGRycy9kb3ducmV2LnhtbFBLBQYAAAAABAAEAPoAAACcAwAAAAA=&#10;">
                                        <v:group id="Group 562" o:spid="_x0000_s1098" style="position:absolute;left:-1316;top:-1724;width:30678;height:29964" coordorigin="-1316,-1724" coordsize="30679,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QPj8UAAADeAAAADwAAAGRycy9kb3ducmV2LnhtbERPS2vCQBC+F/wPywi9&#10;6SbaqkRXEamlBxF8gHgbsmMSzM6G7JrEf98tCL3Nx/ecxaozpWiodoVlBfEwAkGcWl1wpuB82g5m&#10;IJxH1lhaJgVPcrBa9t4WmGjb8oGao89ECGGXoILc+yqR0qU5GXRDWxEH7mZrgz7AOpO6xjaEm1KO&#10;omgiDRYcGnKsaJNTej8+jILvFtv1OP5qdvfb5nk9fe4vu5iUeu936zkIT53/F7/cPzrMn36M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D4/FAAAA3gAA&#10;AA8AAAAAAAAAAAAAAAAAqgIAAGRycy9kb3ducmV2LnhtbFBLBQYAAAAABAAEAPoAAACcAwAAAAA=&#10;">
                                          <v:group id="Group 563" o:spid="_x0000_s1099" style="position:absolute;left:-1316;top:-1724;width:30678;height:29964" coordorigin="-1316,-1724" coordsize="30679,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iqFMUAAADeAAAADwAAAGRycy9kb3ducmV2LnhtbERPS2vCQBC+F/wPywi9&#10;6SbaqkRXEamlBxF8gHgbsmMSzM6G7JrEf98tCL3Nx/ecxaozpWiodoVlBfEwAkGcWl1wpuB82g5m&#10;IJxH1lhaJgVPcrBa9t4WmGjb8oGao89ECGGXoILc+yqR0qU5GXRDWxEH7mZrgz7AOpO6xjaEm1KO&#10;omgiDRYcGnKsaJNTej8+jILvFtv1OP5qdvfb5nk9fe4vu5iUeu936zkIT53/F7/cPzrMn36M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IqhTFAAAA3gAA&#10;AA8AAAAAAAAAAAAAAAAAqgIAAGRycy9kb3ducmV2LnhtbFBLBQYAAAAABAAEAPoAAACcAwAAAAA=&#10;">
                                            <v:group id="Group 564" o:spid="_x0000_s1100" style="position:absolute;left:-760;top:-1724;width:9830;height:29964" coordorigin="-760,-2924" coordsize="9830,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RFz5myQAA&#10;AN4AAAAPAAAAAAAAAAAAAAAAAKoCAABkcnMvZG93bnJldi54bWxQSwUGAAAAAAQABAD6AAAAoAMA&#10;AAAA&#10;">
                                              <v:group id="Group 565" o:spid="_x0000_s1101" style="position:absolute;left:-264;top:-2924;width:9334;height:29965" coordorigin="-264,-2924" coordsize="9334,2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b/cUAAADeAAAADwAAAGRycy9kb3ducmV2LnhtbERPS2vCQBC+F/wPywi9&#10;6Sa1Vo2uImJLD1LwAeJtyI5JMDsbsmsS/323IPQ2H99zFqvOlKKh2hWWFcTDCARxanXBmYLT8XMw&#10;BeE8ssbSMil4kIPVsveywETblvfUHHwmQgi7BBXk3leJlC7NyaAb2oo4cFdbG/QB1pnUNbYh3JTy&#10;LYo+pMGCQ0OOFW1ySm+Hu1Hw1WK7HsXbZne7bh6X4/jnvItJqdd+t56D8NT5f/HT/a3D/Mn7a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bm/3FAAAA3gAA&#10;AA8AAAAAAAAAAAAAAAAAqgIAAGRycy9kb3ducmV2LnhtbFBLBQYAAAAABAAEAPoAAACcAwAAAAA=&#10;">
                                                <v:rect id="Rectangle 566" o:spid="_x0000_s1102" style="position:absolute;left:4716;top:-994;width:4320;height:28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sjMQA&#10;AADeAAAADwAAAGRycy9kb3ducmV2LnhtbERPS2vCQBC+F/wPywi91Y1RqqSuYoS20psvxNuQHZPQ&#10;7GzIbh7++26h0Nt8fM9ZbQZTiY4aV1pWMJ1EIIgzq0vOFZxP7y9LEM4ja6wsk4IHOdisR08rTLTt&#10;+UDd0ecihLBLUEHhfZ1I6bKCDLqJrYkDd7eNQR9gk0vdYB/CTSXjKHqVBksODQXWtCso+z62RsHs&#10;635L6WM/fHbpBe3sssNr+1DqeTxs30B4Gvy/+M+912H+Yj6P4fedc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ubIzEAAAA3gAAAA8AAAAAAAAAAAAAAAAAmAIAAGRycy9k&#10;b3ducmV2LnhtbFBLBQYAAAAABAAEAPUAAACJAwAAAAA=&#10;" fillcolor="black" strokeweight="1.5pt">
                                                  <v:fill r:id="rId23" o:title="" type="pattern"/>
                                                </v:rect>
                                                <v:shape id="Text Box 2" o:spid="_x0000_s1103" type="#_x0000_t202" style="position:absolute;left:-264;top:-2924;width:9334;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f8MA&#10;AADeAAAADwAAAGRycy9kb3ducmV2LnhtbERPS2sCMRC+C/6HMEJvmrRstV03SlEETxXtA7wNm9kH&#10;3UyWTepu/30jCN7m43tOth5sIy7U+dqxhseZAkGcO1NzqeHzYzd9AeEDssHGMWn4Iw/r1XiUYWpc&#10;z0e6nEIpYgj7FDVUIbSplD6vyKKfuZY4coXrLIYIu1KaDvsYbhv5pNRcWqw5NlTY0qai/Of0azV8&#10;vRfn70Qdyq19bns3KMn2VWr9MBneliACDeEuvrn3Js5fJMkC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f8MAAADeAAAADwAAAAAAAAAAAAAAAACYAgAAZHJzL2Rv&#10;d25yZXYueG1sUEsFBgAAAAAEAAQA9QAAAIgDAAAAAA==&#10;" filled="f" stroked="f">
                                                  <v:textbox>
                                                    <w:txbxContent>
                                                      <w:p w:rsidR="00F06BAC" w:rsidRPr="00C57495" w:rsidRDefault="00F06BAC" w:rsidP="00F06BAC">
                                                        <w:pPr>
                                                          <w:rPr>
                                                            <w:sz w:val="16"/>
                                                          </w:rPr>
                                                        </w:pPr>
                                                        <w:r>
                                                          <w:rPr>
                                                            <w:sz w:val="16"/>
                                                          </w:rPr>
                                                          <w:t xml:space="preserve"> </w:t>
                                                        </w:r>
                                                        <w:r w:rsidRPr="000C0F6F">
                                                          <w:rPr>
                                                            <w:sz w:val="16"/>
                                                          </w:rPr>
                                                          <w:t>1</w:t>
                                                        </w:r>
                                                      </w:p>
                                                    </w:txbxContent>
                                                  </v:textbox>
                                                </v:shape>
                                              </v:group>
                                              <v:shape id="Text Box 2" o:spid="_x0000_s1104" type="#_x0000_t202" style="position:absolute;left:-760;top:131;width:9334;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1bcYA&#10;AADeAAAADwAAAGRycy9kb3ducmV2LnhtbESPQWvCQBCF74L/YRnBW921WKupq0il0FOLVgVvQ3ZM&#10;QrOzIbs16b/vHAreZnhv3vtmtel9rW7UxiqwhenEgCLOg6u4sHD8entYgIoJ2WEdmCz8UoTNejhY&#10;YeZCx3u6HVKhJIRjhhbKlJpM65iX5DFOQkMs2jW0HpOsbaFdi52E+1o/GjPXHiuWhhIbei0p/z78&#10;eAunj+vlPDOfxc4/NV3ojWa/1NaOR/32BVSiPt3N/9fvTvCfZ3PhlXd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U1bcYAAADeAAAADwAAAAAAAAAAAAAAAACYAgAAZHJz&#10;L2Rvd25yZXYueG1sUEsFBgAAAAAEAAQA9QAAAIsDAAAAAA==&#10;" filled="f" stroked="f">
                                                <v:textbox>
                                                  <w:txbxContent>
                                                    <w:p w:rsidR="00F06BAC" w:rsidRPr="00C57495" w:rsidRDefault="00F06BAC" w:rsidP="00F06BAC">
                                                      <w:pPr>
                                                        <w:rPr>
                                                          <w:sz w:val="16"/>
                                                        </w:rPr>
                                                      </w:pPr>
                                                      <w:r>
                                                        <w:rPr>
                                                          <w:sz w:val="16"/>
                                                        </w:rPr>
                                                        <w:t xml:space="preserve"> </w:t>
                                                      </w:r>
                                                    </w:p>
                                                  </w:txbxContent>
                                                </v:textbox>
                                              </v:shape>
                                            </v:group>
                                            <v:group id="Group 569" o:spid="_x0000_s1105" style="position:absolute;left:-1316;top:205;width:30678;height:28002" coordorigin="-1937,205" coordsize="30679,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i04MUAAADeAAAADwAAAGRycy9kb3ducmV2LnhtbERPTWvCQBC9F/wPywi9&#10;1U20tRpdRURLDyJUhdLbkB2TYHY2ZLdJ/PeuIHibx/uc+bIzpWiodoVlBfEgAkGcWl1wpuB03L5N&#10;QDiPrLG0TAqu5GC56L3MMdG25R9qDj4TIYRdggpy76tESpfmZNANbEUcuLOtDfoA60zqGtsQbko5&#10;jKKxNFhwaMixonVO6eXwbxR8tdiuRvGm2V3O6+vf8WP/u4tJqdd+t5qB8NT5p/jh/tZh/uf7eAr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otODFAAAA3gAA&#10;AA8AAAAAAAAAAAAAAAAAqgIAAGRycy9kb3ducmV2LnhtbFBLBQYAAAAABAAEAPoAAACcAwAAAAA=&#10;">
                                              <v:group id="Group 570" o:spid="_x0000_s1106" style="position:absolute;left:-1937;top:205;width:21258;height:28002" coordorigin="-1937,205" coordsize="21259,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Li6DIAAAA&#10;3gAAAA8AAAAAAAAAAAAAAAAAqgIAAGRycy9kb3ducmV2LnhtbFBLBQYAAAAABAAEAPoAAACfAwAA&#10;AAA=&#10;">
                                                <v:group id="Group 571" o:spid="_x0000_s1107" style="position:absolute;left:2338;top:205;width:16983;height:28002" coordorigin="2338,205" coordsize="16982,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cuO8UAAADeAAAADwAAAGRycy9kb3ducmV2LnhtbERPS2vCQBC+F/oflil4&#10;M5vU+iB1FZG2eBDBB0hvQ3ZMgtnZkN0m8d+7gtDbfHzPmS97U4mWGldaVpBEMQjizOqScwWn4/dw&#10;BsJ5ZI2VZVJwIwfLxevLHFNtO95Te/C5CCHsUlRQeF+nUrqsIIMusjVx4C62MegDbHKpG+xCuKnk&#10;exxPpMGSQ0OBNa0Lyq6HP6Pgp8NuNUq+2u31sr79Hse78zYhpQZv/eoThKfe/4uf7o0O86cf0w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HLjvFAAAA3gAA&#10;AA8AAAAAAAAAAAAAAAAAqgIAAGRycy9kb3ducmV2LnhtbFBLBQYAAAAABAAEAPoAAACcAwAAAAA=&#10;">
                                                  <v:shape id="Text Box 2" o:spid="_x0000_s1108" type="#_x0000_t202" style="position:absolute;left:9987;top:803;width:933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ynsMA&#10;AADfAAAADwAAAGRycy9kb3ducmV2LnhtbERPW2vCMBR+F/wP4Qi+aTLnxHWNIo7BnhzWbbC3Q3N6&#10;Yc1JaaLt/v0iCD5+fPd0O9hGXKjztWMND3MFgjh3puZSw+fpbbYG4QOywcYxafgjD9vNeJRiYlzP&#10;R7pkoRQxhH2CGqoQ2kRKn1dk0c9dSxy5wnUWQ4RdKU2HfQy3jVwotZIWa44NFba0ryj/zc5Ww9eh&#10;+Pleqo/y1T61vRuUZPsstZ5Oht0LiEBDuItv7ncT56vl+nEB1z8R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VynsMAAADfAAAADwAAAAAAAAAAAAAAAACYAgAAZHJzL2Rv&#10;d25yZXYueG1sUEsFBgAAAAAEAAQA9QAAAIgDAAAAAA==&#10;" filled="f" stroked="f">
                                                    <v:textbox>
                                                      <w:txbxContent>
                                                        <w:p w:rsidR="00F06BAC" w:rsidRPr="000C0F6F" w:rsidRDefault="00F06BAC" w:rsidP="00F06BAC">
                                                          <w:pPr>
                                                            <w:rPr>
                                                              <w:sz w:val="16"/>
                                                            </w:rPr>
                                                          </w:pPr>
                                                          <w:r w:rsidRPr="000C0F6F">
                                                            <w:rPr>
                                                              <w:sz w:val="16"/>
                                                            </w:rPr>
                                                            <w:t>65 %</w:t>
                                                          </w:r>
                                                        </w:p>
                                                      </w:txbxContent>
                                                    </v:textbox>
                                                  </v:shape>
                                                  <v:group id="Group 573" o:spid="_x0000_s1109" style="position:absolute;left:2338;top:205;width:16983;height:28002" coordorigin="-19,-994" coordsize="16982,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ofUcQAAADfAAAA&#10;DwAAAAAAAAAAAAAAAACqAgAAZHJzL2Rvd25yZXYueG1sUEsFBgAAAAAEAAQA+gAAAJsDAAAAAA==&#10;">
                                                    <v:line id="Straight Connector 574" o:spid="_x0000_s1110" style="position:absolute;visibility:visible;mso-wrap-style:square" from="-19,-994" to="7900,-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yc8MAAADfAAAADwAAAGRycy9kb3ducmV2LnhtbERPXWvCMBR9F/wP4Qp709QpItUoMnCO&#10;va2K4Nuluba1zU2XpNr9+2Uw8PFwvtfb3jTiTs5XlhVMJwkI4tzqigsFp+N+vAThA7LGxjIp+CEP&#10;281wsMZU2wd/0T0LhYgh7FNUUIbQplL6vCSDfmJb4shdrTMYInSF1A4fMdw08jVJFtJgxbGhxJbe&#10;SsrrrDMKzl3Gl1u9dw1274fD9fxd+9mnUi+jfrcCEagPT/G/+0PH+cl8OZvD358I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IcnPDAAAA3wAAAA8AAAAAAAAAAAAA&#10;AAAAoQIAAGRycy9kb3ducmV2LnhtbFBLBQYAAAAABAAEAPkAAACRAwAAAAA=&#10;" strokeweight="1.5pt"/>
                                                    <v:line id="Straight Connector 575" o:spid="_x0000_s1111" style="position:absolute;visibility:visible;mso-wrap-style:square" from="-19,1468" to="7898,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TX6MMAAADfAAAADwAAAGRycy9kb3ducmV2LnhtbERPXWvCMBR9H/gfwhV8m6lzE6lGkYFT&#10;9rYqgm+X5trWNjddkmr375fBwMfD+V6ue9OIGzlfWVYwGScgiHOrKy4UHA/b5zkIH5A1NpZJwQ95&#10;WK8GT0tMtb3zF92yUIgYwj5FBWUIbSqlz0sy6Me2JY7cxTqDIUJXSO3wHsNNI1+SZCYNVhwbSmzp&#10;vaS8zjqj4NRlfL7WW9dg97HbXU7ftZ9+KjUa9psFiEB9eIj/3Xsd5yev8+kb/P2JA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1+jDAAAA3wAAAA8AAAAAAAAAAAAA&#10;AAAAoQIAAGRycy9kb3ducmV2LnhtbFBLBQYAAAAABAAEAPkAAACRAwAAAAA=&#10;" strokeweight="1.5pt"/>
                                                    <v:rect id="Rectangle 576" o:spid="_x0000_s1112" style="position:absolute;left:11037;top:3708;width:4318;height:23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Y58UA&#10;AADfAAAADwAAAGRycy9kb3ducmV2LnhtbERPXWvCMBR9F/Yfwh3sRTTVOZXOKGMwnA8yqiLs7dLc&#10;tZ3NTUli7f79Igg+Hs73YtWZWrTkfGVZwWiYgCDOra64UHDYfwzmIHxA1lhbJgV/5GG1fOgtMNX2&#10;whm1u1CIGMI+RQVlCE0qpc9LMuiHtiGO3I91BkOErpDa4SWGm1qOk2QqDVYcG0ps6L2k/LQ7GwX9&#10;783xkLnfmtZfW+KZexmbdqPU02P39goiUBfu4pv7U8f5yWT+PIXrnwh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JjnxQAAAN8AAAAPAAAAAAAAAAAAAAAAAJgCAABkcnMv&#10;ZG93bnJldi54bWxQSwUGAAAAAAQABAD1AAAAigMAAAAA&#10;" fillcolor="black" strokeweight="1.5pt">
                                                      <v:fill r:id="rId24" o:title="" type="pattern"/>
                                                    </v:rect>
                                                    <v:line id="Straight Connector 577" o:spid="_x0000_s1113" style="position:absolute;visibility:visible;mso-wrap-style:square" from="9044,3708" to="1696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sP8MAAADfAAAADwAAAGRycy9kb3ducmV2LnhtbERPXWvCMBR9H/gfwhX2NtPpJtIZRQR1&#10;+LYqwt4uzbXt2tzUJNXu35vBwMfD+Z4ve9OIKzlfWVbwOkpAEOdWV1woOB42LzMQPiBrbCyTgl/y&#10;sFwMnuaYanvjL7pmoRAxhH2KCsoQ2lRKn5dk0I9sSxy5s3UGQ4SukNrhLYabRo6TZCoNVhwbSmxp&#10;XVJeZ51RcOoy/v6pN67BbrvbnU+X2k/2Sj0P+9UHiEB9eIj/3Z86zk/eZu9T+PsTA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JrD/DAAAA3wAAAA8AAAAAAAAAAAAA&#10;AAAAoQIAAGRycy9kb3ducmV2LnhtbFBLBQYAAAAABAAEAPkAAACRAwAAAAA=&#10;" strokeweight="1.5pt"/>
                                                  </v:group>
                                                </v:group>
                                                <v:shape id="Text Box 2" o:spid="_x0000_s1114" type="#_x0000_t202" style="position:absolute;left:-1937;top:2130;width:933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00psMA&#10;AADfAAAADwAAAGRycy9kb3ducmV2LnhtbERPW2vCMBR+F/wP4Qh702Si03WNIspgTw7rNtjboTm9&#10;sOakNJnt/v0iCD5+fPd0O9hGXKjztWMNjzMFgjh3puZSw8f5dboG4QOywcYxafgjD9vNeJRiYlzP&#10;J7pkoRQxhH2CGqoQ2kRKn1dk0c9cSxy5wnUWQ4RdKU2HfQy3jZwr9SQt1hwbKmxpX1H+k/1aDZ/H&#10;4vtrod7Lg122vRuUZPsstX6YDLsXEIGGcBff3G8mzleL9XIF1z8R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00psMAAADfAAAADwAAAAAAAAAAAAAAAACYAgAAZHJzL2Rv&#10;d25yZXYueG1sUEsFBgAAAAAEAAQA9QAAAIgDAAAAAA==&#10;" filled="f" stroked="f">
                                                  <v:textbox>
                                                    <w:txbxContent>
                                                      <w:p w:rsidR="00F06BAC" w:rsidRPr="000C0F6F" w:rsidRDefault="00F06BAC" w:rsidP="00F06BAC">
                                                        <w:pPr>
                                                          <w:rPr>
                                                            <w:sz w:val="16"/>
                                                          </w:rPr>
                                                        </w:pPr>
                                                        <w:r w:rsidRPr="000C0F6F">
                                                          <w:rPr>
                                                            <w:sz w:val="16"/>
                                                          </w:rPr>
                                                          <w:t>2, 3, 4</w:t>
                                                        </w:r>
                                                      </w:p>
                                                    </w:txbxContent>
                                                  </v:textbox>
                                                </v:shape>
                                              </v:group>
                                              <v:shape id="Text Box 2" o:spid="_x0000_s1115" type="#_x0000_t202" style="position:absolute;left:19407;top:3404;width:933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1MIA&#10;AADfAAAADwAAAGRycy9kb3ducmV2LnhtbERPTWvCQBC9F/wPywje6m5Fi42uIkrBU6XaFrwN2TEJ&#10;zc6G7Nak/945CB4f73u57n2trtTGKrCFl7EBRZwHV3Fh4ev0/jwHFROywzowWfinCOvV4GmJmQsd&#10;f9L1mAolIRwztFCm1GRax7wkj3EcGmLhLqH1mAS2hXYtdhLuaz0x5lV7rFgaSmxoW1L+e/zzFr4/&#10;LuefqTkUOz9rutAbzf5NWzsa9psFqER9eojv7r2T+WY6n8lg+SMA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qDUwgAAAN8AAAAPAAAAAAAAAAAAAAAAAJgCAABkcnMvZG93&#10;bnJldi54bWxQSwUGAAAAAAQABAD1AAAAhwMAAAAA&#10;" filled="f" stroked="f">
                                                <v:textbox>
                                                  <w:txbxContent>
                                                    <w:p w:rsidR="00F06BAC" w:rsidRPr="000C0F6F" w:rsidRDefault="00F06BAC" w:rsidP="00F06BAC">
                                                      <w:pPr>
                                                        <w:rPr>
                                                          <w:sz w:val="16"/>
                                                        </w:rPr>
                                                      </w:pPr>
                                                      <w:r w:rsidRPr="000C0F6F">
                                                        <w:rPr>
                                                          <w:sz w:val="16"/>
                                                        </w:rPr>
                                                        <w:t>61 %</w:t>
                                                      </w:r>
                                                    </w:p>
                                                  </w:txbxContent>
                                                </v:textbox>
                                              </v:shape>
                                            </v:group>
                                          </v:group>
                                          <v:shape id="Text Box 2" o:spid="_x0000_s1116" type="#_x0000_t202" style="position:absolute;left:17080;top:16731;width:9335;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FT8EA&#10;AADfAAAADwAAAGRycy9kb3ducmV2LnhtbERPTYvCMBC9L/gfwgje1kTRRbtGEUXwpKy6C3sbmrEt&#10;NpPSRFv/vREEj4/3PVu0thQ3qn3hWMOgr0AQp84UnGk4HTefExA+IBssHZOGO3lYzDsfM0yMa/iH&#10;boeQiRjCPkENeQhVIqVPc7Lo+64ijtzZ1RZDhHUmTY1NDLelHCr1JS0WHBtyrGiVU3o5XK2G3935&#10;/2+k9tnajqvGtUqynUqte912+Q0iUBve4pd7a+J8NZqMp/D8EwH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uBU/BAAAA3wAAAA8AAAAAAAAAAAAAAAAAmAIAAGRycy9kb3du&#10;cmV2LnhtbFBLBQYAAAAABAAEAPUAAACGAwAAAAA=&#10;" filled="f" stroked="f">
                                            <v:textbox>
                                              <w:txbxContent>
                                                <w:p w:rsidR="00F06BAC" w:rsidRPr="007C6C77" w:rsidRDefault="00F06BAC" w:rsidP="00F06BAC">
                                                  <w:pPr>
                                                    <w:rPr>
                                                      <w:sz w:val="14"/>
                                                    </w:rPr>
                                                  </w:pPr>
                                                  <w:r w:rsidRPr="007C6C77">
                                                    <w:rPr>
                                                      <w:sz w:val="14"/>
                                                    </w:rPr>
                                                    <w:t xml:space="preserve"> </w:t>
                                                  </w:r>
                                                  <w:r w:rsidRPr="000C0F6F">
                                                    <w:rPr>
                                                      <w:sz w:val="16"/>
                                                    </w:rPr>
                                                    <w:t>7, 8</w:t>
                                                  </w:r>
                                                </w:p>
                                              </w:txbxContent>
                                            </v:textbox>
                                          </v:shape>
                                        </v:group>
                                        <v:shape id="Text Box 2" o:spid="_x0000_s1117" type="#_x0000_t202" style="position:absolute;left:28798;top:16215;width:754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mb8IA&#10;AADfAAAADwAAAGRycy9kb3ducmV2LnhtbERPTWvCQBC9F/wPywje6m5FxUZXEaXgqVJtC96G7JiE&#10;ZmdDdmvSf+8chB4f73u16X2tbtTGKrCFl7EBRZwHV3Fh4fP89rwAFROywzowWfijCJv14GmFmQsd&#10;f9DtlAolIRwztFCm1GRax7wkj3EcGmLhrqH1mAS2hXYtdhLuaz0xZq49ViwNJTa0Kyn/Of16C1/v&#10;18v31ByLvZ81XeiNZv+qrR0N++0SVKI+/Ysf7oOT+Wa6mMsD+SMA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ZvwgAAAN8AAAAPAAAAAAAAAAAAAAAAAJgCAABkcnMvZG93&#10;bnJldi54bWxQSwUGAAAAAAQABAD1AAAAhwMAAAAA&#10;" filled="f" stroked="f">
                                          <v:textbox>
                                            <w:txbxContent>
                                              <w:p w:rsidR="00F06BAC" w:rsidRPr="000C0F6F" w:rsidRDefault="00F06BAC" w:rsidP="00F06BAC">
                                                <w:pPr>
                                                  <w:rPr>
                                                    <w:sz w:val="16"/>
                                                  </w:rPr>
                                                </w:pPr>
                                                <w:r w:rsidRPr="000C0F6F">
                                                  <w:rPr>
                                                    <w:sz w:val="16"/>
                                                  </w:rPr>
                                                  <w:t>27 %</w:t>
                                                </w:r>
                                              </w:p>
                                            </w:txbxContent>
                                          </v:textbox>
                                        </v:shape>
                                      </v:group>
                                    </v:group>
                                  </v:group>
                                </v:group>
                                <v:shape id="Straight Arrow Connector 582" o:spid="_x0000_s1118" type="#_x0000_t32" style="position:absolute;top:-3034;width:0;height:312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q6sMAAADfAAAADwAAAGRycy9kb3ducmV2LnhtbERPz2vCMBS+D/wfwhO8jJnqRFxnFFGE&#10;HbfqYbs9mremmrzUJtruv18GA48f3+/lundW3KgNtWcFk3EGgrj0uuZKwfGwf1qACBFZo/VMCn4o&#10;wHo1eFhirn3HH3QrYiVSCIccFZgYm1zKUBpyGMa+IU7ct28dxgTbSuoWuxTurJxm2Vw6rDk1GGxo&#10;a6g8F1en4N1/zna7F7K+Ky69OT0/Tu0XKTUa9ptXEJH6eBf/u990mp/NFvMJ/P1JA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mKurDAAAA3wAAAA8AAAAAAAAAAAAA&#10;AAAAoQIAAGRycy9kb3ducmV2LnhtbFBLBQYAAAAABAAEAPkAAACRAwAAAAA=&#10;" strokeweight="1.5pt">
                                  <v:stroke endarrow="block"/>
                                </v:shape>
                              </v:group>
                            </v:group>
                          </v:group>
                        </v:group>
                        <v:shape id="Straight Arrow Connector 583" o:spid="_x0000_s1119" type="#_x0000_t32" style="position:absolute;top:28206;width:33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yHcQAAADfAAAADwAAAGRycy9kb3ducmV2LnhtbERPTWuDQBC9F/oflgn01qwJRYLNKolY&#10;SI9aDzlO3alK3VlxN8bk13cLhR4f73ufLWYQM02ut6xgs45AEDdW99wqqD/enncgnEfWOFgmBTdy&#10;kKWPD3tMtL1ySXPlWxFC2CWooPN+TKR0TUcG3dqOxIH7spNBH+DUSj3hNYSbQW6jKJYGew4NHY6U&#10;d9R8VxejIK8vc32cq7Eoj+dNO7wXp897rdTTajm8gvC0+H/xn/ukw/zoZRdv4fdPA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XIdxAAAAN8AAAAPAAAAAAAAAAAA&#10;AAAAAKECAABkcnMvZG93bnJldi54bWxQSwUGAAAAAAQABAD5AAAAkgMAAAAA&#10;" strokeweight="1.5pt">
                          <v:stroke endarrow="block"/>
                        </v:shape>
                      </v:group>
                    </v:group>
                    <v:shape id="Text Box 2" o:spid="_x0000_s1120" type="#_x0000_t202" style="position:absolute;left:13443;top:4301;width:9332;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4GMMA&#10;AADfAAAADwAAAGRycy9kb3ducmV2LnhtbERPW2vCMBR+H/gfwhF8m4mXiVajyMbApw3rBXw7NMe2&#10;2JyUJrP13y+DgY8f33216Wwl7tT40rGG0VCBIM6cKTnXcDx8vs5B+IBssHJMGh7kYbPuvawwMa7l&#10;Pd3TkIsYwj5BDUUIdSKlzwqy6IeuJo7c1TUWQ4RNLk2DbQy3lRwrNZMWS44NBdb0XlB2S3+shtPX&#10;9XKequ/8w77VreuUZLuQWg/63XYJIlAXnuJ/987E+Wo6n03g708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r4GMMAAADfAAAADwAAAAAAAAAAAAAAAACYAgAAZHJzL2Rv&#10;d25yZXYueG1sUEsFBgAAAAAEAAQA9QAAAIgDAAAAAA==&#10;" filled="f" stroked="f">
                      <v:textbox>
                        <w:txbxContent>
                          <w:p w:rsidR="00F06BAC" w:rsidRPr="007C6C77" w:rsidRDefault="00F06BAC" w:rsidP="00F06BAC">
                            <w:pPr>
                              <w:rPr>
                                <w:sz w:val="14"/>
                              </w:rPr>
                            </w:pPr>
                            <w:r w:rsidRPr="007C6C77">
                              <w:rPr>
                                <w:sz w:val="14"/>
                              </w:rPr>
                              <w:t xml:space="preserve"> </w:t>
                            </w:r>
                            <w:r w:rsidRPr="000C0F6F">
                              <w:rPr>
                                <w:sz w:val="16"/>
                              </w:rPr>
                              <w:t>5, 6</w:t>
                            </w:r>
                          </w:p>
                        </w:txbxContent>
                      </v:textbox>
                    </v:shape>
                  </v:group>
                </v:group>
                <w10:anchorlock/>
              </v:group>
            </w:pict>
          </mc:Fallback>
        </mc:AlternateContent>
      </w:r>
    </w:p>
    <w:p w:rsidR="00F06BAC" w:rsidRPr="00F06BAC" w:rsidRDefault="00F06BAC" w:rsidP="00F06BAC">
      <w:pPr>
        <w:widowControl w:val="0"/>
        <w:spacing w:after="0" w:line="240" w:lineRule="auto"/>
        <w:jc w:val="center"/>
        <w:rPr>
          <w:rFonts w:eastAsia="Times New Roman"/>
          <w:iCs/>
          <w:snapToGrid w:val="0"/>
          <w:sz w:val="20"/>
          <w:szCs w:val="24"/>
          <w:lang w:val="en-IN" w:eastAsia="en-US"/>
        </w:rPr>
      </w:pPr>
      <w:bookmarkStart w:id="1" w:name="_Toc519153761"/>
      <w:bookmarkStart w:id="2" w:name="_Toc532906266"/>
      <w:r w:rsidRPr="00F06BAC">
        <w:rPr>
          <w:rFonts w:eastAsia="Times New Roman"/>
          <w:iCs/>
          <w:snapToGrid w:val="0"/>
          <w:sz w:val="20"/>
          <w:szCs w:val="24"/>
          <w:lang w:val="en-IN" w:eastAsia="en-US"/>
        </w:rPr>
        <w:t>Figure 5 Percentage reduction in base shear</w:t>
      </w:r>
      <w:bookmarkEnd w:id="1"/>
      <w:bookmarkEnd w:id="2"/>
      <w:r w:rsidRPr="00F06BAC">
        <w:rPr>
          <w:rFonts w:eastAsia="Times New Roman"/>
          <w:iCs/>
          <w:snapToGrid w:val="0"/>
          <w:sz w:val="20"/>
          <w:szCs w:val="24"/>
          <w:lang w:val="en-IN" w:eastAsia="en-US"/>
        </w:rPr>
        <w:t>.</w:t>
      </w:r>
    </w:p>
    <w:p w:rsidR="00F06BAC" w:rsidRPr="00F06BAC" w:rsidRDefault="00F06BAC" w:rsidP="00F06BAC">
      <w:pPr>
        <w:widowControl w:val="0"/>
        <w:spacing w:after="0" w:line="240" w:lineRule="auto"/>
        <w:jc w:val="both"/>
        <w:rPr>
          <w:rFonts w:eastAsia="Times New Roman"/>
          <w:iCs/>
          <w:snapToGrid w:val="0"/>
          <w:sz w:val="20"/>
          <w:szCs w:val="24"/>
          <w:lang w:val="en-IN" w:eastAsia="en-US"/>
        </w:rPr>
      </w:pPr>
    </w:p>
    <w:p w:rsidR="00F06BAC" w:rsidRPr="00F06BAC" w:rsidRDefault="00F06BAC" w:rsidP="00F06BAC">
      <w:pPr>
        <w:widowControl w:val="0"/>
        <w:spacing w:after="0" w:line="240" w:lineRule="auto"/>
        <w:jc w:val="both"/>
        <w:rPr>
          <w:rFonts w:eastAsia="Times New Roman"/>
          <w:iCs/>
          <w:snapToGrid w:val="0"/>
          <w:szCs w:val="24"/>
          <w:lang w:val="en-US" w:eastAsia="en-US"/>
        </w:rPr>
      </w:pPr>
      <w:r w:rsidRPr="00F06BAC">
        <w:rPr>
          <w:rFonts w:eastAsia="Times New Roman"/>
          <w:iCs/>
          <w:snapToGrid w:val="0"/>
          <w:szCs w:val="24"/>
          <w:lang w:val="en-US" w:eastAsia="en-US"/>
        </w:rPr>
        <w:t xml:space="preserve">The inelastic performance of the building frame is investigated by the plastic hinge formation in the fixed base (FB), </w:t>
      </w:r>
      <w:r w:rsidRPr="00F06BAC">
        <w:rPr>
          <w:rFonts w:eastAsia="Times New Roman"/>
          <w:iCs/>
          <w:noProof/>
          <w:snapToGrid w:val="0"/>
          <w:szCs w:val="24"/>
          <w:lang w:val="en-US" w:eastAsia="en-US"/>
        </w:rPr>
        <w:t>and</w:t>
      </w:r>
      <w:r w:rsidRPr="00F06BAC">
        <w:rPr>
          <w:rFonts w:eastAsia="Times New Roman"/>
          <w:iCs/>
          <w:snapToGrid w:val="0"/>
          <w:szCs w:val="24"/>
          <w:lang w:val="en-US" w:eastAsia="en-US"/>
        </w:rPr>
        <w:t xml:space="preserve"> base-isolated (BI) frames subjected to the near and the far-field earthquakes. The plastic hinges </w:t>
      </w:r>
      <w:r w:rsidRPr="00F06BAC">
        <w:rPr>
          <w:rFonts w:eastAsia="Times New Roman"/>
          <w:iCs/>
          <w:noProof/>
          <w:snapToGrid w:val="0"/>
          <w:szCs w:val="24"/>
          <w:lang w:val="en-US" w:eastAsia="en-US"/>
        </w:rPr>
        <w:t>are formed</w:t>
      </w:r>
      <w:r w:rsidRPr="00F06BAC">
        <w:rPr>
          <w:rFonts w:eastAsia="Times New Roman"/>
          <w:iCs/>
          <w:snapToGrid w:val="0"/>
          <w:szCs w:val="24"/>
          <w:lang w:val="en-US" w:eastAsia="en-US"/>
        </w:rPr>
        <w:t xml:space="preserve"> against different performance levels (B, IO, LS, CP) as per FEMA 356 given in Figure 1(b).</w:t>
      </w:r>
      <w:r w:rsidRPr="00F06BAC">
        <w:rPr>
          <w:rFonts w:eastAsia="Times New Roman"/>
          <w:b/>
          <w:iCs/>
          <w:snapToGrid w:val="0"/>
          <w:szCs w:val="24"/>
          <w:lang w:val="en-US" w:eastAsia="en-US"/>
        </w:rPr>
        <w:t xml:space="preserve"> </w:t>
      </w:r>
      <w:r w:rsidRPr="00F06BAC">
        <w:rPr>
          <w:rFonts w:eastAsia="Times New Roman"/>
          <w:iCs/>
          <w:snapToGrid w:val="0"/>
          <w:szCs w:val="24"/>
          <w:lang w:val="en-US" w:eastAsia="en-US"/>
        </w:rPr>
        <w:t xml:space="preserve">It </w:t>
      </w:r>
      <w:r w:rsidRPr="00F06BAC">
        <w:rPr>
          <w:rFonts w:eastAsia="Times New Roman"/>
          <w:iCs/>
          <w:noProof/>
          <w:snapToGrid w:val="0"/>
          <w:szCs w:val="24"/>
          <w:lang w:val="en-US" w:eastAsia="en-US"/>
        </w:rPr>
        <w:t>is observed</w:t>
      </w:r>
      <w:r w:rsidRPr="00F06BAC">
        <w:rPr>
          <w:rFonts w:eastAsia="Times New Roman"/>
          <w:iCs/>
          <w:snapToGrid w:val="0"/>
          <w:szCs w:val="24"/>
          <w:lang w:val="en-US" w:eastAsia="en-US"/>
        </w:rPr>
        <w:t xml:space="preserve"> from the figures 7 and </w:t>
      </w:r>
      <w:r w:rsidRPr="00F06BAC">
        <w:rPr>
          <w:rFonts w:eastAsia="Times New Roman"/>
          <w:iCs/>
          <w:noProof/>
          <w:snapToGrid w:val="0"/>
          <w:szCs w:val="24"/>
          <w:lang w:val="en-US" w:eastAsia="en-US"/>
        </w:rPr>
        <w:t>8</w:t>
      </w:r>
      <w:r w:rsidRPr="00F06BAC">
        <w:rPr>
          <w:rFonts w:eastAsia="Times New Roman"/>
          <w:iCs/>
          <w:snapToGrid w:val="0"/>
          <w:szCs w:val="24"/>
          <w:lang w:val="en-US" w:eastAsia="en-US"/>
        </w:rPr>
        <w:t xml:space="preserve"> that there is no hinge formation in the base-isolated frame for the far-field earthquake (Tabas) at 0.2g, and only 6 B level hinges </w:t>
      </w:r>
      <w:r w:rsidRPr="00F06BAC">
        <w:rPr>
          <w:rFonts w:eastAsia="Times New Roman"/>
          <w:iCs/>
          <w:noProof/>
          <w:snapToGrid w:val="0"/>
          <w:szCs w:val="24"/>
          <w:lang w:val="en-US" w:eastAsia="en-US"/>
        </w:rPr>
        <w:t>are formed</w:t>
      </w:r>
      <w:r w:rsidRPr="00F06BAC">
        <w:rPr>
          <w:rFonts w:eastAsia="Times New Roman"/>
          <w:iCs/>
          <w:snapToGrid w:val="0"/>
          <w:szCs w:val="24"/>
          <w:lang w:val="en-US" w:eastAsia="en-US"/>
        </w:rPr>
        <w:t xml:space="preserve"> at 0.4g, while large number of hinges is formed in the fixed base frame. This clearly shows the high </w:t>
      </w:r>
      <w:r w:rsidRPr="00F06BAC">
        <w:rPr>
          <w:rFonts w:eastAsia="Times New Roman"/>
          <w:iCs/>
          <w:noProof/>
          <w:snapToGrid w:val="0"/>
          <w:szCs w:val="24"/>
          <w:lang w:val="en-US" w:eastAsia="en-US"/>
        </w:rPr>
        <w:t>effectiveness</w:t>
      </w:r>
      <w:r w:rsidRPr="00F06BAC">
        <w:rPr>
          <w:rFonts w:eastAsia="Times New Roman"/>
          <w:iCs/>
          <w:snapToGrid w:val="0"/>
          <w:szCs w:val="24"/>
          <w:lang w:val="en-US" w:eastAsia="en-US"/>
        </w:rPr>
        <w:t xml:space="preserve"> of a base isolation system for the far field earthquake.</w:t>
      </w:r>
    </w:p>
    <w:p w:rsidR="00F06BAC" w:rsidRPr="00F06BAC" w:rsidRDefault="00F06BAC" w:rsidP="00F06BAC">
      <w:pPr>
        <w:widowControl w:val="0"/>
        <w:spacing w:after="0" w:line="240" w:lineRule="auto"/>
        <w:jc w:val="both"/>
        <w:rPr>
          <w:rFonts w:eastAsia="Times New Roman"/>
          <w:iCs/>
          <w:snapToGrid w:val="0"/>
          <w:szCs w:val="24"/>
          <w:lang w:val="en-US" w:eastAsia="en-US"/>
        </w:rPr>
      </w:pPr>
      <w:r w:rsidRPr="00F06BAC">
        <w:rPr>
          <w:rFonts w:eastAsia="Times New Roman"/>
          <w:iCs/>
          <w:snapToGrid w:val="0"/>
          <w:szCs w:val="24"/>
          <w:lang w:val="en-US" w:eastAsia="en-US"/>
        </w:rPr>
        <w:t>The same trend in the pattern of plastic hinges is observed in the near-field earthquake (Erzincan) with directivity effect, but the formation of plastic hinges is more in the base-isolated frame as compared to that for the far-field earthquakes. On the contrary, there is a large number of plastic hinges formed in the base-isolated frame for the near-field earthquake (Chi-Chi TCU 052) with fling-step effect, even at the lower level of PGA = 0.2g. The maximum number of hinges is formed under the same earthquake for both building frames having severe damage up to E level for the fixed base frame. For the base isolated frame, there is less damage in the form of plastic hinges, but the structure sufficiently gets into the inelastic state.</w:t>
      </w:r>
    </w:p>
    <w:p w:rsidR="00F06BAC" w:rsidRPr="00F06BAC" w:rsidRDefault="00F06BAC" w:rsidP="00F06BAC">
      <w:pPr>
        <w:spacing w:after="160" w:line="259" w:lineRule="auto"/>
        <w:rPr>
          <w:rFonts w:eastAsia="Times New Roman"/>
          <w:iCs/>
          <w:snapToGrid w:val="0"/>
          <w:szCs w:val="24"/>
          <w:lang w:val="en-US" w:eastAsia="en-US"/>
        </w:rPr>
      </w:pPr>
      <w:r w:rsidRPr="00F06BAC">
        <w:rPr>
          <w:rFonts w:eastAsia="Times New Roman"/>
          <w:iCs/>
          <w:snapToGrid w:val="0"/>
          <w:szCs w:val="24"/>
          <w:lang w:val="en-US" w:eastAsia="en-US"/>
        </w:rPr>
        <w:br w:type="page"/>
      </w:r>
    </w:p>
    <w:p w:rsidR="00F06BAC" w:rsidRPr="00F06BAC" w:rsidRDefault="00F06BAC" w:rsidP="00F06BAC">
      <w:pPr>
        <w:widowControl w:val="0"/>
        <w:spacing w:after="0" w:line="240" w:lineRule="auto"/>
        <w:jc w:val="center"/>
        <w:rPr>
          <w:rFonts w:eastAsia="Times New Roman"/>
          <w:iCs/>
          <w:snapToGrid w:val="0"/>
          <w:szCs w:val="24"/>
          <w:lang w:val="en-US" w:eastAsia="en-US"/>
        </w:rPr>
      </w:pPr>
      <w:r w:rsidRPr="00F06BAC">
        <w:rPr>
          <w:rFonts w:eastAsia="Times New Roman"/>
          <w:noProof/>
          <w:snapToGrid w:val="0"/>
          <w:szCs w:val="24"/>
        </w:rPr>
        <mc:AlternateContent>
          <mc:Choice Requires="wpg">
            <w:drawing>
              <wp:inline distT="0" distB="0" distL="0" distR="0" wp14:anchorId="58AFE484" wp14:editId="6EDE6FF2">
                <wp:extent cx="5572760" cy="7895590"/>
                <wp:effectExtent l="0" t="0" r="8890" b="0"/>
                <wp:docPr id="515" name="Группа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7895590"/>
                          <a:chOff x="0" y="0"/>
                          <a:chExt cx="55727" cy="78956"/>
                        </a:xfrm>
                      </wpg:grpSpPr>
                      <wpg:grpSp>
                        <wpg:cNvPr id="516" name="Group 2796"/>
                        <wpg:cNvGrpSpPr>
                          <a:grpSpLocks/>
                        </wpg:cNvGrpSpPr>
                        <wpg:grpSpPr bwMode="auto">
                          <a:xfrm>
                            <a:off x="0" y="40453"/>
                            <a:ext cx="55721" cy="38503"/>
                            <a:chOff x="0" y="0"/>
                            <a:chExt cx="55721" cy="38503"/>
                          </a:xfrm>
                        </wpg:grpSpPr>
                        <wpg:grpSp>
                          <wpg:cNvPr id="517" name="Group 2797"/>
                          <wpg:cNvGrpSpPr>
                            <a:grpSpLocks/>
                          </wpg:cNvGrpSpPr>
                          <wpg:grpSpPr bwMode="auto">
                            <a:xfrm>
                              <a:off x="0" y="0"/>
                              <a:ext cx="55721" cy="30683"/>
                              <a:chOff x="0" y="0"/>
                              <a:chExt cx="55723" cy="30683"/>
                            </a:xfrm>
                          </wpg:grpSpPr>
                          <wpg:grpSp>
                            <wpg:cNvPr id="518" name="Group 2798"/>
                            <wpg:cNvGrpSpPr>
                              <a:grpSpLocks/>
                            </wpg:cNvGrpSpPr>
                            <wpg:grpSpPr bwMode="auto">
                              <a:xfrm>
                                <a:off x="0" y="0"/>
                                <a:ext cx="50101" cy="30683"/>
                                <a:chOff x="0" y="0"/>
                                <a:chExt cx="50101" cy="30683"/>
                              </a:xfrm>
                            </wpg:grpSpPr>
                            <pic:pic xmlns:pic="http://schemas.openxmlformats.org/drawingml/2006/picture">
                              <pic:nvPicPr>
                                <pic:cNvPr id="519" name="Picture 27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08" cy="30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Picture 28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410" y="146"/>
                                  <a:ext cx="15138" cy="30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28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893" y="0"/>
                                  <a:ext cx="15208" cy="3053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22" name="Picture 28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69" y="146"/>
                                <a:ext cx="3054" cy="30270"/>
                              </a:xfrm>
                              <a:prstGeom prst="rect">
                                <a:avLst/>
                              </a:prstGeom>
                              <a:noFill/>
                              <a:extLst>
                                <a:ext uri="{909E8E84-426E-40DD-AFC4-6F175D3DCCD1}">
                                  <a14:hiddenFill xmlns:a14="http://schemas.microsoft.com/office/drawing/2010/main">
                                    <a:solidFill>
                                      <a:srgbClr val="FFFFFF"/>
                                    </a:solidFill>
                                  </a14:hiddenFill>
                                </a:ext>
                              </a:extLst>
                            </pic:spPr>
                          </pic:pic>
                        </wpg:grpSp>
                        <wps:wsp>
                          <wps:cNvPr id="523" name="Text Box 2"/>
                          <wps:cNvSpPr txBox="1">
                            <a:spLocks noChangeArrowheads="1"/>
                          </wps:cNvSpPr>
                          <wps:spPr bwMode="auto">
                            <a:xfrm>
                              <a:off x="0" y="30448"/>
                              <a:ext cx="55181" cy="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F06BAC" w:rsidRDefault="00F06BAC" w:rsidP="00F06BAC">
                                <w:pPr>
                                  <w:rPr>
                                    <w:sz w:val="20"/>
                                    <w:szCs w:val="20"/>
                                    <w:lang w:val="en-US"/>
                                  </w:rPr>
                                </w:pPr>
                                <w:r w:rsidRPr="00F06BAC">
                                  <w:rPr>
                                    <w:sz w:val="20"/>
                                    <w:szCs w:val="20"/>
                                    <w:lang w:val="en-US"/>
                                  </w:rPr>
                                  <w:t xml:space="preserve">       Tabas (0 hinges)                          Erzincan (15 hinges)              Chi-Chi TCU 052 (58 hinges)</w:t>
                                </w:r>
                              </w:p>
                              <w:p w:rsidR="00F06BAC" w:rsidRPr="00F06BAC" w:rsidRDefault="00F06BAC" w:rsidP="00F06BAC">
                                <w:pPr>
                                  <w:spacing w:before="120" w:after="120"/>
                                  <w:rPr>
                                    <w:sz w:val="20"/>
                                    <w:szCs w:val="20"/>
                                    <w:lang w:val="en-US"/>
                                  </w:rPr>
                                </w:pPr>
                                <w:r w:rsidRPr="00F06BAC">
                                  <w:rPr>
                                    <w:sz w:val="20"/>
                                    <w:szCs w:val="20"/>
                                    <w:lang w:val="en-US"/>
                                  </w:rPr>
                                  <w:t xml:space="preserve">             (Far-field)                            (Near-field, directivity)                 (Near-field, fling-step)</w:t>
                                </w:r>
                              </w:p>
                              <w:p w:rsidR="00F06BAC" w:rsidRPr="00F06BAC" w:rsidRDefault="00F06BAC" w:rsidP="00F06BAC">
                                <w:pPr>
                                  <w:jc w:val="center"/>
                                  <w:rPr>
                                    <w:sz w:val="20"/>
                                    <w:lang w:val="en-US"/>
                                  </w:rPr>
                                </w:pPr>
                                <w:r w:rsidRPr="00F06BAC">
                                  <w:rPr>
                                    <w:sz w:val="20"/>
                                    <w:lang w:val="en-US"/>
                                  </w:rPr>
                                  <w:t>(b) Plastic hinge pattern in base-isolated frames</w:t>
                                </w:r>
                              </w:p>
                              <w:p w:rsidR="00F06BAC" w:rsidRPr="00F06BAC" w:rsidRDefault="00F06BAC" w:rsidP="00F06BAC">
                                <w:pPr>
                                  <w:rPr>
                                    <w:sz w:val="20"/>
                                    <w:szCs w:val="20"/>
                                    <w:lang w:val="en-US"/>
                                  </w:rPr>
                                </w:pPr>
                              </w:p>
                            </w:txbxContent>
                          </wps:txbx>
                          <wps:bodyPr rot="0" vert="horz" wrap="square" lIns="91440" tIns="45720" rIns="91440" bIns="45720" anchor="t" anchorCtr="0" upright="1">
                            <a:noAutofit/>
                          </wps:bodyPr>
                        </wps:wsp>
                      </wpg:grpSp>
                      <wpg:grpSp>
                        <wpg:cNvPr id="524" name="Group 2804"/>
                        <wpg:cNvGrpSpPr>
                          <a:grpSpLocks/>
                        </wpg:cNvGrpSpPr>
                        <wpg:grpSpPr bwMode="auto">
                          <a:xfrm>
                            <a:off x="0" y="0"/>
                            <a:ext cx="55727" cy="40327"/>
                            <a:chOff x="0" y="0"/>
                            <a:chExt cx="55727" cy="40327"/>
                          </a:xfrm>
                        </wpg:grpSpPr>
                        <wps:wsp>
                          <wps:cNvPr id="525" name="Text Box 2"/>
                          <wps:cNvSpPr txBox="1">
                            <a:spLocks noChangeArrowheads="1"/>
                          </wps:cNvSpPr>
                          <wps:spPr bwMode="auto">
                            <a:xfrm>
                              <a:off x="0" y="31075"/>
                              <a:ext cx="55181" cy="9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F06BAC" w:rsidRDefault="00F06BAC" w:rsidP="00F06BAC">
                                <w:pPr>
                                  <w:rPr>
                                    <w:sz w:val="20"/>
                                    <w:szCs w:val="20"/>
                                    <w:lang w:val="en-US"/>
                                  </w:rPr>
                                </w:pPr>
                                <w:r w:rsidRPr="00F06BAC">
                                  <w:rPr>
                                    <w:sz w:val="20"/>
                                    <w:szCs w:val="20"/>
                                    <w:lang w:val="en-US"/>
                                  </w:rPr>
                                  <w:t xml:space="preserve">       Tabas (27 hinges)                         Erzincan (55 hinges)             Chi-Chi TCU 052 (92 hinges)</w:t>
                                </w:r>
                              </w:p>
                              <w:p w:rsidR="00F06BAC" w:rsidRPr="00F06BAC" w:rsidRDefault="00F06BAC" w:rsidP="00F06BAC">
                                <w:pPr>
                                  <w:spacing w:before="120" w:after="120"/>
                                  <w:rPr>
                                    <w:sz w:val="20"/>
                                    <w:szCs w:val="20"/>
                                    <w:lang w:val="en-US"/>
                                  </w:rPr>
                                </w:pPr>
                                <w:r w:rsidRPr="00F06BAC">
                                  <w:rPr>
                                    <w:sz w:val="20"/>
                                    <w:szCs w:val="20"/>
                                    <w:lang w:val="en-US"/>
                                  </w:rPr>
                                  <w:t xml:space="preserve">             (Far-field)                             (Near-field, directivity)                 (Near-field, fling-step)</w:t>
                                </w:r>
                              </w:p>
                              <w:p w:rsidR="00F06BAC" w:rsidRPr="00F06BAC" w:rsidRDefault="00F06BAC" w:rsidP="00F06BAC">
                                <w:pPr>
                                  <w:jc w:val="center"/>
                                  <w:rPr>
                                    <w:sz w:val="20"/>
                                    <w:lang w:val="en-US"/>
                                  </w:rPr>
                                </w:pPr>
                                <w:r w:rsidRPr="00F06BAC">
                                  <w:rPr>
                                    <w:sz w:val="20"/>
                                    <w:lang w:val="en-US"/>
                                  </w:rPr>
                                  <w:t>(a) Plastic hinge pattern in fixed base frames</w:t>
                                </w:r>
                              </w:p>
                            </w:txbxContent>
                          </wps:txbx>
                          <wps:bodyPr rot="0" vert="horz" wrap="square" lIns="91440" tIns="45720" rIns="91440" bIns="45720" anchor="t" anchorCtr="0" upright="1">
                            <a:spAutoFit/>
                          </wps:bodyPr>
                        </wps:wsp>
                        <wpg:grpSp>
                          <wpg:cNvPr id="526" name="Group 2806"/>
                          <wpg:cNvGrpSpPr>
                            <a:grpSpLocks/>
                          </wpg:cNvGrpSpPr>
                          <wpg:grpSpPr bwMode="auto">
                            <a:xfrm>
                              <a:off x="0" y="0"/>
                              <a:ext cx="55727" cy="30492"/>
                              <a:chOff x="0" y="0"/>
                              <a:chExt cx="55730" cy="30496"/>
                            </a:xfrm>
                          </wpg:grpSpPr>
                          <pic:pic xmlns:pic="http://schemas.openxmlformats.org/drawingml/2006/picture">
                            <pic:nvPicPr>
                              <pic:cNvPr id="527" name="Picture 28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69" y="219"/>
                                <a:ext cx="3061" cy="30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Picture 28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820" y="0"/>
                                <a:ext cx="15291" cy="30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Picture 28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483" y="0"/>
                                <a:ext cx="15062" cy="30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28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79" cy="30226"/>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inline>
            </w:drawing>
          </mc:Choice>
          <mc:Fallback>
            <w:pict>
              <v:group id="Группа 1145" o:spid="_x0000_s1121" style="width:438.8pt;height:621.7pt;mso-position-horizontal-relative:char;mso-position-vertical-relative:line" coordsize="55727,7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">
                <v:group id="Group 2796" o:spid="_x0000_s1122" style="position:absolute;top:40453;width:55721;height:38503" coordsize="55721,3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group id="Group 2797" o:spid="_x0000_s1123" style="position:absolute;width:55721;height:30683" coordsize="55723,3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2798" o:spid="_x0000_s1124" style="position:absolute;width:50101;height:30683" coordsize="50101,3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Picture 2799" o:spid="_x0000_s1125" type="#_x0000_t75" style="position:absolute;width:15208;height:30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kOfGAAAA3AAAAA8AAABkcnMvZG93bnJldi54bWxEj09rAjEUxO+C3yE8oTfNWlHr1igiSHso&#10;iH9or6+b183azcuySTX99kYQPA4z8xtmvoy2FmdqfeVYwXCQgSAunK64VHA8bPovIHxA1lg7JgX/&#10;5GG56HbmmGt34R2d96EUCcI+RwUmhCaX0heGLPqBa4iT9+NaiyHJtpS6xUuC21o+Z9lEWqw4LRhs&#10;aG2o+N3/WQXN9O3jczs9nca7768Zjw5xtY5GqadeXL2CCBTDI3xvv2sF4+EM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6Q58YAAADcAAAADwAAAAAAAAAAAAAA&#10;AACfAgAAZHJzL2Rvd25yZXYueG1sUEsFBgAAAAAEAAQA9wAAAJIDAAAAAA==&#10;">
                        <v:imagedata r:id="rId32" o:title=""/>
                      </v:shape>
                      <v:shape id="Picture 2800" o:spid="_x0000_s1126" type="#_x0000_t75" style="position:absolute;left:17410;top:146;width:15138;height:30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4qXCAAAA3AAAAA8AAABkcnMvZG93bnJldi54bWxET89rwjAUvg/8H8Ib7DI0nWyi1SiyMZiH&#10;HbSCHp/Nsy1rXkqS1fjfm4Pg8eP7vVhF04qenG8sK3gbZSCIS6sbrhTsi+/hFIQPyBpby6TgSh5W&#10;y8HTAnNtL7ylfhcqkULY56igDqHLpfRlTQb9yHbEiTtbZzAk6CqpHV5SuGnlOMsm0mDDqaHGjj5r&#10;Kv92/0bBqeA2e+3Lho6/h0mcbb7eoyuUenmO6zmIQDE8xHf3j1bwMU7z05l0BO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uKlwgAAANwAAAAPAAAAAAAAAAAAAAAAAJ8C&#10;AABkcnMvZG93bnJldi54bWxQSwUGAAAAAAQABAD3AAAAjgMAAAAA&#10;">
                        <v:imagedata r:id="rId33" o:title=""/>
                      </v:shape>
                      <v:shape id="Picture 2801" o:spid="_x0000_s1127" type="#_x0000_t75" style="position:absolute;left:34893;width:15208;height:30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LEXEAAAA3AAAAA8AAABkcnMvZG93bnJldi54bWxEj0trwkAUhfcF/8NwhW6CTpRWNDqKCoXu&#10;xCe4u2Zuk9DMnTAz1eTfdwoFl4fz+DiLVWtqcSfnK8sKRsMUBHFudcWFgtPxYzAF4QOyxtoyKejI&#10;w2rZe1lgpu2D93Q/hELEEfYZKihDaDIpfV6SQT+0DXH0vqwzGKJ0hdQOH3Hc1HKcphNpsOJIKLGh&#10;bUn59+HHRMjm2k1m9c51t2a/lZckOe/eEqVe++16DiJQG57h//anVvA+HsH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BLEXEAAAA3AAAAA8AAAAAAAAAAAAAAAAA&#10;nwIAAGRycy9kb3ducmV2LnhtbFBLBQYAAAAABAAEAPcAAACQAwAAAAA=&#10;">
                        <v:imagedata r:id="rId34" o:title=""/>
                      </v:shape>
                    </v:group>
                    <v:shape id="Picture 2802" o:spid="_x0000_s1128" type="#_x0000_t75" style="position:absolute;left:52669;top:146;width:3054;height:30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7WXFAAAA3AAAAA8AAABkcnMvZG93bnJldi54bWxEj0FrwkAUhO9C/8PyCr3pxrQVia4iQkmP&#10;NgbF2zP7mg3Nvg3ZbUz/fbdQ8DjMzDfMejvaVgzU+8axgvksAUFcOd1wraA8vk2XIHxA1tg6JgU/&#10;5GG7eZisMdPuxh80FKEWEcI+QwUmhC6T0leGLPqZ64ij9+l6iyHKvpa6x1uE21amSbKQFhuOCwY7&#10;2huqvopvq+C4M/lheDnvL9dTmZfz5zovqoNST4/jbgUi0Bju4f/2u1bwmqbwdyYe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Z+1lxQAAANwAAAAPAAAAAAAAAAAAAAAA&#10;AJ8CAABkcnMvZG93bnJldi54bWxQSwUGAAAAAAQABAD3AAAAkQMAAAAA&#10;">
                      <v:imagedata r:id="rId35" o:title=""/>
                    </v:shape>
                  </v:group>
                  <v:shape id="Text Box 2" o:spid="_x0000_s1129" type="#_x0000_t202" style="position:absolute;top:30448;width:55181;height:8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rsidR="00F06BAC" w:rsidRPr="00F06BAC" w:rsidRDefault="00F06BAC" w:rsidP="00F06BAC">
                          <w:pPr>
                            <w:rPr>
                              <w:sz w:val="20"/>
                              <w:szCs w:val="20"/>
                              <w:lang w:val="en-US"/>
                            </w:rPr>
                          </w:pPr>
                          <w:r w:rsidRPr="00F06BAC">
                            <w:rPr>
                              <w:sz w:val="20"/>
                              <w:szCs w:val="20"/>
                              <w:lang w:val="en-US"/>
                            </w:rPr>
                            <w:t xml:space="preserve">       </w:t>
                          </w:r>
                          <w:r w:rsidRPr="00F06BAC">
                            <w:rPr>
                              <w:sz w:val="20"/>
                              <w:szCs w:val="20"/>
                              <w:lang w:val="en-US"/>
                            </w:rPr>
                            <w:t>Tabas (0 hinges)                          Erzincan (15 hinges)              Chi-Chi TCU 052 (58 hinges)</w:t>
                          </w:r>
                        </w:p>
                        <w:p w:rsidR="00F06BAC" w:rsidRPr="00F06BAC" w:rsidRDefault="00F06BAC" w:rsidP="00F06BAC">
                          <w:pPr>
                            <w:spacing w:before="120" w:after="120"/>
                            <w:rPr>
                              <w:sz w:val="20"/>
                              <w:szCs w:val="20"/>
                              <w:lang w:val="en-US"/>
                            </w:rPr>
                          </w:pPr>
                          <w:r w:rsidRPr="00F06BAC">
                            <w:rPr>
                              <w:sz w:val="20"/>
                              <w:szCs w:val="20"/>
                              <w:lang w:val="en-US"/>
                            </w:rPr>
                            <w:t xml:space="preserve">             (Far-field)                            (Near-field, directivity)                 (Near-field, fling-step)</w:t>
                          </w:r>
                        </w:p>
                        <w:p w:rsidR="00F06BAC" w:rsidRPr="00F06BAC" w:rsidRDefault="00F06BAC" w:rsidP="00F06BAC">
                          <w:pPr>
                            <w:jc w:val="center"/>
                            <w:rPr>
                              <w:sz w:val="20"/>
                              <w:lang w:val="en-US"/>
                            </w:rPr>
                          </w:pPr>
                          <w:r w:rsidRPr="00F06BAC">
                            <w:rPr>
                              <w:sz w:val="20"/>
                              <w:lang w:val="en-US"/>
                            </w:rPr>
                            <w:t>(b) Plastic hinge pattern in base-isolated frames</w:t>
                          </w:r>
                        </w:p>
                        <w:p w:rsidR="00F06BAC" w:rsidRPr="00F06BAC" w:rsidRDefault="00F06BAC" w:rsidP="00F06BAC">
                          <w:pPr>
                            <w:rPr>
                              <w:sz w:val="20"/>
                              <w:szCs w:val="20"/>
                              <w:lang w:val="en-US"/>
                            </w:rPr>
                          </w:pPr>
                        </w:p>
                      </w:txbxContent>
                    </v:textbox>
                  </v:shape>
                </v:group>
                <v:group id="Group 2804" o:spid="_x0000_s1130" style="position:absolute;width:55727;height:40327" coordsize="55727,40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 Box 2" o:spid="_x0000_s1131" type="#_x0000_t202" style="position:absolute;top:31075;width:55181;height:9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hGMIA&#10;AADcAAAADwAAAGRycy9kb3ducmV2LnhtbESPQWvCQBSE74X+h+UVeqsbhRRJXUWsggcv1Xh/ZF+z&#10;wezbkH018d93BcHjMDPfMIvV6Ft1pT42gQ1MJxko4irYhmsD5Wn3MQcVBdliG5gM3CjCavn6ssDC&#10;hoF/6HqUWiUIxwINOJGu0DpWjjzGSeiIk/cbeo+SZF9r2+OQ4L7Vsyz71B4bTgsOO9o4qi7HP29A&#10;xK6nt3Lr4/48Hr4Hl1U5lsa8v43rL1BCozzDj/beGshn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eEYwgAAANwAAAAPAAAAAAAAAAAAAAAAAJgCAABkcnMvZG93&#10;bnJldi54bWxQSwUGAAAAAAQABAD1AAAAhwMAAAAA&#10;" filled="f" stroked="f">
                    <v:textbox style="mso-fit-shape-to-text:t">
                      <w:txbxContent>
                        <w:p w:rsidR="00F06BAC" w:rsidRPr="00F06BAC" w:rsidRDefault="00F06BAC" w:rsidP="00F06BAC">
                          <w:pPr>
                            <w:rPr>
                              <w:sz w:val="20"/>
                              <w:szCs w:val="20"/>
                              <w:lang w:val="en-US"/>
                            </w:rPr>
                          </w:pPr>
                          <w:r w:rsidRPr="00F06BAC">
                            <w:rPr>
                              <w:sz w:val="20"/>
                              <w:szCs w:val="20"/>
                              <w:lang w:val="en-US"/>
                            </w:rPr>
                            <w:t xml:space="preserve">       </w:t>
                          </w:r>
                          <w:r w:rsidRPr="00F06BAC">
                            <w:rPr>
                              <w:sz w:val="20"/>
                              <w:szCs w:val="20"/>
                              <w:lang w:val="en-US"/>
                            </w:rPr>
                            <w:t>Tabas (27 hinges)                         Erzincan (55 hinges)             Chi-Chi TCU 052 (92 hinges)</w:t>
                          </w:r>
                        </w:p>
                        <w:p w:rsidR="00F06BAC" w:rsidRPr="00F06BAC" w:rsidRDefault="00F06BAC" w:rsidP="00F06BAC">
                          <w:pPr>
                            <w:spacing w:before="120" w:after="120"/>
                            <w:rPr>
                              <w:sz w:val="20"/>
                              <w:szCs w:val="20"/>
                              <w:lang w:val="en-US"/>
                            </w:rPr>
                          </w:pPr>
                          <w:r w:rsidRPr="00F06BAC">
                            <w:rPr>
                              <w:sz w:val="20"/>
                              <w:szCs w:val="20"/>
                              <w:lang w:val="en-US"/>
                            </w:rPr>
                            <w:t xml:space="preserve">             (Far-field)                             (Near-field, directivity)                 (Near-field, fling-step)</w:t>
                          </w:r>
                        </w:p>
                        <w:p w:rsidR="00F06BAC" w:rsidRPr="00F06BAC" w:rsidRDefault="00F06BAC" w:rsidP="00F06BAC">
                          <w:pPr>
                            <w:jc w:val="center"/>
                            <w:rPr>
                              <w:sz w:val="20"/>
                              <w:lang w:val="en-US"/>
                            </w:rPr>
                          </w:pPr>
                          <w:r w:rsidRPr="00F06BAC">
                            <w:rPr>
                              <w:sz w:val="20"/>
                              <w:lang w:val="en-US"/>
                            </w:rPr>
                            <w:t>(a) Plastic hinge pattern in fixed base frames</w:t>
                          </w:r>
                        </w:p>
                      </w:txbxContent>
                    </v:textbox>
                  </v:shape>
                  <v:group id="Group 2806" o:spid="_x0000_s1132" style="position:absolute;width:55727;height:30492" coordsize="55730,3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Picture 2807" o:spid="_x0000_s1133" type="#_x0000_t75" style="position:absolute;left:52669;top:219;width:3061;height:30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Tv3FAAAA3AAAAA8AAABkcnMvZG93bnJldi54bWxEj0FrwkAUhO9C/8PyCr3pRlurpK4iQkmP&#10;NoaKt9fsMxvMvg3ZbUz/fbcgeBxm5htmtRlsI3rqfO1YwXSSgCAuna65UlAc3sdLED4ga2wck4Jf&#10;8rBZP4xWmGp35U/q81CJCGGfogITQptK6UtDFv3EtcTRO7vOYoiyq6Tu8BrhtpGzJHmVFmuOCwZb&#10;2hkqL/mPVXDYmmzfvxx3p++vIiumz1WWl3ulnh6H7RuIQEO4h2/tD61gPlvA/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EE79xQAAANwAAAAPAAAAAAAAAAAAAAAA&#10;AJ8CAABkcnMvZG93bnJldi54bWxQSwUGAAAAAAQABAD3AAAAkQMAAAAA&#10;">
                      <v:imagedata r:id="rId35" o:title=""/>
                    </v:shape>
                    <v:shape id="Picture 2808" o:spid="_x0000_s1134" type="#_x0000_t75" style="position:absolute;left:34820;width:15291;height:30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0iXAAAAA3AAAAA8AAABkcnMvZG93bnJldi54bWxET81qAjEQvgu+Q5hCb5qt0FJWo6igLbSH&#10;uu0DjJtxs7iZWZKo69s3h0KPH9//YjX4Tl0pxFbYwNO0AEVci225MfDzvZu8gooJ2WInTAbuFGG1&#10;HI8WWFq58YGuVWpUDuFYogGXUl9qHWtHHuNUeuLMnSR4TBmGRtuAtxzuOz0rihftseXc4LCnraP6&#10;XF28gc2bSBU+fC0NfbnPnTvc90dnzOPDsJ6DSjSkf/Gf+90aeJ7ltflMPgJ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QzSJcAAAADcAAAADwAAAAAAAAAAAAAAAACfAgAA&#10;ZHJzL2Rvd25yZXYueG1sUEsFBgAAAAAEAAQA9wAAAIwDAAAAAA==&#10;">
                      <v:imagedata r:id="rId36" o:title=""/>
                    </v:shape>
                    <v:shape id="Picture 2809" o:spid="_x0000_s1135" type="#_x0000_t75" style="position:absolute;left:17483;width:15062;height:3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QsHDAAAA3AAAAA8AAABkcnMvZG93bnJldi54bWxEj0+LwjAUxO+C3yE8YS+yphYUrUZRl8W9&#10;+u/+tnk2pc1LaaJ2v71ZEDwOM/MbZrnubC3u1PrSsYLxKAFBnDtdcqHgfPr+nIHwAVlj7ZgU/JGH&#10;9arfW2Km3YMPdD+GQkQI+wwVmBCaTEqfG7LoR64hjt7VtRZDlG0hdYuPCLe1TJNkKi2WHBcMNrQz&#10;lFfHm1Ww2dq0HO6qvbm42f5afCWn3+qs1Meg2yxABOrCO/xq/2gFk3QO/2fiE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BCwcMAAADcAAAADwAAAAAAAAAAAAAAAACf&#10;AgAAZHJzL2Rvd25yZXYueG1sUEsFBgAAAAAEAAQA9wAAAI8DAAAAAA==&#10;">
                      <v:imagedata r:id="rId37" o:title=""/>
                    </v:shape>
                    <v:shape id="Picture 2810" o:spid="_x0000_s1136" type="#_x0000_t75" style="position:absolute;width:14979;height:30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cb4/DAAAA3AAAAA8AAABkcnMvZG93bnJldi54bWxEj8FqwkAQhu+FvsMyQm91o8UiqatIQaon&#10;reYBhux0E8zOhuzGxLfvHASPwz//N/OtNqNv1I26WAc2MJtmoIjLYGt2BorL7n0JKiZki01gMnCn&#10;CJv168sKcxsG/qXbOTklEI45GqhSanOtY1mRxzgNLbFkf6HzmGTsnLYdDgL3jZ5n2af2WLNcqLCl&#10;74rK67n3QimafX8s+jhLh+1xuP+cXOZOxrxNxu0XqERjei4/2ntrYPEh74uMiIB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xvj8MAAADcAAAADwAAAAAAAAAAAAAAAACf&#10;AgAAZHJzL2Rvd25yZXYueG1sUEsFBgAAAAAEAAQA9wAAAI8DAAAAAA==&#10;">
                      <v:imagedata r:id="rId38" o:title=""/>
                    </v:shape>
                  </v:group>
                </v:group>
                <w10:anchorlock/>
              </v:group>
            </w:pict>
          </mc:Fallback>
        </mc:AlternateContent>
      </w:r>
    </w:p>
    <w:p w:rsidR="00F06BAC" w:rsidRPr="00F06BAC" w:rsidRDefault="00F06BAC" w:rsidP="00F06BAC">
      <w:pPr>
        <w:widowControl w:val="0"/>
        <w:spacing w:after="0" w:line="240" w:lineRule="auto"/>
        <w:jc w:val="center"/>
        <w:rPr>
          <w:rFonts w:eastAsia="Times New Roman"/>
          <w:iCs/>
          <w:snapToGrid w:val="0"/>
          <w:sz w:val="20"/>
          <w:szCs w:val="24"/>
          <w:lang w:val="en-US" w:eastAsia="en-US"/>
        </w:rPr>
      </w:pPr>
      <w:bookmarkStart w:id="3" w:name="_Toc510533878"/>
      <w:bookmarkStart w:id="4" w:name="_Toc519153767"/>
      <w:bookmarkStart w:id="5" w:name="_Toc532906272"/>
      <w:r w:rsidRPr="00F06BAC">
        <w:rPr>
          <w:rFonts w:eastAsia="Times New Roman"/>
          <w:iCs/>
          <w:snapToGrid w:val="0"/>
          <w:sz w:val="20"/>
          <w:szCs w:val="24"/>
          <w:lang w:val="en-US" w:eastAsia="en-US"/>
        </w:rPr>
        <w:t xml:space="preserve">Figure 6. Plastic hinge pattern formed in </w:t>
      </w:r>
      <w:r w:rsidRPr="00F06BAC">
        <w:rPr>
          <w:rFonts w:eastAsia="Times New Roman"/>
          <w:iCs/>
          <w:noProof/>
          <w:snapToGrid w:val="0"/>
          <w:sz w:val="20"/>
          <w:szCs w:val="24"/>
          <w:lang w:val="en-US" w:eastAsia="en-US"/>
        </w:rPr>
        <w:t>fixed</w:t>
      </w:r>
      <w:r w:rsidRPr="00F06BAC">
        <w:rPr>
          <w:rFonts w:eastAsia="Times New Roman"/>
          <w:iCs/>
          <w:snapToGrid w:val="0"/>
          <w:sz w:val="20"/>
          <w:szCs w:val="24"/>
          <w:lang w:val="en-US" w:eastAsia="en-US"/>
        </w:rPr>
        <w:t xml:space="preserve"> base and base-isolated frames under different earthquakes at PGA = 0.2g</w:t>
      </w:r>
      <w:bookmarkEnd w:id="3"/>
      <w:bookmarkEnd w:id="4"/>
      <w:bookmarkEnd w:id="5"/>
      <w:r w:rsidRPr="00F06BAC">
        <w:rPr>
          <w:rFonts w:eastAsia="Times New Roman"/>
          <w:iCs/>
          <w:snapToGrid w:val="0"/>
          <w:sz w:val="20"/>
          <w:szCs w:val="24"/>
          <w:lang w:val="en-US" w:eastAsia="en-US"/>
        </w:rPr>
        <w:t>.</w:t>
      </w:r>
    </w:p>
    <w:p w:rsidR="00F06BAC" w:rsidRPr="00F06BAC" w:rsidRDefault="00F06BAC" w:rsidP="00F06BAC">
      <w:pPr>
        <w:widowControl w:val="0"/>
        <w:spacing w:after="0" w:line="240" w:lineRule="auto"/>
        <w:jc w:val="both"/>
        <w:rPr>
          <w:rFonts w:eastAsia="Times New Roman"/>
          <w:iCs/>
          <w:snapToGrid w:val="0"/>
          <w:sz w:val="20"/>
          <w:szCs w:val="24"/>
          <w:lang w:val="en-US" w:eastAsia="en-US"/>
        </w:rPr>
      </w:pPr>
      <w:r w:rsidRPr="00F06BAC">
        <w:rPr>
          <w:rFonts w:eastAsia="Times New Roman"/>
          <w:iCs/>
          <w:snapToGrid w:val="0"/>
          <w:sz w:val="20"/>
          <w:szCs w:val="24"/>
          <w:lang w:val="en-US" w:eastAsia="en-US"/>
        </w:rPr>
        <w:br w:type="page"/>
      </w:r>
    </w:p>
    <w:p w:rsidR="00F06BAC" w:rsidRPr="00F06BAC" w:rsidRDefault="00F06BAC" w:rsidP="00F06BAC">
      <w:pPr>
        <w:widowControl w:val="0"/>
        <w:spacing w:after="0" w:line="240" w:lineRule="auto"/>
        <w:jc w:val="center"/>
        <w:rPr>
          <w:rFonts w:eastAsia="Times New Roman"/>
          <w:iCs/>
          <w:snapToGrid w:val="0"/>
          <w:sz w:val="20"/>
          <w:szCs w:val="24"/>
          <w:lang w:val="en-US" w:eastAsia="en-US"/>
        </w:rPr>
      </w:pPr>
      <w:r w:rsidRPr="00F06BAC">
        <w:rPr>
          <w:rFonts w:eastAsia="Times New Roman"/>
          <w:noProof/>
          <w:snapToGrid w:val="0"/>
          <w:szCs w:val="24"/>
        </w:rPr>
        <mc:AlternateContent>
          <mc:Choice Requires="wpg">
            <w:drawing>
              <wp:inline distT="0" distB="0" distL="0" distR="0" wp14:anchorId="6514F7AA" wp14:editId="706E2AD8">
                <wp:extent cx="5505450" cy="7581900"/>
                <wp:effectExtent l="0" t="0" r="0" b="0"/>
                <wp:docPr id="436" name="Группа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7581900"/>
                          <a:chOff x="0" y="0"/>
                          <a:chExt cx="55791" cy="77724"/>
                        </a:xfrm>
                      </wpg:grpSpPr>
                      <wpg:grpSp>
                        <wpg:cNvPr id="437" name="Group 2129"/>
                        <wpg:cNvGrpSpPr>
                          <a:grpSpLocks/>
                        </wpg:cNvGrpSpPr>
                        <wpg:grpSpPr bwMode="auto">
                          <a:xfrm>
                            <a:off x="0" y="39502"/>
                            <a:ext cx="55721" cy="38222"/>
                            <a:chOff x="0" y="0"/>
                            <a:chExt cx="55721" cy="38221"/>
                          </a:xfrm>
                        </wpg:grpSpPr>
                        <wpg:grpSp>
                          <wpg:cNvPr id="438" name="Group 2130"/>
                          <wpg:cNvGrpSpPr>
                            <a:grpSpLocks/>
                          </wpg:cNvGrpSpPr>
                          <wpg:grpSpPr bwMode="auto">
                            <a:xfrm>
                              <a:off x="0" y="0"/>
                              <a:ext cx="55721" cy="30734"/>
                              <a:chOff x="0" y="0"/>
                              <a:chExt cx="55725" cy="30734"/>
                            </a:xfrm>
                          </wpg:grpSpPr>
                          <pic:pic xmlns:pic="http://schemas.openxmlformats.org/drawingml/2006/picture">
                            <pic:nvPicPr>
                              <pic:cNvPr id="439" name="Picture 2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45" y="226"/>
                                <a:ext cx="3080" cy="30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21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226"/>
                                <a:ext cx="15240" cy="30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2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7427" y="226"/>
                                <a:ext cx="15431" cy="30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2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4991" y="0"/>
                                <a:ext cx="15253" cy="30734"/>
                              </a:xfrm>
                              <a:prstGeom prst="rect">
                                <a:avLst/>
                              </a:prstGeom>
                              <a:noFill/>
                              <a:extLst>
                                <a:ext uri="{909E8E84-426E-40DD-AFC4-6F175D3DCCD1}">
                                  <a14:hiddenFill xmlns:a14="http://schemas.microsoft.com/office/drawing/2010/main">
                                    <a:solidFill>
                                      <a:srgbClr val="FFFFFF"/>
                                    </a:solidFill>
                                  </a14:hiddenFill>
                                </a:ext>
                              </a:extLst>
                            </pic:spPr>
                          </pic:pic>
                        </wpg:grpSp>
                        <wps:wsp>
                          <wps:cNvPr id="443" name="Text Box 2"/>
                          <wps:cNvSpPr txBox="1">
                            <a:spLocks noChangeArrowheads="1"/>
                          </wps:cNvSpPr>
                          <wps:spPr bwMode="auto">
                            <a:xfrm>
                              <a:off x="0" y="30868"/>
                              <a:ext cx="55181" cy="7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F06BAC" w:rsidRDefault="00F06BAC" w:rsidP="00F06BAC">
                                <w:pPr>
                                  <w:rPr>
                                    <w:sz w:val="20"/>
                                    <w:szCs w:val="20"/>
                                    <w:lang w:val="en-US"/>
                                  </w:rPr>
                                </w:pPr>
                                <w:r w:rsidRPr="00F06BAC">
                                  <w:rPr>
                                    <w:sz w:val="20"/>
                                    <w:szCs w:val="20"/>
                                    <w:lang w:val="en-US"/>
                                  </w:rPr>
                                  <w:t xml:space="preserve">        Tabas (6 hinges)                          Erzincan (40 hinges)             Chi-Chi TCU 052 (117 hinges)</w:t>
                                </w:r>
                              </w:p>
                              <w:p w:rsidR="00F06BAC" w:rsidRPr="00F06BAC" w:rsidRDefault="00F06BAC" w:rsidP="00F06BAC">
                                <w:pPr>
                                  <w:spacing w:before="120" w:after="120"/>
                                  <w:rPr>
                                    <w:sz w:val="20"/>
                                    <w:szCs w:val="20"/>
                                    <w:lang w:val="en-US"/>
                                  </w:rPr>
                                </w:pPr>
                                <w:r w:rsidRPr="00F06BAC">
                                  <w:rPr>
                                    <w:sz w:val="20"/>
                                    <w:szCs w:val="20"/>
                                    <w:lang w:val="en-US"/>
                                  </w:rPr>
                                  <w:t xml:space="preserve">             (Far-field)                             (Near-field, directivity)                   (Near-field, fling-step)</w:t>
                                </w:r>
                              </w:p>
                              <w:p w:rsidR="00F06BAC" w:rsidRPr="00F06BAC" w:rsidRDefault="00F06BAC" w:rsidP="00F06BAC">
                                <w:pPr>
                                  <w:jc w:val="center"/>
                                  <w:rPr>
                                    <w:sz w:val="20"/>
                                    <w:szCs w:val="20"/>
                                    <w:lang w:val="en-US"/>
                                  </w:rPr>
                                </w:pPr>
                                <w:r w:rsidRPr="00F06BAC">
                                  <w:rPr>
                                    <w:sz w:val="20"/>
                                    <w:szCs w:val="20"/>
                                    <w:lang w:val="en-US"/>
                                  </w:rPr>
                                  <w:t>(b) Plastic hinge pattern in base-isolated frames</w:t>
                                </w:r>
                              </w:p>
                              <w:p w:rsidR="00F06BAC" w:rsidRPr="00F06BAC" w:rsidRDefault="00F06BAC" w:rsidP="00F06BAC">
                                <w:pPr>
                                  <w:rPr>
                                    <w:sz w:val="20"/>
                                    <w:szCs w:val="20"/>
                                    <w:lang w:val="en-US"/>
                                  </w:rPr>
                                </w:pPr>
                              </w:p>
                            </w:txbxContent>
                          </wps:txbx>
                          <wps:bodyPr rot="0" vert="horz" wrap="square" lIns="91440" tIns="45720" rIns="91440" bIns="45720" anchor="t" anchorCtr="0" upright="1">
                            <a:noAutofit/>
                          </wps:bodyPr>
                        </wps:wsp>
                      </wpg:grpSp>
                      <wpg:grpSp>
                        <wpg:cNvPr id="444" name="Group 2136"/>
                        <wpg:cNvGrpSpPr>
                          <a:grpSpLocks/>
                        </wpg:cNvGrpSpPr>
                        <wpg:grpSpPr bwMode="auto">
                          <a:xfrm>
                            <a:off x="0" y="0"/>
                            <a:ext cx="55791" cy="37528"/>
                            <a:chOff x="0" y="0"/>
                            <a:chExt cx="55793" cy="37529"/>
                          </a:xfrm>
                        </wpg:grpSpPr>
                        <wpg:grpSp>
                          <wpg:cNvPr id="445" name="Group 2137"/>
                          <wpg:cNvGrpSpPr>
                            <a:grpSpLocks/>
                          </wpg:cNvGrpSpPr>
                          <wpg:grpSpPr bwMode="auto">
                            <a:xfrm>
                              <a:off x="0" y="0"/>
                              <a:ext cx="55793" cy="30795"/>
                              <a:chOff x="0" y="0"/>
                              <a:chExt cx="55793" cy="30795"/>
                            </a:xfrm>
                          </wpg:grpSpPr>
                          <pic:pic xmlns:pic="http://schemas.openxmlformats.org/drawingml/2006/picture">
                            <pic:nvPicPr>
                              <pic:cNvPr id="446" name="Picture 21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707" y="258"/>
                                <a:ext cx="3086" cy="30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2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258"/>
                                <a:ext cx="14922" cy="30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2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425" y="258"/>
                                <a:ext cx="15138" cy="30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Picture 2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23" y="0"/>
                                <a:ext cx="15138" cy="30740"/>
                              </a:xfrm>
                              <a:prstGeom prst="rect">
                                <a:avLst/>
                              </a:prstGeom>
                              <a:noFill/>
                              <a:extLst>
                                <a:ext uri="{909E8E84-426E-40DD-AFC4-6F175D3DCCD1}">
                                  <a14:hiddenFill xmlns:a14="http://schemas.microsoft.com/office/drawing/2010/main">
                                    <a:solidFill>
                                      <a:srgbClr val="FFFFFF"/>
                                    </a:solidFill>
                                  </a14:hiddenFill>
                                </a:ext>
                              </a:extLst>
                            </pic:spPr>
                          </pic:pic>
                        </wpg:grpSp>
                        <wps:wsp>
                          <wps:cNvPr id="514" name="Text Box 2"/>
                          <wps:cNvSpPr txBox="1">
                            <a:spLocks noChangeArrowheads="1"/>
                          </wps:cNvSpPr>
                          <wps:spPr bwMode="auto">
                            <a:xfrm>
                              <a:off x="0" y="30709"/>
                              <a:ext cx="55183" cy="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BAC" w:rsidRPr="00F06BAC" w:rsidRDefault="00F06BAC" w:rsidP="00F06BAC">
                                <w:pPr>
                                  <w:rPr>
                                    <w:sz w:val="20"/>
                                    <w:szCs w:val="20"/>
                                    <w:lang w:val="en-US"/>
                                  </w:rPr>
                                </w:pPr>
                                <w:r w:rsidRPr="00F06BAC">
                                  <w:rPr>
                                    <w:sz w:val="20"/>
                                    <w:szCs w:val="20"/>
                                    <w:lang w:val="en-US"/>
                                  </w:rPr>
                                  <w:t xml:space="preserve">       Tabas (73 hinges)                      Erzincan (108 hinges)              Chi-Chi TCU 052 (132 hinges)</w:t>
                                </w:r>
                              </w:p>
                              <w:p w:rsidR="00F06BAC" w:rsidRPr="00F06BAC" w:rsidRDefault="00F06BAC" w:rsidP="00F06BAC">
                                <w:pPr>
                                  <w:spacing w:before="120" w:after="120"/>
                                  <w:rPr>
                                    <w:sz w:val="20"/>
                                    <w:szCs w:val="20"/>
                                    <w:lang w:val="en-US"/>
                                  </w:rPr>
                                </w:pPr>
                                <w:r w:rsidRPr="00F06BAC">
                                  <w:rPr>
                                    <w:sz w:val="20"/>
                                    <w:szCs w:val="20"/>
                                    <w:lang w:val="en-US"/>
                                  </w:rPr>
                                  <w:t xml:space="preserve">             (Far-field)                            (Near-field, directivity)                    (Near-field, fling-step)</w:t>
                                </w:r>
                              </w:p>
                              <w:p w:rsidR="00F06BAC" w:rsidRPr="00F06BAC" w:rsidRDefault="00F06BAC" w:rsidP="00F06BAC">
                                <w:pPr>
                                  <w:jc w:val="center"/>
                                  <w:rPr>
                                    <w:sz w:val="20"/>
                                    <w:szCs w:val="20"/>
                                    <w:lang w:val="en-US"/>
                                  </w:rPr>
                                </w:pPr>
                                <w:r w:rsidRPr="00F06BAC">
                                  <w:rPr>
                                    <w:sz w:val="20"/>
                                    <w:szCs w:val="20"/>
                                    <w:lang w:val="en-US"/>
                                  </w:rPr>
                                  <w:t>(a) Plastic hinge pattern in fixed base frames</w:t>
                                </w:r>
                              </w:p>
                            </w:txbxContent>
                          </wps:txbx>
                          <wps:bodyPr rot="0" vert="horz" wrap="square" lIns="91440" tIns="45720" rIns="91440" bIns="45720" anchor="t" anchorCtr="0" upright="1">
                            <a:noAutofit/>
                          </wps:bodyPr>
                        </wps:wsp>
                      </wpg:grpSp>
                    </wpg:wgp>
                  </a:graphicData>
                </a:graphic>
              </wp:inline>
            </w:drawing>
          </mc:Choice>
          <mc:Fallback>
            <w:pict>
              <v:group id="Группа 1163" o:spid="_x0000_s1137" style="width:433.5pt;height:597pt;mso-position-horizontal-relative:char;mso-position-vertical-relative:line" coordsize="55791,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">
                <v:group id="Group 2129" o:spid="_x0000_s1138" style="position:absolute;top:39502;width:55721;height:38222" coordsize="55721,3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group id="Group 2130" o:spid="_x0000_s1139" style="position:absolute;width:55721;height:30734" coordsize="55725,3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Picture 2131" o:spid="_x0000_s1140" type="#_x0000_t75" style="position:absolute;left:52645;top:226;width:3080;height:30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75lTFAAAA3AAAAA8AAABkcnMvZG93bnJldi54bWxEj0FrwkAUhO+F/oflFXprNlaRNnUVEUp6&#10;1BhavD2zr9nQ7NuQ3cb4711B8DjMzDfMYjXaVgzU+8axgkmSgiCunG64VlDuP1/eQPiArLF1TArO&#10;5GG1fHxYYKbdiXc0FKEWEcI+QwUmhC6T0leGLPrEdcTR+3W9xRBlX0vd4ynCbStf03QuLTYcFwx2&#10;tDFU/RX/VsF+bfLtMPvZHI7fZV5OpnVeVFulnp/G9QeIQGO4h2/tL61gNn2H65l4BO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UxQAAANwAAAAPAAAAAAAAAAAAAAAA&#10;AJ8CAABkcnMvZG93bnJldi54bWxQSwUGAAAAAAQABAD3AAAAkQMAAAAA&#10;">
                      <v:imagedata r:id="rId35" o:title=""/>
                    </v:shape>
                    <v:shape id="Picture 2132" o:spid="_x0000_s1141" type="#_x0000_t75" style="position:absolute;top:226;width:1524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8RjAAAAA3AAAAA8AAABkcnMvZG93bnJldi54bWxET82KwjAQvgu+QxjBi6ypUkS7RlGx6EEF&#10;3X2AoRnbYjOpTdTu228OgseP73++bE0lntS40rKC0TACQZxZXXKu4Pcn/ZqCcB5ZY2WZFPyRg+Wi&#10;25ljou2Lz/S8+FyEEHYJKii8rxMpXVaQQTe0NXHgrrYx6ANscqkbfIVwU8lxFE2kwZJDQ4E1bQrK&#10;bpeHUXCI69PR7gandapnaSQlbu9TVKrfa1ffIDy1/iN+u/daQRyH+eFMOAJ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1nxGMAAAADcAAAADwAAAAAAAAAAAAAAAACfAgAA&#10;ZHJzL2Rvd25yZXYueG1sUEsFBgAAAAAEAAQA9wAAAIwDAAAAAA==&#10;">
                      <v:imagedata r:id="rId45" o:title=""/>
                    </v:shape>
                    <v:shape id="Picture 2133" o:spid="_x0000_s1142" type="#_x0000_t75" style="position:absolute;left:17427;top:226;width:15431;height:30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lBbXDAAAA3AAAAA8AAABkcnMvZG93bnJldi54bWxEj0uLAjEQhO8L/ofQgrc145Pd0SgiqIsX&#10;H7vgtZm0mcFJZ5hEHf/9RhA8FlX1FTWdN7YUN6p94VhBr5uAIM6cLtgo+PtdfX6B8AFZY+mYFDzI&#10;w3zW+phiqt2dD3Q7BiMihH2KCvIQqlRKn+Vk0XddRRy9s6sthihrI3WN9wi3pewnyVhaLDgu5FjR&#10;MqfscrxaBbvtYDPaleOTuaxRYrP/tiejleq0m8UERKAmvMOv9o9WMBz24HkmHg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UFtcMAAADcAAAADwAAAAAAAAAAAAAAAACf&#10;AgAAZHJzL2Rvd25yZXYueG1sUEsFBgAAAAAEAAQA9wAAAI8DAAAAAA==&#10;">
                      <v:imagedata r:id="rId46" o:title=""/>
                    </v:shape>
                    <v:shape id="Picture 2134" o:spid="_x0000_s1143" type="#_x0000_t75" style="position:absolute;left:34991;width:15253;height:3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ewzEAAAA3AAAAA8AAABkcnMvZG93bnJldi54bWxEj91qwkAUhO8LfYflFHpT6sYgRVJXKf4U&#10;sVdGH+A0e5oNzTkbsltN394VBC+HmfmGmS0GbtWJ+tB4MTAeZaBIKm8bqQ0cD5vXKagQUSy2XsjA&#10;PwVYzB8fZlhYf5Y9ncpYqwSRUKABF2NXaB0qR4xh5DuS5P34njEm2dfa9nhOcG51nmVvmrGRtOCw&#10;o6Wj6rf8YwO8WTdl/rnj4dvt3dfqhW0sc2Oen4aPd1CRhngP39pba2AyyeF6Jh0BP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ewzEAAAA3AAAAA8AAAAAAAAAAAAAAAAA&#10;nwIAAGRycy9kb3ducmV2LnhtbFBLBQYAAAAABAAEAPcAAACQAwAAAAA=&#10;">
                      <v:imagedata r:id="rId47" o:title=""/>
                    </v:shape>
                  </v:group>
                  <v:shape id="Text Box 2" o:spid="_x0000_s1144" type="#_x0000_t202" style="position:absolute;top:30868;width:55181;height:7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F06BAC" w:rsidRPr="00F06BAC" w:rsidRDefault="00F06BAC" w:rsidP="00F06BAC">
                          <w:pPr>
                            <w:rPr>
                              <w:sz w:val="20"/>
                              <w:szCs w:val="20"/>
                              <w:lang w:val="en-US"/>
                            </w:rPr>
                          </w:pPr>
                          <w:r w:rsidRPr="00F06BAC">
                            <w:rPr>
                              <w:sz w:val="20"/>
                              <w:szCs w:val="20"/>
                              <w:lang w:val="en-US"/>
                            </w:rPr>
                            <w:t xml:space="preserve">        </w:t>
                          </w:r>
                          <w:r w:rsidRPr="00F06BAC">
                            <w:rPr>
                              <w:sz w:val="20"/>
                              <w:szCs w:val="20"/>
                              <w:lang w:val="en-US"/>
                            </w:rPr>
                            <w:t>Tabas (6 hinges)                          Erzincan (40 hinges)             Chi-Chi TCU 052 (117 hinges)</w:t>
                          </w:r>
                        </w:p>
                        <w:p w:rsidR="00F06BAC" w:rsidRPr="00F06BAC" w:rsidRDefault="00F06BAC" w:rsidP="00F06BAC">
                          <w:pPr>
                            <w:spacing w:before="120" w:after="120"/>
                            <w:rPr>
                              <w:sz w:val="20"/>
                              <w:szCs w:val="20"/>
                              <w:lang w:val="en-US"/>
                            </w:rPr>
                          </w:pPr>
                          <w:r w:rsidRPr="00F06BAC">
                            <w:rPr>
                              <w:sz w:val="20"/>
                              <w:szCs w:val="20"/>
                              <w:lang w:val="en-US"/>
                            </w:rPr>
                            <w:t xml:space="preserve">             (Far-field)                             (Near-field, directivity)                   (Near-field, fling-step)</w:t>
                          </w:r>
                        </w:p>
                        <w:p w:rsidR="00F06BAC" w:rsidRPr="00F06BAC" w:rsidRDefault="00F06BAC" w:rsidP="00F06BAC">
                          <w:pPr>
                            <w:jc w:val="center"/>
                            <w:rPr>
                              <w:sz w:val="20"/>
                              <w:szCs w:val="20"/>
                              <w:lang w:val="en-US"/>
                            </w:rPr>
                          </w:pPr>
                          <w:r w:rsidRPr="00F06BAC">
                            <w:rPr>
                              <w:sz w:val="20"/>
                              <w:szCs w:val="20"/>
                              <w:lang w:val="en-US"/>
                            </w:rPr>
                            <w:t>(b) Plastic hinge pattern in base-isolated frames</w:t>
                          </w:r>
                        </w:p>
                        <w:p w:rsidR="00F06BAC" w:rsidRPr="00F06BAC" w:rsidRDefault="00F06BAC" w:rsidP="00F06BAC">
                          <w:pPr>
                            <w:rPr>
                              <w:sz w:val="20"/>
                              <w:szCs w:val="20"/>
                              <w:lang w:val="en-US"/>
                            </w:rPr>
                          </w:pPr>
                        </w:p>
                      </w:txbxContent>
                    </v:textbox>
                  </v:shape>
                </v:group>
                <v:group id="Group 2136" o:spid="_x0000_s1145" style="position:absolute;width:55791;height:37528" coordsize="55793,37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group id="Group 2137" o:spid="_x0000_s1146" style="position:absolute;width:55793;height:30795" coordsize="55793,3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Picture 2138" o:spid="_x0000_s1147" type="#_x0000_t75" style="position:absolute;left:52707;top:258;width:3086;height:30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iAVvFAAAA3AAAAA8AAABkcnMvZG93bnJldi54bWxEj0FrwkAUhO+F/oflFXqrG9sgEl1FhJIe&#10;bQyKt2f2mQ1m34bsNqb/vlsQPA4z8w2zXI+2FQP1vnGsYDpJQBBXTjdcKyj3n29zED4ga2wdk4Jf&#10;8rBePT8tMdPuxt80FKEWEcI+QwUmhC6T0leGLPqJ64ijd3G9xRBlX0vd4y3CbSvfk2QmLTYcFwx2&#10;tDVUXYsfq2C/MfluSI/b0/lQ5uX0o86LaqfU68u4WYAINIZH+N7+0grSdAb/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YgFbxQAAANwAAAAPAAAAAAAAAAAAAAAA&#10;AJ8CAABkcnMvZG93bnJldi54bWxQSwUGAAAAAAQABAD3AAAAkQMAAAAA&#10;">
                      <v:imagedata r:id="rId35" o:title=""/>
                    </v:shape>
                    <v:shape id="Picture 2139" o:spid="_x0000_s1148" type="#_x0000_t75" style="position:absolute;top:258;width:14922;height:30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UnjFAAAA3AAAAA8AAABkcnMvZG93bnJldi54bWxEj0GLwjAUhO8L/ofwBG+auoi7VqOIsFBU&#10;WFcFPT6aZ1tsXkoTa/33RhD2OMzMN8xs0ZpSNFS7wrKC4SACQZxaXXCm4Hj46X+DcB5ZY2mZFDzI&#10;wWLe+ZhhrO2d/6jZ+0wECLsYFeTeV7GULs3JoBvYijh4F1sb9EHWmdQ13gPclPIzisbSYMFhIceK&#10;Vjml1/3NKNiedum5SKpNMhmulsds3fw+zEWpXrddTkF4av1/+N1OtILR6AteZ8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olJ4xQAAANwAAAAPAAAAAAAAAAAAAAAA&#10;AJ8CAABkcnMvZG93bnJldi54bWxQSwUGAAAAAAQABAD3AAAAkQMAAAAA&#10;">
                      <v:imagedata r:id="rId48" o:title=""/>
                    </v:shape>
                    <v:shape id="Picture 2140" o:spid="_x0000_s1149" type="#_x0000_t75" style="position:absolute;left:17425;top:258;width:15138;height:30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LjFAAAA3AAAAA8AAABkcnMvZG93bnJldi54bWxEj81qwzAQhO+FvoPYQm6N7JC2wYlsQptA&#10;j83PIceNtbFNrJUjKbb79lWh0OMwM98wq2I0rejJ+caygnSagCAurW64UnA8bJ8XIHxA1thaJgXf&#10;5KHIHx9WmGk78I76fahEhLDPUEEdQpdJ6cuaDPqp7Yijd7HOYIjSVVI7HCLctHKWJK/SYMNxocaO&#10;3msqr/u7UeDm46ZKzxd9Lk/Xr92NPjZv5qDU5GlcL0EEGsN/+K/9qRW8pDP4PROP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E/i4xQAAANwAAAAPAAAAAAAAAAAAAAAA&#10;AJ8CAABkcnMvZG93bnJldi54bWxQSwUGAAAAAAQABAD3AAAAkQMAAAAA&#10;">
                      <v:imagedata r:id="rId49" o:title=""/>
                    </v:shape>
                    <v:shape id="Picture 2141" o:spid="_x0000_s1150" type="#_x0000_t75" style="position:absolute;left:35023;width:15138;height:30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EdTFAAAA3AAAAA8AAABkcnMvZG93bnJldi54bWxEj0FrwkAUhO8F/8PyhN50E6XSxqwiouCh&#10;lNSWnh/Zl2ww+zZmV5P++26h0OMwM98w+Xa0rbhT7xvHCtJ5AoK4dLrhWsHnx3H2DMIHZI2tY1Lw&#10;TR62m8lDjpl2A7/T/RxqESHsM1RgQugyKX1pyKKfu444epXrLYYo+1rqHocIt61cJMlKWmw4Lhjs&#10;aG+ovJxvVoG8XN9Meji5orLX4qX8Kl4LOyj1OB13axCBxvAf/muftIKndAm/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KBHUxQAAANwAAAAPAAAAAAAAAAAAAAAA&#10;AJ8CAABkcnMvZG93bnJldi54bWxQSwUGAAAAAAQABAD3AAAAkQMAAAAA&#10;">
                      <v:imagedata r:id="rId50" o:title=""/>
                    </v:shape>
                  </v:group>
                  <v:shape id="Text Box 2" o:spid="_x0000_s1151" type="#_x0000_t202" style="position:absolute;top:30709;width:55183;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F06BAC" w:rsidRPr="00F06BAC" w:rsidRDefault="00F06BAC" w:rsidP="00F06BAC">
                          <w:pPr>
                            <w:rPr>
                              <w:sz w:val="20"/>
                              <w:szCs w:val="20"/>
                              <w:lang w:val="en-US"/>
                            </w:rPr>
                          </w:pPr>
                          <w:r w:rsidRPr="00F06BAC">
                            <w:rPr>
                              <w:sz w:val="20"/>
                              <w:szCs w:val="20"/>
                              <w:lang w:val="en-US"/>
                            </w:rPr>
                            <w:t xml:space="preserve">       </w:t>
                          </w:r>
                          <w:r w:rsidRPr="00F06BAC">
                            <w:rPr>
                              <w:sz w:val="20"/>
                              <w:szCs w:val="20"/>
                              <w:lang w:val="en-US"/>
                            </w:rPr>
                            <w:t>Tabas (73 hinges)                      Erzincan (108 hinges)              Chi-Chi TCU 052 (132 hinges)</w:t>
                          </w:r>
                        </w:p>
                        <w:p w:rsidR="00F06BAC" w:rsidRPr="00F06BAC" w:rsidRDefault="00F06BAC" w:rsidP="00F06BAC">
                          <w:pPr>
                            <w:spacing w:before="120" w:after="120"/>
                            <w:rPr>
                              <w:sz w:val="20"/>
                              <w:szCs w:val="20"/>
                              <w:lang w:val="en-US"/>
                            </w:rPr>
                          </w:pPr>
                          <w:r w:rsidRPr="00F06BAC">
                            <w:rPr>
                              <w:sz w:val="20"/>
                              <w:szCs w:val="20"/>
                              <w:lang w:val="en-US"/>
                            </w:rPr>
                            <w:t xml:space="preserve">             (Far-field)                            (Near-field, directivity)                    (Near-field, fling-step)</w:t>
                          </w:r>
                        </w:p>
                        <w:p w:rsidR="00F06BAC" w:rsidRPr="00F06BAC" w:rsidRDefault="00F06BAC" w:rsidP="00F06BAC">
                          <w:pPr>
                            <w:jc w:val="center"/>
                            <w:rPr>
                              <w:sz w:val="20"/>
                              <w:szCs w:val="20"/>
                              <w:lang w:val="en-US"/>
                            </w:rPr>
                          </w:pPr>
                          <w:r w:rsidRPr="00F06BAC">
                            <w:rPr>
                              <w:sz w:val="20"/>
                              <w:szCs w:val="20"/>
                              <w:lang w:val="en-US"/>
                            </w:rPr>
                            <w:t>(a) Plastic hinge pattern in fixed base frames</w:t>
                          </w:r>
                        </w:p>
                      </w:txbxContent>
                    </v:textbox>
                  </v:shape>
                </v:group>
                <w10:anchorlock/>
              </v:group>
            </w:pict>
          </mc:Fallback>
        </mc:AlternateContent>
      </w:r>
    </w:p>
    <w:p w:rsidR="00F06BAC" w:rsidRPr="00F06BAC" w:rsidRDefault="00F06BAC" w:rsidP="00F06BAC">
      <w:pPr>
        <w:widowControl w:val="0"/>
        <w:spacing w:after="0" w:line="240" w:lineRule="auto"/>
        <w:jc w:val="both"/>
        <w:rPr>
          <w:rFonts w:eastAsia="Times New Roman"/>
          <w:iCs/>
          <w:snapToGrid w:val="0"/>
          <w:sz w:val="20"/>
          <w:szCs w:val="24"/>
          <w:lang w:val="en-US" w:eastAsia="en-US"/>
        </w:rPr>
      </w:pPr>
    </w:p>
    <w:p w:rsidR="00F06BAC" w:rsidRPr="00F06BAC" w:rsidRDefault="00F06BAC" w:rsidP="00F06BAC">
      <w:pPr>
        <w:widowControl w:val="0"/>
        <w:spacing w:after="0" w:line="240" w:lineRule="auto"/>
        <w:jc w:val="both"/>
        <w:rPr>
          <w:rFonts w:eastAsia="Times New Roman"/>
          <w:iCs/>
          <w:snapToGrid w:val="0"/>
          <w:sz w:val="20"/>
          <w:szCs w:val="24"/>
          <w:lang w:val="en-US" w:eastAsia="en-US"/>
        </w:rPr>
      </w:pPr>
      <w:r w:rsidRPr="00F06BAC">
        <w:rPr>
          <w:rFonts w:eastAsia="Times New Roman"/>
          <w:iCs/>
          <w:snapToGrid w:val="0"/>
          <w:sz w:val="20"/>
          <w:szCs w:val="24"/>
          <w:lang w:val="en-US" w:eastAsia="en-US"/>
        </w:rPr>
        <w:t xml:space="preserve">Figure 7. Plastic hinge pattern formed in </w:t>
      </w:r>
      <w:r w:rsidRPr="00F06BAC">
        <w:rPr>
          <w:rFonts w:eastAsia="Times New Roman"/>
          <w:iCs/>
          <w:noProof/>
          <w:snapToGrid w:val="0"/>
          <w:sz w:val="20"/>
          <w:szCs w:val="24"/>
          <w:lang w:val="en-US" w:eastAsia="en-US"/>
        </w:rPr>
        <w:t>fixed</w:t>
      </w:r>
      <w:r w:rsidRPr="00F06BAC">
        <w:rPr>
          <w:rFonts w:eastAsia="Times New Roman"/>
          <w:iCs/>
          <w:snapToGrid w:val="0"/>
          <w:sz w:val="20"/>
          <w:szCs w:val="24"/>
          <w:lang w:val="en-US" w:eastAsia="en-US"/>
        </w:rPr>
        <w:t xml:space="preserve"> base and base-isolated frames under different earthquakes at PGA = 0.4g.</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keepNext/>
        <w:snapToGrid w:val="0"/>
        <w:spacing w:after="0" w:line="240" w:lineRule="auto"/>
        <w:jc w:val="both"/>
        <w:outlineLvl w:val="0"/>
        <w:rPr>
          <w:rFonts w:eastAsia="MS Mincho"/>
          <w:b/>
          <w:snapToGrid w:val="0"/>
          <w:color w:val="000000"/>
          <w:lang w:val="en-US" w:eastAsia="zh-CN" w:bidi="en-US"/>
        </w:rPr>
      </w:pPr>
      <w:r w:rsidRPr="00F06BAC">
        <w:rPr>
          <w:rFonts w:eastAsia="MS Mincho"/>
          <w:b/>
          <w:snapToGrid w:val="0"/>
          <w:color w:val="000000"/>
          <w:lang w:val="en-US" w:eastAsia="zh-CN" w:bidi="en-US"/>
        </w:rPr>
        <w:t>5. Conclusions</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both"/>
        <w:rPr>
          <w:rFonts w:eastAsia="Times New Roman"/>
          <w:snapToGrid w:val="0"/>
          <w:szCs w:val="24"/>
          <w:lang w:val="en-IN" w:eastAsia="en-US"/>
        </w:rPr>
      </w:pPr>
      <w:r w:rsidRPr="00F06BAC">
        <w:rPr>
          <w:rFonts w:eastAsia="Times New Roman"/>
          <w:snapToGrid w:val="0"/>
          <w:szCs w:val="24"/>
          <w:lang w:val="en-IN" w:eastAsia="en-US"/>
        </w:rPr>
        <w:t xml:space="preserve">The performance of the base isolation system </w:t>
      </w:r>
      <w:r w:rsidRPr="00F06BAC">
        <w:rPr>
          <w:rFonts w:eastAsia="Times New Roman"/>
          <w:noProof/>
          <w:snapToGrid w:val="0"/>
          <w:szCs w:val="24"/>
          <w:lang w:val="en-IN" w:eastAsia="en-US"/>
        </w:rPr>
        <w:t>is evaluated</w:t>
      </w:r>
      <w:r w:rsidRPr="00F06BAC">
        <w:rPr>
          <w:rFonts w:eastAsia="Times New Roman"/>
          <w:snapToGrid w:val="0"/>
          <w:szCs w:val="24"/>
          <w:lang w:val="en-IN" w:eastAsia="en-US"/>
        </w:rPr>
        <w:t xml:space="preserve"> under far-field and near-field earthquakes against the </w:t>
      </w:r>
      <w:r w:rsidRPr="00F06BAC">
        <w:rPr>
          <w:rFonts w:eastAsia="Times New Roman"/>
          <w:noProof/>
          <w:snapToGrid w:val="0"/>
          <w:szCs w:val="24"/>
          <w:lang w:val="en-IN" w:eastAsia="en-US"/>
        </w:rPr>
        <w:t>fixed</w:t>
      </w:r>
      <w:r w:rsidRPr="00F06BAC">
        <w:rPr>
          <w:rFonts w:eastAsia="Times New Roman"/>
          <w:snapToGrid w:val="0"/>
          <w:szCs w:val="24"/>
          <w:lang w:val="en-IN" w:eastAsia="en-US"/>
        </w:rPr>
        <w:t xml:space="preserve"> base condition. The investigation is carried out by performing NTHA of a </w:t>
      </w:r>
      <w:r w:rsidRPr="00F06BAC">
        <w:rPr>
          <w:rFonts w:eastAsia="Times New Roman"/>
          <w:noProof/>
          <w:snapToGrid w:val="0"/>
          <w:szCs w:val="24"/>
          <w:lang w:val="en-IN" w:eastAsia="en-US"/>
        </w:rPr>
        <w:t>ten-storey</w:t>
      </w:r>
      <w:r w:rsidRPr="00F06BAC">
        <w:rPr>
          <w:rFonts w:eastAsia="Times New Roman"/>
          <w:snapToGrid w:val="0"/>
          <w:szCs w:val="24"/>
          <w:lang w:val="en-IN" w:eastAsia="en-US"/>
        </w:rPr>
        <w:t xml:space="preserve"> reinforced concrete frame with base-isolation and fixed base conditions. An ensemble of near and far-field earthquake records are employed scaled to two considered PGA levels, 0.2g and 0.4g. Finally, the responses obtained are compared for the two building frames at two PGA levels </w:t>
      </w:r>
      <w:r w:rsidRPr="00F06BAC">
        <w:rPr>
          <w:rFonts w:eastAsia="Times New Roman"/>
          <w:noProof/>
          <w:snapToGrid w:val="0"/>
          <w:szCs w:val="24"/>
          <w:lang w:val="en-IN" w:eastAsia="en-US"/>
        </w:rPr>
        <w:t>in terms of</w:t>
      </w:r>
      <w:r w:rsidRPr="00F06BAC">
        <w:rPr>
          <w:rFonts w:eastAsia="Times New Roman"/>
          <w:snapToGrid w:val="0"/>
          <w:szCs w:val="24"/>
          <w:lang w:val="en-IN" w:eastAsia="en-US"/>
        </w:rPr>
        <w:t xml:space="preserve"> considered demand measures, namely, </w:t>
      </w:r>
      <w:r w:rsidRPr="00F06BAC">
        <w:rPr>
          <w:rFonts w:eastAsia="Times New Roman"/>
          <w:noProof/>
          <w:snapToGrid w:val="0"/>
          <w:szCs w:val="24"/>
          <w:lang w:val="en-IN" w:eastAsia="en-US"/>
        </w:rPr>
        <w:t>storey</w:t>
      </w:r>
      <w:r w:rsidRPr="00F06BAC">
        <w:rPr>
          <w:rFonts w:eastAsia="Times New Roman"/>
          <w:snapToGrid w:val="0"/>
          <w:szCs w:val="24"/>
          <w:lang w:val="en-IN" w:eastAsia="en-US"/>
        </w:rPr>
        <w:t xml:space="preserve"> displacements, </w:t>
      </w:r>
      <w:r w:rsidRPr="00F06BAC">
        <w:rPr>
          <w:rFonts w:eastAsia="Times New Roman"/>
          <w:noProof/>
          <w:snapToGrid w:val="0"/>
          <w:szCs w:val="24"/>
          <w:lang w:val="en-IN" w:eastAsia="en-US"/>
        </w:rPr>
        <w:t>inter-storey</w:t>
      </w:r>
      <w:r w:rsidRPr="00F06BAC">
        <w:rPr>
          <w:rFonts w:eastAsia="Times New Roman"/>
          <w:snapToGrid w:val="0"/>
          <w:szCs w:val="24"/>
          <w:lang w:val="en-IN" w:eastAsia="en-US"/>
        </w:rPr>
        <w:t xml:space="preserve"> drift ratio, base shear, and hysteresis curves. The important conclusions drawn from the study subjected to the specific frames </w:t>
      </w:r>
      <w:r w:rsidRPr="00F06BAC">
        <w:rPr>
          <w:rFonts w:eastAsia="Times New Roman"/>
          <w:noProof/>
          <w:snapToGrid w:val="0"/>
          <w:szCs w:val="24"/>
          <w:lang w:val="en-IN" w:eastAsia="en-US"/>
        </w:rPr>
        <w:t>analyzed</w:t>
      </w:r>
      <w:r w:rsidRPr="00F06BAC">
        <w:rPr>
          <w:rFonts w:eastAsia="Times New Roman"/>
          <w:snapToGrid w:val="0"/>
          <w:szCs w:val="24"/>
          <w:lang w:val="en-IN" w:eastAsia="en-US"/>
        </w:rPr>
        <w:t xml:space="preserve"> and earthquake records considered </w:t>
      </w:r>
      <w:r w:rsidRPr="00F06BAC">
        <w:rPr>
          <w:rFonts w:eastAsia="Times New Roman"/>
          <w:noProof/>
          <w:snapToGrid w:val="0"/>
          <w:szCs w:val="24"/>
          <w:lang w:val="en-IN" w:eastAsia="en-US"/>
        </w:rPr>
        <w:t>are presented</w:t>
      </w:r>
      <w:r w:rsidRPr="00F06BAC">
        <w:rPr>
          <w:rFonts w:eastAsia="Times New Roman"/>
          <w:snapToGrid w:val="0"/>
          <w:szCs w:val="24"/>
          <w:lang w:val="en-IN" w:eastAsia="en-US"/>
        </w:rPr>
        <w:t xml:space="preserve"> below:</w:t>
      </w:r>
    </w:p>
    <w:p w:rsidR="00F06BAC" w:rsidRPr="00F06BAC" w:rsidRDefault="00F06BAC" w:rsidP="00F06BAC">
      <w:pPr>
        <w:widowControl w:val="0"/>
        <w:numPr>
          <w:ilvl w:val="0"/>
          <w:numId w:val="4"/>
        </w:numPr>
        <w:spacing w:after="0" w:line="240" w:lineRule="auto"/>
        <w:ind w:left="284" w:hanging="284"/>
        <w:jc w:val="both"/>
        <w:rPr>
          <w:rFonts w:eastAsia="Times New Roman"/>
          <w:snapToGrid w:val="0"/>
          <w:szCs w:val="24"/>
          <w:lang w:val="en-IN" w:eastAsia="en-US"/>
        </w:rPr>
      </w:pPr>
      <w:r w:rsidRPr="00F06BAC">
        <w:rPr>
          <w:rFonts w:eastAsia="Times New Roman"/>
          <w:snapToGrid w:val="0"/>
          <w:szCs w:val="24"/>
          <w:lang w:val="en-IN" w:eastAsia="en-US"/>
        </w:rPr>
        <w:t>The base isolation system provided high performance against far-field earthquakes.</w:t>
      </w:r>
    </w:p>
    <w:p w:rsidR="00F06BAC" w:rsidRPr="00F06BAC" w:rsidRDefault="00F06BAC" w:rsidP="00F06BAC">
      <w:pPr>
        <w:widowControl w:val="0"/>
        <w:numPr>
          <w:ilvl w:val="0"/>
          <w:numId w:val="4"/>
        </w:numPr>
        <w:spacing w:after="0" w:line="240" w:lineRule="auto"/>
        <w:ind w:left="284" w:hanging="284"/>
        <w:jc w:val="both"/>
        <w:rPr>
          <w:rFonts w:eastAsia="Times New Roman"/>
          <w:snapToGrid w:val="0"/>
          <w:szCs w:val="24"/>
          <w:lang w:val="en-IN" w:eastAsia="en-US"/>
        </w:rPr>
      </w:pPr>
      <w:r w:rsidRPr="00F06BAC">
        <w:rPr>
          <w:rFonts w:eastAsia="Times New Roman"/>
          <w:snapToGrid w:val="0"/>
          <w:szCs w:val="24"/>
          <w:lang w:val="en-IN" w:eastAsia="en-US"/>
        </w:rPr>
        <w:t xml:space="preserve">For the two levels of PGAs considered in the study, the response reduction </w:t>
      </w:r>
      <w:r w:rsidRPr="00F06BAC">
        <w:rPr>
          <w:rFonts w:eastAsia="Times New Roman"/>
          <w:noProof/>
          <w:snapToGrid w:val="0"/>
          <w:szCs w:val="24"/>
          <w:lang w:val="en-IN" w:eastAsia="en-US"/>
        </w:rPr>
        <w:t>in terms of</w:t>
      </w:r>
      <w:r w:rsidRPr="00F06BAC">
        <w:rPr>
          <w:rFonts w:eastAsia="Times New Roman"/>
          <w:snapToGrid w:val="0"/>
          <w:szCs w:val="24"/>
          <w:lang w:val="en-IN" w:eastAsia="en-US"/>
        </w:rPr>
        <w:t xml:space="preserve"> base shear is less in near-field earthquakes.</w:t>
      </w:r>
    </w:p>
    <w:p w:rsidR="00F06BAC" w:rsidRPr="00F06BAC" w:rsidRDefault="00F06BAC" w:rsidP="00F06BAC">
      <w:pPr>
        <w:widowControl w:val="0"/>
        <w:numPr>
          <w:ilvl w:val="0"/>
          <w:numId w:val="4"/>
        </w:numPr>
        <w:spacing w:after="0" w:line="240" w:lineRule="auto"/>
        <w:ind w:left="284" w:hanging="284"/>
        <w:jc w:val="both"/>
        <w:rPr>
          <w:rFonts w:eastAsia="Times New Roman"/>
          <w:snapToGrid w:val="0"/>
          <w:szCs w:val="24"/>
          <w:lang w:val="en-IN" w:eastAsia="en-US"/>
        </w:rPr>
      </w:pPr>
      <w:r w:rsidRPr="00F06BAC">
        <w:rPr>
          <w:rFonts w:eastAsia="Times New Roman"/>
          <w:snapToGrid w:val="0"/>
          <w:szCs w:val="24"/>
          <w:lang w:val="en-IN" w:eastAsia="en-US"/>
        </w:rPr>
        <w:t xml:space="preserve">The base-isolated building frame sufficiently gets into the inelastic range under near-field earthquakes, especially at the high PGA level of 0.4g and remains into elastic range under far-field earthquakes for the two considered PGA levels. </w:t>
      </w:r>
    </w:p>
    <w:p w:rsidR="00F06BAC" w:rsidRPr="00F06BAC" w:rsidRDefault="00F06BAC" w:rsidP="00F06BAC">
      <w:pPr>
        <w:widowControl w:val="0"/>
        <w:numPr>
          <w:ilvl w:val="0"/>
          <w:numId w:val="4"/>
        </w:numPr>
        <w:spacing w:after="0" w:line="240" w:lineRule="auto"/>
        <w:ind w:left="284" w:hanging="284"/>
        <w:jc w:val="both"/>
        <w:rPr>
          <w:rFonts w:eastAsia="Times New Roman"/>
          <w:snapToGrid w:val="0"/>
          <w:szCs w:val="24"/>
          <w:lang w:val="en-IN" w:eastAsia="en-US"/>
        </w:rPr>
      </w:pPr>
      <w:r w:rsidRPr="00F06BAC">
        <w:rPr>
          <w:rFonts w:eastAsia="Times New Roman"/>
          <w:snapToGrid w:val="0"/>
          <w:szCs w:val="24"/>
          <w:lang w:val="en-IN" w:eastAsia="en-US"/>
        </w:rPr>
        <w:t xml:space="preserve">High </w:t>
      </w:r>
      <w:r w:rsidRPr="00F06BAC">
        <w:rPr>
          <w:rFonts w:eastAsia="Times New Roman"/>
          <w:noProof/>
          <w:snapToGrid w:val="0"/>
          <w:szCs w:val="24"/>
          <w:lang w:val="en-IN" w:eastAsia="en-US"/>
        </w:rPr>
        <w:t>storey</w:t>
      </w:r>
      <w:r w:rsidRPr="00F06BAC">
        <w:rPr>
          <w:rFonts w:eastAsia="Times New Roman"/>
          <w:snapToGrid w:val="0"/>
          <w:szCs w:val="24"/>
          <w:lang w:val="en-IN" w:eastAsia="en-US"/>
        </w:rPr>
        <w:t xml:space="preserve"> displacement and </w:t>
      </w:r>
      <w:r w:rsidRPr="00F06BAC">
        <w:rPr>
          <w:rFonts w:eastAsia="Times New Roman"/>
          <w:noProof/>
          <w:snapToGrid w:val="0"/>
          <w:szCs w:val="24"/>
          <w:lang w:val="en-IN" w:eastAsia="en-US"/>
        </w:rPr>
        <w:t>inter-storey</w:t>
      </w:r>
      <w:r w:rsidRPr="00F06BAC">
        <w:rPr>
          <w:rFonts w:eastAsia="Times New Roman"/>
          <w:snapToGrid w:val="0"/>
          <w:szCs w:val="24"/>
          <w:lang w:val="en-IN" w:eastAsia="en-US"/>
        </w:rPr>
        <w:t xml:space="preserve"> drift demands are imposed on the frame by near-field earthquakes, especially by the Chi-Chi earthquake record.</w:t>
      </w:r>
    </w:p>
    <w:p w:rsidR="00F06BAC" w:rsidRPr="00F06BAC" w:rsidRDefault="00F06BAC" w:rsidP="00F06BAC">
      <w:pPr>
        <w:widowControl w:val="0"/>
        <w:numPr>
          <w:ilvl w:val="0"/>
          <w:numId w:val="4"/>
        </w:numPr>
        <w:spacing w:after="0" w:line="240" w:lineRule="auto"/>
        <w:ind w:left="284" w:hanging="284"/>
        <w:jc w:val="both"/>
        <w:rPr>
          <w:rFonts w:eastAsia="Times New Roman"/>
          <w:snapToGrid w:val="0"/>
          <w:szCs w:val="24"/>
          <w:lang w:val="en-IN" w:eastAsia="en-US"/>
        </w:rPr>
      </w:pPr>
      <w:r w:rsidRPr="00F06BAC">
        <w:rPr>
          <w:rFonts w:eastAsia="Times New Roman"/>
          <w:snapToGrid w:val="0"/>
          <w:szCs w:val="24"/>
          <w:lang w:val="en-IN" w:eastAsia="en-US"/>
        </w:rPr>
        <w:t xml:space="preserve">It </w:t>
      </w:r>
      <w:r w:rsidRPr="00F06BAC">
        <w:rPr>
          <w:rFonts w:eastAsia="Times New Roman"/>
          <w:noProof/>
          <w:snapToGrid w:val="0"/>
          <w:szCs w:val="24"/>
          <w:lang w:val="en-IN" w:eastAsia="en-US"/>
        </w:rPr>
        <w:t>is found</w:t>
      </w:r>
      <w:r w:rsidRPr="00F06BAC">
        <w:rPr>
          <w:rFonts w:eastAsia="Times New Roman"/>
          <w:snapToGrid w:val="0"/>
          <w:szCs w:val="24"/>
          <w:lang w:val="en-IN" w:eastAsia="en-US"/>
        </w:rPr>
        <w:t xml:space="preserve"> that the demands imposed by the near-field earthquakes on both building frames are highly amplified at high PGA levels resulting in an inferior performance of the base isolator. </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keepNext/>
        <w:snapToGrid w:val="0"/>
        <w:spacing w:after="0" w:line="240" w:lineRule="auto"/>
        <w:jc w:val="both"/>
        <w:outlineLvl w:val="0"/>
        <w:rPr>
          <w:rFonts w:eastAsia="MS Mincho"/>
          <w:b/>
          <w:snapToGrid w:val="0"/>
          <w:color w:val="000000"/>
          <w:lang w:val="en-US" w:eastAsia="zh-CN" w:bidi="en-US"/>
        </w:rPr>
      </w:pPr>
      <w:r w:rsidRPr="00F06BAC">
        <w:rPr>
          <w:rFonts w:eastAsia="MS Mincho"/>
          <w:b/>
          <w:snapToGrid w:val="0"/>
          <w:color w:val="000000"/>
          <w:lang w:val="en-US" w:eastAsia="zh-CN" w:bidi="en-US"/>
        </w:rPr>
        <w:t xml:space="preserve">6. Acknowledgments </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F06BAC">
        <w:rPr>
          <w:rFonts w:eastAsia="Times New Roman"/>
          <w:noProof/>
          <w:snapToGrid w:val="0"/>
          <w:szCs w:val="24"/>
          <w:lang w:val="en-US" w:eastAsia="en-US"/>
        </w:rPr>
        <w:t>The funding of this study is provided by the department of Science and Technology</w:t>
      </w:r>
      <w:r w:rsidRPr="00F06BAC">
        <w:rPr>
          <w:rFonts w:eastAsia="Times New Roman"/>
          <w:snapToGrid w:val="0"/>
          <w:szCs w:val="24"/>
          <w:lang w:val="en-US" w:eastAsia="en-US"/>
        </w:rPr>
        <w:t xml:space="preserve">, the government of India, New Delhi, India. </w:t>
      </w:r>
    </w:p>
    <w:p w:rsidR="00F06BAC" w:rsidRPr="00F06BAC" w:rsidRDefault="00F06BAC" w:rsidP="00F06BA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F06BAC" w:rsidRPr="00F06BAC" w:rsidRDefault="00F06BAC" w:rsidP="00F06BA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F06BAC" w:rsidRPr="00F06BAC" w:rsidRDefault="00F06BAC" w:rsidP="00F06BAC">
      <w:pPr>
        <w:keepNext/>
        <w:snapToGrid w:val="0"/>
        <w:spacing w:after="0" w:line="240" w:lineRule="auto"/>
        <w:jc w:val="both"/>
        <w:outlineLvl w:val="0"/>
        <w:rPr>
          <w:rFonts w:eastAsia="MS Mincho"/>
          <w:b/>
          <w:snapToGrid w:val="0"/>
          <w:color w:val="000000"/>
          <w:lang w:val="en-US" w:eastAsia="zh-CN" w:bidi="en-US"/>
        </w:rPr>
      </w:pPr>
      <w:r w:rsidRPr="00F06BAC">
        <w:rPr>
          <w:rFonts w:eastAsia="MS Mincho"/>
          <w:b/>
          <w:snapToGrid w:val="0"/>
          <w:color w:val="000000"/>
          <w:lang w:val="en-US" w:eastAsia="zh-CN" w:bidi="en-US"/>
        </w:rPr>
        <w:t>7. References</w:t>
      </w:r>
    </w:p>
    <w:p w:rsidR="00F06BAC" w:rsidRPr="00F06BAC" w:rsidRDefault="00F06BAC" w:rsidP="00F06BAC">
      <w:pPr>
        <w:widowControl w:val="0"/>
        <w:spacing w:after="0" w:line="240" w:lineRule="auto"/>
        <w:jc w:val="both"/>
        <w:rPr>
          <w:rFonts w:eastAsia="Times New Roman"/>
          <w:snapToGrid w:val="0"/>
          <w:szCs w:val="24"/>
          <w:lang w:val="en-US" w:eastAsia="en-US"/>
        </w:rPr>
      </w:pPr>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6" w:name="_ENREF_1"/>
      <w:r w:rsidRPr="00F06BAC">
        <w:rPr>
          <w:rFonts w:eastAsia="Calibri"/>
          <w:snapToGrid w:val="0"/>
          <w:color w:val="000000"/>
          <w:sz w:val="20"/>
          <w:szCs w:val="20"/>
          <w:lang w:val="en-US" w:eastAsia="en-US" w:bidi="en-US"/>
        </w:rPr>
        <w:t xml:space="preserve">CSI. (2010). Integrated Finite Element Analysis and Design of Structures Basic Analysis Reference Manual. </w:t>
      </w:r>
      <w:r w:rsidRPr="00F06BAC">
        <w:rPr>
          <w:rFonts w:eastAsia="Calibri"/>
          <w:i/>
          <w:snapToGrid w:val="0"/>
          <w:color w:val="000000"/>
          <w:sz w:val="20"/>
          <w:szCs w:val="20"/>
          <w:lang w:val="en-US" w:eastAsia="en-US" w:bidi="en-US"/>
        </w:rPr>
        <w:t>Computers and Structures, Berkeley, California, USA</w:t>
      </w:r>
      <w:r w:rsidRPr="00F06BAC">
        <w:rPr>
          <w:rFonts w:eastAsia="Calibri"/>
          <w:snapToGrid w:val="0"/>
          <w:color w:val="000000"/>
          <w:sz w:val="20"/>
          <w:szCs w:val="20"/>
          <w:lang w:val="en-US" w:eastAsia="en-US" w:bidi="en-US"/>
        </w:rPr>
        <w:t xml:space="preserve">. </w:t>
      </w:r>
      <w:bookmarkEnd w:id="6"/>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7" w:name="_ENREF_2"/>
      <w:r w:rsidRPr="00F06BAC">
        <w:rPr>
          <w:rFonts w:eastAsia="Calibri"/>
          <w:snapToGrid w:val="0"/>
          <w:color w:val="000000"/>
          <w:sz w:val="20"/>
          <w:szCs w:val="20"/>
          <w:lang w:val="en-US" w:eastAsia="en-US" w:bidi="en-US"/>
        </w:rPr>
        <w:t xml:space="preserve">Datta, T. K. (2010). </w:t>
      </w:r>
      <w:r w:rsidRPr="00F06BAC">
        <w:rPr>
          <w:rFonts w:eastAsia="Calibri"/>
          <w:i/>
          <w:snapToGrid w:val="0"/>
          <w:color w:val="000000"/>
          <w:sz w:val="20"/>
          <w:szCs w:val="20"/>
          <w:lang w:val="en-US" w:eastAsia="en-US" w:bidi="en-US"/>
        </w:rPr>
        <w:t>Seismic analysis of structures</w:t>
      </w:r>
      <w:r w:rsidRPr="00F06BAC">
        <w:rPr>
          <w:rFonts w:eastAsia="Calibri"/>
          <w:snapToGrid w:val="0"/>
          <w:color w:val="000000"/>
          <w:sz w:val="20"/>
          <w:szCs w:val="20"/>
          <w:lang w:val="en-US" w:eastAsia="en-US" w:bidi="en-US"/>
        </w:rPr>
        <w:t>: John Wiley &amp; Sons.</w:t>
      </w:r>
      <w:bookmarkEnd w:id="7"/>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8" w:name="_ENREF_3"/>
      <w:r w:rsidRPr="00F06BAC">
        <w:rPr>
          <w:rFonts w:eastAsia="Calibri"/>
          <w:snapToGrid w:val="0"/>
          <w:color w:val="000000"/>
          <w:sz w:val="20"/>
          <w:szCs w:val="20"/>
          <w:lang w:val="en-US" w:eastAsia="en-US" w:bidi="en-US"/>
        </w:rPr>
        <w:t xml:space="preserve">FEMA-356. (2000). Prestandard and commentary for the seismic rehabilitation of buildings. </w:t>
      </w:r>
      <w:r w:rsidRPr="00F06BAC">
        <w:rPr>
          <w:rFonts w:eastAsia="Calibri"/>
          <w:i/>
          <w:snapToGrid w:val="0"/>
          <w:color w:val="000000"/>
          <w:sz w:val="20"/>
          <w:szCs w:val="20"/>
          <w:lang w:val="en-US" w:eastAsia="en-US" w:bidi="en-US"/>
        </w:rPr>
        <w:t>Washington, DC: SAC Joint Venture for the Federal Emergency Management Agency</w:t>
      </w:r>
      <w:r w:rsidRPr="00F06BAC">
        <w:rPr>
          <w:rFonts w:eastAsia="Calibri"/>
          <w:snapToGrid w:val="0"/>
          <w:color w:val="000000"/>
          <w:sz w:val="20"/>
          <w:szCs w:val="20"/>
          <w:lang w:val="en-US" w:eastAsia="en-US" w:bidi="en-US"/>
        </w:rPr>
        <w:t xml:space="preserve">. </w:t>
      </w:r>
      <w:bookmarkEnd w:id="8"/>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9" w:name="_ENREF_4"/>
      <w:r w:rsidRPr="00F06BAC">
        <w:rPr>
          <w:rFonts w:eastAsia="Calibri"/>
          <w:snapToGrid w:val="0"/>
          <w:color w:val="000000"/>
          <w:sz w:val="20"/>
          <w:szCs w:val="20"/>
          <w:lang w:val="en-US" w:eastAsia="en-US" w:bidi="en-US"/>
        </w:rPr>
        <w:t xml:space="preserve">Huang, C.-T., &amp; Chen, S.-S. (2000). Near-field characteristics and engineering implications of the 1999 Chi-Chi earthquake. </w:t>
      </w:r>
      <w:r w:rsidRPr="00F06BAC">
        <w:rPr>
          <w:rFonts w:eastAsia="Calibri"/>
          <w:i/>
          <w:snapToGrid w:val="0"/>
          <w:color w:val="000000"/>
          <w:sz w:val="20"/>
          <w:szCs w:val="20"/>
          <w:lang w:val="en-US" w:eastAsia="en-US" w:bidi="en-US"/>
        </w:rPr>
        <w:t>Earthquake Engineering and Engineering Sysmology, 2</w:t>
      </w:r>
      <w:r w:rsidRPr="00F06BAC">
        <w:rPr>
          <w:rFonts w:eastAsia="Calibri"/>
          <w:snapToGrid w:val="0"/>
          <w:color w:val="000000"/>
          <w:sz w:val="20"/>
          <w:szCs w:val="20"/>
          <w:lang w:val="en-US" w:eastAsia="en-US" w:bidi="en-US"/>
        </w:rPr>
        <w:t xml:space="preserve">(1), 23-41. </w:t>
      </w:r>
      <w:bookmarkEnd w:id="9"/>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10" w:name="_ENREF_5"/>
      <w:r w:rsidRPr="00F06BAC">
        <w:rPr>
          <w:rFonts w:eastAsia="Calibri"/>
          <w:snapToGrid w:val="0"/>
          <w:color w:val="000000"/>
          <w:sz w:val="20"/>
          <w:szCs w:val="20"/>
          <w:lang w:val="en-US" w:eastAsia="en-US" w:bidi="en-US"/>
        </w:rPr>
        <w:t xml:space="preserve">IS-1893. (2016). </w:t>
      </w:r>
      <w:r w:rsidRPr="00F06BAC">
        <w:rPr>
          <w:rFonts w:eastAsia="Calibri"/>
          <w:i/>
          <w:snapToGrid w:val="0"/>
          <w:color w:val="000000"/>
          <w:sz w:val="20"/>
          <w:szCs w:val="20"/>
          <w:lang w:val="en-US" w:eastAsia="en-US" w:bidi="en-US"/>
        </w:rPr>
        <w:t>(Part 1) Criteria for earthquake resistant design of structures. Bureau of Indian Standards, Manak Bhawan, New Delhi</w:t>
      </w:r>
      <w:r w:rsidRPr="00F06BAC">
        <w:rPr>
          <w:rFonts w:eastAsia="Calibri"/>
          <w:snapToGrid w:val="0"/>
          <w:color w:val="000000"/>
          <w:sz w:val="20"/>
          <w:szCs w:val="20"/>
          <w:lang w:val="en-US" w:eastAsia="en-US" w:bidi="en-US"/>
        </w:rPr>
        <w:t xml:space="preserve">. </w:t>
      </w:r>
      <w:bookmarkEnd w:id="10"/>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11" w:name="_ENREF_6"/>
      <w:r w:rsidRPr="00F06BAC">
        <w:rPr>
          <w:rFonts w:eastAsia="Calibri"/>
          <w:snapToGrid w:val="0"/>
          <w:color w:val="000000"/>
          <w:sz w:val="20"/>
          <w:szCs w:val="20"/>
          <w:lang w:val="en-US" w:eastAsia="en-US" w:bidi="en-US"/>
        </w:rPr>
        <w:t xml:space="preserve">Jangid, R. (2007). Optimum lead–rubber isolation bearings for near-fault motions. </w:t>
      </w:r>
      <w:r w:rsidRPr="00F06BAC">
        <w:rPr>
          <w:rFonts w:eastAsia="Calibri"/>
          <w:i/>
          <w:snapToGrid w:val="0"/>
          <w:color w:val="000000"/>
          <w:sz w:val="20"/>
          <w:szCs w:val="20"/>
          <w:lang w:val="en-US" w:eastAsia="en-US" w:bidi="en-US"/>
        </w:rPr>
        <w:t>Engineering Structures, 29</w:t>
      </w:r>
      <w:r w:rsidRPr="00F06BAC">
        <w:rPr>
          <w:rFonts w:eastAsia="Calibri"/>
          <w:snapToGrid w:val="0"/>
          <w:color w:val="000000"/>
          <w:sz w:val="20"/>
          <w:szCs w:val="20"/>
          <w:lang w:val="en-US" w:eastAsia="en-US" w:bidi="en-US"/>
        </w:rPr>
        <w:t xml:space="preserve">(10), 2503-2513. </w:t>
      </w:r>
      <w:bookmarkEnd w:id="11"/>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12" w:name="_ENREF_7"/>
      <w:r w:rsidRPr="00F06BAC">
        <w:rPr>
          <w:rFonts w:eastAsia="Calibri"/>
          <w:snapToGrid w:val="0"/>
          <w:color w:val="000000"/>
          <w:sz w:val="20"/>
          <w:szCs w:val="20"/>
          <w:lang w:val="en-US" w:eastAsia="en-US" w:bidi="en-US"/>
        </w:rPr>
        <w:t>Jangid, R., &amp; Kelly, J. (2001). Base isolation for near</w:t>
      </w:r>
      <w:r w:rsidRPr="00F06BAC">
        <w:rPr>
          <w:rFonts w:ascii="Cambria Math" w:eastAsia="Calibri" w:hAnsi="Cambria Math" w:cs="Cambria Math"/>
          <w:snapToGrid w:val="0"/>
          <w:color w:val="000000"/>
          <w:sz w:val="20"/>
          <w:szCs w:val="20"/>
          <w:lang w:val="en-US" w:eastAsia="en-US" w:bidi="en-US"/>
        </w:rPr>
        <w:t>‐</w:t>
      </w:r>
      <w:r w:rsidRPr="00F06BAC">
        <w:rPr>
          <w:rFonts w:eastAsia="Calibri"/>
          <w:snapToGrid w:val="0"/>
          <w:color w:val="000000"/>
          <w:sz w:val="20"/>
          <w:szCs w:val="20"/>
          <w:lang w:val="en-US" w:eastAsia="en-US" w:bidi="en-US"/>
        </w:rPr>
        <w:t xml:space="preserve">fault motions. </w:t>
      </w:r>
      <w:r w:rsidRPr="00F06BAC">
        <w:rPr>
          <w:rFonts w:eastAsia="Calibri"/>
          <w:i/>
          <w:snapToGrid w:val="0"/>
          <w:color w:val="000000"/>
          <w:sz w:val="20"/>
          <w:szCs w:val="20"/>
          <w:lang w:val="en-US" w:eastAsia="en-US" w:bidi="en-US"/>
        </w:rPr>
        <w:t>Earthquake engineering &amp; structural dynamics, 30</w:t>
      </w:r>
      <w:r w:rsidRPr="00F06BAC">
        <w:rPr>
          <w:rFonts w:eastAsia="Calibri"/>
          <w:snapToGrid w:val="0"/>
          <w:color w:val="000000"/>
          <w:sz w:val="20"/>
          <w:szCs w:val="20"/>
          <w:lang w:val="en-US" w:eastAsia="en-US" w:bidi="en-US"/>
        </w:rPr>
        <w:t xml:space="preserve">(5), 691-707. </w:t>
      </w:r>
      <w:bookmarkEnd w:id="12"/>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13" w:name="_ENREF_8"/>
      <w:r w:rsidRPr="00F06BAC">
        <w:rPr>
          <w:rFonts w:eastAsia="Calibri"/>
          <w:snapToGrid w:val="0"/>
          <w:color w:val="000000"/>
          <w:sz w:val="20"/>
          <w:szCs w:val="20"/>
          <w:lang w:val="en-US" w:eastAsia="en-US" w:bidi="en-US"/>
        </w:rPr>
        <w:t xml:space="preserve">Li, S., &amp; Xie, L.-l. (2007). Progress and trend on near-field problems in civil engineering. </w:t>
      </w:r>
      <w:r w:rsidRPr="00F06BAC">
        <w:rPr>
          <w:rFonts w:eastAsia="Calibri"/>
          <w:i/>
          <w:snapToGrid w:val="0"/>
          <w:color w:val="000000"/>
          <w:sz w:val="20"/>
          <w:szCs w:val="20"/>
          <w:lang w:val="en-US" w:eastAsia="en-US" w:bidi="en-US"/>
        </w:rPr>
        <w:t>Acta Seismologica Sinica, 20</w:t>
      </w:r>
      <w:r w:rsidRPr="00F06BAC">
        <w:rPr>
          <w:rFonts w:eastAsia="Calibri"/>
          <w:snapToGrid w:val="0"/>
          <w:color w:val="000000"/>
          <w:sz w:val="20"/>
          <w:szCs w:val="20"/>
          <w:lang w:val="en-US" w:eastAsia="en-US" w:bidi="en-US"/>
        </w:rPr>
        <w:t xml:space="preserve">, 105-114. </w:t>
      </w:r>
      <w:bookmarkEnd w:id="13"/>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14" w:name="_ENREF_9"/>
      <w:r w:rsidRPr="00F06BAC">
        <w:rPr>
          <w:rFonts w:eastAsia="Calibri"/>
          <w:snapToGrid w:val="0"/>
          <w:color w:val="000000"/>
          <w:sz w:val="20"/>
          <w:szCs w:val="20"/>
          <w:lang w:val="en-US" w:eastAsia="en-US" w:bidi="en-US"/>
        </w:rPr>
        <w:t xml:space="preserve">Naeim, F., &amp; Kelly, J. M. (1999). </w:t>
      </w:r>
      <w:r w:rsidRPr="00F06BAC">
        <w:rPr>
          <w:rFonts w:eastAsia="Calibri"/>
          <w:i/>
          <w:snapToGrid w:val="0"/>
          <w:color w:val="000000"/>
          <w:sz w:val="20"/>
          <w:szCs w:val="20"/>
          <w:lang w:val="en-US" w:eastAsia="en-US" w:bidi="en-US"/>
        </w:rPr>
        <w:t>Design of seismic isolated structures: from theory to practice</w:t>
      </w:r>
      <w:r w:rsidRPr="00F06BAC">
        <w:rPr>
          <w:rFonts w:eastAsia="Calibri"/>
          <w:snapToGrid w:val="0"/>
          <w:color w:val="000000"/>
          <w:sz w:val="20"/>
          <w:szCs w:val="20"/>
          <w:lang w:val="en-US" w:eastAsia="en-US" w:bidi="en-US"/>
        </w:rPr>
        <w:t>: John Wiley &amp; Sons.</w:t>
      </w:r>
      <w:bookmarkEnd w:id="14"/>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15" w:name="_ENREF_10"/>
      <w:r w:rsidRPr="00F06BAC">
        <w:rPr>
          <w:rFonts w:eastAsia="Calibri"/>
          <w:snapToGrid w:val="0"/>
          <w:color w:val="000000"/>
          <w:sz w:val="20"/>
          <w:szCs w:val="20"/>
          <w:lang w:val="en-US" w:eastAsia="en-US" w:bidi="en-US"/>
        </w:rPr>
        <w:t xml:space="preserve">Osgooei, P. M., Tait, M. J., &amp; Konstantinidis, D. (2015). Seismic Isolation of a Shear Wall Structure Using Rectangular Fiber-Reinforced Elastomeric Isolators. </w:t>
      </w:r>
      <w:r w:rsidRPr="00F06BAC">
        <w:rPr>
          <w:rFonts w:eastAsia="Calibri"/>
          <w:i/>
          <w:snapToGrid w:val="0"/>
          <w:color w:val="000000"/>
          <w:sz w:val="20"/>
          <w:szCs w:val="20"/>
          <w:lang w:val="en-US" w:eastAsia="en-US" w:bidi="en-US"/>
        </w:rPr>
        <w:t>Journal of Structural Engineering</w:t>
      </w:r>
      <w:r w:rsidRPr="00F06BAC">
        <w:rPr>
          <w:rFonts w:eastAsia="Calibri"/>
          <w:snapToGrid w:val="0"/>
          <w:color w:val="000000"/>
          <w:sz w:val="20"/>
          <w:szCs w:val="20"/>
          <w:lang w:val="en-US" w:eastAsia="en-US" w:bidi="en-US"/>
        </w:rPr>
        <w:t xml:space="preserve">, 04015116. </w:t>
      </w:r>
      <w:bookmarkEnd w:id="15"/>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16" w:name="_ENREF_11"/>
      <w:r w:rsidRPr="00F06BAC">
        <w:rPr>
          <w:rFonts w:eastAsia="Calibri"/>
          <w:snapToGrid w:val="0"/>
          <w:color w:val="000000"/>
          <w:sz w:val="20"/>
          <w:szCs w:val="20"/>
          <w:lang w:val="en-US" w:eastAsia="en-US" w:bidi="en-US"/>
        </w:rPr>
        <w:t xml:space="preserve">Rao, P. B., &amp; Jangid, R. (2001). Experimental study of baseisolated structures. </w:t>
      </w:r>
      <w:r w:rsidRPr="00F06BAC">
        <w:rPr>
          <w:rFonts w:eastAsia="Calibri"/>
          <w:i/>
          <w:snapToGrid w:val="0"/>
          <w:color w:val="000000"/>
          <w:sz w:val="20"/>
          <w:szCs w:val="20"/>
          <w:lang w:val="en-US" w:eastAsia="en-US" w:bidi="en-US"/>
        </w:rPr>
        <w:t>ISET Journal of Earthquake Technology, 38</w:t>
      </w:r>
      <w:r w:rsidRPr="00F06BAC">
        <w:rPr>
          <w:rFonts w:eastAsia="Calibri"/>
          <w:snapToGrid w:val="0"/>
          <w:color w:val="000000"/>
          <w:sz w:val="20"/>
          <w:szCs w:val="20"/>
          <w:lang w:val="en-US" w:eastAsia="en-US" w:bidi="en-US"/>
        </w:rPr>
        <w:t xml:space="preserve">(1), 1-15. </w:t>
      </w:r>
      <w:bookmarkEnd w:id="16"/>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17" w:name="_ENREF_12"/>
      <w:r w:rsidRPr="00F06BAC">
        <w:rPr>
          <w:rFonts w:eastAsia="Calibri"/>
          <w:snapToGrid w:val="0"/>
          <w:color w:val="000000"/>
          <w:sz w:val="20"/>
          <w:szCs w:val="20"/>
          <w:lang w:val="en-US" w:eastAsia="en-US" w:bidi="en-US"/>
        </w:rPr>
        <w:t xml:space="preserve">Ryan, K. L., &amp; Chopra, A. K. (2006). Estimating seismic demands for isolation bearings with building overturning effects. </w:t>
      </w:r>
      <w:r w:rsidRPr="00F06BAC">
        <w:rPr>
          <w:rFonts w:eastAsia="Calibri"/>
          <w:i/>
          <w:snapToGrid w:val="0"/>
          <w:color w:val="000000"/>
          <w:sz w:val="20"/>
          <w:szCs w:val="20"/>
          <w:lang w:val="en-US" w:eastAsia="en-US" w:bidi="en-US"/>
        </w:rPr>
        <w:t>Journal of Structural Engineering, 132</w:t>
      </w:r>
      <w:r w:rsidRPr="00F06BAC">
        <w:rPr>
          <w:rFonts w:eastAsia="Calibri"/>
          <w:snapToGrid w:val="0"/>
          <w:color w:val="000000"/>
          <w:sz w:val="20"/>
          <w:szCs w:val="20"/>
          <w:lang w:val="en-US" w:eastAsia="en-US" w:bidi="en-US"/>
        </w:rPr>
        <w:t xml:space="preserve">(7), 1118-1128. </w:t>
      </w:r>
      <w:bookmarkEnd w:id="17"/>
    </w:p>
    <w:p w:rsidR="00F06BAC" w:rsidRPr="00F06BAC" w:rsidRDefault="00F06BAC" w:rsidP="00F06BAC">
      <w:pPr>
        <w:widowControl w:val="0"/>
        <w:spacing w:after="120" w:line="240" w:lineRule="auto"/>
        <w:jc w:val="both"/>
        <w:rPr>
          <w:rFonts w:eastAsia="Calibri"/>
          <w:snapToGrid w:val="0"/>
          <w:color w:val="000000"/>
          <w:sz w:val="20"/>
          <w:szCs w:val="20"/>
          <w:lang w:val="en-US" w:eastAsia="en-US" w:bidi="en-US"/>
        </w:rPr>
      </w:pPr>
      <w:bookmarkStart w:id="18" w:name="_ENREF_13"/>
      <w:r w:rsidRPr="00F06BAC">
        <w:rPr>
          <w:rFonts w:eastAsia="Calibri"/>
          <w:snapToGrid w:val="0"/>
          <w:color w:val="000000"/>
          <w:sz w:val="20"/>
          <w:szCs w:val="20"/>
          <w:lang w:val="en-US" w:eastAsia="en-US" w:bidi="en-US"/>
        </w:rPr>
        <w:t xml:space="preserve">Wen, Y.-K. (1976). Method for random vibration of hysteretic systems. </w:t>
      </w:r>
      <w:r w:rsidRPr="00F06BAC">
        <w:rPr>
          <w:rFonts w:eastAsia="Calibri"/>
          <w:i/>
          <w:snapToGrid w:val="0"/>
          <w:color w:val="000000"/>
          <w:sz w:val="20"/>
          <w:szCs w:val="20"/>
          <w:lang w:val="en-US" w:eastAsia="en-US" w:bidi="en-US"/>
        </w:rPr>
        <w:t>Journal of the engineering mechanics division, 102</w:t>
      </w:r>
      <w:r w:rsidRPr="00F06BAC">
        <w:rPr>
          <w:rFonts w:eastAsia="Calibri"/>
          <w:snapToGrid w:val="0"/>
          <w:color w:val="000000"/>
          <w:sz w:val="20"/>
          <w:szCs w:val="20"/>
          <w:lang w:val="en-US" w:eastAsia="en-US" w:bidi="en-US"/>
        </w:rPr>
        <w:t xml:space="preserve">(2), 249-263. </w:t>
      </w:r>
      <w:bookmarkEnd w:id="18"/>
    </w:p>
    <w:p w:rsidR="006B3BBD" w:rsidRPr="0013217D" w:rsidRDefault="00F06BAC" w:rsidP="00F06BAC">
      <w:pPr>
        <w:spacing w:line="240" w:lineRule="auto"/>
        <w:jc w:val="both"/>
      </w:pPr>
      <w:r w:rsidRPr="00F06BAC">
        <w:rPr>
          <w:rFonts w:eastAsia="Times New Roman"/>
          <w:snapToGrid w:val="0"/>
          <w:szCs w:val="24"/>
          <w:lang w:val="en-US" w:eastAsia="en-US"/>
        </w:rPr>
        <w:t xml:space="preserve">Yang, D., &amp; Zhao, Y. (2010). Effects of rupture forward directivity and fling step of near-fault ground motions on seismic performance of base-isolated building structure. </w:t>
      </w:r>
      <w:r w:rsidRPr="00F06BAC">
        <w:rPr>
          <w:rFonts w:eastAsia="Times New Roman"/>
          <w:i/>
          <w:snapToGrid w:val="0"/>
          <w:szCs w:val="24"/>
          <w:lang w:val="en-US" w:eastAsia="en-US"/>
        </w:rPr>
        <w:t>Acta Seismologica Sinica, 5</w:t>
      </w:r>
      <w:r w:rsidRPr="00F06BAC">
        <w:rPr>
          <w:rFonts w:eastAsia="Times New Roman"/>
          <w:snapToGrid w:val="0"/>
          <w:szCs w:val="24"/>
          <w:lang w:val="en-US" w:eastAsia="en-US"/>
        </w:rPr>
        <w:t>, 007</w:t>
      </w:r>
    </w:p>
    <w:sectPr w:rsidR="006B3BBD" w:rsidRPr="0013217D" w:rsidSect="00F06BAC">
      <w:headerReference w:type="default" r:id="rId51"/>
      <w:footerReference w:type="default" r:id="rId52"/>
      <w:headerReference w:type="first" r:id="rId53"/>
      <w:footerReference w:type="first" r:id="rId54"/>
      <w:pgSz w:w="11906" w:h="16838"/>
      <w:pgMar w:top="1418" w:right="1134" w:bottom="1418" w:left="1134" w:header="709" w:footer="709" w:gutter="0"/>
      <w:pgNumType w:start="10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0E6" w:rsidRDefault="007130E6" w:rsidP="0013217D">
      <w:pPr>
        <w:spacing w:after="0" w:line="240" w:lineRule="auto"/>
      </w:pPr>
      <w:r>
        <w:separator/>
      </w:r>
    </w:p>
  </w:endnote>
  <w:endnote w:type="continuationSeparator" w:id="0">
    <w:p w:rsidR="007130E6" w:rsidRDefault="007130E6"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182963"/>
      <w:docPartObj>
        <w:docPartGallery w:val="Page Numbers (Bottom of Page)"/>
        <w:docPartUnique/>
      </w:docPartObj>
    </w:sdtPr>
    <w:sdtEndPr/>
    <w:sdtContent>
      <w:p w:rsidR="00F06BAC" w:rsidRDefault="00F06BAC">
        <w:pPr>
          <w:pStyle w:val="a5"/>
          <w:jc w:val="center"/>
        </w:pPr>
        <w:r>
          <w:fldChar w:fldCharType="begin"/>
        </w:r>
        <w:r>
          <w:instrText>PAGE   \* MERGEFORMAT</w:instrText>
        </w:r>
        <w:r>
          <w:fldChar w:fldCharType="separate"/>
        </w:r>
        <w:r w:rsidR="005F11C5">
          <w:rPr>
            <w:noProof/>
          </w:rPr>
          <w:t>1056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735636"/>
      <w:docPartObj>
        <w:docPartGallery w:val="Page Numbers (Bottom of Page)"/>
        <w:docPartUnique/>
      </w:docPartObj>
    </w:sdtPr>
    <w:sdtEndPr/>
    <w:sdtContent>
      <w:p w:rsidR="00F06BAC" w:rsidRDefault="00F06BAC">
        <w:pPr>
          <w:pStyle w:val="a5"/>
          <w:jc w:val="center"/>
        </w:pPr>
        <w:r>
          <w:fldChar w:fldCharType="begin"/>
        </w:r>
        <w:r>
          <w:instrText>PAGE   \* MERGEFORMAT</w:instrText>
        </w:r>
        <w:r>
          <w:fldChar w:fldCharType="separate"/>
        </w:r>
        <w:r w:rsidR="005F11C5">
          <w:rPr>
            <w:noProof/>
          </w:rPr>
          <w:t>1053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0E6" w:rsidRDefault="007130E6" w:rsidP="0013217D">
      <w:pPr>
        <w:spacing w:after="0" w:line="240" w:lineRule="auto"/>
      </w:pPr>
      <w:r>
        <w:separator/>
      </w:r>
    </w:p>
  </w:footnote>
  <w:footnote w:type="continuationSeparator" w:id="0">
    <w:p w:rsidR="007130E6" w:rsidRDefault="007130E6" w:rsidP="0013217D">
      <w:pPr>
        <w:spacing w:after="0" w:line="240" w:lineRule="auto"/>
      </w:pPr>
      <w:r>
        <w:continuationSeparator/>
      </w:r>
    </w:p>
  </w:footnote>
  <w:footnote w:id="1">
    <w:p w:rsidR="00F06BAC" w:rsidRPr="00F06BAC" w:rsidRDefault="00F06BAC" w:rsidP="00F06BAC">
      <w:pPr>
        <w:pStyle w:val="a9"/>
        <w:rPr>
          <w:lang w:val="en-US"/>
        </w:rPr>
      </w:pPr>
      <w:r>
        <w:rPr>
          <w:rStyle w:val="ab"/>
        </w:rPr>
        <w:footnoteRef/>
      </w:r>
      <w:r w:rsidRPr="00F06BAC">
        <w:rPr>
          <w:lang w:val="en-US"/>
        </w:rPr>
        <w:t xml:space="preserve"> Senior Research Fellow, National Centre for Disaster Mitigation and Management, Malaviya National Institute of Technology, Jaipur, India,</w:t>
      </w:r>
      <w:r w:rsidRPr="00F06BAC">
        <w:rPr>
          <w:rStyle w:val="1"/>
          <w:lang w:val="en-US"/>
        </w:rPr>
        <w:t xml:space="preserve"> man2301@yahoo.co.in</w:t>
      </w:r>
    </w:p>
  </w:footnote>
  <w:footnote w:id="2">
    <w:p w:rsidR="00F06BAC" w:rsidRPr="00F06BAC" w:rsidRDefault="00F06BAC" w:rsidP="00F06BAC">
      <w:pPr>
        <w:pStyle w:val="a9"/>
        <w:rPr>
          <w:lang w:val="en-US"/>
        </w:rPr>
      </w:pPr>
      <w:r>
        <w:rPr>
          <w:rStyle w:val="ab"/>
        </w:rPr>
        <w:footnoteRef/>
      </w:r>
      <w:r w:rsidRPr="00F06BAC">
        <w:rPr>
          <w:lang w:val="en-US"/>
        </w:rPr>
        <w:t xml:space="preserve"> Professor, Civil Engineering Department, Indian Institute of Technology, Delhi, India, </w:t>
      </w:r>
      <w:r w:rsidRPr="00F06BAC">
        <w:rPr>
          <w:rStyle w:val="1"/>
          <w:lang w:val="en-US"/>
        </w:rPr>
        <w:t>agiitd@gmail.com</w:t>
      </w:r>
    </w:p>
  </w:footnote>
  <w:footnote w:id="3">
    <w:p w:rsidR="00F06BAC" w:rsidRPr="00F06BAC" w:rsidRDefault="00F06BAC" w:rsidP="00F06BAC">
      <w:pPr>
        <w:pStyle w:val="a9"/>
        <w:rPr>
          <w:lang w:val="en-US"/>
        </w:rPr>
      </w:pPr>
      <w:r>
        <w:rPr>
          <w:rStyle w:val="ab"/>
        </w:rPr>
        <w:footnoteRef/>
      </w:r>
      <w:r w:rsidRPr="00F06BAC">
        <w:rPr>
          <w:lang w:val="en-US"/>
        </w:rPr>
        <w:t xml:space="preserve"> Professor, Civil Engineering Department, Malaviya National Institute of Technology, Jaipur, India, </w:t>
      </w:r>
      <w:r w:rsidRPr="00F06BAC">
        <w:rPr>
          <w:rStyle w:val="1"/>
          <w:lang w:val="en-US"/>
        </w:rPr>
        <w:t>sdbharti@mnit.ac.in</w:t>
      </w:r>
    </w:p>
  </w:footnote>
  <w:footnote w:id="4">
    <w:p w:rsidR="00F06BAC" w:rsidRPr="00F06BAC" w:rsidRDefault="00F06BAC" w:rsidP="00F06BAC">
      <w:pPr>
        <w:pStyle w:val="a9"/>
        <w:rPr>
          <w:lang w:val="en-US"/>
        </w:rPr>
      </w:pPr>
      <w:r>
        <w:rPr>
          <w:rStyle w:val="ab"/>
        </w:rPr>
        <w:footnoteRef/>
      </w:r>
      <w:r w:rsidRPr="00F06BAC">
        <w:rPr>
          <w:lang w:val="en-US"/>
        </w:rPr>
        <w:t xml:space="preserve"> Professor, Civil Engineering Department, Malaviya National Institute of Technology, Jaipur, India, </w:t>
      </w:r>
      <w:r w:rsidRPr="00F06BAC">
        <w:rPr>
          <w:rStyle w:val="1"/>
          <w:lang w:val="en-US"/>
        </w:rPr>
        <w:t>mkshrimali@mnit.ac.in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311AB62" wp14:editId="27E888AC">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D0FE5"/>
    <w:multiLevelType w:val="hybridMultilevel"/>
    <w:tmpl w:val="B4ACB4E4"/>
    <w:lvl w:ilvl="0" w:tplc="1C343B1E">
      <w:start w:val="1"/>
      <w:numFmt w:val="lowerLetter"/>
      <w:lvlText w:val="(%1)"/>
      <w:lvlJc w:val="left"/>
      <w:pPr>
        <w:ind w:left="502" w:hanging="360"/>
      </w:pPr>
      <w:rPr>
        <w:rFonts w:hint="default"/>
        <w:sz w:val="24"/>
        <w:szCs w:val="24"/>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362019C2"/>
    <w:multiLevelType w:val="hybridMultilevel"/>
    <w:tmpl w:val="0978BD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6531670"/>
    <w:multiLevelType w:val="hybridMultilevel"/>
    <w:tmpl w:val="B52E247C"/>
    <w:lvl w:ilvl="0" w:tplc="281E5F4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F9958FC"/>
    <w:multiLevelType w:val="hybridMultilevel"/>
    <w:tmpl w:val="143A37F6"/>
    <w:lvl w:ilvl="0" w:tplc="9FD8AC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BAC"/>
    <w:rsid w:val="000D7B9B"/>
    <w:rsid w:val="0013217D"/>
    <w:rsid w:val="00254B4D"/>
    <w:rsid w:val="005F11C5"/>
    <w:rsid w:val="006323CD"/>
    <w:rsid w:val="006B3BBD"/>
    <w:rsid w:val="007130E6"/>
    <w:rsid w:val="0092552E"/>
    <w:rsid w:val="009267EB"/>
    <w:rsid w:val="00BB2547"/>
    <w:rsid w:val="00C261F0"/>
    <w:rsid w:val="00D75F34"/>
    <w:rsid w:val="00E07649"/>
    <w:rsid w:val="00F06BAC"/>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F06BAC"/>
    <w:pPr>
      <w:spacing w:after="0" w:line="240" w:lineRule="auto"/>
    </w:pPr>
    <w:rPr>
      <w:sz w:val="20"/>
      <w:szCs w:val="20"/>
    </w:rPr>
  </w:style>
  <w:style w:type="character" w:customStyle="1" w:styleId="aa">
    <w:name w:val="Текст сноски Знак"/>
    <w:basedOn w:val="a0"/>
    <w:link w:val="a9"/>
    <w:uiPriority w:val="99"/>
    <w:semiHidden/>
    <w:rsid w:val="00F06BAC"/>
    <w:rPr>
      <w:sz w:val="20"/>
      <w:szCs w:val="20"/>
    </w:rPr>
  </w:style>
  <w:style w:type="character" w:styleId="ab">
    <w:name w:val="footnote reference"/>
    <w:basedOn w:val="a0"/>
    <w:semiHidden/>
    <w:rsid w:val="00F06BAC"/>
    <w:rPr>
      <w:rFonts w:ascii="Times New Roman" w:hAnsi="Times New Roman"/>
      <w:sz w:val="22"/>
      <w:vertAlign w:val="superscript"/>
    </w:rPr>
  </w:style>
  <w:style w:type="character" w:customStyle="1" w:styleId="1">
    <w:name w:val="Гиперссылка1"/>
    <w:basedOn w:val="a0"/>
    <w:rsid w:val="00F06BAC"/>
    <w:rPr>
      <w:rFonts w:ascii="Times New Roman" w:hAnsi="Times New Roman"/>
      <w:color w:val="0000FF"/>
      <w:sz w:val="20"/>
      <w:u w:val="single"/>
    </w:rPr>
  </w:style>
  <w:style w:type="paragraph" w:styleId="ac">
    <w:name w:val="List Paragraph"/>
    <w:basedOn w:val="a"/>
    <w:link w:val="ad"/>
    <w:uiPriority w:val="34"/>
    <w:qFormat/>
    <w:rsid w:val="00F06BAC"/>
    <w:pPr>
      <w:widowControl w:val="0"/>
      <w:spacing w:after="0" w:line="240" w:lineRule="auto"/>
      <w:ind w:left="720"/>
      <w:contextualSpacing/>
      <w:jc w:val="both"/>
    </w:pPr>
    <w:rPr>
      <w:rFonts w:eastAsia="Times New Roman"/>
      <w:snapToGrid w:val="0"/>
      <w:szCs w:val="24"/>
      <w:lang w:val="en-US" w:eastAsia="en-US"/>
    </w:rPr>
  </w:style>
  <w:style w:type="character" w:customStyle="1" w:styleId="ad">
    <w:name w:val="Абзац списка Знак"/>
    <w:basedOn w:val="a0"/>
    <w:link w:val="ac"/>
    <w:uiPriority w:val="34"/>
    <w:rsid w:val="00F06BAC"/>
    <w:rPr>
      <w:rFonts w:eastAsia="Times New Roman"/>
      <w:snapToGrid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F06BAC"/>
    <w:pPr>
      <w:spacing w:after="0" w:line="240" w:lineRule="auto"/>
    </w:pPr>
    <w:rPr>
      <w:sz w:val="20"/>
      <w:szCs w:val="20"/>
    </w:rPr>
  </w:style>
  <w:style w:type="character" w:customStyle="1" w:styleId="aa">
    <w:name w:val="Текст сноски Знак"/>
    <w:basedOn w:val="a0"/>
    <w:link w:val="a9"/>
    <w:uiPriority w:val="99"/>
    <w:semiHidden/>
    <w:rsid w:val="00F06BAC"/>
    <w:rPr>
      <w:sz w:val="20"/>
      <w:szCs w:val="20"/>
    </w:rPr>
  </w:style>
  <w:style w:type="character" w:styleId="ab">
    <w:name w:val="footnote reference"/>
    <w:basedOn w:val="a0"/>
    <w:semiHidden/>
    <w:rsid w:val="00F06BAC"/>
    <w:rPr>
      <w:rFonts w:ascii="Times New Roman" w:hAnsi="Times New Roman"/>
      <w:sz w:val="22"/>
      <w:vertAlign w:val="superscript"/>
    </w:rPr>
  </w:style>
  <w:style w:type="character" w:customStyle="1" w:styleId="1">
    <w:name w:val="Гиперссылка1"/>
    <w:basedOn w:val="a0"/>
    <w:rsid w:val="00F06BAC"/>
    <w:rPr>
      <w:rFonts w:ascii="Times New Roman" w:hAnsi="Times New Roman"/>
      <w:color w:val="0000FF"/>
      <w:sz w:val="20"/>
      <w:u w:val="single"/>
    </w:rPr>
  </w:style>
  <w:style w:type="paragraph" w:styleId="ac">
    <w:name w:val="List Paragraph"/>
    <w:basedOn w:val="a"/>
    <w:link w:val="ad"/>
    <w:uiPriority w:val="34"/>
    <w:qFormat/>
    <w:rsid w:val="00F06BAC"/>
    <w:pPr>
      <w:widowControl w:val="0"/>
      <w:spacing w:after="0" w:line="240" w:lineRule="auto"/>
      <w:ind w:left="720"/>
      <w:contextualSpacing/>
      <w:jc w:val="both"/>
    </w:pPr>
    <w:rPr>
      <w:rFonts w:eastAsia="Times New Roman"/>
      <w:snapToGrid w:val="0"/>
      <w:szCs w:val="24"/>
      <w:lang w:val="en-US" w:eastAsia="en-US"/>
    </w:rPr>
  </w:style>
  <w:style w:type="character" w:customStyle="1" w:styleId="ad">
    <w:name w:val="Абзац списка Знак"/>
    <w:basedOn w:val="a0"/>
    <w:link w:val="ac"/>
    <w:uiPriority w:val="34"/>
    <w:rsid w:val="00F06BAC"/>
    <w:rPr>
      <w:rFonts w:eastAsia="Times New Roman"/>
      <w:snapToGrid w:val="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gawest2002.berkeley.edu/" TargetMode="External"/><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21.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9.emf"/><Relationship Id="rId25"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5.png"/><Relationship Id="rId41" Type="http://schemas.openxmlformats.org/officeDocument/2006/relationships/image" Target="media/image20.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19.png"/><Relationship Id="rId45" Type="http://schemas.openxmlformats.org/officeDocument/2006/relationships/image" Target="media/image37.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5.gif"/><Relationship Id="rId28" Type="http://schemas.openxmlformats.org/officeDocument/2006/relationships/image" Target="media/image14.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4.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7.png"/><Relationship Id="rId43" Type="http://schemas.openxmlformats.org/officeDocument/2006/relationships/image" Target="media/image22.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1.xml"/><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6</Pages>
  <Words>5473</Words>
  <Characters>31202</Characters>
  <Application>Microsoft Office Word</Application>
  <DocSecurity>0</DocSecurity>
  <Lines>260</Lines>
  <Paragraphs>73</Paragraphs>
  <ScaleCrop>false</ScaleCrop>
  <Company>diakov.net</Company>
  <LinksUpToDate>false</LinksUpToDate>
  <CharactersWithSpaces>36602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2020-06-27T09:33:00Z</dcterms:created>
  <dcterms:modified xsi:type="dcterms:W3CDTF">2021-05-12T15:25:00Z</dcterms:modified>
</cp:coreProperties>
</file>